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4D733" w14:textId="0A5536DD" w:rsidR="00EF765F" w:rsidRDefault="00EF765F" w:rsidP="00EF765F">
      <w:pPr>
        <w:jc w:val="center"/>
        <w:rPr>
          <w:b/>
          <w:bCs/>
        </w:rPr>
      </w:pPr>
      <w:r>
        <w:rPr>
          <w:b/>
          <w:bCs/>
        </w:rPr>
        <w:t xml:space="preserve">Request for Tenders for the Provision of </w:t>
      </w:r>
      <w:r w:rsidR="002411B3">
        <w:rPr>
          <w:b/>
          <w:bCs/>
        </w:rPr>
        <w:t xml:space="preserve">a Rapid Evidence Assessment in relation to reading for pleasure among children and young people in Ireland with a particular focus on boys and young men. </w:t>
      </w:r>
    </w:p>
    <w:p w14:paraId="1D30540D" w14:textId="77777777" w:rsidR="00EF765F" w:rsidRPr="00EF765F" w:rsidRDefault="00EF765F" w:rsidP="00EF765F">
      <w:pPr>
        <w:pStyle w:val="BodyText"/>
      </w:pPr>
    </w:p>
    <w:p w14:paraId="7B8212C9" w14:textId="71DD034F" w:rsidR="00EF765F" w:rsidRPr="00EF765F" w:rsidRDefault="008D7834" w:rsidP="00EF765F">
      <w:pPr>
        <w:jc w:val="center"/>
        <w:rPr>
          <w:b/>
          <w:bCs/>
        </w:rPr>
      </w:pPr>
      <w:r>
        <w:rPr>
          <w:b/>
          <w:bCs/>
        </w:rPr>
        <w:t xml:space="preserve">Tender </w:t>
      </w:r>
      <w:r w:rsidR="00927C79">
        <w:rPr>
          <w:b/>
          <w:bCs/>
        </w:rPr>
        <w:t>Application Form</w:t>
      </w:r>
    </w:p>
    <w:p w14:paraId="112199AD" w14:textId="77777777" w:rsidR="00927C79" w:rsidRPr="00927C79" w:rsidRDefault="00927C79" w:rsidP="00927C79">
      <w:pPr>
        <w:pStyle w:val="BodyText"/>
      </w:pPr>
    </w:p>
    <w:p w14:paraId="2536D86B" w14:textId="299299D5" w:rsidR="008D7834" w:rsidRPr="003C330A" w:rsidRDefault="003C330A" w:rsidP="008D7834">
      <w:pPr>
        <w:jc w:val="center"/>
        <w:rPr>
          <w:b/>
          <w:bCs/>
          <w:i/>
          <w:iCs/>
        </w:rPr>
      </w:pPr>
      <w:r w:rsidRPr="003C330A">
        <w:rPr>
          <w:b/>
          <w:bCs/>
          <w:i/>
          <w:iCs/>
        </w:rPr>
        <w:t>(</w:t>
      </w:r>
      <w:r w:rsidR="00927C79">
        <w:rPr>
          <w:b/>
          <w:bCs/>
          <w:i/>
          <w:iCs/>
        </w:rPr>
        <w:t>This application form</w:t>
      </w:r>
      <w:r w:rsidRPr="003C330A">
        <w:rPr>
          <w:b/>
          <w:bCs/>
          <w:i/>
          <w:iCs/>
        </w:rPr>
        <w:t xml:space="preserve"> will serve as the basis of marking tenders on the award criteria. The other requirements of the tender</w:t>
      </w:r>
      <w:r>
        <w:rPr>
          <w:b/>
          <w:bCs/>
          <w:i/>
          <w:iCs/>
        </w:rPr>
        <w:t xml:space="preserve"> should</w:t>
      </w:r>
      <w:r w:rsidRPr="003C330A">
        <w:rPr>
          <w:b/>
          <w:bCs/>
          <w:i/>
          <w:iCs/>
        </w:rPr>
        <w:t xml:space="preserve"> be submitted separately</w:t>
      </w:r>
      <w:r>
        <w:rPr>
          <w:rStyle w:val="FootnoteReference"/>
          <w:b/>
          <w:bCs/>
          <w:i/>
          <w:iCs/>
        </w:rPr>
        <w:footnoteReference w:id="1"/>
      </w:r>
      <w:r w:rsidRPr="003C330A">
        <w:rPr>
          <w:b/>
          <w:bCs/>
          <w:i/>
          <w:iCs/>
        </w:rPr>
        <w:t>)</w:t>
      </w:r>
    </w:p>
    <w:p w14:paraId="7DB3AC99" w14:textId="77777777" w:rsidR="008D7834" w:rsidRDefault="008D7834" w:rsidP="008D7834">
      <w:pPr>
        <w:jc w:val="center"/>
        <w:rPr>
          <w:b/>
          <w:bCs/>
        </w:rPr>
      </w:pPr>
    </w:p>
    <w:tbl>
      <w:tblPr>
        <w:tblStyle w:val="TableGrid"/>
        <w:tblW w:w="0" w:type="auto"/>
        <w:tblLook w:val="04A0" w:firstRow="1" w:lastRow="0" w:firstColumn="1" w:lastColumn="0" w:noHBand="0" w:noVBand="1"/>
      </w:tblPr>
      <w:tblGrid>
        <w:gridCol w:w="8488"/>
      </w:tblGrid>
      <w:tr w:rsidR="008D7834" w14:paraId="3A4DE246" w14:textId="77777777">
        <w:tc>
          <w:tcPr>
            <w:tcW w:w="8488" w:type="dxa"/>
          </w:tcPr>
          <w:p w14:paraId="3396066A" w14:textId="77777777" w:rsidR="008D7834" w:rsidRPr="003674FF" w:rsidRDefault="008D7834" w:rsidP="008D7834">
            <w:pPr>
              <w:rPr>
                <w:b/>
                <w:bCs/>
                <w:u w:val="single"/>
              </w:rPr>
            </w:pPr>
            <w:r w:rsidRPr="003674FF">
              <w:rPr>
                <w:b/>
                <w:bCs/>
                <w:u w:val="single"/>
              </w:rPr>
              <w:t xml:space="preserve">Section 1: Company / Organisation Profile </w:t>
            </w:r>
          </w:p>
          <w:p w14:paraId="7DA8A203" w14:textId="5300119F" w:rsidR="008D7834" w:rsidRDefault="008D7834" w:rsidP="008D7834">
            <w:pPr>
              <w:jc w:val="both"/>
              <w:rPr>
                <w:rFonts w:cs="Arial"/>
                <w:i/>
                <w:iCs/>
              </w:rPr>
            </w:pPr>
            <w:r w:rsidRPr="008D7834">
              <w:rPr>
                <w:rFonts w:cs="Arial"/>
                <w:i/>
                <w:iCs/>
              </w:rPr>
              <w:t xml:space="preserve">Where a proposal involves a group or consortium, details should be provided for each member of the consortium.  </w:t>
            </w:r>
            <w:r w:rsidR="003C330A">
              <w:rPr>
                <w:rFonts w:cs="Arial"/>
                <w:i/>
                <w:iCs/>
              </w:rPr>
              <w:t xml:space="preserve">Any subcontracting arrangements should be outlined in this section. </w:t>
            </w:r>
          </w:p>
          <w:p w14:paraId="03D67CBC" w14:textId="77777777" w:rsidR="008D7834" w:rsidRDefault="008D7834" w:rsidP="008D7834">
            <w:pPr>
              <w:pStyle w:val="BodyText"/>
            </w:pPr>
          </w:p>
          <w:p w14:paraId="68B537C2" w14:textId="77777777" w:rsidR="008D7834" w:rsidRDefault="008D7834" w:rsidP="008D7834">
            <w:pPr>
              <w:pStyle w:val="BodyText"/>
            </w:pPr>
          </w:p>
          <w:p w14:paraId="3E63BBE3" w14:textId="77777777" w:rsidR="008D7834" w:rsidRDefault="008D7834" w:rsidP="008D7834">
            <w:pPr>
              <w:pStyle w:val="BodyText"/>
            </w:pPr>
          </w:p>
          <w:p w14:paraId="11EBC0F6" w14:textId="77777777" w:rsidR="008D7834" w:rsidRDefault="008D7834" w:rsidP="008D7834">
            <w:pPr>
              <w:pStyle w:val="BodyText"/>
            </w:pPr>
          </w:p>
          <w:p w14:paraId="3600C4CC" w14:textId="77777777" w:rsidR="008D7834" w:rsidRDefault="008D7834" w:rsidP="008D7834">
            <w:pPr>
              <w:pStyle w:val="BodyText"/>
            </w:pPr>
          </w:p>
          <w:p w14:paraId="1E524886" w14:textId="77777777" w:rsidR="008D7834" w:rsidRDefault="008D7834" w:rsidP="008D7834">
            <w:pPr>
              <w:pStyle w:val="BodyText"/>
            </w:pPr>
          </w:p>
          <w:p w14:paraId="19120458" w14:textId="77777777" w:rsidR="008D7834" w:rsidRDefault="008D7834" w:rsidP="008D7834">
            <w:pPr>
              <w:pStyle w:val="BodyText"/>
            </w:pPr>
          </w:p>
          <w:p w14:paraId="45C325E5" w14:textId="77777777" w:rsidR="008D7834" w:rsidRDefault="008D7834" w:rsidP="008D7834">
            <w:pPr>
              <w:pStyle w:val="BodyText"/>
            </w:pPr>
          </w:p>
          <w:p w14:paraId="6CA34D07" w14:textId="77777777" w:rsidR="008D7834" w:rsidRDefault="008D7834" w:rsidP="008D7834">
            <w:pPr>
              <w:pStyle w:val="BodyText"/>
            </w:pPr>
          </w:p>
          <w:p w14:paraId="51EE9B39" w14:textId="77777777" w:rsidR="008D7834" w:rsidRDefault="008D7834" w:rsidP="008D7834">
            <w:pPr>
              <w:pStyle w:val="BodyText"/>
            </w:pPr>
          </w:p>
          <w:p w14:paraId="409432E3" w14:textId="77777777" w:rsidR="008D7834" w:rsidRDefault="008D7834" w:rsidP="008D7834">
            <w:pPr>
              <w:pStyle w:val="BodyText"/>
            </w:pPr>
          </w:p>
          <w:p w14:paraId="5830AE59" w14:textId="77777777" w:rsidR="008D7834" w:rsidRPr="008D7834" w:rsidRDefault="008D7834" w:rsidP="008D7834">
            <w:pPr>
              <w:pStyle w:val="BodyText"/>
            </w:pPr>
          </w:p>
          <w:p w14:paraId="3D63D778" w14:textId="589D63FF" w:rsidR="008D7834" w:rsidRPr="008D7834" w:rsidRDefault="008D7834" w:rsidP="008D7834">
            <w:pPr>
              <w:pStyle w:val="BodyText"/>
              <w:rPr>
                <w:i/>
                <w:iCs/>
              </w:rPr>
            </w:pPr>
          </w:p>
        </w:tc>
      </w:tr>
      <w:tr w:rsidR="008D7834" w14:paraId="4B5D19B1" w14:textId="77777777">
        <w:tc>
          <w:tcPr>
            <w:tcW w:w="8488" w:type="dxa"/>
          </w:tcPr>
          <w:p w14:paraId="20355EEF" w14:textId="77777777" w:rsidR="008D7834" w:rsidRDefault="003674FF" w:rsidP="008D7834">
            <w:pPr>
              <w:rPr>
                <w:b/>
                <w:bCs/>
                <w:u w:val="single"/>
              </w:rPr>
            </w:pPr>
            <w:r w:rsidRPr="003674FF">
              <w:rPr>
                <w:b/>
                <w:bCs/>
                <w:u w:val="single"/>
              </w:rPr>
              <w:t xml:space="preserve">Proposed Methodology / Approach </w:t>
            </w:r>
          </w:p>
          <w:p w14:paraId="0FC0222A" w14:textId="0E2F2C49" w:rsidR="00A4471A" w:rsidRPr="00A4471A" w:rsidRDefault="00A4471A" w:rsidP="00A4471A">
            <w:pPr>
              <w:pStyle w:val="BodyText"/>
              <w:rPr>
                <w:i/>
                <w:iCs/>
                <w:lang w:val="en-IE"/>
              </w:rPr>
            </w:pPr>
            <w:r w:rsidRPr="00A4471A">
              <w:rPr>
                <w:i/>
                <w:iCs/>
                <w:lang w:val="en-GB"/>
              </w:rPr>
              <w:t>(This section should include a demonstrated understanding of the research requirements</w:t>
            </w:r>
            <w:r>
              <w:rPr>
                <w:i/>
                <w:iCs/>
                <w:lang w:val="en-GB"/>
              </w:rPr>
              <w:t xml:space="preserve">, </w:t>
            </w:r>
            <w:r w:rsidR="00EF765F">
              <w:rPr>
                <w:i/>
                <w:iCs/>
                <w:lang w:val="en-GB"/>
              </w:rPr>
              <w:t xml:space="preserve">and </w:t>
            </w:r>
            <w:r w:rsidRPr="00A4471A">
              <w:rPr>
                <w:i/>
                <w:iCs/>
                <w:lang w:val="en-GB"/>
              </w:rPr>
              <w:t>the proposed methodology to carrying out the research services required)</w:t>
            </w:r>
          </w:p>
          <w:p w14:paraId="5F27FC56" w14:textId="77777777" w:rsidR="003674FF" w:rsidRDefault="003674FF" w:rsidP="003674FF">
            <w:pPr>
              <w:pStyle w:val="BodyText"/>
            </w:pPr>
          </w:p>
          <w:p w14:paraId="0832B669" w14:textId="77777777" w:rsidR="003674FF" w:rsidRDefault="003674FF" w:rsidP="003674FF">
            <w:pPr>
              <w:pStyle w:val="BodyText"/>
            </w:pPr>
          </w:p>
          <w:p w14:paraId="5A15DC6B" w14:textId="77777777" w:rsidR="003674FF" w:rsidRDefault="003674FF" w:rsidP="003674FF">
            <w:pPr>
              <w:pStyle w:val="BodyText"/>
            </w:pPr>
          </w:p>
          <w:p w14:paraId="45039D08" w14:textId="77777777" w:rsidR="003674FF" w:rsidRDefault="003674FF" w:rsidP="003674FF">
            <w:pPr>
              <w:pStyle w:val="BodyText"/>
            </w:pPr>
          </w:p>
          <w:p w14:paraId="059C919A" w14:textId="77777777" w:rsidR="003674FF" w:rsidRDefault="003674FF" w:rsidP="003674FF">
            <w:pPr>
              <w:pStyle w:val="BodyText"/>
            </w:pPr>
          </w:p>
          <w:p w14:paraId="74C68339" w14:textId="77777777" w:rsidR="003674FF" w:rsidRDefault="003674FF" w:rsidP="003674FF">
            <w:pPr>
              <w:pStyle w:val="BodyText"/>
            </w:pPr>
          </w:p>
          <w:p w14:paraId="1DB9F47F" w14:textId="77777777" w:rsidR="003674FF" w:rsidRDefault="003674FF" w:rsidP="003674FF">
            <w:pPr>
              <w:pStyle w:val="BodyText"/>
            </w:pPr>
          </w:p>
          <w:p w14:paraId="5C32266C" w14:textId="77777777" w:rsidR="003674FF" w:rsidRDefault="003674FF" w:rsidP="003674FF">
            <w:pPr>
              <w:pStyle w:val="BodyText"/>
            </w:pPr>
          </w:p>
          <w:p w14:paraId="58EE5C70" w14:textId="0BEF53D7" w:rsidR="003674FF" w:rsidRPr="003674FF" w:rsidRDefault="003674FF" w:rsidP="003674FF">
            <w:pPr>
              <w:pStyle w:val="BodyText"/>
            </w:pPr>
          </w:p>
        </w:tc>
      </w:tr>
      <w:tr w:rsidR="008D7834" w14:paraId="5E534194" w14:textId="77777777">
        <w:tc>
          <w:tcPr>
            <w:tcW w:w="8488" w:type="dxa"/>
          </w:tcPr>
          <w:p w14:paraId="415FF7C6" w14:textId="77777777" w:rsidR="003674FF" w:rsidRPr="003674FF" w:rsidRDefault="003674FF" w:rsidP="008D7834">
            <w:pPr>
              <w:rPr>
                <w:b/>
                <w:bCs/>
                <w:u w:val="single"/>
              </w:rPr>
            </w:pPr>
            <w:r w:rsidRPr="003674FF">
              <w:rPr>
                <w:b/>
                <w:bCs/>
                <w:u w:val="single"/>
              </w:rPr>
              <w:lastRenderedPageBreak/>
              <w:t xml:space="preserve">Previous project experience and experience of proposed team </w:t>
            </w:r>
          </w:p>
          <w:p w14:paraId="7DFC0621" w14:textId="51A53658" w:rsidR="008D7834" w:rsidRDefault="003674FF" w:rsidP="008D7834">
            <w:pPr>
              <w:rPr>
                <w:i/>
                <w:iCs/>
              </w:rPr>
            </w:pPr>
            <w:r w:rsidRPr="003674FF">
              <w:rPr>
                <w:i/>
                <w:iCs/>
              </w:rPr>
              <w:t xml:space="preserve">(to include examples of two similar completed projects and one referee. Please include </w:t>
            </w:r>
            <w:r>
              <w:rPr>
                <w:i/>
                <w:iCs/>
              </w:rPr>
              <w:t xml:space="preserve">profiles of the team member/s and </w:t>
            </w:r>
            <w:r w:rsidRPr="003674FF">
              <w:rPr>
                <w:i/>
                <w:iCs/>
              </w:rPr>
              <w:t>2 page CVs for each team member as part of the tender documents submitted)</w:t>
            </w:r>
          </w:p>
          <w:p w14:paraId="7DDF0AE2" w14:textId="77777777" w:rsidR="003674FF" w:rsidRDefault="003674FF" w:rsidP="003674FF">
            <w:pPr>
              <w:pStyle w:val="BodyText"/>
            </w:pPr>
          </w:p>
          <w:p w14:paraId="6201BFC6" w14:textId="77777777" w:rsidR="003674FF" w:rsidRDefault="003674FF" w:rsidP="003674FF">
            <w:pPr>
              <w:pStyle w:val="BodyText"/>
            </w:pPr>
          </w:p>
          <w:p w14:paraId="0777A259" w14:textId="77777777" w:rsidR="003674FF" w:rsidRDefault="003674FF" w:rsidP="003674FF">
            <w:pPr>
              <w:pStyle w:val="BodyText"/>
            </w:pPr>
          </w:p>
          <w:p w14:paraId="5C06EA52" w14:textId="77777777" w:rsidR="003674FF" w:rsidRDefault="003674FF" w:rsidP="003674FF">
            <w:pPr>
              <w:pStyle w:val="BodyText"/>
            </w:pPr>
          </w:p>
          <w:p w14:paraId="243A7A09" w14:textId="77777777" w:rsidR="003674FF" w:rsidRDefault="003674FF" w:rsidP="003674FF">
            <w:pPr>
              <w:pStyle w:val="BodyText"/>
            </w:pPr>
          </w:p>
          <w:p w14:paraId="2DCA603A" w14:textId="77777777" w:rsidR="003674FF" w:rsidRDefault="003674FF" w:rsidP="003674FF">
            <w:pPr>
              <w:pStyle w:val="BodyText"/>
            </w:pPr>
          </w:p>
          <w:p w14:paraId="1E13E30C" w14:textId="77777777" w:rsidR="003674FF" w:rsidRDefault="003674FF" w:rsidP="003674FF">
            <w:pPr>
              <w:pStyle w:val="BodyText"/>
            </w:pPr>
          </w:p>
          <w:p w14:paraId="42596091" w14:textId="77777777" w:rsidR="003674FF" w:rsidRDefault="003674FF" w:rsidP="003674FF">
            <w:pPr>
              <w:pStyle w:val="BodyText"/>
            </w:pPr>
          </w:p>
          <w:p w14:paraId="4AFFD148" w14:textId="77777777" w:rsidR="003674FF" w:rsidRDefault="003674FF" w:rsidP="003674FF">
            <w:pPr>
              <w:pStyle w:val="BodyText"/>
            </w:pPr>
          </w:p>
          <w:p w14:paraId="25FAC31A" w14:textId="77777777" w:rsidR="003674FF" w:rsidRDefault="003674FF" w:rsidP="003674FF">
            <w:pPr>
              <w:pStyle w:val="BodyText"/>
            </w:pPr>
          </w:p>
          <w:p w14:paraId="59C3A9D5" w14:textId="77777777" w:rsidR="003674FF" w:rsidRDefault="003674FF" w:rsidP="003674FF">
            <w:pPr>
              <w:pStyle w:val="BodyText"/>
            </w:pPr>
          </w:p>
          <w:p w14:paraId="284E51BD" w14:textId="77777777" w:rsidR="003674FF" w:rsidRDefault="003674FF" w:rsidP="003674FF">
            <w:pPr>
              <w:pStyle w:val="BodyText"/>
            </w:pPr>
          </w:p>
          <w:p w14:paraId="77418AB6" w14:textId="77777777" w:rsidR="003674FF" w:rsidRDefault="003674FF" w:rsidP="003674FF">
            <w:pPr>
              <w:pStyle w:val="BodyText"/>
            </w:pPr>
          </w:p>
          <w:p w14:paraId="6B5C873A" w14:textId="77777777" w:rsidR="003674FF" w:rsidRDefault="003674FF" w:rsidP="003674FF">
            <w:pPr>
              <w:pStyle w:val="BodyText"/>
            </w:pPr>
          </w:p>
          <w:p w14:paraId="7D844746" w14:textId="77777777" w:rsidR="003674FF" w:rsidRDefault="003674FF" w:rsidP="003674FF">
            <w:pPr>
              <w:pStyle w:val="BodyText"/>
            </w:pPr>
          </w:p>
          <w:p w14:paraId="1F794A0B" w14:textId="77777777" w:rsidR="003674FF" w:rsidRDefault="003674FF" w:rsidP="003674FF">
            <w:pPr>
              <w:pStyle w:val="BodyText"/>
            </w:pPr>
          </w:p>
          <w:p w14:paraId="0B95DE08" w14:textId="77777777" w:rsidR="003674FF" w:rsidRPr="003674FF" w:rsidRDefault="003674FF" w:rsidP="003674FF">
            <w:pPr>
              <w:pStyle w:val="BodyText"/>
            </w:pPr>
          </w:p>
          <w:p w14:paraId="0D6405B1" w14:textId="77777777" w:rsidR="003674FF" w:rsidRDefault="003674FF" w:rsidP="003674FF">
            <w:pPr>
              <w:pStyle w:val="BodyText"/>
            </w:pPr>
          </w:p>
          <w:p w14:paraId="4DAF6F72" w14:textId="1508E590" w:rsidR="003674FF" w:rsidRPr="003674FF" w:rsidRDefault="003674FF" w:rsidP="003674FF">
            <w:pPr>
              <w:pStyle w:val="BodyText"/>
            </w:pPr>
          </w:p>
        </w:tc>
      </w:tr>
      <w:tr w:rsidR="008D7834" w14:paraId="3022D5E5" w14:textId="77777777">
        <w:tc>
          <w:tcPr>
            <w:tcW w:w="8488" w:type="dxa"/>
          </w:tcPr>
          <w:p w14:paraId="0D2D2C5A" w14:textId="77777777" w:rsidR="008D7834" w:rsidRPr="003674FF" w:rsidRDefault="003674FF" w:rsidP="008D7834">
            <w:pPr>
              <w:rPr>
                <w:b/>
                <w:bCs/>
                <w:u w:val="single"/>
              </w:rPr>
            </w:pPr>
            <w:r w:rsidRPr="003674FF">
              <w:rPr>
                <w:b/>
                <w:bCs/>
                <w:u w:val="single"/>
              </w:rPr>
              <w:t>Proposed approach to contract / project management </w:t>
            </w:r>
          </w:p>
          <w:p w14:paraId="5F7BE532" w14:textId="77777777" w:rsidR="003674FF" w:rsidRDefault="003674FF" w:rsidP="003674FF">
            <w:pPr>
              <w:pStyle w:val="BodyText"/>
            </w:pPr>
          </w:p>
          <w:p w14:paraId="2FD15342" w14:textId="77777777" w:rsidR="003674FF" w:rsidRDefault="003674FF" w:rsidP="003674FF">
            <w:pPr>
              <w:pStyle w:val="BodyText"/>
            </w:pPr>
          </w:p>
          <w:p w14:paraId="5440A18E" w14:textId="77777777" w:rsidR="003674FF" w:rsidRDefault="003674FF" w:rsidP="003674FF">
            <w:pPr>
              <w:pStyle w:val="BodyText"/>
            </w:pPr>
          </w:p>
          <w:p w14:paraId="541CADB7" w14:textId="77777777" w:rsidR="003674FF" w:rsidRDefault="003674FF" w:rsidP="003674FF">
            <w:pPr>
              <w:pStyle w:val="BodyText"/>
            </w:pPr>
          </w:p>
          <w:p w14:paraId="3D809145" w14:textId="77777777" w:rsidR="003674FF" w:rsidRDefault="003674FF" w:rsidP="003674FF">
            <w:pPr>
              <w:pStyle w:val="BodyText"/>
            </w:pPr>
          </w:p>
          <w:p w14:paraId="47E8DCE2" w14:textId="77777777" w:rsidR="003674FF" w:rsidRDefault="003674FF" w:rsidP="003674FF">
            <w:pPr>
              <w:pStyle w:val="BodyText"/>
            </w:pPr>
          </w:p>
          <w:p w14:paraId="7020D45F" w14:textId="77777777" w:rsidR="003674FF" w:rsidRDefault="003674FF" w:rsidP="003674FF">
            <w:pPr>
              <w:pStyle w:val="BodyText"/>
            </w:pPr>
          </w:p>
          <w:p w14:paraId="7230F35C" w14:textId="77777777" w:rsidR="003674FF" w:rsidRDefault="003674FF" w:rsidP="003674FF">
            <w:pPr>
              <w:pStyle w:val="BodyText"/>
            </w:pPr>
          </w:p>
          <w:p w14:paraId="07633240" w14:textId="77777777" w:rsidR="003674FF" w:rsidRDefault="003674FF" w:rsidP="003674FF">
            <w:pPr>
              <w:pStyle w:val="BodyText"/>
            </w:pPr>
          </w:p>
          <w:p w14:paraId="19BBE1B7" w14:textId="77777777" w:rsidR="003674FF" w:rsidRDefault="003674FF" w:rsidP="003674FF">
            <w:pPr>
              <w:pStyle w:val="BodyText"/>
            </w:pPr>
          </w:p>
          <w:p w14:paraId="3A6921DA" w14:textId="77777777" w:rsidR="003674FF" w:rsidRDefault="003674FF" w:rsidP="003674FF">
            <w:pPr>
              <w:pStyle w:val="BodyText"/>
            </w:pPr>
          </w:p>
          <w:p w14:paraId="0582DC13" w14:textId="77777777" w:rsidR="003674FF" w:rsidRDefault="003674FF" w:rsidP="003674FF">
            <w:pPr>
              <w:pStyle w:val="BodyText"/>
            </w:pPr>
          </w:p>
          <w:p w14:paraId="50FC26B2" w14:textId="77777777" w:rsidR="003674FF" w:rsidRDefault="003674FF" w:rsidP="003674FF">
            <w:pPr>
              <w:pStyle w:val="BodyText"/>
            </w:pPr>
          </w:p>
          <w:p w14:paraId="70D76E78" w14:textId="77777777" w:rsidR="003674FF" w:rsidRDefault="003674FF" w:rsidP="003674FF">
            <w:pPr>
              <w:pStyle w:val="BodyText"/>
            </w:pPr>
          </w:p>
          <w:p w14:paraId="41FE1B5B" w14:textId="77777777" w:rsidR="003674FF" w:rsidRDefault="003674FF" w:rsidP="003674FF">
            <w:pPr>
              <w:pStyle w:val="BodyText"/>
            </w:pPr>
          </w:p>
          <w:p w14:paraId="3B07AA73" w14:textId="396DB75E" w:rsidR="003674FF" w:rsidRPr="003674FF" w:rsidRDefault="003674FF" w:rsidP="003674FF">
            <w:pPr>
              <w:pStyle w:val="BodyText"/>
            </w:pPr>
          </w:p>
        </w:tc>
      </w:tr>
      <w:tr w:rsidR="008D7834" w14:paraId="66EDFA71" w14:textId="77777777">
        <w:tc>
          <w:tcPr>
            <w:tcW w:w="8488" w:type="dxa"/>
          </w:tcPr>
          <w:p w14:paraId="22DF1432" w14:textId="77777777" w:rsidR="008D7834" w:rsidRDefault="003674FF" w:rsidP="008D7834">
            <w:pPr>
              <w:rPr>
                <w:b/>
                <w:bCs/>
                <w:u w:val="single"/>
                <w:lang w:val="en-GB"/>
              </w:rPr>
            </w:pPr>
            <w:r w:rsidRPr="003674FF">
              <w:rPr>
                <w:b/>
                <w:bCs/>
                <w:u w:val="single"/>
              </w:rPr>
              <w:lastRenderedPageBreak/>
              <w:t xml:space="preserve">Proposed approach to </w:t>
            </w:r>
            <w:r w:rsidRPr="003674FF">
              <w:rPr>
                <w:b/>
                <w:bCs/>
                <w:u w:val="single"/>
                <w:lang w:val="en-GB"/>
              </w:rPr>
              <w:t>incorporation of environmentally sustainable and / or social considerations</w:t>
            </w:r>
          </w:p>
          <w:p w14:paraId="44328611" w14:textId="77777777" w:rsidR="003674FF" w:rsidRDefault="003674FF" w:rsidP="003674FF">
            <w:pPr>
              <w:pStyle w:val="BodyText"/>
              <w:rPr>
                <w:lang w:val="en-GB"/>
              </w:rPr>
            </w:pPr>
          </w:p>
          <w:p w14:paraId="0A295D3A" w14:textId="77777777" w:rsidR="003674FF" w:rsidRDefault="003674FF" w:rsidP="003674FF">
            <w:pPr>
              <w:pStyle w:val="BodyText"/>
              <w:rPr>
                <w:lang w:val="en-GB"/>
              </w:rPr>
            </w:pPr>
          </w:p>
          <w:p w14:paraId="04249995" w14:textId="77777777" w:rsidR="003674FF" w:rsidRDefault="003674FF" w:rsidP="003674FF">
            <w:pPr>
              <w:pStyle w:val="BodyText"/>
              <w:rPr>
                <w:lang w:val="en-GB"/>
              </w:rPr>
            </w:pPr>
          </w:p>
          <w:p w14:paraId="1487CFC8" w14:textId="77777777" w:rsidR="003674FF" w:rsidRDefault="003674FF" w:rsidP="003674FF">
            <w:pPr>
              <w:pStyle w:val="BodyText"/>
              <w:rPr>
                <w:lang w:val="en-GB"/>
              </w:rPr>
            </w:pPr>
          </w:p>
          <w:p w14:paraId="2124BD52" w14:textId="77777777" w:rsidR="003674FF" w:rsidRPr="003674FF" w:rsidRDefault="003674FF" w:rsidP="003674FF">
            <w:pPr>
              <w:pStyle w:val="BodyText"/>
              <w:rPr>
                <w:lang w:val="en-GB"/>
              </w:rPr>
            </w:pPr>
          </w:p>
          <w:p w14:paraId="3557C746" w14:textId="77777777" w:rsidR="003674FF" w:rsidRDefault="003674FF" w:rsidP="003674FF">
            <w:pPr>
              <w:pStyle w:val="BodyText"/>
              <w:rPr>
                <w:lang w:val="en-GB"/>
              </w:rPr>
            </w:pPr>
          </w:p>
          <w:p w14:paraId="11328FAD" w14:textId="77777777" w:rsidR="003674FF" w:rsidRDefault="003674FF" w:rsidP="003674FF">
            <w:pPr>
              <w:pStyle w:val="BodyText"/>
              <w:rPr>
                <w:lang w:val="en-GB"/>
              </w:rPr>
            </w:pPr>
          </w:p>
          <w:p w14:paraId="3799FAAC" w14:textId="77777777" w:rsidR="003674FF" w:rsidRDefault="003674FF" w:rsidP="003674FF">
            <w:pPr>
              <w:pStyle w:val="BodyText"/>
              <w:rPr>
                <w:lang w:val="en-GB"/>
              </w:rPr>
            </w:pPr>
          </w:p>
          <w:p w14:paraId="0E44B83E" w14:textId="77777777" w:rsidR="003674FF" w:rsidRDefault="003674FF" w:rsidP="003674FF">
            <w:pPr>
              <w:pStyle w:val="BodyText"/>
              <w:rPr>
                <w:lang w:val="en-GB"/>
              </w:rPr>
            </w:pPr>
          </w:p>
          <w:p w14:paraId="6F453BC1" w14:textId="77777777" w:rsidR="003674FF" w:rsidRPr="003674FF" w:rsidRDefault="003674FF" w:rsidP="003674FF">
            <w:pPr>
              <w:pStyle w:val="BodyText"/>
              <w:rPr>
                <w:lang w:val="en-GB"/>
              </w:rPr>
            </w:pPr>
          </w:p>
          <w:p w14:paraId="43747D0B" w14:textId="367385D8" w:rsidR="003674FF" w:rsidRPr="003674FF" w:rsidRDefault="003674FF" w:rsidP="003674FF">
            <w:pPr>
              <w:pStyle w:val="BodyText"/>
              <w:rPr>
                <w:lang w:val="en-GB"/>
              </w:rPr>
            </w:pPr>
          </w:p>
        </w:tc>
      </w:tr>
      <w:tr w:rsidR="008D7834" w14:paraId="6BD38F33" w14:textId="77777777">
        <w:tc>
          <w:tcPr>
            <w:tcW w:w="8488" w:type="dxa"/>
          </w:tcPr>
          <w:p w14:paraId="4933A0CC" w14:textId="138BD63D" w:rsidR="008D7834" w:rsidRPr="003674FF" w:rsidRDefault="003674FF" w:rsidP="008D7834">
            <w:pPr>
              <w:rPr>
                <w:b/>
                <w:bCs/>
                <w:u w:val="single"/>
              </w:rPr>
            </w:pPr>
            <w:r w:rsidRPr="003674FF">
              <w:rPr>
                <w:b/>
                <w:bCs/>
                <w:u w:val="single"/>
              </w:rPr>
              <w:t>Pricing schedule</w:t>
            </w:r>
          </w:p>
          <w:p w14:paraId="42D09432" w14:textId="77777777" w:rsidR="003674FF" w:rsidRDefault="003674FF" w:rsidP="003674FF">
            <w:pPr>
              <w:pStyle w:val="BodyText"/>
            </w:pPr>
          </w:p>
          <w:tbl>
            <w:tblPr>
              <w:tblW w:w="8262" w:type="dxa"/>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ayout w:type="fixed"/>
              <w:tblLook w:val="04A0" w:firstRow="1" w:lastRow="0" w:firstColumn="1" w:lastColumn="0" w:noHBand="0" w:noVBand="1"/>
            </w:tblPr>
            <w:tblGrid>
              <w:gridCol w:w="3189"/>
              <w:gridCol w:w="1547"/>
              <w:gridCol w:w="1553"/>
              <w:gridCol w:w="1973"/>
            </w:tblGrid>
            <w:tr w:rsidR="00EF765F" w:rsidRPr="0000116B" w14:paraId="63989037" w14:textId="77777777" w:rsidTr="00EF765F">
              <w:tc>
                <w:tcPr>
                  <w:tcW w:w="8262" w:type="dxa"/>
                  <w:gridSpan w:val="4"/>
                </w:tcPr>
                <w:p w14:paraId="4B930E4D" w14:textId="77777777" w:rsidR="00EF765F" w:rsidRPr="0000116B" w:rsidRDefault="00EF765F" w:rsidP="00EF765F">
                  <w:pPr>
                    <w:rPr>
                      <w:b/>
                      <w:bCs/>
                    </w:rPr>
                  </w:pPr>
                  <w:r w:rsidRPr="0000116B">
                    <w:rPr>
                      <w:b/>
                      <w:bCs/>
                    </w:rPr>
                    <w:t>COST (FIXED FEE)</w:t>
                  </w:r>
                </w:p>
              </w:tc>
            </w:tr>
            <w:tr w:rsidR="00EF765F" w:rsidRPr="0000116B" w14:paraId="58E86E7E" w14:textId="77777777" w:rsidTr="00EF765F">
              <w:tblPrEx>
                <w:shd w:val="clear" w:color="auto" w:fill="DEEAF6"/>
              </w:tblPrEx>
              <w:tc>
                <w:tcPr>
                  <w:tcW w:w="8262" w:type="dxa"/>
                  <w:gridSpan w:val="4"/>
                  <w:vAlign w:val="center"/>
                </w:tcPr>
                <w:p w14:paraId="6EE16B90" w14:textId="77777777" w:rsidR="00EF765F" w:rsidRPr="0000116B" w:rsidRDefault="00EF765F" w:rsidP="00EF765F">
                  <w:pPr>
                    <w:rPr>
                      <w:b/>
                    </w:rPr>
                  </w:pPr>
                  <w:r w:rsidRPr="0000116B">
                    <w:rPr>
                      <w:b/>
                    </w:rPr>
                    <w:t xml:space="preserve">The quoted price shall be that amount which is necessary to carry out all of the work required to satisfy the requirements set out in this RFT. This sum shall include all costs, be expressed in Euro only and be exclusive of VAT.  </w:t>
                  </w:r>
                </w:p>
              </w:tc>
            </w:tr>
            <w:tr w:rsidR="00EF765F" w:rsidRPr="0000116B" w14:paraId="358745CA" w14:textId="77777777" w:rsidTr="00EF765F">
              <w:trPr>
                <w:trHeight w:val="683"/>
              </w:trPr>
              <w:tc>
                <w:tcPr>
                  <w:tcW w:w="3062" w:type="dxa"/>
                  <w:vAlign w:val="center"/>
                </w:tcPr>
                <w:p w14:paraId="67E3C94A" w14:textId="77777777" w:rsidR="00EF765F" w:rsidRPr="0000116B" w:rsidRDefault="00EF765F" w:rsidP="00EF765F">
                  <w:pPr>
                    <w:rPr>
                      <w:b/>
                    </w:rPr>
                  </w:pPr>
                  <w:r w:rsidRPr="0000116B">
                    <w:rPr>
                      <w:b/>
                    </w:rPr>
                    <w:lastRenderedPageBreak/>
                    <w:t xml:space="preserve">Please provide the total fixed cost for the provision of services.  </w:t>
                  </w:r>
                </w:p>
              </w:tc>
              <w:tc>
                <w:tcPr>
                  <w:tcW w:w="1771" w:type="dxa"/>
                </w:tcPr>
                <w:p w14:paraId="28ADFCD7" w14:textId="77777777" w:rsidR="00EF765F" w:rsidRPr="0000116B" w:rsidRDefault="00EF765F" w:rsidP="00EF765F">
                  <w:pPr>
                    <w:rPr>
                      <w:b/>
                    </w:rPr>
                  </w:pPr>
                </w:p>
                <w:p w14:paraId="35C99F98" w14:textId="77777777" w:rsidR="00EF765F" w:rsidRPr="0000116B" w:rsidRDefault="00EF765F" w:rsidP="00EF765F">
                  <w:pPr>
                    <w:rPr>
                      <w:i/>
                    </w:rPr>
                  </w:pPr>
                  <w:r w:rsidRPr="0000116B">
                    <w:rPr>
                      <w:i/>
                    </w:rPr>
                    <w:t>€</w:t>
                  </w:r>
                </w:p>
              </w:tc>
              <w:tc>
                <w:tcPr>
                  <w:tcW w:w="1477" w:type="dxa"/>
                  <w:vAlign w:val="center"/>
                </w:tcPr>
                <w:p w14:paraId="12FC5BBE" w14:textId="77777777" w:rsidR="00EF765F" w:rsidRPr="0000116B" w:rsidRDefault="00EF765F" w:rsidP="00EF765F">
                  <w:pPr>
                    <w:rPr>
                      <w:b/>
                    </w:rPr>
                  </w:pPr>
                  <w:r w:rsidRPr="0000116B">
                    <w:rPr>
                      <w:b/>
                    </w:rPr>
                    <w:t>VAT rate</w:t>
                  </w:r>
                </w:p>
              </w:tc>
              <w:tc>
                <w:tcPr>
                  <w:tcW w:w="1952" w:type="dxa"/>
                  <w:vAlign w:val="center"/>
                </w:tcPr>
                <w:p w14:paraId="76585379" w14:textId="77777777" w:rsidR="00EF765F" w:rsidRPr="0000116B" w:rsidRDefault="00EF765F" w:rsidP="00EF765F">
                  <w:pPr>
                    <w:rPr>
                      <w:i/>
                    </w:rPr>
                  </w:pPr>
                  <w:r w:rsidRPr="0000116B">
                    <w:rPr>
                      <w:i/>
                    </w:rPr>
                    <w:t>Insert VAT rate</w:t>
                  </w:r>
                </w:p>
              </w:tc>
            </w:tr>
            <w:tr w:rsidR="00EF765F" w:rsidRPr="0000116B" w14:paraId="13E76C10" w14:textId="77777777" w:rsidTr="00EF765F">
              <w:trPr>
                <w:trHeight w:val="683"/>
              </w:trPr>
              <w:tc>
                <w:tcPr>
                  <w:tcW w:w="3062" w:type="dxa"/>
                  <w:vAlign w:val="center"/>
                </w:tcPr>
                <w:p w14:paraId="218D218A" w14:textId="77777777" w:rsidR="00EF765F" w:rsidRPr="0000116B" w:rsidRDefault="00EF765F" w:rsidP="00EF765F">
                  <w:pPr>
                    <w:rPr>
                      <w:b/>
                    </w:rPr>
                  </w:pPr>
                  <w:r w:rsidRPr="0000116B">
                    <w:rPr>
                      <w:b/>
                    </w:rPr>
                    <w:t>Please provide total no. of days required</w:t>
                  </w:r>
                </w:p>
              </w:tc>
              <w:tc>
                <w:tcPr>
                  <w:tcW w:w="5200" w:type="dxa"/>
                  <w:gridSpan w:val="3"/>
                </w:tcPr>
                <w:p w14:paraId="3E4C65BA" w14:textId="77777777" w:rsidR="00EF765F" w:rsidRPr="0000116B" w:rsidRDefault="00EF765F" w:rsidP="00EF765F">
                  <w:r w:rsidRPr="0000116B">
                    <w:t>Insert # of days</w:t>
                  </w:r>
                </w:p>
              </w:tc>
            </w:tr>
            <w:tr w:rsidR="00EF765F" w:rsidRPr="0000116B" w14:paraId="3B7AB7E9" w14:textId="77777777" w:rsidTr="00EF765F">
              <w:trPr>
                <w:trHeight w:val="683"/>
              </w:trPr>
              <w:tc>
                <w:tcPr>
                  <w:tcW w:w="8262" w:type="dxa"/>
                  <w:gridSpan w:val="4"/>
                  <w:tcBorders>
                    <w:bottom w:val="single" w:sz="4" w:space="0" w:color="auto"/>
                  </w:tcBorders>
                </w:tcPr>
                <w:p w14:paraId="30294CF9" w14:textId="77777777" w:rsidR="00EF765F" w:rsidRPr="0000116B" w:rsidRDefault="00EF765F" w:rsidP="00EF765F">
                  <w:pPr>
                    <w:rPr>
                      <w:b/>
                    </w:rPr>
                  </w:pPr>
                  <w:r w:rsidRPr="0000116B">
                    <w:rPr>
                      <w:b/>
                    </w:rPr>
                    <w:t>Please provide details which clearly illustrate how the fixed cost has been calculated:</w:t>
                  </w:r>
                </w:p>
              </w:tc>
            </w:tr>
            <w:tr w:rsidR="00EF765F" w:rsidRPr="0000116B" w14:paraId="6784EF89" w14:textId="77777777" w:rsidTr="00EF765F">
              <w:trPr>
                <w:trHeight w:val="83"/>
              </w:trPr>
              <w:tc>
                <w:tcPr>
                  <w:tcW w:w="8262" w:type="dxa"/>
                  <w:gridSpan w:val="4"/>
                  <w:tcBorders>
                    <w:top w:val="single" w:sz="4" w:space="0" w:color="auto"/>
                    <w:left w:val="single" w:sz="4" w:space="0" w:color="auto"/>
                    <w:bottom w:val="nil"/>
                    <w:right w:val="single" w:sz="4" w:space="0" w:color="auto"/>
                  </w:tcBorders>
                </w:tcPr>
                <w:p w14:paraId="6DEE3C1C" w14:textId="77777777" w:rsidR="00EF765F" w:rsidRPr="0000116B" w:rsidRDefault="00EF765F" w:rsidP="00EF765F"/>
              </w:tc>
            </w:tr>
            <w:tr w:rsidR="00EF765F" w:rsidRPr="0000116B" w14:paraId="4FBF5D89" w14:textId="77777777" w:rsidTr="00EF765F">
              <w:trPr>
                <w:trHeight w:val="70"/>
              </w:trPr>
              <w:tc>
                <w:tcPr>
                  <w:tcW w:w="8262" w:type="dxa"/>
                  <w:gridSpan w:val="4"/>
                  <w:tcBorders>
                    <w:top w:val="nil"/>
                    <w:bottom w:val="nil"/>
                  </w:tcBorders>
                </w:tcPr>
                <w:tbl>
                  <w:tblPr>
                    <w:tblW w:w="8980" w:type="dxa"/>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ayout w:type="fixed"/>
                    <w:tblLook w:val="04A0" w:firstRow="1" w:lastRow="0" w:firstColumn="1" w:lastColumn="0" w:noHBand="0" w:noVBand="1"/>
                  </w:tblPr>
                  <w:tblGrid>
                    <w:gridCol w:w="2239"/>
                    <w:gridCol w:w="1746"/>
                    <w:gridCol w:w="1031"/>
                    <w:gridCol w:w="3020"/>
                  </w:tblGrid>
                  <w:tr w:rsidR="00EF765F" w:rsidRPr="0000116B" w14:paraId="2B130BC6" w14:textId="77777777" w:rsidTr="0026560C">
                    <w:trPr>
                      <w:trHeight w:val="555"/>
                    </w:trPr>
                    <w:tc>
                      <w:tcPr>
                        <w:tcW w:w="25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1E6543A" w14:textId="77777777" w:rsidR="00EF765F" w:rsidRPr="0000116B" w:rsidRDefault="00EF765F" w:rsidP="00EF765F">
                        <w:pPr>
                          <w:rPr>
                            <w:b/>
                            <w:bCs/>
                          </w:rPr>
                        </w:pPr>
                        <w:r w:rsidRPr="0000116B">
                          <w:rPr>
                            <w:b/>
                            <w:bCs/>
                          </w:rPr>
                          <w:t>Researcher</w:t>
                        </w:r>
                      </w:p>
                    </w:tc>
                    <w:tc>
                      <w:tcPr>
                        <w:tcW w:w="19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C3A1FC5" w14:textId="77777777" w:rsidR="00EF765F" w:rsidRPr="0000116B" w:rsidRDefault="00EF765F" w:rsidP="00EF765F">
                        <w:pPr>
                          <w:rPr>
                            <w:b/>
                            <w:bCs/>
                          </w:rPr>
                        </w:pPr>
                        <w:r w:rsidRPr="0000116B">
                          <w:rPr>
                            <w:b/>
                            <w:bCs/>
                          </w:rPr>
                          <w:t>Daily Rate ex VAT</w:t>
                        </w:r>
                      </w:p>
                    </w:tc>
                    <w:tc>
                      <w:tcPr>
                        <w:tcW w:w="113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CE19538" w14:textId="77777777" w:rsidR="00EF765F" w:rsidRPr="0000116B" w:rsidRDefault="00EF765F" w:rsidP="00EF765F">
                        <w:pPr>
                          <w:rPr>
                            <w:b/>
                            <w:bCs/>
                          </w:rPr>
                        </w:pPr>
                        <w:r w:rsidRPr="0000116B">
                          <w:rPr>
                            <w:b/>
                            <w:bCs/>
                          </w:rPr>
                          <w:t>No. of Days</w:t>
                        </w:r>
                      </w:p>
                    </w:tc>
                    <w:tc>
                      <w:tcPr>
                        <w:tcW w:w="338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5265838" w14:textId="77777777" w:rsidR="00EF765F" w:rsidRPr="0000116B" w:rsidRDefault="00EF765F" w:rsidP="00EF765F">
                        <w:pPr>
                          <w:rPr>
                            <w:b/>
                            <w:bCs/>
                          </w:rPr>
                        </w:pPr>
                        <w:r w:rsidRPr="0000116B">
                          <w:rPr>
                            <w:b/>
                            <w:bCs/>
                          </w:rPr>
                          <w:t xml:space="preserve">Cost </w:t>
                        </w:r>
                      </w:p>
                    </w:tc>
                  </w:tr>
                  <w:tr w:rsidR="00EF765F" w:rsidRPr="0000116B" w14:paraId="0AC9B579" w14:textId="77777777" w:rsidTr="0026560C">
                    <w:trPr>
                      <w:trHeight w:val="63"/>
                    </w:trPr>
                    <w:tc>
                      <w:tcPr>
                        <w:tcW w:w="2506" w:type="dxa"/>
                        <w:tcBorders>
                          <w:top w:val="single" w:sz="4" w:space="0" w:color="auto"/>
                        </w:tcBorders>
                        <w:noWrap/>
                        <w:vAlign w:val="center"/>
                      </w:tcPr>
                      <w:p w14:paraId="14B783F3" w14:textId="77777777" w:rsidR="00EF765F" w:rsidRPr="0000116B" w:rsidRDefault="00EF765F" w:rsidP="00EF765F"/>
                    </w:tc>
                    <w:tc>
                      <w:tcPr>
                        <w:tcW w:w="1947" w:type="dxa"/>
                        <w:tcBorders>
                          <w:top w:val="single" w:sz="4" w:space="0" w:color="auto"/>
                        </w:tcBorders>
                        <w:noWrap/>
                      </w:tcPr>
                      <w:p w14:paraId="5F4DACA9" w14:textId="77777777" w:rsidR="00EF765F" w:rsidRPr="0000116B" w:rsidRDefault="00EF765F" w:rsidP="00EF765F">
                        <w:r w:rsidRPr="0000116B">
                          <w:t xml:space="preserve">€ </w:t>
                        </w:r>
                      </w:p>
                    </w:tc>
                    <w:tc>
                      <w:tcPr>
                        <w:tcW w:w="1138" w:type="dxa"/>
                        <w:tcBorders>
                          <w:top w:val="single" w:sz="4" w:space="0" w:color="auto"/>
                        </w:tcBorders>
                        <w:noWrap/>
                        <w:vAlign w:val="center"/>
                        <w:hideMark/>
                      </w:tcPr>
                      <w:p w14:paraId="41E5AFC1" w14:textId="77777777" w:rsidR="00EF765F" w:rsidRPr="0000116B" w:rsidRDefault="00EF765F" w:rsidP="00EF765F"/>
                    </w:tc>
                    <w:tc>
                      <w:tcPr>
                        <w:tcW w:w="3389" w:type="dxa"/>
                        <w:tcBorders>
                          <w:top w:val="single" w:sz="4" w:space="0" w:color="auto"/>
                        </w:tcBorders>
                        <w:noWrap/>
                      </w:tcPr>
                      <w:p w14:paraId="23944938" w14:textId="77777777" w:rsidR="00EF765F" w:rsidRPr="0000116B" w:rsidRDefault="00EF765F" w:rsidP="00EF765F">
                        <w:r w:rsidRPr="0000116B">
                          <w:t>€</w:t>
                        </w:r>
                      </w:p>
                    </w:tc>
                  </w:tr>
                  <w:tr w:rsidR="00EF765F" w:rsidRPr="0000116B" w14:paraId="39E40B4A" w14:textId="77777777" w:rsidTr="0026560C">
                    <w:trPr>
                      <w:trHeight w:val="63"/>
                    </w:trPr>
                    <w:tc>
                      <w:tcPr>
                        <w:tcW w:w="2506" w:type="dxa"/>
                        <w:noWrap/>
                        <w:vAlign w:val="center"/>
                      </w:tcPr>
                      <w:p w14:paraId="7743AB69" w14:textId="77777777" w:rsidR="00EF765F" w:rsidRPr="0000116B" w:rsidRDefault="00EF765F" w:rsidP="00EF765F"/>
                    </w:tc>
                    <w:tc>
                      <w:tcPr>
                        <w:tcW w:w="1947" w:type="dxa"/>
                        <w:noWrap/>
                      </w:tcPr>
                      <w:p w14:paraId="7A13CDC8" w14:textId="77777777" w:rsidR="00EF765F" w:rsidRPr="0000116B" w:rsidRDefault="00EF765F" w:rsidP="00EF765F">
                        <w:r w:rsidRPr="0000116B">
                          <w:t xml:space="preserve">€ </w:t>
                        </w:r>
                      </w:p>
                    </w:tc>
                    <w:tc>
                      <w:tcPr>
                        <w:tcW w:w="1138" w:type="dxa"/>
                        <w:noWrap/>
                        <w:vAlign w:val="center"/>
                        <w:hideMark/>
                      </w:tcPr>
                      <w:p w14:paraId="64CA6E8F" w14:textId="77777777" w:rsidR="00EF765F" w:rsidRPr="0000116B" w:rsidRDefault="00EF765F" w:rsidP="00EF765F"/>
                    </w:tc>
                    <w:tc>
                      <w:tcPr>
                        <w:tcW w:w="3389" w:type="dxa"/>
                        <w:noWrap/>
                      </w:tcPr>
                      <w:p w14:paraId="45005C5C" w14:textId="77777777" w:rsidR="00EF765F" w:rsidRPr="0000116B" w:rsidRDefault="00EF765F" w:rsidP="00EF765F">
                        <w:r w:rsidRPr="0000116B">
                          <w:t>€</w:t>
                        </w:r>
                      </w:p>
                    </w:tc>
                  </w:tr>
                  <w:tr w:rsidR="00EF765F" w:rsidRPr="0000116B" w14:paraId="56116FFD" w14:textId="77777777" w:rsidTr="0026560C">
                    <w:trPr>
                      <w:trHeight w:val="63"/>
                    </w:trPr>
                    <w:tc>
                      <w:tcPr>
                        <w:tcW w:w="2506" w:type="dxa"/>
                        <w:noWrap/>
                        <w:vAlign w:val="center"/>
                      </w:tcPr>
                      <w:p w14:paraId="7C91F5DD" w14:textId="77777777" w:rsidR="00EF765F" w:rsidRPr="0000116B" w:rsidRDefault="00EF765F" w:rsidP="00EF765F"/>
                    </w:tc>
                    <w:tc>
                      <w:tcPr>
                        <w:tcW w:w="1947" w:type="dxa"/>
                        <w:noWrap/>
                      </w:tcPr>
                      <w:p w14:paraId="06921347" w14:textId="77777777" w:rsidR="00EF765F" w:rsidRPr="0000116B" w:rsidRDefault="00EF765F" w:rsidP="00EF765F">
                        <w:r w:rsidRPr="0000116B">
                          <w:t xml:space="preserve">€ </w:t>
                        </w:r>
                      </w:p>
                    </w:tc>
                    <w:tc>
                      <w:tcPr>
                        <w:tcW w:w="1138" w:type="dxa"/>
                        <w:noWrap/>
                        <w:vAlign w:val="center"/>
                        <w:hideMark/>
                      </w:tcPr>
                      <w:p w14:paraId="2CFA452A" w14:textId="77777777" w:rsidR="00EF765F" w:rsidRPr="0000116B" w:rsidRDefault="00EF765F" w:rsidP="00EF765F"/>
                    </w:tc>
                    <w:tc>
                      <w:tcPr>
                        <w:tcW w:w="3389" w:type="dxa"/>
                        <w:noWrap/>
                      </w:tcPr>
                      <w:p w14:paraId="183C22D8" w14:textId="77777777" w:rsidR="00EF765F" w:rsidRPr="0000116B" w:rsidRDefault="00EF765F" w:rsidP="00EF765F">
                        <w:r w:rsidRPr="0000116B">
                          <w:t>€</w:t>
                        </w:r>
                      </w:p>
                    </w:tc>
                  </w:tr>
                  <w:tr w:rsidR="00EF765F" w:rsidRPr="0000116B" w14:paraId="5B1722E1" w14:textId="77777777" w:rsidTr="0026560C">
                    <w:trPr>
                      <w:trHeight w:val="332"/>
                    </w:trPr>
                    <w:tc>
                      <w:tcPr>
                        <w:tcW w:w="2506" w:type="dxa"/>
                        <w:noWrap/>
                        <w:vAlign w:val="center"/>
                      </w:tcPr>
                      <w:p w14:paraId="76022D99" w14:textId="77777777" w:rsidR="00EF765F" w:rsidRPr="0000116B" w:rsidRDefault="00EF765F" w:rsidP="00EF765F"/>
                    </w:tc>
                    <w:tc>
                      <w:tcPr>
                        <w:tcW w:w="1947" w:type="dxa"/>
                        <w:noWrap/>
                        <w:vAlign w:val="center"/>
                      </w:tcPr>
                      <w:p w14:paraId="4C9C4DFA" w14:textId="77777777" w:rsidR="00EF765F" w:rsidRPr="0000116B" w:rsidRDefault="00EF765F" w:rsidP="00EF765F">
                        <w:r w:rsidRPr="0000116B">
                          <w:t xml:space="preserve">€ </w:t>
                        </w:r>
                      </w:p>
                    </w:tc>
                    <w:tc>
                      <w:tcPr>
                        <w:tcW w:w="1138" w:type="dxa"/>
                        <w:noWrap/>
                        <w:vAlign w:val="center"/>
                        <w:hideMark/>
                      </w:tcPr>
                      <w:p w14:paraId="2368525A" w14:textId="77777777" w:rsidR="00EF765F" w:rsidRPr="0000116B" w:rsidRDefault="00EF765F" w:rsidP="00EF765F"/>
                    </w:tc>
                    <w:tc>
                      <w:tcPr>
                        <w:tcW w:w="3389" w:type="dxa"/>
                        <w:noWrap/>
                        <w:vAlign w:val="center"/>
                      </w:tcPr>
                      <w:p w14:paraId="742C1B10" w14:textId="77777777" w:rsidR="00EF765F" w:rsidRPr="0000116B" w:rsidRDefault="00EF765F" w:rsidP="00EF765F">
                        <w:r w:rsidRPr="0000116B">
                          <w:t>€</w:t>
                        </w:r>
                      </w:p>
                    </w:tc>
                  </w:tr>
                  <w:tr w:rsidR="00EF765F" w:rsidRPr="0000116B" w14:paraId="5F7491DE" w14:textId="77777777" w:rsidTr="0026560C">
                    <w:trPr>
                      <w:trHeight w:val="332"/>
                    </w:trPr>
                    <w:tc>
                      <w:tcPr>
                        <w:tcW w:w="2506" w:type="dxa"/>
                        <w:noWrap/>
                        <w:vAlign w:val="center"/>
                      </w:tcPr>
                      <w:p w14:paraId="21A20B80" w14:textId="77777777" w:rsidR="00EF765F" w:rsidRPr="0000116B" w:rsidRDefault="00EF765F" w:rsidP="00EF765F"/>
                    </w:tc>
                    <w:tc>
                      <w:tcPr>
                        <w:tcW w:w="1947" w:type="dxa"/>
                        <w:noWrap/>
                        <w:vAlign w:val="center"/>
                      </w:tcPr>
                      <w:p w14:paraId="609FE758" w14:textId="77777777" w:rsidR="00EF765F" w:rsidRPr="0000116B" w:rsidRDefault="00EF765F" w:rsidP="00EF765F">
                        <w:r w:rsidRPr="0000116B">
                          <w:t xml:space="preserve">€ </w:t>
                        </w:r>
                      </w:p>
                    </w:tc>
                    <w:tc>
                      <w:tcPr>
                        <w:tcW w:w="1138" w:type="dxa"/>
                        <w:noWrap/>
                        <w:vAlign w:val="center"/>
                      </w:tcPr>
                      <w:p w14:paraId="717AFD7F" w14:textId="77777777" w:rsidR="00EF765F" w:rsidRPr="0000116B" w:rsidRDefault="00EF765F" w:rsidP="00EF765F"/>
                    </w:tc>
                    <w:tc>
                      <w:tcPr>
                        <w:tcW w:w="3389" w:type="dxa"/>
                        <w:noWrap/>
                        <w:vAlign w:val="center"/>
                      </w:tcPr>
                      <w:p w14:paraId="165BEBDF" w14:textId="77777777" w:rsidR="00EF765F" w:rsidRPr="0000116B" w:rsidRDefault="00EF765F" w:rsidP="00EF765F">
                        <w:r w:rsidRPr="0000116B">
                          <w:t>€</w:t>
                        </w:r>
                      </w:p>
                    </w:tc>
                  </w:tr>
                  <w:tr w:rsidR="00EF765F" w:rsidRPr="0000116B" w14:paraId="1DF0E11E" w14:textId="77777777" w:rsidTr="0026560C">
                    <w:trPr>
                      <w:trHeight w:val="332"/>
                    </w:trPr>
                    <w:tc>
                      <w:tcPr>
                        <w:tcW w:w="4453" w:type="dxa"/>
                        <w:gridSpan w:val="2"/>
                        <w:noWrap/>
                        <w:vAlign w:val="center"/>
                        <w:hideMark/>
                      </w:tcPr>
                      <w:p w14:paraId="160CD2E9" w14:textId="77777777" w:rsidR="00EF765F" w:rsidRPr="0000116B" w:rsidRDefault="00EF765F" w:rsidP="00EF765F">
                        <w:pPr>
                          <w:rPr>
                            <w:b/>
                            <w:bCs/>
                          </w:rPr>
                        </w:pPr>
                        <w:r w:rsidRPr="0000116B">
                          <w:rPr>
                            <w:b/>
                            <w:bCs/>
                          </w:rPr>
                          <w:t>Total</w:t>
                        </w:r>
                      </w:p>
                    </w:tc>
                    <w:tc>
                      <w:tcPr>
                        <w:tcW w:w="1138" w:type="dxa"/>
                        <w:vAlign w:val="center"/>
                      </w:tcPr>
                      <w:p w14:paraId="0503DF48" w14:textId="77777777" w:rsidR="00EF765F" w:rsidRPr="0000116B" w:rsidRDefault="00EF765F" w:rsidP="00EF765F">
                        <w:pPr>
                          <w:rPr>
                            <w:b/>
                            <w:bCs/>
                          </w:rPr>
                        </w:pPr>
                      </w:p>
                    </w:tc>
                    <w:tc>
                      <w:tcPr>
                        <w:tcW w:w="3389" w:type="dxa"/>
                        <w:noWrap/>
                        <w:vAlign w:val="center"/>
                      </w:tcPr>
                      <w:p w14:paraId="00998E33" w14:textId="77777777" w:rsidR="00EF765F" w:rsidRPr="0000116B" w:rsidRDefault="00EF765F" w:rsidP="00EF765F">
                        <w:pPr>
                          <w:rPr>
                            <w:bCs/>
                          </w:rPr>
                        </w:pPr>
                        <w:r w:rsidRPr="0000116B">
                          <w:t>€</w:t>
                        </w:r>
                      </w:p>
                    </w:tc>
                  </w:tr>
                </w:tbl>
                <w:p w14:paraId="3CF90448" w14:textId="77777777" w:rsidR="00EF765F" w:rsidRPr="0000116B" w:rsidRDefault="00EF765F" w:rsidP="00EF765F"/>
                <w:tbl>
                  <w:tblPr>
                    <w:tblW w:w="8952" w:type="dxa"/>
                    <w:tblLayout w:type="fixed"/>
                    <w:tblLook w:val="04A0" w:firstRow="1" w:lastRow="0" w:firstColumn="1" w:lastColumn="0" w:noHBand="0" w:noVBand="1"/>
                  </w:tblPr>
                  <w:tblGrid>
                    <w:gridCol w:w="8952"/>
                  </w:tblGrid>
                  <w:tr w:rsidR="00EF765F" w:rsidRPr="0000116B" w14:paraId="271902EE" w14:textId="77777777" w:rsidTr="0026560C">
                    <w:trPr>
                      <w:trHeight w:val="464"/>
                    </w:trPr>
                    <w:tc>
                      <w:tcPr>
                        <w:tcW w:w="8952" w:type="dxa"/>
                        <w:shd w:val="clear" w:color="auto" w:fill="F2F2F2" w:themeFill="background1" w:themeFillShade="F2"/>
                      </w:tcPr>
                      <w:p w14:paraId="38260EF8" w14:textId="77777777" w:rsidR="00EF765F" w:rsidRPr="0000116B" w:rsidRDefault="00EF765F" w:rsidP="00EF765F">
                        <w:pPr>
                          <w:rPr>
                            <w:b/>
                          </w:rPr>
                        </w:pPr>
                        <w:r w:rsidRPr="0000116B">
                          <w:rPr>
                            <w:b/>
                          </w:rPr>
                          <w:t>Please provide a breakdown of any additional costs below, such as Travel and Subsistence, if applicable:</w:t>
                        </w:r>
                      </w:p>
                    </w:tc>
                  </w:tr>
                </w:tbl>
                <w:p w14:paraId="05923F34" w14:textId="77777777" w:rsidR="00EF765F" w:rsidRPr="0000116B" w:rsidRDefault="00EF765F" w:rsidP="00EF765F"/>
                <w:p w14:paraId="568F6017" w14:textId="77777777" w:rsidR="00EF765F" w:rsidRPr="0000116B" w:rsidRDefault="00EF765F" w:rsidP="00EF765F"/>
                <w:p w14:paraId="55664705" w14:textId="77777777" w:rsidR="00EF765F" w:rsidRPr="0000116B" w:rsidRDefault="00EF765F" w:rsidP="00EF765F"/>
              </w:tc>
            </w:tr>
            <w:tr w:rsidR="00EF765F" w:rsidRPr="0000116B" w14:paraId="31BD61AE" w14:textId="77777777" w:rsidTr="00EF765F">
              <w:trPr>
                <w:trHeight w:val="70"/>
              </w:trPr>
              <w:tc>
                <w:tcPr>
                  <w:tcW w:w="8262" w:type="dxa"/>
                  <w:gridSpan w:val="4"/>
                  <w:tcBorders>
                    <w:top w:val="nil"/>
                  </w:tcBorders>
                </w:tcPr>
                <w:p w14:paraId="1079F51F" w14:textId="77777777" w:rsidR="00EF765F" w:rsidRPr="0000116B" w:rsidRDefault="00EF765F" w:rsidP="00EF765F">
                  <w:pPr>
                    <w:rPr>
                      <w:b/>
                      <w:bCs/>
                    </w:rPr>
                  </w:pPr>
                </w:p>
              </w:tc>
            </w:tr>
          </w:tbl>
          <w:p w14:paraId="52ADAD06" w14:textId="5CCF21CA" w:rsidR="003674FF" w:rsidRPr="003674FF" w:rsidRDefault="003674FF" w:rsidP="003674FF">
            <w:pPr>
              <w:pStyle w:val="BodyText"/>
            </w:pPr>
          </w:p>
        </w:tc>
      </w:tr>
      <w:tr w:rsidR="003674FF" w14:paraId="1AFD106D" w14:textId="77777777">
        <w:tc>
          <w:tcPr>
            <w:tcW w:w="8488" w:type="dxa"/>
          </w:tcPr>
          <w:p w14:paraId="71BFD0B5" w14:textId="77777777" w:rsidR="003674FF" w:rsidRDefault="003674FF" w:rsidP="008D7834">
            <w:pPr>
              <w:rPr>
                <w:b/>
                <w:bCs/>
                <w:u w:val="single"/>
              </w:rPr>
            </w:pPr>
            <w:r>
              <w:rPr>
                <w:b/>
                <w:bCs/>
                <w:u w:val="single"/>
              </w:rPr>
              <w:lastRenderedPageBreak/>
              <w:t xml:space="preserve">Contact Details </w:t>
            </w:r>
          </w:p>
          <w:p w14:paraId="397A1241" w14:textId="77777777" w:rsidR="003674FF" w:rsidRDefault="003674FF" w:rsidP="003674FF">
            <w:pPr>
              <w:pStyle w:val="BodyText"/>
              <w:rPr>
                <w:i/>
                <w:iCs/>
              </w:rPr>
            </w:pPr>
            <w:r>
              <w:rPr>
                <w:i/>
                <w:iCs/>
              </w:rPr>
              <w:t xml:space="preserve">Please provide contact details for the primary point of contact for this tender. </w:t>
            </w:r>
          </w:p>
          <w:p w14:paraId="77195C43" w14:textId="77777777" w:rsidR="003674FF" w:rsidRDefault="003674FF" w:rsidP="003674FF">
            <w:pPr>
              <w:pStyle w:val="BodyText"/>
            </w:pPr>
          </w:p>
          <w:p w14:paraId="285BBE84" w14:textId="77777777" w:rsidR="003674FF" w:rsidRPr="003674FF" w:rsidRDefault="003674FF" w:rsidP="003674FF">
            <w:pPr>
              <w:pStyle w:val="BodyText"/>
              <w:rPr>
                <w:b/>
                <w:bCs/>
              </w:rPr>
            </w:pPr>
            <w:r w:rsidRPr="003674FF">
              <w:rPr>
                <w:b/>
                <w:bCs/>
              </w:rPr>
              <w:t xml:space="preserve">Name: </w:t>
            </w:r>
          </w:p>
          <w:p w14:paraId="6ADBCE4B" w14:textId="77777777" w:rsidR="003674FF" w:rsidRPr="003674FF" w:rsidRDefault="003674FF" w:rsidP="003674FF">
            <w:pPr>
              <w:pStyle w:val="BodyText"/>
              <w:rPr>
                <w:b/>
                <w:bCs/>
              </w:rPr>
            </w:pPr>
            <w:r w:rsidRPr="003674FF">
              <w:rPr>
                <w:b/>
                <w:bCs/>
              </w:rPr>
              <w:t xml:space="preserve">Organisation: </w:t>
            </w:r>
          </w:p>
          <w:p w14:paraId="68487206" w14:textId="77777777" w:rsidR="003674FF" w:rsidRPr="003674FF" w:rsidRDefault="003674FF" w:rsidP="003674FF">
            <w:pPr>
              <w:pStyle w:val="BodyText"/>
              <w:rPr>
                <w:b/>
                <w:bCs/>
              </w:rPr>
            </w:pPr>
            <w:r w:rsidRPr="003674FF">
              <w:rPr>
                <w:b/>
                <w:bCs/>
              </w:rPr>
              <w:t xml:space="preserve">Title: </w:t>
            </w:r>
          </w:p>
          <w:p w14:paraId="35CE2075" w14:textId="77777777" w:rsidR="003674FF" w:rsidRPr="003674FF" w:rsidRDefault="003674FF" w:rsidP="003674FF">
            <w:pPr>
              <w:pStyle w:val="BodyText"/>
              <w:rPr>
                <w:b/>
                <w:bCs/>
              </w:rPr>
            </w:pPr>
            <w:r w:rsidRPr="003674FF">
              <w:rPr>
                <w:b/>
                <w:bCs/>
              </w:rPr>
              <w:t xml:space="preserve">Email: </w:t>
            </w:r>
          </w:p>
          <w:p w14:paraId="6A3EDF2C" w14:textId="77777777" w:rsidR="003674FF" w:rsidRPr="003674FF" w:rsidRDefault="003674FF" w:rsidP="003674FF">
            <w:pPr>
              <w:pStyle w:val="BodyText"/>
              <w:rPr>
                <w:b/>
                <w:bCs/>
              </w:rPr>
            </w:pPr>
            <w:r w:rsidRPr="003674FF">
              <w:rPr>
                <w:b/>
                <w:bCs/>
              </w:rPr>
              <w:t xml:space="preserve">Phone number: </w:t>
            </w:r>
          </w:p>
          <w:p w14:paraId="3F76DFC9" w14:textId="77777777" w:rsidR="003674FF" w:rsidRPr="003674FF" w:rsidRDefault="003674FF" w:rsidP="003674FF">
            <w:pPr>
              <w:pStyle w:val="BodyText"/>
              <w:rPr>
                <w:b/>
                <w:bCs/>
              </w:rPr>
            </w:pPr>
            <w:r w:rsidRPr="003674FF">
              <w:rPr>
                <w:b/>
                <w:bCs/>
              </w:rPr>
              <w:t xml:space="preserve">Address: </w:t>
            </w:r>
          </w:p>
          <w:p w14:paraId="59F4AF7C" w14:textId="1FA64204" w:rsidR="003674FF" w:rsidRPr="003674FF" w:rsidRDefault="003674FF" w:rsidP="003674FF">
            <w:pPr>
              <w:pStyle w:val="BodyText"/>
            </w:pPr>
          </w:p>
        </w:tc>
      </w:tr>
    </w:tbl>
    <w:p w14:paraId="0CE230DC" w14:textId="74FBDF55" w:rsidR="005F57EB" w:rsidRDefault="005F57EB" w:rsidP="008D7834">
      <w:r>
        <w:br w:type="page"/>
      </w:r>
    </w:p>
    <w:p w14:paraId="5C79103B" w14:textId="77777777" w:rsidR="00BD3FBF" w:rsidRPr="00BD3FBF" w:rsidRDefault="00BD3FBF" w:rsidP="00E12173"/>
    <w:sectPr w:rsidR="00BD3FBF" w:rsidRPr="00BD3FBF" w:rsidSect="00C52B0A">
      <w:headerReference w:type="default" r:id="rId8"/>
      <w:footerReference w:type="default" r:id="rId9"/>
      <w:headerReference w:type="first" r:id="rId10"/>
      <w:footerReference w:type="first" r:id="rId11"/>
      <w:pgSz w:w="11900" w:h="16840"/>
      <w:pgMar w:top="2552" w:right="1701" w:bottom="1701" w:left="1701" w:header="709"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70C8A1" w14:textId="77777777" w:rsidR="00283375" w:rsidRDefault="00283375" w:rsidP="00E12173">
      <w:r>
        <w:separator/>
      </w:r>
    </w:p>
  </w:endnote>
  <w:endnote w:type="continuationSeparator" w:id="0">
    <w:p w14:paraId="4491BC71" w14:textId="77777777" w:rsidR="00283375" w:rsidRDefault="00283375" w:rsidP="00E121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51CAD" w14:textId="77777777" w:rsidR="00CA2A3F" w:rsidRPr="00731ED9" w:rsidRDefault="00CA2A3F" w:rsidP="00E12173">
    <w:pPr>
      <w:pStyle w:val="FolioNumber8pt"/>
    </w:pPr>
    <w:r w:rsidRPr="00731ED9">
      <w:t>…..</w:t>
    </w:r>
  </w:p>
  <w:p w14:paraId="7C1A01AB" w14:textId="77777777" w:rsidR="00CA2A3F" w:rsidRDefault="00CA2A3F" w:rsidP="00E12173">
    <w:pPr>
      <w:pStyle w:val="FolioNumber8pt"/>
    </w:pPr>
    <w:r w:rsidRPr="00731ED9">
      <w:fldChar w:fldCharType="begin"/>
    </w:r>
    <w:r w:rsidRPr="00731ED9">
      <w:instrText xml:space="preserve"> PAGE </w:instrText>
    </w:r>
    <w:r w:rsidRPr="00731ED9">
      <w:fldChar w:fldCharType="separate"/>
    </w:r>
    <w:r w:rsidR="00005CA7">
      <w:rPr>
        <w:noProof/>
      </w:rPr>
      <w:t>2</w:t>
    </w:r>
    <w:r w:rsidRPr="00731ED9">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7C7A4" w14:textId="33D81BD0" w:rsidR="00CA2A3F" w:rsidRPr="00E15A71" w:rsidRDefault="00E15A71" w:rsidP="00CA2A3F">
    <w:pPr>
      <w:pStyle w:val="ContactInformation812pt"/>
      <w:rPr>
        <w:b/>
      </w:rPr>
    </w:pPr>
    <w:r>
      <w:rPr>
        <w:b/>
      </w:rPr>
      <w:t>Marlborough Street</w:t>
    </w:r>
    <w:r w:rsidR="00CA2A3F" w:rsidRPr="00CA2A3F">
      <w:rPr>
        <w:b/>
      </w:rPr>
      <w:t xml:space="preserve">, </w:t>
    </w:r>
    <w:r>
      <w:rPr>
        <w:b/>
      </w:rPr>
      <w:t>Dublin 1</w:t>
    </w:r>
    <w:r w:rsidR="00CA2A3F" w:rsidRPr="00CA2A3F">
      <w:rPr>
        <w:b/>
      </w:rPr>
      <w:t xml:space="preserve">, </w:t>
    </w:r>
    <w:r w:rsidRPr="00E15A71">
      <w:rPr>
        <w:b/>
      </w:rPr>
      <w:t>D01 RC96</w:t>
    </w:r>
  </w:p>
  <w:p w14:paraId="6A72890F" w14:textId="205180D3" w:rsidR="00CA2A3F" w:rsidRDefault="00CA2A3F" w:rsidP="00CA2A3F">
    <w:pPr>
      <w:pStyle w:val="ContactInformation812pt"/>
    </w:pPr>
    <w:r>
      <w:t>T</w:t>
    </w:r>
    <w:r w:rsidRPr="00853DBE">
      <w:t xml:space="preserve"> +353 </w:t>
    </w:r>
    <w:r>
      <w:t xml:space="preserve">1 234 5678 </w:t>
    </w:r>
  </w:p>
  <w:p w14:paraId="47010447" w14:textId="77777777" w:rsidR="00CA2A3F" w:rsidRPr="00CA2A3F" w:rsidRDefault="00CA2A3F" w:rsidP="00CA2A3F">
    <w:pPr>
      <w:pStyle w:val="ContactInformation812pt"/>
      <w:rPr>
        <w:rFonts w:cs="Arial"/>
        <w:color w:val="005951"/>
        <w:szCs w:val="16"/>
      </w:rPr>
    </w:pPr>
    <w:r>
      <w:t>www.department.gov.ie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C886B3" w14:textId="77777777" w:rsidR="00283375" w:rsidRDefault="00283375" w:rsidP="00E12173">
      <w:r>
        <w:separator/>
      </w:r>
    </w:p>
  </w:footnote>
  <w:footnote w:type="continuationSeparator" w:id="0">
    <w:p w14:paraId="4EDDA40D" w14:textId="77777777" w:rsidR="00283375" w:rsidRDefault="00283375" w:rsidP="00E12173">
      <w:r>
        <w:continuationSeparator/>
      </w:r>
    </w:p>
  </w:footnote>
  <w:footnote w:id="1">
    <w:p w14:paraId="79EFA775" w14:textId="3ABFD60B" w:rsidR="003C330A" w:rsidRPr="003C330A" w:rsidRDefault="003C330A">
      <w:pPr>
        <w:pStyle w:val="FootnoteText"/>
        <w:rPr>
          <w:lang w:val="en-IE"/>
        </w:rPr>
      </w:pPr>
      <w:r>
        <w:rPr>
          <w:rStyle w:val="FootnoteReference"/>
        </w:rPr>
        <w:footnoteRef/>
      </w:r>
      <w:r>
        <w:t xml:space="preserve"> </w:t>
      </w:r>
      <w:r>
        <w:rPr>
          <w:lang w:val="en-IE"/>
        </w:rPr>
        <w:t xml:space="preserve">Please see Request for Tender </w:t>
      </w:r>
      <w:r w:rsidR="00927C79">
        <w:rPr>
          <w:lang w:val="en-IE"/>
        </w:rPr>
        <w:t xml:space="preserve">for </w:t>
      </w:r>
      <w:r>
        <w:rPr>
          <w:lang w:val="en-IE"/>
        </w:rPr>
        <w:t xml:space="preserve">these requirements e.g. ESPD, </w:t>
      </w:r>
      <w:r w:rsidR="00927C79">
        <w:rPr>
          <w:lang w:val="en-IE"/>
        </w:rPr>
        <w:t xml:space="preserve">required signed statements, </w:t>
      </w:r>
      <w:r>
        <w:rPr>
          <w:lang w:val="en-IE"/>
        </w:rPr>
        <w:t>proof of insurances</w:t>
      </w:r>
      <w:r w:rsidR="00927C79">
        <w:rPr>
          <w:lang w:val="en-IE"/>
        </w:rPr>
        <w:t xml:space="preserve">, proof of tax clearance and CVs for the proposed team.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70701" w14:textId="77777777" w:rsidR="00CA2A3F" w:rsidRDefault="009D7A8D" w:rsidP="00E12173">
    <w:r>
      <w:rPr>
        <w:noProof/>
      </w:rPr>
      <w:drawing>
        <wp:anchor distT="0" distB="0" distL="114300" distR="114300" simplePos="0" relativeHeight="251665408" behindDoc="1" locked="1" layoutInCell="1" allowOverlap="0" wp14:anchorId="1DFC39DA" wp14:editId="70441731">
          <wp:simplePos x="1077686" y="-566057"/>
          <wp:positionH relativeFrom="page">
            <wp:align>left</wp:align>
          </wp:positionH>
          <wp:positionV relativeFrom="page">
            <wp:align>top</wp:align>
          </wp:positionV>
          <wp:extent cx="7560000" cy="162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epartment_Letterhead_Header_Harp.pdf"/>
                  <pic:cNvPicPr/>
                </pic:nvPicPr>
                <pic:blipFill>
                  <a:blip r:embed="rId1">
                    <a:extLst>
                      <a:ext uri="{28A0092B-C50C-407E-A947-70E740481C1C}">
                        <a14:useLocalDpi xmlns:a14="http://schemas.microsoft.com/office/drawing/2010/main" val="0"/>
                      </a:ext>
                    </a:extLst>
                  </a:blip>
                  <a:stretch>
                    <a:fillRect/>
                  </a:stretch>
                </pic:blipFill>
                <pic:spPr>
                  <a:xfrm>
                    <a:off x="0" y="0"/>
                    <a:ext cx="7560000" cy="16272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2C359" w14:textId="77777777" w:rsidR="00CA2A3F" w:rsidRDefault="009D7A8D" w:rsidP="00E12173">
    <w:r>
      <w:rPr>
        <w:noProof/>
      </w:rPr>
      <w:drawing>
        <wp:anchor distT="0" distB="0" distL="114300" distR="114300" simplePos="0" relativeHeight="251664384" behindDoc="1" locked="1" layoutInCell="1" allowOverlap="0" wp14:anchorId="7F3A9913" wp14:editId="783D47A1">
          <wp:simplePos x="0" y="0"/>
          <wp:positionH relativeFrom="page">
            <wp:align>left</wp:align>
          </wp:positionH>
          <wp:positionV relativeFrom="page">
            <wp:align>top</wp:align>
          </wp:positionV>
          <wp:extent cx="7558405" cy="162623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58643" cy="162623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A4313"/>
    <w:multiLevelType w:val="multilevel"/>
    <w:tmpl w:val="C4743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E7C546A"/>
    <w:multiLevelType w:val="multilevel"/>
    <w:tmpl w:val="6B807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4540317"/>
    <w:multiLevelType w:val="multilevel"/>
    <w:tmpl w:val="54B65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12399842">
    <w:abstractNumId w:val="2"/>
  </w:num>
  <w:num w:numId="2" w16cid:durableId="276983357">
    <w:abstractNumId w:val="0"/>
  </w:num>
  <w:num w:numId="3" w16cid:durableId="20970488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05"/>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0332"/>
    <w:rsid w:val="00005CA7"/>
    <w:rsid w:val="000335BD"/>
    <w:rsid w:val="0009563E"/>
    <w:rsid w:val="00137CCC"/>
    <w:rsid w:val="00175A52"/>
    <w:rsid w:val="001A0F53"/>
    <w:rsid w:val="001A6DF7"/>
    <w:rsid w:val="00211F02"/>
    <w:rsid w:val="00223B86"/>
    <w:rsid w:val="002411B3"/>
    <w:rsid w:val="00283375"/>
    <w:rsid w:val="002C307C"/>
    <w:rsid w:val="003674FF"/>
    <w:rsid w:val="003A4234"/>
    <w:rsid w:val="003C330A"/>
    <w:rsid w:val="00446422"/>
    <w:rsid w:val="00461D22"/>
    <w:rsid w:val="004B2061"/>
    <w:rsid w:val="004E4AD6"/>
    <w:rsid w:val="005027A9"/>
    <w:rsid w:val="005F57EB"/>
    <w:rsid w:val="00651B18"/>
    <w:rsid w:val="0066169B"/>
    <w:rsid w:val="00720332"/>
    <w:rsid w:val="007E6501"/>
    <w:rsid w:val="007F4AC2"/>
    <w:rsid w:val="008A3B76"/>
    <w:rsid w:val="008D7834"/>
    <w:rsid w:val="00927C79"/>
    <w:rsid w:val="00947DED"/>
    <w:rsid w:val="009D7A8D"/>
    <w:rsid w:val="00A40BD8"/>
    <w:rsid w:val="00A4471A"/>
    <w:rsid w:val="00BD3FBF"/>
    <w:rsid w:val="00BE52F8"/>
    <w:rsid w:val="00C52B0A"/>
    <w:rsid w:val="00CA2A3F"/>
    <w:rsid w:val="00E12173"/>
    <w:rsid w:val="00E15A71"/>
    <w:rsid w:val="00E554B9"/>
    <w:rsid w:val="00E64A28"/>
    <w:rsid w:val="00EB53D6"/>
    <w:rsid w:val="00EC2C6A"/>
    <w:rsid w:val="00EF765F"/>
    <w:rsid w:val="00F120B1"/>
    <w:rsid w:val="00F44F44"/>
    <w:rsid w:val="00FC5F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236639"/>
  <w14:defaultImageDpi w14:val="32767"/>
  <w15:chartTrackingRefBased/>
  <w15:docId w15:val="{4B560B6B-BE0F-426D-84B8-4CD216C86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BodyText"/>
    <w:qFormat/>
    <w:rsid w:val="00E12173"/>
    <w:pPr>
      <w:spacing w:line="280" w:lineRule="exact"/>
    </w:pPr>
    <w:rPr>
      <w:rFonts w:ascii="Arial" w:hAnsi="Arial"/>
      <w:sz w:val="21"/>
    </w:rPr>
  </w:style>
  <w:style w:type="paragraph" w:styleId="Heading1">
    <w:name w:val="heading 1"/>
    <w:next w:val="FolioNumber8pt"/>
    <w:link w:val="Heading1Char"/>
    <w:uiPriority w:val="9"/>
    <w:rsid w:val="00CA2A3F"/>
    <w:pPr>
      <w:keepNext/>
      <w:keepLines/>
      <w:spacing w:line="240" w:lineRule="exact"/>
      <w:outlineLvl w:val="0"/>
    </w:pPr>
    <w:rPr>
      <w:rFonts w:ascii="Arial" w:eastAsiaTheme="majorEastAsia" w:hAnsi="Arial" w:cstheme="majorBidi"/>
      <w:color w:val="004D44"/>
      <w:sz w:val="16"/>
      <w:szCs w:val="32"/>
    </w:rPr>
  </w:style>
  <w:style w:type="paragraph" w:styleId="Heading2">
    <w:name w:val="heading 2"/>
    <w:basedOn w:val="Heading1"/>
    <w:next w:val="Normal"/>
    <w:link w:val="Heading2Char"/>
    <w:uiPriority w:val="9"/>
    <w:unhideWhenUsed/>
    <w:rsid w:val="00947DED"/>
    <w:pPr>
      <w:spacing w:line="320" w:lineRule="exact"/>
      <w:outlineLvl w:val="1"/>
    </w:pPr>
    <w:rPr>
      <w:sz w:val="21"/>
    </w:rPr>
  </w:style>
  <w:style w:type="paragraph" w:styleId="Heading3">
    <w:name w:val="heading 3"/>
    <w:basedOn w:val="Heading2"/>
    <w:next w:val="Normal"/>
    <w:link w:val="Heading3Char"/>
    <w:uiPriority w:val="9"/>
    <w:semiHidden/>
    <w:unhideWhenUsed/>
    <w:rsid w:val="00CA2A3F"/>
    <w:pPr>
      <w:spacing w:before="40"/>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47DED"/>
    <w:rPr>
      <w:rFonts w:ascii="Arial" w:eastAsiaTheme="majorEastAsia" w:hAnsi="Arial" w:cstheme="majorBidi"/>
      <w:color w:val="004D44"/>
      <w:sz w:val="21"/>
      <w:szCs w:val="32"/>
    </w:rPr>
  </w:style>
  <w:style w:type="paragraph" w:customStyle="1" w:styleId="ContactInformation812pt">
    <w:name w:val="Contact Information 8/12pt"/>
    <w:next w:val="FolioNumber8pt"/>
    <w:qFormat/>
    <w:rsid w:val="00CA2A3F"/>
    <w:pPr>
      <w:spacing w:line="240" w:lineRule="exact"/>
    </w:pPr>
    <w:rPr>
      <w:rFonts w:ascii="Arial" w:eastAsiaTheme="majorEastAsia" w:hAnsi="Arial" w:cstheme="majorBidi"/>
      <w:color w:val="004D44"/>
      <w:sz w:val="16"/>
      <w:szCs w:val="32"/>
    </w:rPr>
  </w:style>
  <w:style w:type="character" w:customStyle="1" w:styleId="Heading1Char">
    <w:name w:val="Heading 1 Char"/>
    <w:basedOn w:val="DefaultParagraphFont"/>
    <w:link w:val="Heading1"/>
    <w:uiPriority w:val="9"/>
    <w:rsid w:val="00CA2A3F"/>
    <w:rPr>
      <w:rFonts w:ascii="Arial" w:eastAsiaTheme="majorEastAsia" w:hAnsi="Arial" w:cstheme="majorBidi"/>
      <w:color w:val="004D44"/>
      <w:sz w:val="16"/>
      <w:szCs w:val="32"/>
    </w:rPr>
  </w:style>
  <w:style w:type="character" w:customStyle="1" w:styleId="Heading3Char">
    <w:name w:val="Heading 3 Char"/>
    <w:basedOn w:val="DefaultParagraphFont"/>
    <w:link w:val="Heading3"/>
    <w:uiPriority w:val="9"/>
    <w:semiHidden/>
    <w:rsid w:val="00CA2A3F"/>
    <w:rPr>
      <w:rFonts w:ascii="Arial" w:eastAsiaTheme="majorEastAsia" w:hAnsi="Arial" w:cstheme="majorBidi"/>
      <w:b/>
      <w:bCs/>
      <w:color w:val="004D44"/>
      <w:sz w:val="16"/>
      <w:szCs w:val="32"/>
    </w:rPr>
  </w:style>
  <w:style w:type="paragraph" w:styleId="Header">
    <w:name w:val="header"/>
    <w:basedOn w:val="Normal"/>
    <w:link w:val="HeaderChar"/>
    <w:uiPriority w:val="99"/>
    <w:unhideWhenUsed/>
    <w:rsid w:val="00C52B0A"/>
    <w:pPr>
      <w:tabs>
        <w:tab w:val="center" w:pos="4513"/>
        <w:tab w:val="right" w:pos="9026"/>
      </w:tabs>
      <w:spacing w:line="240" w:lineRule="auto"/>
    </w:pPr>
  </w:style>
  <w:style w:type="paragraph" w:customStyle="1" w:styleId="FolioNumber8pt">
    <w:name w:val="Folio Number 8pt"/>
    <w:basedOn w:val="Normal"/>
    <w:qFormat/>
    <w:rsid w:val="00CA2A3F"/>
    <w:pPr>
      <w:spacing w:line="240" w:lineRule="exact"/>
      <w:outlineLvl w:val="0"/>
    </w:pPr>
    <w:rPr>
      <w:rFonts w:cs="Arial"/>
      <w:sz w:val="16"/>
      <w:szCs w:val="16"/>
      <w:lang w:val="en-GB"/>
    </w:rPr>
  </w:style>
  <w:style w:type="paragraph" w:styleId="BodyText">
    <w:name w:val="Body Text"/>
    <w:basedOn w:val="Normal"/>
    <w:link w:val="BodyTextChar"/>
    <w:uiPriority w:val="99"/>
    <w:unhideWhenUsed/>
    <w:rsid w:val="00947DED"/>
    <w:pPr>
      <w:spacing w:after="120"/>
    </w:pPr>
  </w:style>
  <w:style w:type="character" w:customStyle="1" w:styleId="BodyTextChar">
    <w:name w:val="Body Text Char"/>
    <w:basedOn w:val="DefaultParagraphFont"/>
    <w:link w:val="BodyText"/>
    <w:uiPriority w:val="99"/>
    <w:rsid w:val="00947DED"/>
    <w:rPr>
      <w:rFonts w:ascii="Arial" w:hAnsi="Arial"/>
      <w:sz w:val="21"/>
    </w:rPr>
  </w:style>
  <w:style w:type="character" w:customStyle="1" w:styleId="HeaderChar">
    <w:name w:val="Header Char"/>
    <w:basedOn w:val="DefaultParagraphFont"/>
    <w:link w:val="Header"/>
    <w:uiPriority w:val="99"/>
    <w:rsid w:val="00C52B0A"/>
    <w:rPr>
      <w:rFonts w:ascii="Arial" w:hAnsi="Arial"/>
      <w:sz w:val="21"/>
    </w:rPr>
  </w:style>
  <w:style w:type="paragraph" w:styleId="Footer">
    <w:name w:val="footer"/>
    <w:basedOn w:val="Normal"/>
    <w:link w:val="FooterChar"/>
    <w:uiPriority w:val="99"/>
    <w:unhideWhenUsed/>
    <w:rsid w:val="00C52B0A"/>
    <w:pPr>
      <w:tabs>
        <w:tab w:val="center" w:pos="4513"/>
        <w:tab w:val="right" w:pos="9026"/>
      </w:tabs>
      <w:spacing w:line="240" w:lineRule="auto"/>
    </w:pPr>
  </w:style>
  <w:style w:type="character" w:customStyle="1" w:styleId="FooterChar">
    <w:name w:val="Footer Char"/>
    <w:basedOn w:val="DefaultParagraphFont"/>
    <w:link w:val="Footer"/>
    <w:uiPriority w:val="99"/>
    <w:rsid w:val="00C52B0A"/>
    <w:rPr>
      <w:rFonts w:ascii="Arial" w:hAnsi="Arial"/>
      <w:sz w:val="21"/>
    </w:rPr>
  </w:style>
  <w:style w:type="table" w:styleId="TableGrid">
    <w:name w:val="Table Grid"/>
    <w:basedOn w:val="TableNormal"/>
    <w:uiPriority w:val="39"/>
    <w:rsid w:val="008D78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3C330A"/>
    <w:pPr>
      <w:spacing w:line="240" w:lineRule="auto"/>
    </w:pPr>
    <w:rPr>
      <w:sz w:val="20"/>
      <w:szCs w:val="20"/>
    </w:rPr>
  </w:style>
  <w:style w:type="character" w:customStyle="1" w:styleId="FootnoteTextChar">
    <w:name w:val="Footnote Text Char"/>
    <w:basedOn w:val="DefaultParagraphFont"/>
    <w:link w:val="FootnoteText"/>
    <w:uiPriority w:val="99"/>
    <w:semiHidden/>
    <w:rsid w:val="003C330A"/>
    <w:rPr>
      <w:rFonts w:ascii="Arial" w:hAnsi="Arial"/>
      <w:sz w:val="20"/>
      <w:szCs w:val="20"/>
    </w:rPr>
  </w:style>
  <w:style w:type="character" w:styleId="FootnoteReference">
    <w:name w:val="footnote reference"/>
    <w:basedOn w:val="DefaultParagraphFont"/>
    <w:uiPriority w:val="99"/>
    <w:semiHidden/>
    <w:unhideWhenUsed/>
    <w:rsid w:val="003C330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0819166">
      <w:bodyDiv w:val="1"/>
      <w:marLeft w:val="0"/>
      <w:marRight w:val="0"/>
      <w:marTop w:val="0"/>
      <w:marBottom w:val="0"/>
      <w:divBdr>
        <w:top w:val="none" w:sz="0" w:space="0" w:color="auto"/>
        <w:left w:val="none" w:sz="0" w:space="0" w:color="auto"/>
        <w:bottom w:val="none" w:sz="0" w:space="0" w:color="auto"/>
        <w:right w:val="none" w:sz="0" w:space="0" w:color="auto"/>
      </w:divBdr>
    </w:div>
    <w:div w:id="78427300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D:\2025\02%20LOGOS\01%20DEPARTMENTS%202025\Department%20of%20Education%20and%20Youth\TEMPLATES\Letterheads\eLetterheads\Gov_Dept_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56F532-0931-46D0-9DD6-9FE9A5EA2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Gov_Dept_Letterhead</Template>
  <TotalTime>1</TotalTime>
  <Pages>5</Pages>
  <Words>325</Words>
  <Characters>1856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Niamh Goodwin</dc:creator>
  <cp:keywords/>
  <dc:description/>
  <cp:lastModifiedBy>Rochford, Sarah</cp:lastModifiedBy>
  <cp:revision>2</cp:revision>
  <dcterms:created xsi:type="dcterms:W3CDTF">2026-09-17T10:58:00Z</dcterms:created>
  <dcterms:modified xsi:type="dcterms:W3CDTF">2026-09-17T10:58:00Z</dcterms:modified>
</cp:coreProperties>
</file>