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64865" w14:textId="77777777" w:rsidR="00FE0081" w:rsidRPr="00017815" w:rsidRDefault="00FE0081" w:rsidP="00017815">
      <w:pPr>
        <w:pStyle w:val="Heading3"/>
        <w:jc w:val="center"/>
        <w:rPr>
          <w:rFonts w:ascii="Arial (W1)" w:hAnsi="Arial (W1)"/>
          <w:sz w:val="28"/>
          <w:szCs w:val="28"/>
          <w:lang w:val="en-IE"/>
        </w:rPr>
      </w:pPr>
      <w:r w:rsidRPr="00217380">
        <w:rPr>
          <w:rFonts w:ascii="Arial (W1)" w:hAnsi="Arial (W1)"/>
          <w:sz w:val="28"/>
          <w:szCs w:val="28"/>
          <w:lang w:val="en-IE"/>
        </w:rPr>
        <w:t>HEALTH AND SAFETY COMPLIANCE DECLARATION</w:t>
      </w:r>
      <w:r w:rsidR="00017815">
        <w:rPr>
          <w:rFonts w:ascii="Arial (W1)" w:hAnsi="Arial (W1)"/>
          <w:sz w:val="28"/>
          <w:szCs w:val="28"/>
          <w:lang w:val="en-IE"/>
        </w:rPr>
        <w:t xml:space="preserve"> </w:t>
      </w:r>
      <w:r w:rsidRPr="00217380">
        <w:rPr>
          <w:rFonts w:ascii="Arial (W1)" w:hAnsi="Arial (W1)"/>
          <w:sz w:val="28"/>
          <w:szCs w:val="28"/>
          <w:lang w:val="en-IE"/>
        </w:rPr>
        <w:t xml:space="preserve">by </w:t>
      </w:r>
      <w:r>
        <w:rPr>
          <w:rFonts w:ascii="Arial (W1)" w:hAnsi="Arial (W1)"/>
          <w:sz w:val="28"/>
          <w:szCs w:val="28"/>
          <w:lang w:val="en-IE"/>
        </w:rPr>
        <w:t>All General Service Providers</w:t>
      </w:r>
    </w:p>
    <w:p w14:paraId="0F264866" w14:textId="77777777" w:rsidR="00FE0081" w:rsidRPr="00217380" w:rsidRDefault="00FE0081" w:rsidP="00FE0081">
      <w:pPr>
        <w:pStyle w:val="Header"/>
        <w:pBdr>
          <w:bottom w:val="single" w:sz="4" w:space="1" w:color="FF0000"/>
        </w:pBdr>
        <w:tabs>
          <w:tab w:val="left" w:pos="567"/>
          <w:tab w:val="left" w:pos="2268"/>
        </w:tabs>
        <w:ind w:left="540" w:hanging="540"/>
        <w:jc w:val="right"/>
        <w:rPr>
          <w:rFonts w:cs="Arial"/>
          <w:color w:val="FF0000"/>
          <w:sz w:val="16"/>
          <w:szCs w:val="16"/>
          <w:lang w:val="en-IE"/>
        </w:rPr>
      </w:pPr>
    </w:p>
    <w:p w14:paraId="0F264867" w14:textId="77777777" w:rsidR="00FE0081" w:rsidRPr="00217380" w:rsidRDefault="00FE0081" w:rsidP="00FE0081">
      <w:pPr>
        <w:pStyle w:val="DefaultText"/>
        <w:tabs>
          <w:tab w:val="left" w:pos="851"/>
        </w:tabs>
        <w:spacing w:after="120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[All sections to be completed in BLOCK CAPITALS]</w:t>
      </w:r>
    </w:p>
    <w:tbl>
      <w:tblPr>
        <w:tblW w:w="9827" w:type="dxa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131"/>
        <w:gridCol w:w="7696"/>
      </w:tblGrid>
      <w:tr w:rsidR="00FE0081" w:rsidRPr="00217380" w14:paraId="0F26486A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68" w14:textId="77777777" w:rsidR="00FE0081" w:rsidRPr="00217380" w:rsidRDefault="00FE0081" w:rsidP="00605FA1">
            <w:pPr>
              <w:rPr>
                <w:rFonts w:ascii="Arial" w:hAnsi="Arial" w:cs="Courier New"/>
                <w:b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>In relation to</w:t>
            </w:r>
            <w:r w:rsidRPr="00217380">
              <w:rPr>
                <w:rFonts w:cs="Arial"/>
                <w:b/>
                <w:bdr w:val="single" w:sz="12" w:space="0" w:color="FF0000" w:frame="1"/>
                <w:lang w:val="en-IE"/>
              </w:rPr>
              <w:t xml:space="preserve"> </w:t>
            </w:r>
            <w:r w:rsidRPr="00217380">
              <w:rPr>
                <w:rFonts w:cs="Arial"/>
                <w:b/>
                <w:lang w:val="en-IE"/>
              </w:rPr>
              <w:t xml:space="preserve">    </w:t>
            </w:r>
            <w:r w:rsidRPr="00217380">
              <w:rPr>
                <w:rFonts w:cs="Arial"/>
                <w:b/>
                <w:bdr w:val="single" w:sz="4" w:space="0" w:color="auto" w:frame="1"/>
                <w:shd w:val="clear" w:color="auto" w:fill="CCFFFF"/>
                <w:lang w:val="en-IE"/>
              </w:rPr>
              <w:t xml:space="preserve">   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69" w14:textId="77777777" w:rsidR="00FE0081" w:rsidRPr="00217380" w:rsidRDefault="00FE0081" w:rsidP="00605FA1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: State Project Description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Entry: State Project Description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ab/>
              <w:t>[Project Title]</w:t>
            </w:r>
          </w:p>
        </w:tc>
      </w:tr>
      <w:tr w:rsidR="00FE0081" w:rsidRPr="00217380" w14:paraId="0F26486D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6B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>We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6C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 xml:space="preserve"> [Name of Service Providers Company]</w:t>
            </w:r>
          </w:p>
        </w:tc>
      </w:tr>
      <w:tr w:rsidR="00FE0081" w:rsidRPr="00217380" w14:paraId="0F264870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6E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sz w:val="20"/>
                <w:lang w:val="en-IE"/>
              </w:rPr>
            </w:pPr>
            <w:r>
              <w:rPr>
                <w:rStyle w:val="InitialStyle"/>
                <w:rFonts w:ascii="Arial" w:hAnsi="Arial"/>
                <w:b/>
                <w:sz w:val="20"/>
                <w:lang w:val="en-IE"/>
              </w:rPr>
              <w:t>Appointed</w:t>
            </w: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 xml:space="preserve"> to act as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6F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 w:rsidRPr="00E82A19">
              <w:rPr>
                <w:rFonts w:ascii="Arial" w:hAnsi="Arial" w:cs="Courier New"/>
                <w:sz w:val="20"/>
                <w:lang w:val="en-IE"/>
              </w:rPr>
              <w:instrText xml:space="preserve"> FORMTEXT </w:instrText>
            </w:r>
            <w:r w:rsidRPr="00E82A19">
              <w:rPr>
                <w:rFonts w:ascii="Arial" w:hAnsi="Arial" w:cs="Courier New"/>
                <w:sz w:val="20"/>
                <w:lang w:val="en-IE"/>
              </w:rPr>
            </w: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separate"/>
            </w:r>
            <w:r w:rsidRPr="00E82A19">
              <w:rPr>
                <w:rFonts w:ascii="Arial" w:hAnsi="Arial" w:cs="Courier New"/>
                <w:sz w:val="20"/>
                <w:lang w:val="en-IE"/>
              </w:rPr>
              <w:t>Service Provider Entry</w:t>
            </w: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end"/>
            </w:r>
            <w:r>
              <w:rPr>
                <w:rFonts w:ascii="Arial" w:hAnsi="Arial" w:cs="Courier New"/>
                <w:sz w:val="20"/>
                <w:lang w:val="en-IE"/>
              </w:rPr>
              <w:t xml:space="preserve"> [Professional service to be provided]</w:t>
            </w:r>
          </w:p>
        </w:tc>
      </w:tr>
    </w:tbl>
    <w:p w14:paraId="0F264871" w14:textId="77777777" w:rsidR="00FE0081" w:rsidRPr="00217380" w:rsidRDefault="00FE0081" w:rsidP="00FE0081">
      <w:pPr>
        <w:pStyle w:val="DefaultText"/>
        <w:spacing w:before="120"/>
        <w:rPr>
          <w:rStyle w:val="InitialStyle"/>
          <w:rFonts w:ascii="Arial" w:hAnsi="Arial"/>
          <w:b/>
          <w:sz w:val="20"/>
          <w:lang w:val="en-IE"/>
        </w:rPr>
      </w:pPr>
      <w:r w:rsidRPr="00217380">
        <w:rPr>
          <w:rStyle w:val="InitialStyle"/>
          <w:rFonts w:ascii="Arial" w:hAnsi="Arial"/>
          <w:b/>
          <w:sz w:val="20"/>
          <w:lang w:val="en-IE"/>
        </w:rPr>
        <w:t>on the above project hereby declare the following:</w:t>
      </w:r>
    </w:p>
    <w:p w14:paraId="0F264872" w14:textId="77777777" w:rsidR="00FE0081" w:rsidRPr="00217380" w:rsidRDefault="00FE0081" w:rsidP="00FE0081">
      <w:pPr>
        <w:pStyle w:val="DefaultText"/>
        <w:rPr>
          <w:rStyle w:val="InitialStyle"/>
          <w:rFonts w:ascii="Arial (W1)" w:hAnsi="Arial (W1)"/>
          <w:b/>
          <w:strike/>
          <w:sz w:val="16"/>
          <w:szCs w:val="16"/>
          <w:lang w:val="en-IE"/>
        </w:rPr>
      </w:pPr>
    </w:p>
    <w:p w14:paraId="0F264873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after="120"/>
        <w:ind w:left="357" w:hanging="357"/>
        <w:rPr>
          <w:rStyle w:val="InitialStyle"/>
          <w:rFonts w:ascii="Arial (W1)" w:hAnsi="Arial (W1)"/>
          <w:color w:val="000000"/>
          <w:sz w:val="20"/>
          <w:lang w:val="en-IE"/>
        </w:rPr>
      </w:pPr>
      <w:r w:rsidRPr="00217380">
        <w:rPr>
          <w:rStyle w:val="InitialStyle"/>
          <w:rFonts w:ascii="Arial (W1)" w:hAnsi="Arial (W1)"/>
          <w:color w:val="000000"/>
          <w:sz w:val="20"/>
          <w:lang w:val="en-IE"/>
        </w:rPr>
        <w:t>We (the above stated company) are members of, or eligible to be a member of the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903"/>
      </w:tblGrid>
      <w:tr w:rsidR="00FE0081" w:rsidRPr="00217380" w14:paraId="0F264876" w14:textId="77777777" w:rsidTr="00605FA1">
        <w:trPr>
          <w:tblCellSpacing w:w="28" w:type="dxa"/>
          <w:jc w:val="center"/>
        </w:trPr>
        <w:tc>
          <w:tcPr>
            <w:tcW w:w="87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74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CEI"/>
                    <w:listEntry w:val="EI"/>
                    <w:listEntry w:val="NISO"/>
                    <w:listEntry w:val="OSH"/>
                    <w:listEntry w:val="RIAI"/>
                    <w:listEntry w:val="SCSI"/>
                    <w:listEntry w:val="Other"/>
                  </w:ddList>
                </w:ffData>
              </w:fldCha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instrText xml:space="preserve"> FORMDROPDOWN </w:instrText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end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: where Other is selected provide details here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Entry: where Other is selected provide details here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ab/>
            </w:r>
          </w:p>
          <w:p w14:paraId="0F264875" w14:textId="77777777" w:rsidR="00FE0081" w:rsidRPr="00217380" w:rsidRDefault="00FE0081" w:rsidP="00605FA1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>[Recognised professional body for required role, i.e.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ACEI / EI / RIAI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/ 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>SCS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I / 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>(Other)]</w:t>
            </w:r>
          </w:p>
        </w:tc>
      </w:tr>
    </w:tbl>
    <w:p w14:paraId="0F264877" w14:textId="77777777" w:rsidR="00FE0081" w:rsidRPr="00217380" w:rsidRDefault="00FE0081" w:rsidP="00FE0081">
      <w:pPr>
        <w:pStyle w:val="DefaultText"/>
        <w:spacing w:before="120"/>
        <w:ind w:firstLine="357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>being the relevant professional institution for the above stated role.</w:t>
      </w:r>
    </w:p>
    <w:p w14:paraId="0F264878" w14:textId="77777777" w:rsidR="00FE0081" w:rsidRPr="00217380" w:rsidRDefault="00FE0081" w:rsidP="00FE0081">
      <w:pPr>
        <w:pStyle w:val="DefaultText"/>
        <w:tabs>
          <w:tab w:val="left" w:pos="851"/>
        </w:tabs>
        <w:rPr>
          <w:rStyle w:val="InitialStyle"/>
          <w:rFonts w:ascii="Arial" w:hAnsi="Arial"/>
          <w:color w:val="000000"/>
          <w:sz w:val="16"/>
          <w:szCs w:val="16"/>
          <w:lang w:val="en-IE"/>
        </w:rPr>
      </w:pPr>
    </w:p>
    <w:p w14:paraId="0F264879" w14:textId="77777777" w:rsidR="00FE0081" w:rsidRPr="006B473E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rPr>
          <w:rFonts w:ascii="Arial" w:hAnsi="Arial" w:cs="Courier New"/>
          <w:sz w:val="20"/>
          <w:lang w:val="en-IE"/>
        </w:rPr>
      </w:pPr>
      <w:r w:rsidRPr="006B473E">
        <w:rPr>
          <w:rFonts w:ascii="Arial" w:hAnsi="Arial" w:cs="Courier New"/>
          <w:sz w:val="20"/>
          <w:lang w:val="en-IE"/>
        </w:rPr>
        <w:t>Health and Safety management of the project within the practice is the responsibility of: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903"/>
      </w:tblGrid>
      <w:tr w:rsidR="00FE0081" w:rsidRPr="006B473E" w14:paraId="0F26487B" w14:textId="77777777" w:rsidTr="00605FA1">
        <w:trPr>
          <w:tblCellSpacing w:w="28" w:type="dxa"/>
          <w:jc w:val="center"/>
        </w:trPr>
        <w:tc>
          <w:tcPr>
            <w:tcW w:w="87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7A" w14:textId="77777777" w:rsidR="00FE0081" w:rsidRPr="006B473E" w:rsidRDefault="00FE0081" w:rsidP="00605FA1">
            <w:pPr>
              <w:pStyle w:val="DefaultText"/>
              <w:spacing w:before="60" w:after="60"/>
              <w:ind w:left="360"/>
              <w:rPr>
                <w:rFonts w:ascii="Arial" w:hAnsi="Arial" w:cs="Courier New"/>
                <w:i/>
                <w:sz w:val="20"/>
                <w:lang w:val="en-IE"/>
              </w:rPr>
            </w:pP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 w:rsidRPr="006B473E">
              <w:rPr>
                <w:rFonts w:ascii="Arial" w:hAnsi="Arial" w:cs="Courier New"/>
                <w:sz w:val="20"/>
                <w:lang w:val="en-IE"/>
              </w:rPr>
              <w:instrText xml:space="preserve"> FORMTEXT </w:instrText>
            </w:r>
            <w:r w:rsidRPr="006B473E">
              <w:rPr>
                <w:rFonts w:ascii="Arial" w:hAnsi="Arial" w:cs="Courier New"/>
                <w:sz w:val="20"/>
                <w:lang w:val="en-IE"/>
              </w:rPr>
            </w: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separate"/>
            </w:r>
            <w:r w:rsidRPr="006B473E">
              <w:rPr>
                <w:rFonts w:ascii="Arial" w:hAnsi="Arial" w:cs="Courier New"/>
                <w:sz w:val="20"/>
                <w:lang w:val="en-IE"/>
              </w:rPr>
              <w:t>Service Provider Entry</w:t>
            </w: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end"/>
            </w:r>
            <w:r w:rsidRPr="006B473E">
              <w:rPr>
                <w:rFonts w:ascii="Arial" w:hAnsi="Arial" w:cs="Courier New"/>
                <w:sz w:val="20"/>
                <w:lang w:val="en-IE"/>
              </w:rPr>
              <w:t xml:space="preserve"> [Name of person responsible]</w:t>
            </w:r>
          </w:p>
        </w:tc>
      </w:tr>
    </w:tbl>
    <w:p w14:paraId="0F26487C" w14:textId="77777777" w:rsidR="00FE0081" w:rsidRDefault="00FE0081" w:rsidP="00FE0081">
      <w:pPr>
        <w:pStyle w:val="DefaultText"/>
        <w:spacing w:before="60" w:after="60"/>
        <w:ind w:left="360"/>
        <w:rPr>
          <w:rStyle w:val="InitialStyle"/>
          <w:rFonts w:ascii="Arial" w:hAnsi="Arial"/>
          <w:color w:val="000000"/>
          <w:sz w:val="20"/>
          <w:lang w:val="en-IE"/>
        </w:rPr>
      </w:pPr>
    </w:p>
    <w:p w14:paraId="0F26487D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We confirm that each member of staff is aware of his/her responsibilities under the Safety, Health and Welfare at Work Act 2005 and the </w:t>
      </w:r>
      <w:r w:rsidRPr="00217380">
        <w:rPr>
          <w:rStyle w:val="InitialStyle"/>
          <w:rFonts w:ascii="Arial" w:hAnsi="Arial"/>
          <w:i/>
          <w:color w:val="000000"/>
          <w:sz w:val="20"/>
          <w:lang w:val="en-IE"/>
        </w:rPr>
        <w:t>Safety Health &amp; Welfare at Work (Construction) Regulations 2006</w:t>
      </w:r>
      <w:r>
        <w:rPr>
          <w:rStyle w:val="InitialStyle"/>
          <w:rFonts w:ascii="Arial" w:hAnsi="Arial"/>
          <w:i/>
          <w:color w:val="000000"/>
          <w:sz w:val="20"/>
          <w:lang w:val="en-IE"/>
        </w:rPr>
        <w:t xml:space="preserve"> - 2013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>.</w:t>
      </w:r>
      <w:r>
        <w:rPr>
          <w:rStyle w:val="InitialStyle"/>
          <w:rFonts w:ascii="Arial" w:hAnsi="Arial"/>
          <w:color w:val="000000"/>
          <w:sz w:val="20"/>
          <w:lang w:val="en-IE"/>
        </w:rPr>
        <w:t xml:space="preserve"> [The Regulations]</w:t>
      </w:r>
    </w:p>
    <w:p w14:paraId="0F26487E" w14:textId="77777777" w:rsidR="00FE0081" w:rsidRPr="00217380" w:rsidRDefault="00FE0081" w:rsidP="00FE0081">
      <w:pPr>
        <w:spacing w:before="60" w:after="6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217380">
        <w:rPr>
          <w:rFonts w:ascii="Arial" w:hAnsi="Arial" w:cs="Arial"/>
          <w:sz w:val="20"/>
          <w:szCs w:val="20"/>
          <w:lang w:val="en-IE"/>
        </w:rPr>
        <w:t>In particular we are aware of the gene</w:t>
      </w:r>
      <w:r>
        <w:rPr>
          <w:rFonts w:ascii="Arial" w:hAnsi="Arial" w:cs="Arial"/>
          <w:sz w:val="20"/>
          <w:szCs w:val="20"/>
          <w:lang w:val="en-IE"/>
        </w:rPr>
        <w:t>ral principles of prevention as enumerated below</w:t>
      </w:r>
      <w:r w:rsidRPr="00217380">
        <w:rPr>
          <w:rFonts w:ascii="Arial" w:hAnsi="Arial" w:cs="Arial"/>
          <w:sz w:val="20"/>
          <w:szCs w:val="20"/>
          <w:lang w:val="en-IE"/>
        </w:rPr>
        <w:t>, and</w:t>
      </w:r>
      <w:r>
        <w:rPr>
          <w:rFonts w:ascii="Arial" w:hAnsi="Arial" w:cs="Arial"/>
          <w:sz w:val="20"/>
          <w:szCs w:val="20"/>
          <w:lang w:val="en-IE"/>
        </w:rPr>
        <w:t>,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 where</w:t>
      </w:r>
      <w:r>
        <w:rPr>
          <w:rFonts w:ascii="Arial" w:hAnsi="Arial" w:cs="Arial"/>
          <w:sz w:val="20"/>
          <w:szCs w:val="20"/>
          <w:lang w:val="en-IE"/>
        </w:rPr>
        <w:t xml:space="preserve"> 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the professional service required is </w:t>
      </w:r>
      <w:r>
        <w:rPr>
          <w:rFonts w:ascii="Arial" w:hAnsi="Arial" w:cs="Arial"/>
          <w:sz w:val="20"/>
          <w:szCs w:val="20"/>
          <w:lang w:val="en-IE"/>
        </w:rPr>
        <w:t>work related to the design of a project,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 will take those principles into account when carrying out design work associated with the project and undertake to liaise with, communicate and cooperate with the PSDP/HSC in his/her role.</w:t>
      </w:r>
    </w:p>
    <w:tbl>
      <w:tblPr>
        <w:tblW w:w="4750" w:type="pct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99CCFF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565"/>
      </w:tblGrid>
      <w:tr w:rsidR="00FE0081" w:rsidRPr="00217380" w14:paraId="0F26488A" w14:textId="77777777" w:rsidTr="00605FA1">
        <w:trPr>
          <w:trHeight w:val="284"/>
          <w:jc w:val="right"/>
        </w:trPr>
        <w:tc>
          <w:tcPr>
            <w:tcW w:w="9204" w:type="dxa"/>
            <w:shd w:val="clear" w:color="auto" w:fill="99CCFF"/>
            <w:vAlign w:val="center"/>
          </w:tcPr>
          <w:p w14:paraId="0F26487F" w14:textId="77777777" w:rsidR="00FE0081" w:rsidRPr="00E35EBA" w:rsidRDefault="00FE0081" w:rsidP="00605FA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</w:pPr>
            <w:r w:rsidRPr="00E35EBA"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  <w:t>GENERAL PRINCIPLES OF PR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  <w:t>EVENTION APPLICABLE TO DESIGNER</w:t>
            </w:r>
          </w:p>
          <w:p w14:paraId="0F264880" w14:textId="77777777" w:rsidR="00FE0081" w:rsidRPr="00510257" w:rsidRDefault="00FE0081" w:rsidP="00605FA1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510257">
              <w:rPr>
                <w:rFonts w:ascii="Arial" w:hAnsi="Arial" w:cs="Arial"/>
                <w:sz w:val="20"/>
                <w:szCs w:val="20"/>
                <w:lang w:val="en-IE"/>
              </w:rPr>
              <w:t>The purpose of the General Principles of Prevention is to provide a framework within which design and detailing issues can be assessed.</w:t>
            </w:r>
          </w:p>
          <w:p w14:paraId="0F264881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avoidance of risks</w:t>
            </w:r>
          </w:p>
          <w:p w14:paraId="0F264882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evaluation of unavoidable risks</w:t>
            </w:r>
          </w:p>
          <w:p w14:paraId="0F264883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combating of risks at source</w:t>
            </w:r>
          </w:p>
          <w:p w14:paraId="0F264884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adaptation of work to the individual, especially as regards the design of places of work, the choice of work equipment and systems of work, with a view to alleviating monotonous work and work at a predetermined rate and to reduce their effect on health</w:t>
            </w:r>
          </w:p>
          <w:p w14:paraId="0F264885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adaptation of the workplace to technical progress</w:t>
            </w:r>
          </w:p>
          <w:p w14:paraId="0F264886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replacement of dangerous articles, substances or systems of work by non-dangerous articles, substances or systems of work.</w:t>
            </w:r>
          </w:p>
          <w:p w14:paraId="0F264887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giving to collective protective measures priority over individual protective measure</w:t>
            </w:r>
          </w:p>
          <w:p w14:paraId="0F264888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development o</w:t>
            </w:r>
            <w:r>
              <w:rPr>
                <w:rFonts w:ascii="Arial" w:hAnsi="Arial" w:cs="Arial"/>
                <w:sz w:val="18"/>
                <w:szCs w:val="18"/>
                <w:lang w:val="en-IE"/>
              </w:rPr>
              <w:t>f an adequate prevention policy</w:t>
            </w: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in relation to safety, health and welfare at work, which takes account of technology, organisation of work, working conditions, social factors and the influence of factors related to the working environment.</w:t>
            </w:r>
          </w:p>
          <w:p w14:paraId="0F264889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  <w:tab w:val="num" w:pos="54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provision of appropriate training and instruction to employees.</w:t>
            </w:r>
          </w:p>
        </w:tc>
      </w:tr>
    </w:tbl>
    <w:p w14:paraId="0F26488B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>
        <w:rPr>
          <w:rStyle w:val="InitialStyle"/>
          <w:rFonts w:ascii="Arial" w:hAnsi="Arial"/>
          <w:sz w:val="20"/>
          <w:lang w:val="en-IE"/>
        </w:rPr>
        <w:br w:type="page"/>
      </w:r>
      <w:r w:rsidRPr="00217380">
        <w:rPr>
          <w:rStyle w:val="InitialStyle"/>
          <w:rFonts w:ascii="Arial" w:hAnsi="Arial"/>
          <w:sz w:val="20"/>
          <w:lang w:val="en-IE"/>
        </w:rPr>
        <w:lastRenderedPageBreak/>
        <w:t>We are aware of the obligations of all Designers under Section 17 (2) of the Safety Health &amp; Welfare at Work Act 2005 to ensure so far as is reasonably practicable that the project:</w:t>
      </w:r>
    </w:p>
    <w:p w14:paraId="0F26488C" w14:textId="77777777" w:rsidR="00FE0081" w:rsidRPr="00217380" w:rsidRDefault="00FE0081" w:rsidP="00FE0081">
      <w:pPr>
        <w:tabs>
          <w:tab w:val="left" w:pos="900"/>
        </w:tabs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(a)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is designed and is capable of being constructed to be safe and without risk to health,</w:t>
      </w:r>
    </w:p>
    <w:p w14:paraId="0F26488D" w14:textId="77777777" w:rsidR="00FE0081" w:rsidRPr="00217380" w:rsidRDefault="00FE0081" w:rsidP="00FE0081">
      <w:pPr>
        <w:tabs>
          <w:tab w:val="left" w:pos="900"/>
        </w:tabs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(b)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can be maintained safely and without risk to health during use, and</w:t>
      </w:r>
    </w:p>
    <w:p w14:paraId="0F26488E" w14:textId="77777777" w:rsidR="00FE0081" w:rsidRPr="00217380" w:rsidRDefault="00FE0081" w:rsidP="00FE0081">
      <w:pPr>
        <w:tabs>
          <w:tab w:val="left" w:pos="900"/>
        </w:tabs>
        <w:spacing w:after="60"/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(c)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complies in all respects, as appropriate, with the relevant statutory provisions.</w:t>
      </w:r>
    </w:p>
    <w:p w14:paraId="0F26488F" w14:textId="77777777" w:rsidR="00FE0081" w:rsidRPr="00217380" w:rsidRDefault="00FE0081" w:rsidP="00FE0081">
      <w:pPr>
        <w:spacing w:after="0"/>
        <w:ind w:left="357"/>
        <w:jc w:val="both"/>
        <w:rPr>
          <w:rFonts w:ascii="Arial" w:hAnsi="Arial" w:cs="Arial"/>
          <w:sz w:val="16"/>
          <w:szCs w:val="16"/>
          <w:lang w:val="en-IE"/>
        </w:rPr>
      </w:pPr>
    </w:p>
    <w:p w14:paraId="0F264890" w14:textId="77777777" w:rsidR="00FE0081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 w:rsidRPr="00217380">
        <w:rPr>
          <w:rStyle w:val="InitialStyle"/>
          <w:rFonts w:ascii="Arial" w:hAnsi="Arial"/>
          <w:sz w:val="20"/>
          <w:lang w:val="en-IE"/>
        </w:rPr>
        <w:t>In relation to enforcement actions, legal proceedings</w:t>
      </w:r>
      <w:r>
        <w:rPr>
          <w:rStyle w:val="InitialStyle"/>
          <w:rFonts w:ascii="Arial" w:hAnsi="Arial"/>
          <w:sz w:val="20"/>
          <w:lang w:val="en-IE"/>
        </w:rPr>
        <w:t>,</w:t>
      </w:r>
      <w:r w:rsidRPr="00217380">
        <w:rPr>
          <w:rStyle w:val="InitialStyle"/>
          <w:rFonts w:ascii="Arial" w:hAnsi="Arial"/>
          <w:sz w:val="20"/>
          <w:lang w:val="en-IE"/>
        </w:rPr>
        <w:t xml:space="preserve"> accidents, fatalities or incidents associated with the discharge of our duties as Designers over the last three years.</w:t>
      </w:r>
    </w:p>
    <w:p w14:paraId="0F264891" w14:textId="77777777" w:rsidR="00FE0081" w:rsidRPr="00217380" w:rsidRDefault="00FE0081" w:rsidP="00FE0081">
      <w:pPr>
        <w:pStyle w:val="DefaultText"/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>
        <w:rPr>
          <w:rStyle w:val="InitialStyle"/>
          <w:rFonts w:ascii="Arial" w:hAnsi="Arial"/>
          <w:sz w:val="20"/>
          <w:lang w:val="en-IE"/>
        </w:rPr>
        <w:t>[Please select the appropriate option from the drop down box below]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9233"/>
      </w:tblGrid>
      <w:tr w:rsidR="00FE0081" w:rsidRPr="00217380" w14:paraId="0F264893" w14:textId="77777777" w:rsidTr="00605FA1">
        <w:trPr>
          <w:tblCellSpacing w:w="28" w:type="dxa"/>
          <w:jc w:val="center"/>
        </w:trPr>
        <w:tc>
          <w:tcPr>
            <w:tcW w:w="91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F264892" w14:textId="77777777" w:rsidR="00FE0081" w:rsidRPr="00217380" w:rsidRDefault="00FE0081" w:rsidP="00605FA1">
            <w:pPr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There have been none"/>
                    <w:listEntry w:val="Details supplied"/>
                  </w:ddList>
                </w:ffData>
              </w:fldCha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instrText xml:space="preserve"> FORMDROPDOWN </w:instrText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end"/>
            </w:r>
          </w:p>
        </w:tc>
      </w:tr>
    </w:tbl>
    <w:p w14:paraId="0F264894" w14:textId="77777777" w:rsidR="00FE0081" w:rsidRPr="00217380" w:rsidRDefault="00FE0081" w:rsidP="00FE0081">
      <w:pPr>
        <w:pStyle w:val="DefaultText"/>
        <w:rPr>
          <w:rStyle w:val="InitialStyle"/>
          <w:rFonts w:ascii="Arial" w:hAnsi="Arial"/>
          <w:sz w:val="16"/>
          <w:szCs w:val="16"/>
          <w:lang w:val="en-IE"/>
        </w:rPr>
      </w:pPr>
    </w:p>
    <w:p w14:paraId="0F264895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We confirm that in our opinion our organisation is competent and adequately resourced to fulfil its obligations under the Safety, Health and Welfare at Work Act 2005 and </w:t>
      </w:r>
      <w:r>
        <w:rPr>
          <w:rStyle w:val="InitialStyle"/>
          <w:rFonts w:ascii="Arial" w:hAnsi="Arial"/>
          <w:color w:val="000000"/>
          <w:sz w:val="20"/>
          <w:lang w:val="en-IE"/>
        </w:rPr>
        <w:t>will allocate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adequate resources to </w:t>
      </w:r>
      <w:r>
        <w:rPr>
          <w:rStyle w:val="InitialStyle"/>
          <w:rFonts w:ascii="Arial" w:hAnsi="Arial"/>
          <w:color w:val="000000"/>
          <w:sz w:val="20"/>
          <w:lang w:val="en-IE"/>
        </w:rPr>
        <w:t>provide the service to which we are appointed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>.</w:t>
      </w:r>
    </w:p>
    <w:p w14:paraId="0F264896" w14:textId="77777777" w:rsidR="00FE0081" w:rsidRPr="00217380" w:rsidRDefault="00FE0081" w:rsidP="00FE0081">
      <w:pPr>
        <w:pStyle w:val="DefaultText"/>
        <w:ind w:left="360"/>
        <w:rPr>
          <w:rFonts w:ascii="Arial" w:hAnsi="Arial" w:cs="Arial"/>
          <w:sz w:val="16"/>
          <w:szCs w:val="16"/>
          <w:lang w:val="en-IE" w:eastAsia="en-GB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54"/>
        <w:gridCol w:w="3474"/>
        <w:gridCol w:w="1188"/>
        <w:gridCol w:w="2159"/>
      </w:tblGrid>
      <w:tr w:rsidR="00FE0081" w:rsidRPr="00217380" w14:paraId="0F26489B" w14:textId="77777777" w:rsidTr="00605FA1">
        <w:trPr>
          <w:trHeight w:val="1071"/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7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</w:pPr>
            <w:r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  <w:t xml:space="preserve">SERVICE PROVIDER </w:t>
            </w:r>
            <w:r w:rsidRPr="00217380"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  <w:t>SIGNATURE:</w:t>
            </w:r>
          </w:p>
        </w:tc>
        <w:tc>
          <w:tcPr>
            <w:tcW w:w="341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8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Cs/>
                <w:lang w:val="en-IE"/>
              </w:rPr>
            </w:pPr>
          </w:p>
        </w:tc>
        <w:tc>
          <w:tcPr>
            <w:tcW w:w="11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9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DATE:</w:t>
            </w:r>
          </w:p>
        </w:tc>
        <w:tc>
          <w:tcPr>
            <w:tcW w:w="20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A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Cs/>
                <w:sz w:val="20"/>
                <w:lang w:val="en-IE"/>
              </w:rPr>
            </w:pPr>
          </w:p>
        </w:tc>
      </w:tr>
      <w:tr w:rsidR="00FE0081" w:rsidRPr="00217380" w14:paraId="0F26489E" w14:textId="77777777" w:rsidTr="00605FA1">
        <w:trPr>
          <w:trHeight w:val="239"/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C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SER</w:t>
            </w:r>
            <w: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 xml:space="preserve">VICE PROVIDER </w:t>
            </w: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NAME:</w:t>
            </w:r>
          </w:p>
        </w:tc>
        <w:tc>
          <w:tcPr>
            <w:tcW w:w="67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D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 w:cs="Arial"/>
                <w:bCs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[block letters]</w:t>
            </w:r>
          </w:p>
        </w:tc>
      </w:tr>
      <w:tr w:rsidR="00FE0081" w:rsidRPr="00217380" w14:paraId="0F2648A1" w14:textId="77777777" w:rsidTr="00605FA1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9F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TITLE:</w:t>
            </w:r>
          </w:p>
        </w:tc>
        <w:tc>
          <w:tcPr>
            <w:tcW w:w="67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2648A0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 w:cs="Arial"/>
                <w:bCs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[block letters]</w:t>
            </w:r>
          </w:p>
        </w:tc>
      </w:tr>
    </w:tbl>
    <w:p w14:paraId="0F2648A2" w14:textId="77777777" w:rsidR="00D3525D" w:rsidRDefault="00D3525D">
      <w:bookmarkStart w:id="0" w:name="_APPENDIX_VI:"/>
      <w:bookmarkEnd w:id="0"/>
    </w:p>
    <w:sectPr w:rsidR="00D3525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20B3" w14:textId="77777777" w:rsidR="00342BCD" w:rsidRDefault="00342BCD" w:rsidP="00017815">
      <w:pPr>
        <w:spacing w:after="0"/>
      </w:pPr>
      <w:r>
        <w:separator/>
      </w:r>
    </w:p>
  </w:endnote>
  <w:endnote w:type="continuationSeparator" w:id="0">
    <w:p w14:paraId="44F0EF7A" w14:textId="77777777" w:rsidR="00342BCD" w:rsidRDefault="00342BCD" w:rsidP="000178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48A7" w14:textId="77777777" w:rsidR="00017815" w:rsidRPr="00017815" w:rsidRDefault="008850B1" w:rsidP="00017815">
    <w:pPr>
      <w:pStyle w:val="Footer"/>
      <w:rPr>
        <w:b/>
        <w:sz w:val="16"/>
        <w:szCs w:val="16"/>
      </w:rPr>
    </w:pPr>
    <w:r>
      <w:rPr>
        <w:b/>
        <w:sz w:val="16"/>
        <w:szCs w:val="16"/>
      </w:rPr>
      <w:t>MF 2.4 v1.0 16</w:t>
    </w:r>
    <w:r w:rsidR="00017815" w:rsidRPr="00017815">
      <w:rPr>
        <w:b/>
        <w:sz w:val="16"/>
        <w:szCs w:val="16"/>
      </w:rPr>
      <w:t>/07/2013</w:t>
    </w:r>
    <w:r w:rsidR="00017815">
      <w:rPr>
        <w:b/>
        <w:sz w:val="16"/>
        <w:szCs w:val="16"/>
      </w:rPr>
      <w:tab/>
    </w:r>
    <w:r w:rsidR="00017815" w:rsidRPr="00017815">
      <w:rPr>
        <w:b/>
        <w:sz w:val="16"/>
        <w:szCs w:val="16"/>
      </w:rPr>
      <w:fldChar w:fldCharType="begin"/>
    </w:r>
    <w:r w:rsidR="00017815" w:rsidRPr="00017815">
      <w:rPr>
        <w:b/>
        <w:sz w:val="16"/>
        <w:szCs w:val="16"/>
      </w:rPr>
      <w:instrText xml:space="preserve"> PAGE   \* MERGEFORMAT </w:instrText>
    </w:r>
    <w:r w:rsidR="00017815" w:rsidRPr="00017815">
      <w:rPr>
        <w:b/>
        <w:sz w:val="16"/>
        <w:szCs w:val="16"/>
      </w:rPr>
      <w:fldChar w:fldCharType="separate"/>
    </w:r>
    <w:r w:rsidR="00D94605">
      <w:rPr>
        <w:b/>
        <w:noProof/>
        <w:sz w:val="16"/>
        <w:szCs w:val="16"/>
      </w:rPr>
      <w:t>1</w:t>
    </w:r>
    <w:r w:rsidR="00017815" w:rsidRPr="00017815">
      <w:rPr>
        <w:b/>
        <w:noProof/>
        <w:sz w:val="16"/>
        <w:szCs w:val="16"/>
      </w:rPr>
      <w:fldChar w:fldCharType="end"/>
    </w:r>
  </w:p>
  <w:p w14:paraId="0F2648A8" w14:textId="77777777" w:rsidR="00017815" w:rsidRDefault="000178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F0954" w14:textId="77777777" w:rsidR="00342BCD" w:rsidRDefault="00342BCD" w:rsidP="00017815">
      <w:pPr>
        <w:spacing w:after="0"/>
      </w:pPr>
      <w:r>
        <w:separator/>
      </w:r>
    </w:p>
  </w:footnote>
  <w:footnote w:type="continuationSeparator" w:id="0">
    <w:p w14:paraId="42AB317B" w14:textId="77777777" w:rsidR="00342BCD" w:rsidRDefault="00342BCD" w:rsidP="000178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1131A"/>
    <w:multiLevelType w:val="hybridMultilevel"/>
    <w:tmpl w:val="C2FA6BA2"/>
    <w:lvl w:ilvl="0" w:tplc="9316378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7323C2"/>
    <w:multiLevelType w:val="hybridMultilevel"/>
    <w:tmpl w:val="5B10D096"/>
    <w:lvl w:ilvl="0" w:tplc="1480B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557015">
    <w:abstractNumId w:val="0"/>
  </w:num>
  <w:num w:numId="2" w16cid:durableId="4431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ocumentProtection w:edit="forms" w:enforcement="1" w:cryptProviderType="rsaAES" w:cryptAlgorithmClass="hash" w:cryptAlgorithmType="typeAny" w:cryptAlgorithmSid="14" w:cryptSpinCount="100000" w:hash="/smVLU/Of2ETNhOtw4+D/uLbuysQZUw9cjT+aWcpc4RvzUihydH3hTFcM2ho5I4dKOey0U3qAQ3hx4BzDuz5xA==" w:salt="S7aJZfSRguXS/ZEglSHWB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CD"/>
    <w:rsid w:val="00017815"/>
    <w:rsid w:val="00075062"/>
    <w:rsid w:val="000C23F3"/>
    <w:rsid w:val="000E386C"/>
    <w:rsid w:val="000F38EC"/>
    <w:rsid w:val="000F5339"/>
    <w:rsid w:val="00103398"/>
    <w:rsid w:val="0014029F"/>
    <w:rsid w:val="001634A0"/>
    <w:rsid w:val="00184341"/>
    <w:rsid w:val="001C19D0"/>
    <w:rsid w:val="001C24DF"/>
    <w:rsid w:val="00277C05"/>
    <w:rsid w:val="00285A9E"/>
    <w:rsid w:val="002E69C7"/>
    <w:rsid w:val="00310CA1"/>
    <w:rsid w:val="00337482"/>
    <w:rsid w:val="00342BCD"/>
    <w:rsid w:val="003544BD"/>
    <w:rsid w:val="00380B43"/>
    <w:rsid w:val="004049FD"/>
    <w:rsid w:val="0046238F"/>
    <w:rsid w:val="00464C11"/>
    <w:rsid w:val="00486A92"/>
    <w:rsid w:val="004F6A47"/>
    <w:rsid w:val="005241D0"/>
    <w:rsid w:val="00550364"/>
    <w:rsid w:val="0055045F"/>
    <w:rsid w:val="00565872"/>
    <w:rsid w:val="0057703F"/>
    <w:rsid w:val="00585B65"/>
    <w:rsid w:val="005A07F6"/>
    <w:rsid w:val="005C3156"/>
    <w:rsid w:val="005D5093"/>
    <w:rsid w:val="005D5D96"/>
    <w:rsid w:val="005E1E1C"/>
    <w:rsid w:val="005E6D81"/>
    <w:rsid w:val="00605FA1"/>
    <w:rsid w:val="00624F2C"/>
    <w:rsid w:val="00627C77"/>
    <w:rsid w:val="006344E0"/>
    <w:rsid w:val="0064121D"/>
    <w:rsid w:val="006629F0"/>
    <w:rsid w:val="006C3392"/>
    <w:rsid w:val="006C4986"/>
    <w:rsid w:val="006D5BE3"/>
    <w:rsid w:val="0070108C"/>
    <w:rsid w:val="00707343"/>
    <w:rsid w:val="00714976"/>
    <w:rsid w:val="00747074"/>
    <w:rsid w:val="007745D0"/>
    <w:rsid w:val="0079203C"/>
    <w:rsid w:val="007E102D"/>
    <w:rsid w:val="007F2FCE"/>
    <w:rsid w:val="007F3031"/>
    <w:rsid w:val="007F4BAE"/>
    <w:rsid w:val="00805EFB"/>
    <w:rsid w:val="00843254"/>
    <w:rsid w:val="008850B1"/>
    <w:rsid w:val="008A6D2F"/>
    <w:rsid w:val="00904D38"/>
    <w:rsid w:val="00990CCE"/>
    <w:rsid w:val="0099263B"/>
    <w:rsid w:val="009B4B76"/>
    <w:rsid w:val="00A20E7B"/>
    <w:rsid w:val="00A22CB8"/>
    <w:rsid w:val="00A26D1D"/>
    <w:rsid w:val="00A9308C"/>
    <w:rsid w:val="00A97B8E"/>
    <w:rsid w:val="00AA07B4"/>
    <w:rsid w:val="00B20B8D"/>
    <w:rsid w:val="00B366B3"/>
    <w:rsid w:val="00B52A3A"/>
    <w:rsid w:val="00B62C1A"/>
    <w:rsid w:val="00B6647C"/>
    <w:rsid w:val="00B83836"/>
    <w:rsid w:val="00B97C50"/>
    <w:rsid w:val="00BC65CD"/>
    <w:rsid w:val="00BF54F1"/>
    <w:rsid w:val="00C00E2B"/>
    <w:rsid w:val="00C20A84"/>
    <w:rsid w:val="00C60ED9"/>
    <w:rsid w:val="00C72239"/>
    <w:rsid w:val="00CC3DE1"/>
    <w:rsid w:val="00CF1E8C"/>
    <w:rsid w:val="00D34EDD"/>
    <w:rsid w:val="00D3525D"/>
    <w:rsid w:val="00D60717"/>
    <w:rsid w:val="00D71281"/>
    <w:rsid w:val="00D94605"/>
    <w:rsid w:val="00DA3473"/>
    <w:rsid w:val="00DD4458"/>
    <w:rsid w:val="00DE576F"/>
    <w:rsid w:val="00DE7748"/>
    <w:rsid w:val="00E122A9"/>
    <w:rsid w:val="00E87486"/>
    <w:rsid w:val="00E97E1A"/>
    <w:rsid w:val="00EA15E1"/>
    <w:rsid w:val="00EB7680"/>
    <w:rsid w:val="00EC1536"/>
    <w:rsid w:val="00EC4FA8"/>
    <w:rsid w:val="00ED4909"/>
    <w:rsid w:val="00EE6BE6"/>
    <w:rsid w:val="00F31AA3"/>
    <w:rsid w:val="00F63CEF"/>
    <w:rsid w:val="00F931C5"/>
    <w:rsid w:val="00FA5EB2"/>
    <w:rsid w:val="00FC2B47"/>
    <w:rsid w:val="00F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64865"/>
  <w15:chartTrackingRefBased/>
  <w15:docId w15:val="{4B0A8D9F-AE3E-4916-9585-1943E8C8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081"/>
    <w:pPr>
      <w:spacing w:after="120"/>
    </w:pPr>
    <w:rPr>
      <w:rFonts w:ascii="Times New Roman" w:eastAsia="MS Mincho" w:hAnsi="Times New Roman"/>
      <w:sz w:val="22"/>
      <w:szCs w:val="24"/>
      <w:lang w:val="en-GB" w:eastAsia="ja-JP"/>
    </w:rPr>
  </w:style>
  <w:style w:type="paragraph" w:styleId="Heading3">
    <w:name w:val="heading 3"/>
    <w:basedOn w:val="Normal"/>
    <w:next w:val="Normal"/>
    <w:link w:val="Heading3Char"/>
    <w:qFormat/>
    <w:rsid w:val="00FE00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E0081"/>
    <w:rPr>
      <w:rFonts w:ascii="Arial" w:eastAsia="MS Mincho" w:hAnsi="Arial" w:cs="Arial"/>
      <w:b/>
      <w:bCs/>
      <w:sz w:val="26"/>
      <w:szCs w:val="26"/>
      <w:lang w:val="en-GB" w:eastAsia="ja-JP"/>
    </w:rPr>
  </w:style>
  <w:style w:type="paragraph" w:customStyle="1" w:styleId="DefaultText">
    <w:name w:val="Default Text"/>
    <w:basedOn w:val="Normal"/>
    <w:rsid w:val="00FE0081"/>
    <w:pPr>
      <w:spacing w:after="0"/>
    </w:pPr>
    <w:rPr>
      <w:rFonts w:eastAsia="Times New Roman"/>
      <w:sz w:val="24"/>
      <w:szCs w:val="20"/>
      <w:lang w:val="en-US" w:eastAsia="en-US"/>
    </w:rPr>
  </w:style>
  <w:style w:type="character" w:customStyle="1" w:styleId="InitialStyle">
    <w:name w:val="InitialStyle"/>
    <w:rsid w:val="00FE0081"/>
    <w:rPr>
      <w:rFonts w:ascii="Courier New" w:hAnsi="Courier New" w:cs="Courier New" w:hint="default"/>
      <w:color w:val="auto"/>
      <w:spacing w:val="0"/>
      <w:sz w:val="24"/>
    </w:rPr>
  </w:style>
  <w:style w:type="paragraph" w:styleId="Header">
    <w:name w:val="header"/>
    <w:basedOn w:val="Normal"/>
    <w:link w:val="HeaderChar"/>
    <w:rsid w:val="00FE008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E0081"/>
    <w:rPr>
      <w:rFonts w:ascii="Times New Roman" w:eastAsia="MS Mincho" w:hAnsi="Times New Roman" w:cs="Times New Roman"/>
      <w:szCs w:val="24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1781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sid w:val="00017815"/>
    <w:rPr>
      <w:rFonts w:ascii="Times New Roman" w:eastAsia="MS Mincho" w:hAnsi="Times New Roman" w:cs="Times New Roman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8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7815"/>
    <w:rPr>
      <w:rFonts w:ascii="Tahoma" w:eastAsia="MS Mincho" w:hAnsi="Tahoma" w:cs="Tahoma"/>
      <w:sz w:val="16"/>
      <w:szCs w:val="1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onstruction%20Procurement\July%202013\Model%20Forms\MF%202.4%20H%20and%20S%20Compliance%20Declaration%20by%20All%20General%20Service%20Providers%20v1.0%2016-07-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e733a04-0821-4e76-9ae2-fc1dcfab5bc4" ContentTypeId="0x010100DEFFC5202677D240AAC1A18AB658BD30" PreviousValue="false" LastSyncTimeStamp="2019-02-04T13:53:12.41Z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Limerick Document" ma:contentTypeID="0x010100DEFFC5202677D240AAC1A18AB658BD30000DDAB67751A7004F97AC6A9280BE74D3" ma:contentTypeVersion="6" ma:contentTypeDescription="" ma:contentTypeScope="" ma:versionID="2da23d6a692ae95cabd39243a38ef877">
  <xsd:schema xmlns:xsd="http://www.w3.org/2001/XMLSchema" xmlns:xs="http://www.w3.org/2001/XMLSchema" xmlns:p="http://schemas.microsoft.com/office/2006/metadata/properties" xmlns:ns2="a1e54983-c897-4f6f-a588-14b48603eede" xmlns:ns3="8efb52a8-86af-420a-b243-9a528fe3c2b8" targetNamespace="http://schemas.microsoft.com/office/2006/metadata/properties" ma:root="true" ma:fieldsID="038ddff5543cad429c3d703448f10b2c" ns2:_="" ns3:_="">
    <xsd:import namespace="a1e54983-c897-4f6f-a588-14b48603eede"/>
    <xsd:import namespace="8efb52a8-86af-420a-b243-9a528fe3c2b8"/>
    <xsd:element name="properties">
      <xsd:complexType>
        <xsd:sequence>
          <xsd:element name="documentManagement">
            <xsd:complexType>
              <xsd:all>
                <xsd:element ref="ns2:Pilot_PII" minOccurs="0"/>
                <xsd:element ref="ns2:Pilot_CustomTrigger" minOccurs="0"/>
                <xsd:element ref="ns2:Pilot_LibraryMetadataID" minOccurs="0"/>
                <xsd:element ref="ns3:Document_x0020_Superse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54983-c897-4f6f-a588-14b48603eede" elementFormDefault="qualified">
    <xsd:import namespace="http://schemas.microsoft.com/office/2006/documentManagement/types"/>
    <xsd:import namespace="http://schemas.microsoft.com/office/infopath/2007/PartnerControls"/>
    <xsd:element name="Pilot_PII" ma:index="8" nillable="true" ma:displayName="Contains Personal Data" ma:format="Dropdown" ma:internalName="Pilot_PII" ma:readOnly="false">
      <xsd:simpleType>
        <xsd:restriction base="dms:Choice">
          <xsd:enumeration value="No"/>
          <xsd:enumeration value="Yes"/>
        </xsd:restriction>
      </xsd:simpleType>
    </xsd:element>
    <xsd:element name="Pilot_CustomTrigger" ma:index="9" nillable="true" ma:displayName="Custom Trigger" ma:default="0" ma:internalName="Pilot_CustomTrigger">
      <xsd:simpleType>
        <xsd:restriction base="dms:Boolean"/>
      </xsd:simpleType>
    </xsd:element>
    <xsd:element name="Pilot_LibraryMetadataID" ma:index="10" nillable="true" ma:displayName="Library Metadata ID" ma:internalName="Pilot_LibraryMetadata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b52a8-86af-420a-b243-9a528fe3c2b8" elementFormDefault="qualified">
    <xsd:import namespace="http://schemas.microsoft.com/office/2006/documentManagement/types"/>
    <xsd:import namespace="http://schemas.microsoft.com/office/infopath/2007/PartnerControls"/>
    <xsd:element name="Document_x0020_Superseded" ma:index="11" nillable="true" ma:displayName="Document Superseded" ma:default="1" ma:description="Document Superseded for retention" ma:internalName="Document_x0020_Supersed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lot_PII xmlns="a1e54983-c897-4f6f-a588-14b48603eede">No</Pilot_PII>
    <Pilot_CustomTrigger xmlns="a1e54983-c897-4f6f-a588-14b48603eede">false</Pilot_CustomTrigger>
    <Pilot_LibraryMetadataID xmlns="a1e54983-c897-4f6f-a588-14b48603eede" xsi:nil="true"/>
    <Document_x0020_Superseded xmlns="8efb52a8-86af-420a-b243-9a528fe3c2b8">true</Document_x0020_Superseded>
  </documentManagement>
</p:properties>
</file>

<file path=customXml/itemProps1.xml><?xml version="1.0" encoding="utf-8"?>
<ds:datastoreItem xmlns:ds="http://schemas.openxmlformats.org/officeDocument/2006/customXml" ds:itemID="{C83A75FA-D4E0-4076-A076-029B33A4E7F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907A0F3-822E-426E-B324-6E1F3C448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54983-c897-4f6f-a588-14b48603eede"/>
    <ds:schemaRef ds:uri="8efb52a8-86af-420a-b243-9a528fe3c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42A1E-9A41-4F7F-BC83-52F86F0F75B8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2EA40EE-4AA8-4708-911D-70F1877660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6256CF-781B-4645-AAAC-774795CC81BC}">
  <ds:schemaRefs>
    <ds:schemaRef ds:uri="a1e54983-c897-4f6f-a588-14b48603eed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8efb52a8-86af-420a-b243-9a528fe3c2b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MF 2.4 H and S Compliance Declaration by All General Service Providers v1.0 16-07-2013</Template>
  <TotalTime>1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DOF/PER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Rita</dc:creator>
  <cp:keywords/>
  <cp:lastModifiedBy>O'Connor, Richard</cp:lastModifiedBy>
  <cp:revision>2</cp:revision>
  <dcterms:created xsi:type="dcterms:W3CDTF">2026-04-30T11:05:00Z</dcterms:created>
  <dcterms:modified xsi:type="dcterms:W3CDTF">2026-04-30T11:05:00Z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0x010100DEFFC5202677D240AAC1A18AB658BD30000DDAB67751A7004F97AC6A9280BE74D3</vt:lpwstr>
  </property>
  <property fmtid="{D5CDD505-2E9C-101B-9397-08002B2CF9AE}" pid="3" name="Order">
    <vt:r8>257700</vt:r8>
  </property>
  <property fmtid="{D5CDD505-2E9C-101B-9397-08002B2CF9AE}" pid="4" name="EmailCc1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EmailSubject1">
    <vt:lpwstr/>
  </property>
  <property fmtid="{D5CDD505-2E9C-101B-9397-08002B2CF9AE}" pid="9" name="EmailFrom1">
    <vt:lpwstr/>
  </property>
  <property fmtid="{D5CDD505-2E9C-101B-9397-08002B2CF9AE}" pid="10" name="TaxCatchAll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EmailTo1">
    <vt:lpwstr/>
  </property>
  <property fmtid="{D5CDD505-2E9C-101B-9397-08002B2CF9AE}" pid="14" name="HasAttachments">
    <vt:bool>false</vt:bool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