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4EE0A" w14:textId="77777777" w:rsidR="00870350" w:rsidRPr="00784C8A" w:rsidRDefault="00870350" w:rsidP="00870350"/>
    <w:p w14:paraId="518C9E78" w14:textId="77777777" w:rsidR="00113C6C" w:rsidRPr="00784C8A" w:rsidRDefault="00113C6C" w:rsidP="00113C6C">
      <w:pPr>
        <w:pStyle w:val="Heading1"/>
        <w:jc w:val="center"/>
      </w:pPr>
    </w:p>
    <w:p w14:paraId="1AA83B36" w14:textId="77777777" w:rsidR="00113C6C" w:rsidRPr="00784C8A" w:rsidRDefault="00113C6C" w:rsidP="00113C6C">
      <w:pPr>
        <w:pStyle w:val="Heading1"/>
        <w:jc w:val="center"/>
      </w:pPr>
    </w:p>
    <w:p w14:paraId="42F44362" w14:textId="77777777" w:rsidR="00113C6C" w:rsidRPr="00784C8A" w:rsidRDefault="00113C6C" w:rsidP="00113C6C">
      <w:pPr>
        <w:pStyle w:val="Heading1"/>
        <w:jc w:val="center"/>
      </w:pPr>
    </w:p>
    <w:p w14:paraId="2FC9EC5B" w14:textId="77777777" w:rsidR="00113C6C" w:rsidRPr="00784C8A" w:rsidRDefault="00113C6C" w:rsidP="00113C6C">
      <w:pPr>
        <w:pStyle w:val="Heading1"/>
        <w:jc w:val="center"/>
      </w:pPr>
    </w:p>
    <w:p w14:paraId="707D2C28" w14:textId="77777777" w:rsidR="00113C6C" w:rsidRPr="00784C8A" w:rsidRDefault="00113C6C" w:rsidP="00113C6C">
      <w:pPr>
        <w:pStyle w:val="Heading1"/>
        <w:jc w:val="center"/>
      </w:pPr>
    </w:p>
    <w:p w14:paraId="0D13F737" w14:textId="77777777" w:rsidR="00870350" w:rsidRPr="00784C8A" w:rsidRDefault="00A66E1C" w:rsidP="00113C6C">
      <w:pPr>
        <w:pStyle w:val="Heading1"/>
        <w:jc w:val="center"/>
      </w:pPr>
      <w:bookmarkStart w:id="0" w:name="_Toc180215884"/>
      <w:r>
        <w:t>Framework Agreement</w:t>
      </w:r>
      <w:bookmarkEnd w:id="0"/>
    </w:p>
    <w:p w14:paraId="51FFB60C" w14:textId="77777777" w:rsidR="00806707" w:rsidRPr="00784C8A" w:rsidRDefault="00113C6C" w:rsidP="00113C6C">
      <w:pPr>
        <w:pStyle w:val="Heading1"/>
        <w:jc w:val="center"/>
      </w:pPr>
      <w:bookmarkStart w:id="1" w:name="_Toc180215885"/>
      <w:r w:rsidRPr="00784C8A">
        <w:t>for</w:t>
      </w:r>
      <w:bookmarkEnd w:id="1"/>
    </w:p>
    <w:p w14:paraId="59F7C59F" w14:textId="77777777" w:rsidR="00806707" w:rsidRPr="00784C8A" w:rsidRDefault="003A7666" w:rsidP="00113C6C">
      <w:pPr>
        <w:pStyle w:val="Heading1"/>
        <w:jc w:val="center"/>
      </w:pPr>
      <w:bookmarkStart w:id="2" w:name="_Toc180215886"/>
      <w:r>
        <w:t>Construction Work</w:t>
      </w:r>
      <w:bookmarkEnd w:id="2"/>
    </w:p>
    <w:p w14:paraId="116547BF" w14:textId="77777777" w:rsidR="00870350" w:rsidRPr="00784C8A" w:rsidRDefault="00870350" w:rsidP="00A66E1C">
      <w:pPr>
        <w:pStyle w:val="Heading1"/>
      </w:pPr>
    </w:p>
    <w:p w14:paraId="757E1BD6" w14:textId="77777777" w:rsidR="00870350" w:rsidRPr="00784C8A" w:rsidRDefault="00870350" w:rsidP="00113C6C">
      <w:pPr>
        <w:jc w:val="center"/>
      </w:pPr>
    </w:p>
    <w:p w14:paraId="01FEDC74" w14:textId="77777777" w:rsidR="00113C6C" w:rsidRPr="00784C8A" w:rsidRDefault="00113C6C" w:rsidP="00113C6C">
      <w:pPr>
        <w:jc w:val="center"/>
      </w:pPr>
    </w:p>
    <w:p w14:paraId="295BFD6C" w14:textId="77777777" w:rsidR="00113C6C" w:rsidRPr="00784C8A" w:rsidRDefault="00113C6C" w:rsidP="00113C6C">
      <w:pPr>
        <w:jc w:val="center"/>
      </w:pPr>
    </w:p>
    <w:p w14:paraId="4915E351" w14:textId="77777777" w:rsidR="00113C6C" w:rsidRPr="00784C8A" w:rsidRDefault="00113C6C" w:rsidP="00113C6C">
      <w:pPr>
        <w:jc w:val="center"/>
      </w:pPr>
    </w:p>
    <w:p w14:paraId="67BE650D" w14:textId="77777777" w:rsidR="00113C6C" w:rsidRDefault="00113C6C" w:rsidP="00113C6C">
      <w:pPr>
        <w:jc w:val="center"/>
      </w:pPr>
    </w:p>
    <w:p w14:paraId="0E37A0A2" w14:textId="77777777" w:rsidR="006E1DEE" w:rsidRDefault="006E1DEE" w:rsidP="00113C6C">
      <w:pPr>
        <w:jc w:val="center"/>
      </w:pPr>
    </w:p>
    <w:p w14:paraId="071A1277" w14:textId="77777777" w:rsidR="006E1DEE" w:rsidRPr="00784C8A" w:rsidRDefault="006E1DEE" w:rsidP="00113C6C">
      <w:pPr>
        <w:jc w:val="center"/>
      </w:pPr>
    </w:p>
    <w:p w14:paraId="0E4307C5" w14:textId="77777777" w:rsidR="00113C6C" w:rsidRPr="00784C8A" w:rsidRDefault="00113C6C" w:rsidP="00113C6C">
      <w:pPr>
        <w:jc w:val="center"/>
      </w:pPr>
    </w:p>
    <w:p w14:paraId="3C8DCE4F" w14:textId="77777777" w:rsidR="00113C6C" w:rsidRPr="00784C8A" w:rsidRDefault="00113C6C" w:rsidP="00113C6C">
      <w:pPr>
        <w:jc w:val="center"/>
      </w:pPr>
    </w:p>
    <w:p w14:paraId="273079F4" w14:textId="77777777" w:rsidR="00113C6C" w:rsidRPr="00784C8A" w:rsidRDefault="00113C6C" w:rsidP="00113C6C">
      <w:pPr>
        <w:jc w:val="center"/>
      </w:pPr>
    </w:p>
    <w:p w14:paraId="09C34389" w14:textId="77777777" w:rsidR="00113C6C" w:rsidRPr="00784C8A" w:rsidRDefault="00113C6C" w:rsidP="00113C6C">
      <w:pPr>
        <w:jc w:val="center"/>
      </w:pPr>
    </w:p>
    <w:p w14:paraId="23029399" w14:textId="77777777" w:rsidR="00113C6C" w:rsidRPr="00784C8A" w:rsidRDefault="00113C6C" w:rsidP="00113C6C">
      <w:pPr>
        <w:jc w:val="center"/>
      </w:pPr>
    </w:p>
    <w:p w14:paraId="34E50A3B" w14:textId="77777777" w:rsidR="00113C6C" w:rsidRPr="00784C8A" w:rsidRDefault="00113C6C" w:rsidP="00113C6C">
      <w:pPr>
        <w:jc w:val="center"/>
      </w:pPr>
    </w:p>
    <w:p w14:paraId="51C6555F" w14:textId="77777777" w:rsidR="00113C6C" w:rsidRPr="00784C8A" w:rsidRDefault="00113C6C" w:rsidP="00113C6C">
      <w:pPr>
        <w:jc w:val="center"/>
      </w:pPr>
    </w:p>
    <w:p w14:paraId="40C5F27B" w14:textId="77777777" w:rsidR="00113C6C" w:rsidRPr="00784C8A" w:rsidRDefault="00113C6C" w:rsidP="00113C6C">
      <w:pPr>
        <w:jc w:val="center"/>
      </w:pPr>
    </w:p>
    <w:p w14:paraId="04F431C7" w14:textId="77777777" w:rsidR="00113C6C" w:rsidRPr="00784C8A" w:rsidRDefault="00113C6C" w:rsidP="00113C6C">
      <w:pPr>
        <w:jc w:val="center"/>
      </w:pPr>
    </w:p>
    <w:p w14:paraId="272651A6" w14:textId="77777777" w:rsidR="00113C6C" w:rsidRPr="00784C8A" w:rsidRDefault="00113C6C" w:rsidP="00113C6C">
      <w:pPr>
        <w:jc w:val="center"/>
      </w:pPr>
    </w:p>
    <w:p w14:paraId="0417032F" w14:textId="77777777" w:rsidR="00113C6C" w:rsidRPr="00784C8A" w:rsidRDefault="00113C6C" w:rsidP="00113C6C">
      <w:pPr>
        <w:jc w:val="center"/>
      </w:pPr>
    </w:p>
    <w:p w14:paraId="01E1C632" w14:textId="77777777" w:rsidR="00870350" w:rsidRPr="00784C8A" w:rsidRDefault="00870350" w:rsidP="00113C6C">
      <w:pPr>
        <w:jc w:val="center"/>
      </w:pPr>
      <w:r w:rsidRPr="00784C8A">
        <w:t>Department of Finance</w:t>
      </w:r>
    </w:p>
    <w:p w14:paraId="4D7D0E68" w14:textId="77777777" w:rsidR="00870350" w:rsidRPr="00784C8A" w:rsidRDefault="00870350" w:rsidP="00113C6C">
      <w:pPr>
        <w:jc w:val="center"/>
      </w:pPr>
    </w:p>
    <w:p w14:paraId="519E85FF" w14:textId="77777777" w:rsidR="00870350" w:rsidRPr="00784C8A" w:rsidRDefault="00870350" w:rsidP="00870350"/>
    <w:p w14:paraId="49876CCA" w14:textId="77777777" w:rsidR="00870350" w:rsidRPr="00784C8A" w:rsidRDefault="00870350" w:rsidP="00870350"/>
    <w:p w14:paraId="6B656376" w14:textId="77777777" w:rsidR="0051543B" w:rsidRDefault="0051543B" w:rsidP="0051543B">
      <w:pPr>
        <w:jc w:val="center"/>
      </w:pPr>
      <w:r>
        <w:br w:type="page"/>
      </w:r>
    </w:p>
    <w:p w14:paraId="2BA59D28" w14:textId="77777777" w:rsidR="0051543B" w:rsidRDefault="0051543B" w:rsidP="0051543B">
      <w:pPr>
        <w:jc w:val="center"/>
      </w:pPr>
    </w:p>
    <w:p w14:paraId="0B8AC19B" w14:textId="77777777" w:rsidR="0051543B" w:rsidRDefault="0051543B" w:rsidP="0051543B">
      <w:pPr>
        <w:jc w:val="center"/>
      </w:pPr>
    </w:p>
    <w:p w14:paraId="65320204" w14:textId="77777777" w:rsidR="0051543B" w:rsidRDefault="0051543B" w:rsidP="0051543B">
      <w:pPr>
        <w:jc w:val="center"/>
      </w:pPr>
    </w:p>
    <w:p w14:paraId="4A8441D2" w14:textId="77777777" w:rsidR="0051543B" w:rsidRDefault="0051543B" w:rsidP="0051543B">
      <w:pPr>
        <w:jc w:val="center"/>
      </w:pPr>
    </w:p>
    <w:p w14:paraId="4EDE047B" w14:textId="77777777" w:rsidR="0051543B" w:rsidRDefault="0051543B" w:rsidP="0051543B">
      <w:pPr>
        <w:jc w:val="center"/>
      </w:pPr>
    </w:p>
    <w:p w14:paraId="365ED1CE" w14:textId="77777777" w:rsidR="0051543B" w:rsidRDefault="0051543B" w:rsidP="0051543B">
      <w:pPr>
        <w:jc w:val="center"/>
      </w:pPr>
    </w:p>
    <w:p w14:paraId="6EA38D9F" w14:textId="77777777" w:rsidR="0051543B" w:rsidRDefault="0051543B" w:rsidP="0051543B">
      <w:pPr>
        <w:jc w:val="center"/>
      </w:pPr>
    </w:p>
    <w:p w14:paraId="137CF909" w14:textId="77777777" w:rsidR="0051543B" w:rsidRDefault="0051543B" w:rsidP="0051543B">
      <w:pPr>
        <w:jc w:val="center"/>
      </w:pPr>
    </w:p>
    <w:p w14:paraId="3C6A93E1" w14:textId="77777777" w:rsidR="0051543B" w:rsidRDefault="0051543B" w:rsidP="0051543B">
      <w:pPr>
        <w:jc w:val="center"/>
      </w:pPr>
    </w:p>
    <w:p w14:paraId="5FB7EEC3" w14:textId="77777777" w:rsidR="0051543B" w:rsidRDefault="0051543B" w:rsidP="0051543B">
      <w:pPr>
        <w:jc w:val="center"/>
      </w:pPr>
    </w:p>
    <w:p w14:paraId="2E4F8861" w14:textId="77777777" w:rsidR="0051543B" w:rsidRDefault="0051543B" w:rsidP="0051543B">
      <w:pPr>
        <w:jc w:val="center"/>
      </w:pPr>
    </w:p>
    <w:p w14:paraId="3C2FCD67" w14:textId="77777777" w:rsidR="0051543B" w:rsidRDefault="0051543B" w:rsidP="0051543B">
      <w:pPr>
        <w:jc w:val="center"/>
      </w:pPr>
    </w:p>
    <w:p w14:paraId="10E7ABEE" w14:textId="77777777" w:rsidR="0051543B" w:rsidRDefault="0051543B" w:rsidP="0051543B">
      <w:pPr>
        <w:jc w:val="center"/>
      </w:pPr>
    </w:p>
    <w:p w14:paraId="22BB9631" w14:textId="77777777" w:rsidR="0051543B" w:rsidRDefault="0051543B" w:rsidP="0051543B">
      <w:pPr>
        <w:jc w:val="center"/>
      </w:pPr>
    </w:p>
    <w:p w14:paraId="117D8948" w14:textId="77777777" w:rsidR="0051543B" w:rsidRDefault="0051543B" w:rsidP="0051543B">
      <w:pPr>
        <w:jc w:val="center"/>
        <w:rPr>
          <w:sz w:val="16"/>
          <w:szCs w:val="16"/>
        </w:rPr>
      </w:pPr>
    </w:p>
    <w:p w14:paraId="18083A78" w14:textId="77777777" w:rsidR="0051543B" w:rsidRDefault="0051543B" w:rsidP="0051543B">
      <w:pPr>
        <w:jc w:val="center"/>
        <w:rPr>
          <w:rFonts w:cs="Arial"/>
          <w:sz w:val="16"/>
          <w:szCs w:val="16"/>
        </w:rPr>
      </w:pPr>
      <w:r>
        <w:rPr>
          <w:rFonts w:cs="Arial"/>
          <w:sz w:val="16"/>
          <w:szCs w:val="16"/>
        </w:rPr>
        <w:t>Public Works Framework Agreement</w:t>
      </w:r>
    </w:p>
    <w:p w14:paraId="0EB7C0A0" w14:textId="77777777" w:rsidR="0051543B" w:rsidRPr="002C14BA" w:rsidRDefault="0051543B" w:rsidP="0051543B">
      <w:pPr>
        <w:jc w:val="center"/>
        <w:rPr>
          <w:rFonts w:cs="Arial"/>
          <w:sz w:val="16"/>
          <w:szCs w:val="16"/>
        </w:rPr>
      </w:pPr>
      <w:r>
        <w:rPr>
          <w:rFonts w:cs="Arial"/>
          <w:sz w:val="16"/>
          <w:szCs w:val="16"/>
        </w:rPr>
        <w:t xml:space="preserve">Document </w:t>
      </w:r>
      <w:r w:rsidRPr="002C14BA">
        <w:rPr>
          <w:rFonts w:cs="Arial"/>
          <w:sz w:val="16"/>
          <w:szCs w:val="16"/>
        </w:rPr>
        <w:t>Reference PW-CF</w:t>
      </w:r>
      <w:r w:rsidR="00216FE8">
        <w:rPr>
          <w:rFonts w:cs="Arial"/>
          <w:sz w:val="16"/>
          <w:szCs w:val="16"/>
        </w:rPr>
        <w:t>9</w:t>
      </w:r>
      <w:r>
        <w:rPr>
          <w:rFonts w:cs="Arial"/>
          <w:sz w:val="16"/>
          <w:szCs w:val="16"/>
        </w:rPr>
        <w:t xml:space="preserve"> v.1.0</w:t>
      </w:r>
    </w:p>
    <w:p w14:paraId="3A6561FD" w14:textId="77777777" w:rsidR="0051543B" w:rsidRPr="002C14BA" w:rsidRDefault="007400BF" w:rsidP="0051543B">
      <w:pPr>
        <w:jc w:val="center"/>
        <w:rPr>
          <w:sz w:val="16"/>
          <w:szCs w:val="16"/>
        </w:rPr>
      </w:pPr>
      <w:r>
        <w:rPr>
          <w:rFonts w:cs="Arial"/>
          <w:sz w:val="16"/>
          <w:szCs w:val="16"/>
        </w:rPr>
        <w:t>15</w:t>
      </w:r>
      <w:r w:rsidR="007D1D77">
        <w:rPr>
          <w:rFonts w:cs="Arial"/>
          <w:sz w:val="16"/>
          <w:szCs w:val="16"/>
        </w:rPr>
        <w:t xml:space="preserve"> </w:t>
      </w:r>
      <w:r>
        <w:rPr>
          <w:rFonts w:cs="Arial"/>
          <w:sz w:val="16"/>
          <w:szCs w:val="16"/>
        </w:rPr>
        <w:t>April</w:t>
      </w:r>
      <w:r w:rsidR="007D1D77">
        <w:rPr>
          <w:rFonts w:cs="Arial"/>
          <w:sz w:val="16"/>
          <w:szCs w:val="16"/>
        </w:rPr>
        <w:t xml:space="preserve"> 2010</w:t>
      </w:r>
    </w:p>
    <w:p w14:paraId="5E6CF2A9" w14:textId="77777777" w:rsidR="0051543B" w:rsidRPr="002C14BA" w:rsidRDefault="0051543B" w:rsidP="0051543B">
      <w:pPr>
        <w:jc w:val="center"/>
        <w:rPr>
          <w:sz w:val="16"/>
          <w:szCs w:val="16"/>
        </w:rPr>
      </w:pPr>
    </w:p>
    <w:p w14:paraId="14A62FBD" w14:textId="77777777" w:rsidR="0051543B" w:rsidRPr="002C14BA" w:rsidRDefault="0051543B" w:rsidP="0051543B">
      <w:pPr>
        <w:jc w:val="center"/>
        <w:rPr>
          <w:sz w:val="16"/>
          <w:szCs w:val="16"/>
        </w:rPr>
      </w:pPr>
    </w:p>
    <w:p w14:paraId="4682202E" w14:textId="77777777" w:rsidR="0051543B" w:rsidRPr="002C14BA" w:rsidRDefault="0051543B" w:rsidP="0051543B">
      <w:pPr>
        <w:jc w:val="center"/>
        <w:rPr>
          <w:sz w:val="16"/>
          <w:szCs w:val="16"/>
        </w:rPr>
      </w:pPr>
      <w:r w:rsidRPr="002C14BA">
        <w:rPr>
          <w:sz w:val="16"/>
          <w:szCs w:val="16"/>
        </w:rPr>
        <w:t>© 2009 Department of Finance</w:t>
      </w:r>
    </w:p>
    <w:p w14:paraId="0919593C" w14:textId="77777777" w:rsidR="0051543B" w:rsidRPr="002C14BA" w:rsidRDefault="0051543B" w:rsidP="0051543B">
      <w:pPr>
        <w:jc w:val="center"/>
        <w:rPr>
          <w:sz w:val="16"/>
          <w:szCs w:val="16"/>
        </w:rPr>
      </w:pPr>
    </w:p>
    <w:p w14:paraId="2C810214" w14:textId="77777777" w:rsidR="0051543B" w:rsidRDefault="0051543B" w:rsidP="0051543B">
      <w:pPr>
        <w:jc w:val="center"/>
        <w:rPr>
          <w:sz w:val="16"/>
          <w:szCs w:val="16"/>
        </w:rPr>
      </w:pPr>
      <w:r>
        <w:rPr>
          <w:sz w:val="16"/>
          <w:szCs w:val="16"/>
        </w:rPr>
        <w:t>Published by: Department of Finance</w:t>
      </w:r>
      <w:r>
        <w:rPr>
          <w:sz w:val="16"/>
          <w:szCs w:val="16"/>
        </w:rPr>
        <w:br/>
        <w:t>Government Buildings</w:t>
      </w:r>
      <w:r>
        <w:rPr>
          <w:sz w:val="16"/>
          <w:szCs w:val="16"/>
        </w:rPr>
        <w:br/>
        <w:t>Upper Merrion Street</w:t>
      </w:r>
      <w:r>
        <w:rPr>
          <w:sz w:val="16"/>
          <w:szCs w:val="16"/>
        </w:rPr>
        <w:br/>
        <w:t>Dublin 2.</w:t>
      </w:r>
    </w:p>
    <w:p w14:paraId="6C398457" w14:textId="77777777" w:rsidR="0051543B" w:rsidRDefault="0051543B" w:rsidP="0051543B">
      <w:pPr>
        <w:jc w:val="center"/>
        <w:rPr>
          <w:sz w:val="16"/>
          <w:szCs w:val="16"/>
        </w:rPr>
      </w:pPr>
    </w:p>
    <w:p w14:paraId="7596FDF4" w14:textId="77777777" w:rsidR="0051543B" w:rsidRDefault="0051543B" w:rsidP="0051543B">
      <w:pPr>
        <w:rPr>
          <w:sz w:val="16"/>
          <w:szCs w:val="16"/>
        </w:rPr>
      </w:pPr>
    </w:p>
    <w:p w14:paraId="3C997FB0" w14:textId="77777777" w:rsidR="0051543B" w:rsidRDefault="0051543B" w:rsidP="0051543B"/>
    <w:p w14:paraId="67C45B20" w14:textId="77777777" w:rsidR="00E850A6" w:rsidRDefault="00A66E1C" w:rsidP="00E850A6">
      <w:pPr>
        <w:pStyle w:val="Heading1"/>
      </w:pPr>
      <w:r>
        <w:br w:type="page"/>
      </w:r>
      <w:r w:rsidR="00E850A6">
        <w:lastRenderedPageBreak/>
        <w:t>Agreement</w:t>
      </w:r>
    </w:p>
    <w:p w14:paraId="72E8D2CF" w14:textId="77777777" w:rsidR="00E850A6" w:rsidRPr="00E850A6" w:rsidRDefault="00E850A6" w:rsidP="00E850A6"/>
    <w:p w14:paraId="68EC3686" w14:textId="77777777" w:rsidR="009E279E" w:rsidRPr="00E301E9" w:rsidRDefault="009E279E" w:rsidP="009E279E">
      <w:r w:rsidRPr="00E301E9">
        <w:rPr>
          <w:b/>
        </w:rPr>
        <w:t xml:space="preserve">THIS </w:t>
      </w:r>
      <w:r w:rsidR="00A66E1C">
        <w:rPr>
          <w:b/>
        </w:rPr>
        <w:t xml:space="preserve">FRAMEWORK </w:t>
      </w:r>
      <w:r w:rsidRPr="00E301E9">
        <w:rPr>
          <w:b/>
        </w:rPr>
        <w:t>AGREEMENT</w:t>
      </w:r>
      <w:r w:rsidRPr="00E301E9">
        <w:t xml:space="preserve"> is made on </w:t>
      </w:r>
      <w:bookmarkStart w:id="3" w:name="Text96"/>
      <w:r w:rsidR="00CD1E13" w:rsidRPr="00CD1E13">
        <w:rPr>
          <w:bdr w:val="single" w:sz="12" w:space="0" w:color="99CCFF"/>
        </w:rPr>
        <w:fldChar w:fldCharType="begin">
          <w:ffData>
            <w:name w:val="Text96"/>
            <w:enabled/>
            <w:calcOnExit w:val="0"/>
            <w:textInput>
              <w:default w:val="                      "/>
            </w:textInput>
          </w:ffData>
        </w:fldChar>
      </w:r>
      <w:r w:rsidR="00CD1E13" w:rsidRPr="00CD1E13">
        <w:rPr>
          <w:bdr w:val="single" w:sz="12" w:space="0" w:color="99CCFF"/>
        </w:rPr>
        <w:instrText xml:space="preserve"> FORMTEXT </w:instrText>
      </w:r>
      <w:r w:rsidR="00CD1E13" w:rsidRPr="00CD1E13">
        <w:rPr>
          <w:bdr w:val="single" w:sz="12" w:space="0" w:color="99CCFF"/>
        </w:rPr>
      </w:r>
      <w:r w:rsidR="00CD1E13" w:rsidRPr="00CD1E13">
        <w:rPr>
          <w:bdr w:val="single" w:sz="12" w:space="0" w:color="99CCFF"/>
        </w:rPr>
        <w:fldChar w:fldCharType="separate"/>
      </w:r>
      <w:r w:rsidR="00CD1E13" w:rsidRPr="00CD1E13">
        <w:rPr>
          <w:noProof/>
          <w:bdr w:val="single" w:sz="12" w:space="0" w:color="99CCFF"/>
        </w:rPr>
        <w:t xml:space="preserve">                      </w:t>
      </w:r>
      <w:r w:rsidR="00CD1E13" w:rsidRPr="00CD1E13">
        <w:rPr>
          <w:bdr w:val="single" w:sz="12" w:space="0" w:color="99CCFF"/>
        </w:rPr>
        <w:fldChar w:fldCharType="end"/>
      </w:r>
      <w:bookmarkEnd w:id="3"/>
      <w:r w:rsidRPr="00E301E9">
        <w:t xml:space="preserve"> </w:t>
      </w:r>
      <w:r w:rsidRPr="00E301E9">
        <w:rPr>
          <w:b/>
        </w:rPr>
        <w:t>BETWEEN</w:t>
      </w:r>
    </w:p>
    <w:tbl>
      <w:tblPr>
        <w:tblW w:w="0" w:type="auto"/>
        <w:tblLook w:val="01E0" w:firstRow="1" w:lastRow="1" w:firstColumn="1" w:lastColumn="1" w:noHBand="0" w:noVBand="0"/>
      </w:tblPr>
      <w:tblGrid>
        <w:gridCol w:w="2932"/>
        <w:gridCol w:w="6946"/>
      </w:tblGrid>
      <w:tr w:rsidR="009E279E" w:rsidRPr="00E301E9" w14:paraId="6E06A72E" w14:textId="77777777">
        <w:trPr>
          <w:trHeight w:val="567"/>
        </w:trPr>
        <w:tc>
          <w:tcPr>
            <w:tcW w:w="2964" w:type="dxa"/>
            <w:tcBorders>
              <w:right w:val="single" w:sz="12" w:space="0" w:color="99CCFF"/>
            </w:tcBorders>
          </w:tcPr>
          <w:p w14:paraId="48F49F1A" w14:textId="77777777" w:rsidR="009E279E" w:rsidRPr="00E301E9" w:rsidRDefault="009E279E" w:rsidP="002B4D22">
            <w:pPr>
              <w:jc w:val="right"/>
              <w:rPr>
                <w:i/>
              </w:rPr>
            </w:pPr>
            <w:r w:rsidRPr="00E301E9">
              <w:rPr>
                <w:i/>
              </w:rPr>
              <w:t>The Employer:</w:t>
            </w:r>
          </w:p>
        </w:tc>
        <w:bookmarkStart w:id="4" w:name="Text95"/>
        <w:tc>
          <w:tcPr>
            <w:tcW w:w="7044" w:type="dxa"/>
            <w:tcBorders>
              <w:top w:val="single" w:sz="12" w:space="0" w:color="99CCFF"/>
              <w:left w:val="single" w:sz="12" w:space="0" w:color="99CCFF"/>
              <w:bottom w:val="single" w:sz="12" w:space="0" w:color="99CCFF"/>
              <w:right w:val="single" w:sz="12" w:space="0" w:color="99CCFF"/>
            </w:tcBorders>
          </w:tcPr>
          <w:p w14:paraId="6B887BEA" w14:textId="77777777" w:rsidR="009E279E" w:rsidRPr="00E301E9" w:rsidRDefault="00EB7FDB" w:rsidP="002B4D22">
            <w:r>
              <w:fldChar w:fldCharType="begin">
                <w:ffData>
                  <w:name w:val="Text95"/>
                  <w:enabled/>
                  <w:calcOnExit w:val="0"/>
                  <w:textInput/>
                </w:ffData>
              </w:fldChar>
            </w:r>
            <w:r>
              <w:instrText xml:space="preserve"> FORMTEXT </w:instrText>
            </w:r>
            <w:r>
              <w:fldChar w:fldCharType="separate"/>
            </w:r>
            <w:r w:rsidR="00E01587" w:rsidRPr="00E01587">
              <w:rPr>
                <w:noProof/>
              </w:rPr>
              <w:t>Wicklow County Counc</w:t>
            </w:r>
            <w:r>
              <w:fldChar w:fldCharType="end"/>
            </w:r>
            <w:bookmarkEnd w:id="4"/>
            <w:r w:rsidR="009E279E" w:rsidRPr="00E301E9">
              <w:t xml:space="preserve"> </w:t>
            </w:r>
          </w:p>
        </w:tc>
      </w:tr>
      <w:tr w:rsidR="009E279E" w:rsidRPr="00E301E9" w14:paraId="57B3D2B1" w14:textId="77777777">
        <w:trPr>
          <w:trHeight w:val="567"/>
        </w:trPr>
        <w:tc>
          <w:tcPr>
            <w:tcW w:w="2964" w:type="dxa"/>
            <w:tcBorders>
              <w:right w:val="single" w:sz="12" w:space="0" w:color="99CCFF"/>
            </w:tcBorders>
          </w:tcPr>
          <w:p w14:paraId="10489490" w14:textId="77777777" w:rsidR="009E279E" w:rsidRPr="00E301E9" w:rsidRDefault="009E279E" w:rsidP="002B4D22">
            <w:pPr>
              <w:jc w:val="right"/>
              <w:rPr>
                <w:i/>
              </w:rPr>
            </w:pPr>
            <w:r w:rsidRPr="00E301E9">
              <w:rPr>
                <w:i/>
              </w:rPr>
              <w:t xml:space="preserve">Principal office of Employer: </w:t>
            </w:r>
          </w:p>
        </w:tc>
        <w:tc>
          <w:tcPr>
            <w:tcW w:w="7044" w:type="dxa"/>
            <w:tcBorders>
              <w:top w:val="single" w:sz="12" w:space="0" w:color="99CCFF"/>
              <w:left w:val="single" w:sz="12" w:space="0" w:color="99CCFF"/>
              <w:bottom w:val="single" w:sz="12" w:space="0" w:color="99CCFF"/>
              <w:right w:val="single" w:sz="12" w:space="0" w:color="99CCFF"/>
            </w:tcBorders>
          </w:tcPr>
          <w:p w14:paraId="4B780DBC" w14:textId="77777777" w:rsidR="009E279E" w:rsidRPr="00E301E9" w:rsidRDefault="009E279E" w:rsidP="002B4D22">
            <w:r w:rsidRPr="00E301E9">
              <w:fldChar w:fldCharType="begin">
                <w:ffData>
                  <w:name w:val="Text95"/>
                  <w:enabled/>
                  <w:calcOnExit w:val="0"/>
                  <w:textInput/>
                </w:ffData>
              </w:fldChar>
            </w:r>
            <w:r w:rsidRPr="00E301E9">
              <w:instrText xml:space="preserve"> FORMTEXT </w:instrText>
            </w:r>
            <w:r w:rsidRPr="00E301E9">
              <w:fldChar w:fldCharType="separate"/>
            </w:r>
            <w:r w:rsidR="00E01587" w:rsidRPr="00E01587">
              <w:rPr>
                <w:rFonts w:ascii="Arial Unicode MS" w:eastAsia="Arial Unicode MS" w:hAnsi="Arial Unicode MS" w:cs="Arial Unicode MS"/>
              </w:rPr>
              <w:t>County Buildings, Whitegates, Wicklow Town, Co.Wicklow, A67 FW96</w:t>
            </w:r>
            <w:r w:rsidRPr="00E301E9">
              <w:fldChar w:fldCharType="end"/>
            </w:r>
          </w:p>
        </w:tc>
      </w:tr>
    </w:tbl>
    <w:p w14:paraId="28A6B1A2" w14:textId="77777777" w:rsidR="009E279E" w:rsidRPr="00E301E9" w:rsidRDefault="009E279E" w:rsidP="009E279E">
      <w:pPr>
        <w:rPr>
          <w:b/>
        </w:rPr>
      </w:pPr>
      <w:r w:rsidRPr="00E301E9">
        <w:rPr>
          <w:b/>
        </w:rPr>
        <w:t>AND</w:t>
      </w:r>
    </w:p>
    <w:tbl>
      <w:tblPr>
        <w:tblW w:w="0" w:type="auto"/>
        <w:tblLook w:val="01E0" w:firstRow="1" w:lastRow="1" w:firstColumn="1" w:lastColumn="1" w:noHBand="0" w:noVBand="0"/>
      </w:tblPr>
      <w:tblGrid>
        <w:gridCol w:w="2937"/>
        <w:gridCol w:w="6941"/>
      </w:tblGrid>
      <w:tr w:rsidR="009E279E" w:rsidRPr="00E301E9" w14:paraId="0BD60295" w14:textId="77777777">
        <w:trPr>
          <w:trHeight w:val="567"/>
        </w:trPr>
        <w:tc>
          <w:tcPr>
            <w:tcW w:w="2964" w:type="dxa"/>
            <w:tcBorders>
              <w:right w:val="single" w:sz="12" w:space="0" w:color="99CCFF"/>
            </w:tcBorders>
          </w:tcPr>
          <w:p w14:paraId="1DF96BD2" w14:textId="77777777" w:rsidR="009E279E" w:rsidRPr="00E301E9" w:rsidRDefault="009E279E" w:rsidP="002B4D22">
            <w:pPr>
              <w:jc w:val="right"/>
              <w:rPr>
                <w:i/>
              </w:rPr>
            </w:pPr>
            <w:r w:rsidRPr="00E301E9">
              <w:rPr>
                <w:i/>
              </w:rPr>
              <w:t>The Contractor:</w:t>
            </w:r>
          </w:p>
        </w:tc>
        <w:tc>
          <w:tcPr>
            <w:tcW w:w="7044" w:type="dxa"/>
            <w:tcBorders>
              <w:top w:val="single" w:sz="12" w:space="0" w:color="99CCFF"/>
              <w:left w:val="single" w:sz="12" w:space="0" w:color="99CCFF"/>
              <w:bottom w:val="single" w:sz="12" w:space="0" w:color="99CCFF"/>
              <w:right w:val="single" w:sz="12" w:space="0" w:color="99CCFF"/>
            </w:tcBorders>
          </w:tcPr>
          <w:p w14:paraId="04AA1436" w14:textId="77777777" w:rsidR="009E279E" w:rsidRPr="00E301E9" w:rsidRDefault="009E279E" w:rsidP="002B4D22">
            <w:r w:rsidRPr="00E301E9">
              <w:fldChar w:fldCharType="begin">
                <w:ffData>
                  <w:name w:val="Text95"/>
                  <w:enabled/>
                  <w:calcOnExit w:val="0"/>
                  <w:textInput/>
                </w:ffData>
              </w:fldChar>
            </w:r>
            <w:r w:rsidRPr="00E301E9">
              <w:instrText xml:space="preserve"> FORMTEXT </w:instrText>
            </w:r>
            <w:r w:rsidRPr="00E301E9">
              <w:fldChar w:fldCharType="separate"/>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fldChar w:fldCharType="end"/>
            </w:r>
            <w:r w:rsidRPr="00E301E9">
              <w:t xml:space="preserve"> </w:t>
            </w:r>
          </w:p>
        </w:tc>
      </w:tr>
      <w:tr w:rsidR="009E279E" w:rsidRPr="00E301E9" w14:paraId="3725F535" w14:textId="77777777">
        <w:trPr>
          <w:trHeight w:val="567"/>
        </w:trPr>
        <w:tc>
          <w:tcPr>
            <w:tcW w:w="2964" w:type="dxa"/>
            <w:tcBorders>
              <w:right w:val="single" w:sz="12" w:space="0" w:color="99CCFF"/>
            </w:tcBorders>
          </w:tcPr>
          <w:p w14:paraId="2C2DD2FD" w14:textId="77777777" w:rsidR="009E279E" w:rsidRPr="00E301E9" w:rsidRDefault="009E279E" w:rsidP="002B4D22">
            <w:pPr>
              <w:jc w:val="right"/>
              <w:rPr>
                <w:i/>
              </w:rPr>
            </w:pPr>
            <w:r w:rsidRPr="00E301E9">
              <w:rPr>
                <w:i/>
              </w:rPr>
              <w:t>Registered office of Contractor:</w:t>
            </w:r>
          </w:p>
        </w:tc>
        <w:tc>
          <w:tcPr>
            <w:tcW w:w="7044" w:type="dxa"/>
            <w:tcBorders>
              <w:top w:val="single" w:sz="12" w:space="0" w:color="99CCFF"/>
              <w:left w:val="single" w:sz="12" w:space="0" w:color="99CCFF"/>
              <w:bottom w:val="single" w:sz="12" w:space="0" w:color="99CCFF"/>
              <w:right w:val="single" w:sz="12" w:space="0" w:color="99CCFF"/>
            </w:tcBorders>
          </w:tcPr>
          <w:p w14:paraId="75040AF9" w14:textId="77777777" w:rsidR="009E279E" w:rsidRPr="00E301E9" w:rsidRDefault="009E279E" w:rsidP="002B4D22">
            <w:r w:rsidRPr="00E301E9">
              <w:fldChar w:fldCharType="begin">
                <w:ffData>
                  <w:name w:val="Text95"/>
                  <w:enabled/>
                  <w:calcOnExit w:val="0"/>
                  <w:textInput/>
                </w:ffData>
              </w:fldChar>
            </w:r>
            <w:r w:rsidRPr="00E301E9">
              <w:instrText xml:space="preserve"> FORMTEXT </w:instrText>
            </w:r>
            <w:r w:rsidRPr="00E301E9">
              <w:fldChar w:fldCharType="separate"/>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fldChar w:fldCharType="end"/>
            </w:r>
          </w:p>
        </w:tc>
      </w:tr>
    </w:tbl>
    <w:p w14:paraId="463CCABF" w14:textId="77777777" w:rsidR="00A66E1C" w:rsidRDefault="00A66E1C" w:rsidP="009E279E">
      <w:pPr>
        <w:rPr>
          <w:b/>
        </w:rPr>
      </w:pPr>
    </w:p>
    <w:p w14:paraId="253AC8B8" w14:textId="77777777" w:rsidR="009E279E" w:rsidRPr="00E301E9" w:rsidRDefault="009E279E" w:rsidP="009E279E">
      <w:r w:rsidRPr="00E301E9">
        <w:rPr>
          <w:b/>
        </w:rPr>
        <w:t>THE EMPLOYER AND THE CONTRACTOR AGREE</w:t>
      </w:r>
      <w:r w:rsidRPr="00E301E9">
        <w:t xml:space="preserve"> as follows:</w:t>
      </w:r>
    </w:p>
    <w:p w14:paraId="5B3311AF" w14:textId="77777777" w:rsidR="007E438C" w:rsidRPr="00784C8A" w:rsidRDefault="007E438C" w:rsidP="00176F7B">
      <w:pPr>
        <w:pStyle w:val="tiny"/>
      </w:pPr>
    </w:p>
    <w:tbl>
      <w:tblPr>
        <w:tblW w:w="0" w:type="auto"/>
        <w:tblLayout w:type="fixed"/>
        <w:tblLook w:val="01E0" w:firstRow="1" w:lastRow="1" w:firstColumn="1" w:lastColumn="1" w:noHBand="0" w:noVBand="0"/>
      </w:tblPr>
      <w:tblGrid>
        <w:gridCol w:w="708"/>
        <w:gridCol w:w="700"/>
        <w:gridCol w:w="8600"/>
      </w:tblGrid>
      <w:tr w:rsidR="00E850A6" w:rsidRPr="00784C8A" w14:paraId="42A5D2E8" w14:textId="77777777" w:rsidTr="00196DA1">
        <w:tc>
          <w:tcPr>
            <w:tcW w:w="708" w:type="dxa"/>
          </w:tcPr>
          <w:p w14:paraId="513A546B" w14:textId="77777777" w:rsidR="00E850A6" w:rsidRPr="00784C8A" w:rsidRDefault="00E850A6" w:rsidP="004974D1">
            <w:r>
              <w:t>1.</w:t>
            </w:r>
          </w:p>
        </w:tc>
        <w:tc>
          <w:tcPr>
            <w:tcW w:w="9300" w:type="dxa"/>
            <w:gridSpan w:val="2"/>
          </w:tcPr>
          <w:p w14:paraId="45C571A6" w14:textId="77777777" w:rsidR="00E850A6" w:rsidRPr="00784C8A" w:rsidRDefault="00E850A6" w:rsidP="007E438C">
            <w:r w:rsidRPr="00196DA1">
              <w:rPr>
                <w:b/>
                <w:bCs/>
              </w:rPr>
              <w:t>Framework</w:t>
            </w:r>
          </w:p>
        </w:tc>
      </w:tr>
      <w:tr w:rsidR="002C1407" w:rsidRPr="00784C8A" w14:paraId="3C959BA7" w14:textId="77777777" w:rsidTr="00196DA1">
        <w:tc>
          <w:tcPr>
            <w:tcW w:w="708" w:type="dxa"/>
          </w:tcPr>
          <w:p w14:paraId="6E98F3CE" w14:textId="77777777" w:rsidR="002C1407" w:rsidRPr="00784C8A" w:rsidRDefault="002C1407" w:rsidP="004974D1"/>
        </w:tc>
        <w:tc>
          <w:tcPr>
            <w:tcW w:w="700" w:type="dxa"/>
          </w:tcPr>
          <w:p w14:paraId="7CCE2AC1" w14:textId="77777777" w:rsidR="002C1407" w:rsidRPr="00784C8A" w:rsidRDefault="00A66E1C" w:rsidP="002C1407">
            <w:r>
              <w:t>1.1</w:t>
            </w:r>
          </w:p>
        </w:tc>
        <w:tc>
          <w:tcPr>
            <w:tcW w:w="8600" w:type="dxa"/>
          </w:tcPr>
          <w:p w14:paraId="0C4B374F" w14:textId="77777777" w:rsidR="002C1407" w:rsidRPr="00784C8A" w:rsidRDefault="00A66E1C" w:rsidP="008267B2">
            <w:r>
              <w:t>The Contractor</w:t>
            </w:r>
            <w:r w:rsidRPr="0060165E">
              <w:t xml:space="preserve"> and other Participants named in the attached Framework Rules are part of a framework for </w:t>
            </w:r>
            <w:r>
              <w:t>the Contractor</w:t>
            </w:r>
            <w:r w:rsidRPr="0060165E">
              <w:t xml:space="preserve"> and thos</w:t>
            </w:r>
            <w:r>
              <w:t>e other Participants to do construction work for</w:t>
            </w:r>
            <w:r w:rsidRPr="0060165E">
              <w:t xml:space="preserve"> </w:t>
            </w:r>
            <w:r>
              <w:t>the Employer</w:t>
            </w:r>
            <w:r w:rsidRPr="0060165E">
              <w:t>.</w:t>
            </w:r>
          </w:p>
        </w:tc>
      </w:tr>
      <w:tr w:rsidR="002C1407" w:rsidRPr="00784C8A" w14:paraId="77978622" w14:textId="77777777" w:rsidTr="00196DA1">
        <w:tc>
          <w:tcPr>
            <w:tcW w:w="708" w:type="dxa"/>
          </w:tcPr>
          <w:p w14:paraId="52813A39" w14:textId="77777777" w:rsidR="002C1407" w:rsidRPr="00784C8A" w:rsidRDefault="002C1407" w:rsidP="004974D1"/>
        </w:tc>
        <w:tc>
          <w:tcPr>
            <w:tcW w:w="700" w:type="dxa"/>
          </w:tcPr>
          <w:p w14:paraId="42A36D68" w14:textId="77777777" w:rsidR="002C1407" w:rsidRPr="00784C8A" w:rsidRDefault="00A66E1C" w:rsidP="002C1407">
            <w:r>
              <w:t>1.2</w:t>
            </w:r>
          </w:p>
        </w:tc>
        <w:tc>
          <w:tcPr>
            <w:tcW w:w="8600" w:type="dxa"/>
          </w:tcPr>
          <w:p w14:paraId="12A8FA50" w14:textId="77777777" w:rsidR="002C1407" w:rsidRPr="00784C8A" w:rsidRDefault="00A66E1C" w:rsidP="008267B2">
            <w:r w:rsidRPr="0060165E">
              <w:t xml:space="preserve">If, during the </w:t>
            </w:r>
            <w:r w:rsidRPr="00196DA1">
              <w:rPr>
                <w:b/>
                <w:bCs/>
              </w:rPr>
              <w:t>Framework Period</w:t>
            </w:r>
            <w:r w:rsidRPr="0060165E">
              <w:t xml:space="preserve"> defined in the attached Framework Rules, </w:t>
            </w:r>
            <w:r>
              <w:t>the Employer needs construction work as described in the Framework Rules</w:t>
            </w:r>
            <w:r w:rsidRPr="0060165E">
              <w:t xml:space="preserve">, </w:t>
            </w:r>
            <w:r>
              <w:t>the Employer may procure the work</w:t>
            </w:r>
            <w:r w:rsidRPr="0060165E">
              <w:t xml:space="preserve"> by awarding contracts (</w:t>
            </w:r>
            <w:r w:rsidRPr="00196DA1">
              <w:rPr>
                <w:b/>
                <w:bCs/>
              </w:rPr>
              <w:t>Works Contracts</w:t>
            </w:r>
            <w:r w:rsidRPr="0060165E">
              <w:t xml:space="preserve">) according to the attached Framework Rules. </w:t>
            </w:r>
            <w:r>
              <w:t>The Employer</w:t>
            </w:r>
            <w:r w:rsidRPr="0060165E">
              <w:t xml:space="preserve"> may also procure </w:t>
            </w:r>
            <w:r>
              <w:t xml:space="preserve">the work </w:t>
            </w:r>
            <w:r w:rsidRPr="0060165E">
              <w:t>in other ways, and does</w:t>
            </w:r>
            <w:r>
              <w:t xml:space="preserve"> not guarantee that any work</w:t>
            </w:r>
            <w:r w:rsidRPr="0060165E">
              <w:t xml:space="preserve"> will be procured under this agreement.</w:t>
            </w:r>
          </w:p>
        </w:tc>
      </w:tr>
    </w:tbl>
    <w:p w14:paraId="0B01B39A" w14:textId="77777777" w:rsidR="00724CEF" w:rsidRDefault="00724CEF" w:rsidP="00176F7B">
      <w:pPr>
        <w:pStyle w:val="tiny"/>
      </w:pPr>
    </w:p>
    <w:tbl>
      <w:tblPr>
        <w:tblW w:w="0" w:type="auto"/>
        <w:tblLayout w:type="fixed"/>
        <w:tblLook w:val="01E0" w:firstRow="1" w:lastRow="1" w:firstColumn="1" w:lastColumn="1" w:noHBand="0" w:noVBand="0"/>
      </w:tblPr>
      <w:tblGrid>
        <w:gridCol w:w="708"/>
        <w:gridCol w:w="700"/>
        <w:gridCol w:w="8600"/>
      </w:tblGrid>
      <w:tr w:rsidR="00E850A6" w:rsidRPr="00784C8A" w14:paraId="59809CDB" w14:textId="77777777" w:rsidTr="00196DA1">
        <w:tc>
          <w:tcPr>
            <w:tcW w:w="708" w:type="dxa"/>
          </w:tcPr>
          <w:p w14:paraId="5B53C820" w14:textId="77777777" w:rsidR="00E850A6" w:rsidRPr="00784C8A" w:rsidRDefault="00E850A6" w:rsidP="00CD1E13">
            <w:r>
              <w:t>2.</w:t>
            </w:r>
          </w:p>
        </w:tc>
        <w:tc>
          <w:tcPr>
            <w:tcW w:w="9300" w:type="dxa"/>
            <w:gridSpan w:val="2"/>
          </w:tcPr>
          <w:p w14:paraId="383161C5" w14:textId="77777777" w:rsidR="00E850A6" w:rsidRPr="00784C8A" w:rsidRDefault="00E850A6" w:rsidP="00CD1E13">
            <w:r w:rsidRPr="00196DA1">
              <w:rPr>
                <w:b/>
                <w:bCs/>
              </w:rPr>
              <w:t>Works Contracts</w:t>
            </w:r>
          </w:p>
        </w:tc>
      </w:tr>
      <w:tr w:rsidR="00A66E1C" w:rsidRPr="00784C8A" w14:paraId="1A06E3D2" w14:textId="77777777" w:rsidTr="00196DA1">
        <w:tc>
          <w:tcPr>
            <w:tcW w:w="708" w:type="dxa"/>
          </w:tcPr>
          <w:p w14:paraId="360E52AE" w14:textId="77777777" w:rsidR="00A66E1C" w:rsidRPr="00784C8A" w:rsidRDefault="00A66E1C" w:rsidP="00CD1E13"/>
        </w:tc>
        <w:tc>
          <w:tcPr>
            <w:tcW w:w="700" w:type="dxa"/>
          </w:tcPr>
          <w:p w14:paraId="5E869DDF" w14:textId="77777777" w:rsidR="00A66E1C" w:rsidRPr="00784C8A" w:rsidRDefault="00A66E1C" w:rsidP="00CD1E13">
            <w:r>
              <w:t>2.1</w:t>
            </w:r>
          </w:p>
        </w:tc>
        <w:tc>
          <w:tcPr>
            <w:tcW w:w="8600" w:type="dxa"/>
          </w:tcPr>
          <w:p w14:paraId="6D636AD8" w14:textId="77777777" w:rsidR="00A66E1C" w:rsidRPr="00784C8A" w:rsidRDefault="00A66E1C" w:rsidP="008267B2">
            <w:r w:rsidRPr="0060165E">
              <w:t xml:space="preserve">If </w:t>
            </w:r>
            <w:r>
              <w:t>the Contractor is selected for any work</w:t>
            </w:r>
            <w:r w:rsidRPr="0060165E">
              <w:t xml:space="preserve"> according to the attached Framework Rules, </w:t>
            </w:r>
            <w:r>
              <w:t>the Employer and Contractor</w:t>
            </w:r>
            <w:r w:rsidRPr="0060165E">
              <w:t xml:space="preserve"> agree to enter a </w:t>
            </w:r>
            <w:r>
              <w:t>Works Contract</w:t>
            </w:r>
            <w:r w:rsidRPr="0060165E">
              <w:t xml:space="preserve"> in the terms established under this agreement.</w:t>
            </w:r>
            <w:r w:rsidR="00EB7FDB" w:rsidRPr="00196DA1">
              <w:rPr>
                <w:rFonts w:cs="Arial"/>
                <w:noProof/>
                <w:color w:val="000000"/>
              </w:rPr>
              <w:t xml:space="preserve"> </w:t>
            </w:r>
          </w:p>
        </w:tc>
      </w:tr>
      <w:tr w:rsidR="00A66E1C" w:rsidRPr="00784C8A" w14:paraId="4B0AF5A0" w14:textId="77777777" w:rsidTr="00196DA1">
        <w:tc>
          <w:tcPr>
            <w:tcW w:w="708" w:type="dxa"/>
          </w:tcPr>
          <w:p w14:paraId="155EB2CD" w14:textId="77777777" w:rsidR="00A66E1C" w:rsidRPr="00784C8A" w:rsidRDefault="00A66E1C" w:rsidP="00CD1E13"/>
        </w:tc>
        <w:tc>
          <w:tcPr>
            <w:tcW w:w="700" w:type="dxa"/>
          </w:tcPr>
          <w:p w14:paraId="6CFE2F32" w14:textId="77777777" w:rsidR="00A66E1C" w:rsidRPr="00784C8A" w:rsidRDefault="00A66E1C" w:rsidP="00CD1E13">
            <w:r>
              <w:t>2.2</w:t>
            </w:r>
          </w:p>
        </w:tc>
        <w:tc>
          <w:tcPr>
            <w:tcW w:w="8600" w:type="dxa"/>
          </w:tcPr>
          <w:p w14:paraId="6E65915D" w14:textId="77777777" w:rsidR="00A66E1C" w:rsidRDefault="00EB7FDB" w:rsidP="008267B2">
            <w:r>
              <w:t xml:space="preserve">Works Contracts will be on the terms of the </w:t>
            </w:r>
            <w:r w:rsidR="00E40211">
              <w:fldChar w:fldCharType="begin">
                <w:ffData>
                  <w:name w:val=""/>
                  <w:enabled/>
                  <w:calcOnExit w:val="0"/>
                  <w:textInput>
                    <w:default w:val="Short Contract for Public Building and Civil Engineering Works,"/>
                  </w:textInput>
                </w:ffData>
              </w:fldChar>
            </w:r>
            <w:r w:rsidR="00E40211">
              <w:instrText xml:space="preserve"> FORMTEXT </w:instrText>
            </w:r>
            <w:r w:rsidR="00E40211">
              <w:fldChar w:fldCharType="separate"/>
            </w:r>
            <w:r w:rsidR="00E40211" w:rsidRPr="00196DA1">
              <w:rPr>
                <w:i/>
                <w:noProof/>
              </w:rPr>
              <w:t>Short Contract for Public Building and Civil Engineering Works,</w:t>
            </w:r>
            <w:r w:rsidR="00E40211">
              <w:fldChar w:fldCharType="end"/>
            </w:r>
            <w:r w:rsidRPr="00196DA1">
              <w:rPr>
                <w:rFonts w:cs="Arial"/>
                <w:noProof/>
                <w:color w:val="000000"/>
              </w:rPr>
              <w:t xml:space="preserve"> </w:t>
            </w:r>
            <w:r w:rsidR="00A66E1C" w:rsidRPr="0060165E">
              <w:t xml:space="preserve">as completed by </w:t>
            </w:r>
            <w:r w:rsidR="00A66E1C">
              <w:t>the Employer</w:t>
            </w:r>
            <w:r w:rsidR="00A66E1C" w:rsidRPr="0060165E">
              <w:t xml:space="preserve"> and </w:t>
            </w:r>
            <w:r w:rsidR="00A66E1C">
              <w:t>the Contractor</w:t>
            </w:r>
            <w:r w:rsidR="00A66E1C" w:rsidRPr="0060165E">
              <w:t xml:space="preserve"> according to the attached Framework Rules.</w:t>
            </w:r>
            <w:r>
              <w:t xml:space="preserve">  </w:t>
            </w:r>
          </w:p>
          <w:p w14:paraId="498694E5" w14:textId="77777777" w:rsidR="00EB7FDB" w:rsidRPr="00784C8A" w:rsidRDefault="00EB7FDB" w:rsidP="008267B2"/>
        </w:tc>
      </w:tr>
      <w:tr w:rsidR="00A66E1C" w:rsidRPr="00784C8A" w14:paraId="36BA9492" w14:textId="77777777" w:rsidTr="00196DA1">
        <w:tc>
          <w:tcPr>
            <w:tcW w:w="708" w:type="dxa"/>
          </w:tcPr>
          <w:p w14:paraId="7E7DCC32" w14:textId="77777777" w:rsidR="00A66E1C" w:rsidRPr="00784C8A" w:rsidRDefault="00A66E1C" w:rsidP="00CD1E13"/>
        </w:tc>
        <w:tc>
          <w:tcPr>
            <w:tcW w:w="700" w:type="dxa"/>
          </w:tcPr>
          <w:p w14:paraId="3B0F8889" w14:textId="77777777" w:rsidR="00A66E1C" w:rsidRDefault="00A66E1C" w:rsidP="00CD1E13">
            <w:r>
              <w:t>2.3</w:t>
            </w:r>
          </w:p>
        </w:tc>
        <w:tc>
          <w:tcPr>
            <w:tcW w:w="8600" w:type="dxa"/>
          </w:tcPr>
          <w:p w14:paraId="5DF5B8AC" w14:textId="77777777" w:rsidR="00A66E1C" w:rsidRPr="0060165E" w:rsidRDefault="00A66E1C" w:rsidP="008267B2">
            <w:r>
              <w:t>Works Contract</w:t>
            </w:r>
            <w:r w:rsidRPr="0060165E">
              <w:t>s awarded within the Fram</w:t>
            </w:r>
            <w:r>
              <w:t>ework Period may be for work</w:t>
            </w:r>
            <w:r w:rsidRPr="0060165E">
              <w:t xml:space="preserve"> that continue</w:t>
            </w:r>
            <w:r>
              <w:t>s</w:t>
            </w:r>
            <w:r w:rsidRPr="0060165E">
              <w:t xml:space="preserve"> after that period.</w:t>
            </w:r>
          </w:p>
        </w:tc>
      </w:tr>
    </w:tbl>
    <w:p w14:paraId="2EE28912" w14:textId="77777777" w:rsidR="008267B2" w:rsidRPr="00784C8A" w:rsidRDefault="008267B2" w:rsidP="00176F7B">
      <w:pPr>
        <w:pStyle w:val="tiny"/>
      </w:pPr>
    </w:p>
    <w:tbl>
      <w:tblPr>
        <w:tblW w:w="0" w:type="auto"/>
        <w:tblLayout w:type="fixed"/>
        <w:tblLook w:val="01E0" w:firstRow="1" w:lastRow="1" w:firstColumn="1" w:lastColumn="1" w:noHBand="0" w:noVBand="0"/>
      </w:tblPr>
      <w:tblGrid>
        <w:gridCol w:w="708"/>
        <w:gridCol w:w="700"/>
        <w:gridCol w:w="8600"/>
      </w:tblGrid>
      <w:tr w:rsidR="00E850A6" w:rsidRPr="00784C8A" w14:paraId="13B71993" w14:textId="77777777" w:rsidTr="00196DA1">
        <w:tc>
          <w:tcPr>
            <w:tcW w:w="708" w:type="dxa"/>
          </w:tcPr>
          <w:p w14:paraId="43B13DD2" w14:textId="77777777" w:rsidR="00E850A6" w:rsidRPr="00784C8A" w:rsidRDefault="00E850A6" w:rsidP="00CD1E13">
            <w:r>
              <w:t>3.</w:t>
            </w:r>
          </w:p>
        </w:tc>
        <w:tc>
          <w:tcPr>
            <w:tcW w:w="9300" w:type="dxa"/>
            <w:gridSpan w:val="2"/>
          </w:tcPr>
          <w:p w14:paraId="019D89AB" w14:textId="77777777" w:rsidR="00E850A6" w:rsidRPr="00784C8A" w:rsidRDefault="00E850A6" w:rsidP="00CD1E13">
            <w:r w:rsidRPr="00196DA1">
              <w:rPr>
                <w:b/>
                <w:bCs/>
              </w:rPr>
              <w:t>Communications</w:t>
            </w:r>
          </w:p>
        </w:tc>
      </w:tr>
      <w:tr w:rsidR="008267B2" w:rsidRPr="00784C8A" w14:paraId="10B9D0A3" w14:textId="77777777" w:rsidTr="00196DA1">
        <w:tc>
          <w:tcPr>
            <w:tcW w:w="708" w:type="dxa"/>
          </w:tcPr>
          <w:p w14:paraId="725CD592" w14:textId="77777777" w:rsidR="008267B2" w:rsidRPr="00784C8A" w:rsidRDefault="008267B2" w:rsidP="00CD1E13"/>
        </w:tc>
        <w:tc>
          <w:tcPr>
            <w:tcW w:w="700" w:type="dxa"/>
          </w:tcPr>
          <w:p w14:paraId="6E7A3E15" w14:textId="77777777" w:rsidR="008267B2" w:rsidRPr="00784C8A" w:rsidRDefault="008267B2" w:rsidP="00CD1E13">
            <w:r>
              <w:t>3.1</w:t>
            </w:r>
          </w:p>
        </w:tc>
        <w:tc>
          <w:tcPr>
            <w:tcW w:w="8600" w:type="dxa"/>
          </w:tcPr>
          <w:p w14:paraId="62AC8D69" w14:textId="77777777" w:rsidR="008267B2" w:rsidRPr="00784C8A" w:rsidRDefault="008267B2" w:rsidP="006E1DEE">
            <w:r>
              <w:t>The Contractor</w:t>
            </w:r>
            <w:r w:rsidRPr="0060165E">
              <w:t xml:space="preserve">’s contact person for communications with </w:t>
            </w:r>
            <w:r>
              <w:t>the Employer</w:t>
            </w:r>
            <w:r w:rsidRPr="0060165E">
              <w:t xml:space="preserve"> in relation to this agreement and </w:t>
            </w:r>
            <w:r>
              <w:t>Works Contract</w:t>
            </w:r>
            <w:r w:rsidRPr="0060165E">
              <w:t>s is:</w:t>
            </w:r>
            <w:r w:rsidR="006E1DEE" w:rsidRPr="00784C8A">
              <w:t xml:space="preserve"> </w:t>
            </w:r>
          </w:p>
        </w:tc>
      </w:tr>
    </w:tbl>
    <w:p w14:paraId="4385A860" w14:textId="77777777" w:rsidR="00196DA1" w:rsidRPr="00196DA1" w:rsidRDefault="00196DA1" w:rsidP="00196DA1">
      <w:pPr>
        <w:spacing w:after="0"/>
        <w:rPr>
          <w:vanish/>
        </w:rPr>
      </w:pPr>
    </w:p>
    <w:tbl>
      <w:tblPr>
        <w:tblW w:w="0" w:type="auto"/>
        <w:tblInd w:w="1408" w:type="dxa"/>
        <w:tblLook w:val="01E0" w:firstRow="1" w:lastRow="1" w:firstColumn="1" w:lastColumn="1" w:noHBand="0" w:noVBand="0"/>
      </w:tblPr>
      <w:tblGrid>
        <w:gridCol w:w="2370"/>
        <w:gridCol w:w="2163"/>
        <w:gridCol w:w="1482"/>
        <w:gridCol w:w="2455"/>
      </w:tblGrid>
      <w:tr w:rsidR="006E1DEE" w:rsidRPr="00E301E9" w14:paraId="19A030B4" w14:textId="77777777">
        <w:trPr>
          <w:trHeight w:val="567"/>
        </w:trPr>
        <w:tc>
          <w:tcPr>
            <w:tcW w:w="2400" w:type="dxa"/>
            <w:tcBorders>
              <w:right w:val="single" w:sz="12" w:space="0" w:color="99CCFF"/>
            </w:tcBorders>
          </w:tcPr>
          <w:p w14:paraId="79993653" w14:textId="77777777" w:rsidR="006E1DEE" w:rsidRPr="00E301E9" w:rsidRDefault="006E1DEE" w:rsidP="00CD1E13">
            <w:pPr>
              <w:jc w:val="right"/>
              <w:rPr>
                <w:i/>
              </w:rPr>
            </w:pPr>
            <w:r>
              <w:rPr>
                <w:i/>
              </w:rPr>
              <w:t xml:space="preserve">Name of </w:t>
            </w:r>
            <w:r w:rsidR="003A7666">
              <w:rPr>
                <w:i/>
              </w:rPr>
              <w:t xml:space="preserve">Contractor’s </w:t>
            </w:r>
            <w:r>
              <w:rPr>
                <w:i/>
              </w:rPr>
              <w:t>contact person</w:t>
            </w:r>
          </w:p>
        </w:tc>
        <w:tc>
          <w:tcPr>
            <w:tcW w:w="6200" w:type="dxa"/>
            <w:gridSpan w:val="3"/>
            <w:tcBorders>
              <w:top w:val="single" w:sz="12" w:space="0" w:color="99CCFF"/>
              <w:left w:val="single" w:sz="12" w:space="0" w:color="99CCFF"/>
              <w:bottom w:val="single" w:sz="12" w:space="0" w:color="99CCFF"/>
              <w:right w:val="single" w:sz="12" w:space="0" w:color="99CCFF"/>
            </w:tcBorders>
          </w:tcPr>
          <w:p w14:paraId="05C60AFD" w14:textId="77777777" w:rsidR="006E1DEE" w:rsidRPr="007C2CF7" w:rsidRDefault="006E1DEE" w:rsidP="00CD1E13">
            <w:r w:rsidRPr="007C2CF7">
              <w:fldChar w:fldCharType="begin">
                <w:ffData>
                  <w:name w:val="Text95"/>
                  <w:enabled/>
                  <w:calcOnExit w:val="0"/>
                  <w:textInput/>
                </w:ffData>
              </w:fldChar>
            </w:r>
            <w:r w:rsidRPr="007C2CF7">
              <w:instrText xml:space="preserve"> FORMTEXT </w:instrText>
            </w:r>
            <w:r w:rsidRPr="007C2CF7">
              <w:fldChar w:fldCharType="separate"/>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fldChar w:fldCharType="end"/>
            </w:r>
            <w:r w:rsidRPr="007C2CF7">
              <w:t xml:space="preserve"> </w:t>
            </w:r>
          </w:p>
        </w:tc>
      </w:tr>
      <w:tr w:rsidR="006E1DEE" w:rsidRPr="00E301E9" w14:paraId="63FF68CA" w14:textId="77777777">
        <w:trPr>
          <w:trHeight w:val="567"/>
        </w:trPr>
        <w:tc>
          <w:tcPr>
            <w:tcW w:w="2400" w:type="dxa"/>
            <w:tcBorders>
              <w:right w:val="single" w:sz="12" w:space="0" w:color="99CCFF"/>
            </w:tcBorders>
          </w:tcPr>
          <w:p w14:paraId="317923FC" w14:textId="77777777" w:rsidR="006E1DEE" w:rsidRPr="00E301E9" w:rsidRDefault="006E1DEE" w:rsidP="00CD1E13">
            <w:pPr>
              <w:jc w:val="right"/>
              <w:rPr>
                <w:i/>
              </w:rPr>
            </w:pPr>
            <w:r>
              <w:rPr>
                <w:i/>
              </w:rPr>
              <w:t>Address</w:t>
            </w:r>
          </w:p>
        </w:tc>
        <w:tc>
          <w:tcPr>
            <w:tcW w:w="6200" w:type="dxa"/>
            <w:gridSpan w:val="3"/>
            <w:tcBorders>
              <w:top w:val="single" w:sz="12" w:space="0" w:color="99CCFF"/>
              <w:left w:val="single" w:sz="12" w:space="0" w:color="99CCFF"/>
              <w:bottom w:val="single" w:sz="12" w:space="0" w:color="99CCFF"/>
              <w:right w:val="single" w:sz="12" w:space="0" w:color="99CCFF"/>
            </w:tcBorders>
          </w:tcPr>
          <w:p w14:paraId="0F66560A" w14:textId="77777777" w:rsidR="006E1DEE" w:rsidRPr="007C2CF7" w:rsidRDefault="006E1DEE" w:rsidP="00CD1E13">
            <w:r w:rsidRPr="007C2CF7">
              <w:fldChar w:fldCharType="begin">
                <w:ffData>
                  <w:name w:val="Text95"/>
                  <w:enabled/>
                  <w:calcOnExit w:val="0"/>
                  <w:textInput/>
                </w:ffData>
              </w:fldChar>
            </w:r>
            <w:r w:rsidRPr="007C2CF7">
              <w:instrText xml:space="preserve"> FORMTEXT </w:instrText>
            </w:r>
            <w:r w:rsidRPr="007C2CF7">
              <w:fldChar w:fldCharType="separate"/>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rPr>
                <w:rFonts w:ascii="Arial Unicode MS" w:eastAsia="Arial Unicode MS" w:hAnsi="Arial Unicode MS" w:cs="Arial Unicode MS" w:hint="eastAsia"/>
              </w:rPr>
              <w:t> </w:t>
            </w:r>
            <w:r w:rsidRPr="007C2CF7">
              <w:fldChar w:fldCharType="end"/>
            </w:r>
          </w:p>
        </w:tc>
      </w:tr>
      <w:tr w:rsidR="00CD1E13" w:rsidRPr="00E301E9" w14:paraId="20993950" w14:textId="77777777">
        <w:trPr>
          <w:trHeight w:val="557"/>
        </w:trPr>
        <w:tc>
          <w:tcPr>
            <w:tcW w:w="2400" w:type="dxa"/>
            <w:tcBorders>
              <w:right w:val="single" w:sz="12" w:space="0" w:color="99CCFF"/>
            </w:tcBorders>
          </w:tcPr>
          <w:p w14:paraId="5863FF33" w14:textId="77777777" w:rsidR="00CD1E13" w:rsidRDefault="00CD1E13" w:rsidP="00CD1E13">
            <w:pPr>
              <w:jc w:val="right"/>
              <w:rPr>
                <w:i/>
              </w:rPr>
            </w:pPr>
            <w:r>
              <w:rPr>
                <w:i/>
              </w:rPr>
              <w:t>Telephone</w:t>
            </w:r>
          </w:p>
        </w:tc>
        <w:tc>
          <w:tcPr>
            <w:tcW w:w="2200" w:type="dxa"/>
            <w:tcBorders>
              <w:top w:val="single" w:sz="12" w:space="0" w:color="99CCFF"/>
              <w:left w:val="single" w:sz="12" w:space="0" w:color="99CCFF"/>
              <w:bottom w:val="single" w:sz="12" w:space="0" w:color="99CCFF"/>
              <w:right w:val="single" w:sz="12" w:space="0" w:color="99CCFF"/>
            </w:tcBorders>
          </w:tcPr>
          <w:p w14:paraId="0F421DFF" w14:textId="77777777" w:rsidR="00CD1E13" w:rsidRPr="007C2CF7" w:rsidRDefault="007C2CF7" w:rsidP="007C2CF7">
            <w:r w:rsidRPr="007C2CF7">
              <w:fldChar w:fldCharType="begin">
                <w:ffData>
                  <w:name w:val="Text97"/>
                  <w:enabled/>
                  <w:calcOnExit w:val="0"/>
                  <w:textInput/>
                </w:ffData>
              </w:fldChar>
            </w:r>
            <w:bookmarkStart w:id="5" w:name="Text97"/>
            <w:r w:rsidRPr="007C2CF7">
              <w:instrText xml:space="preserve"> FORMTEXT </w:instrText>
            </w:r>
            <w:r w:rsidRPr="007C2CF7">
              <w:fldChar w:fldCharType="separate"/>
            </w:r>
            <w:r w:rsidRPr="007C2CF7">
              <w:rPr>
                <w:noProof/>
              </w:rPr>
              <w:t> </w:t>
            </w:r>
            <w:r w:rsidRPr="007C2CF7">
              <w:rPr>
                <w:noProof/>
              </w:rPr>
              <w:t> </w:t>
            </w:r>
            <w:r w:rsidRPr="007C2CF7">
              <w:rPr>
                <w:noProof/>
              </w:rPr>
              <w:t> </w:t>
            </w:r>
            <w:r w:rsidRPr="007C2CF7">
              <w:rPr>
                <w:noProof/>
              </w:rPr>
              <w:t> </w:t>
            </w:r>
            <w:r w:rsidRPr="007C2CF7">
              <w:rPr>
                <w:noProof/>
              </w:rPr>
              <w:t> </w:t>
            </w:r>
            <w:r w:rsidRPr="007C2CF7">
              <w:fldChar w:fldCharType="end"/>
            </w:r>
            <w:bookmarkEnd w:id="5"/>
          </w:p>
        </w:tc>
        <w:tc>
          <w:tcPr>
            <w:tcW w:w="1500" w:type="dxa"/>
            <w:tcBorders>
              <w:top w:val="single" w:sz="12" w:space="0" w:color="99CCFF"/>
              <w:left w:val="single" w:sz="12" w:space="0" w:color="99CCFF"/>
              <w:right w:val="single" w:sz="12" w:space="0" w:color="99CCFF"/>
            </w:tcBorders>
          </w:tcPr>
          <w:p w14:paraId="76858AA3" w14:textId="77777777" w:rsidR="00CD1E13" w:rsidRPr="00E301E9" w:rsidRDefault="00CD1E13" w:rsidP="00176F7B">
            <w:pPr>
              <w:jc w:val="right"/>
            </w:pPr>
            <w:r>
              <w:rPr>
                <w:i/>
              </w:rPr>
              <w:t>Mobile phone</w:t>
            </w:r>
          </w:p>
        </w:tc>
        <w:tc>
          <w:tcPr>
            <w:tcW w:w="2500" w:type="dxa"/>
            <w:tcBorders>
              <w:top w:val="single" w:sz="12" w:space="0" w:color="99CCFF"/>
              <w:left w:val="single" w:sz="12" w:space="0" w:color="99CCFF"/>
              <w:bottom w:val="single" w:sz="12" w:space="0" w:color="99CCFF"/>
              <w:right w:val="single" w:sz="12" w:space="0" w:color="99CCFF"/>
            </w:tcBorders>
          </w:tcPr>
          <w:p w14:paraId="7C248898" w14:textId="77777777" w:rsidR="00CD1E13" w:rsidRPr="00E301E9" w:rsidRDefault="007C2CF7" w:rsidP="00CD1E13">
            <w:r>
              <w:fldChar w:fldCharType="begin">
                <w:ffData>
                  <w:name w:val="Text99"/>
                  <w:enabled/>
                  <w:calcOnExit w:val="0"/>
                  <w:textInput/>
                </w:ffData>
              </w:fldChar>
            </w:r>
            <w:bookmarkStart w:id="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CD1E13" w:rsidRPr="00E301E9" w14:paraId="0CC38303" w14:textId="77777777">
        <w:trPr>
          <w:trHeight w:val="509"/>
        </w:trPr>
        <w:tc>
          <w:tcPr>
            <w:tcW w:w="2400" w:type="dxa"/>
            <w:tcBorders>
              <w:right w:val="single" w:sz="12" w:space="0" w:color="99CCFF"/>
            </w:tcBorders>
          </w:tcPr>
          <w:p w14:paraId="313882E9" w14:textId="77777777" w:rsidR="00CD1E13" w:rsidRDefault="00CD1E13" w:rsidP="00CD1E13">
            <w:pPr>
              <w:jc w:val="right"/>
              <w:rPr>
                <w:i/>
              </w:rPr>
            </w:pPr>
            <w:r>
              <w:rPr>
                <w:i/>
              </w:rPr>
              <w:t>Fax</w:t>
            </w:r>
          </w:p>
        </w:tc>
        <w:tc>
          <w:tcPr>
            <w:tcW w:w="2200" w:type="dxa"/>
            <w:tcBorders>
              <w:top w:val="single" w:sz="12" w:space="0" w:color="99CCFF"/>
              <w:left w:val="single" w:sz="12" w:space="0" w:color="99CCFF"/>
              <w:bottom w:val="single" w:sz="12" w:space="0" w:color="99CCFF"/>
              <w:right w:val="single" w:sz="12" w:space="0" w:color="99CCFF"/>
            </w:tcBorders>
          </w:tcPr>
          <w:p w14:paraId="6002FE1B" w14:textId="77777777" w:rsidR="00CD1E13" w:rsidRPr="007C2CF7" w:rsidRDefault="007C2CF7" w:rsidP="007C2CF7">
            <w:r w:rsidRPr="007C2CF7">
              <w:fldChar w:fldCharType="begin">
                <w:ffData>
                  <w:name w:val="Text98"/>
                  <w:enabled/>
                  <w:calcOnExit w:val="0"/>
                  <w:textInput/>
                </w:ffData>
              </w:fldChar>
            </w:r>
            <w:bookmarkStart w:id="7" w:name="Text98"/>
            <w:r w:rsidRPr="007C2CF7">
              <w:instrText xml:space="preserve"> FORMTEXT </w:instrText>
            </w:r>
            <w:r w:rsidRPr="007C2CF7">
              <w:fldChar w:fldCharType="separate"/>
            </w:r>
            <w:r w:rsidRPr="007C2CF7">
              <w:rPr>
                <w:noProof/>
              </w:rPr>
              <w:t> </w:t>
            </w:r>
            <w:r w:rsidRPr="007C2CF7">
              <w:rPr>
                <w:noProof/>
              </w:rPr>
              <w:t> </w:t>
            </w:r>
            <w:r w:rsidRPr="007C2CF7">
              <w:rPr>
                <w:noProof/>
              </w:rPr>
              <w:t> </w:t>
            </w:r>
            <w:r w:rsidRPr="007C2CF7">
              <w:rPr>
                <w:noProof/>
              </w:rPr>
              <w:t> </w:t>
            </w:r>
            <w:r w:rsidRPr="007C2CF7">
              <w:rPr>
                <w:noProof/>
              </w:rPr>
              <w:t> </w:t>
            </w:r>
            <w:r w:rsidRPr="007C2CF7">
              <w:fldChar w:fldCharType="end"/>
            </w:r>
            <w:bookmarkEnd w:id="7"/>
          </w:p>
        </w:tc>
        <w:tc>
          <w:tcPr>
            <w:tcW w:w="1500" w:type="dxa"/>
            <w:tcBorders>
              <w:left w:val="single" w:sz="12" w:space="0" w:color="99CCFF"/>
              <w:right w:val="single" w:sz="12" w:space="0" w:color="99CCFF"/>
            </w:tcBorders>
          </w:tcPr>
          <w:p w14:paraId="6DDB4D5D" w14:textId="77777777" w:rsidR="00CD1E13" w:rsidRDefault="00CD1E13" w:rsidP="00176F7B">
            <w:pPr>
              <w:jc w:val="right"/>
              <w:rPr>
                <w:i/>
              </w:rPr>
            </w:pPr>
            <w:r>
              <w:rPr>
                <w:i/>
              </w:rPr>
              <w:t>eMail</w:t>
            </w:r>
          </w:p>
        </w:tc>
        <w:tc>
          <w:tcPr>
            <w:tcW w:w="2500" w:type="dxa"/>
            <w:tcBorders>
              <w:top w:val="single" w:sz="12" w:space="0" w:color="99CCFF"/>
              <w:left w:val="single" w:sz="12" w:space="0" w:color="99CCFF"/>
              <w:bottom w:val="single" w:sz="12" w:space="0" w:color="99CCFF"/>
              <w:right w:val="single" w:sz="12" w:space="0" w:color="99CCFF"/>
            </w:tcBorders>
          </w:tcPr>
          <w:p w14:paraId="1133D6C8" w14:textId="77777777" w:rsidR="00CD1E13" w:rsidRPr="00E301E9" w:rsidRDefault="007C2CF7" w:rsidP="00CD1E13">
            <w:r>
              <w:fldChar w:fldCharType="begin">
                <w:ffData>
                  <w:name w:val="Text100"/>
                  <w:enabled/>
                  <w:calcOnExit w:val="0"/>
                  <w:textInput/>
                </w:ffData>
              </w:fldChar>
            </w:r>
            <w:bookmarkStart w:id="8"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4385C116" w14:textId="77777777" w:rsidR="00196DA1" w:rsidRPr="00196DA1" w:rsidRDefault="00196DA1" w:rsidP="00196DA1">
      <w:pPr>
        <w:spacing w:after="0"/>
        <w:rPr>
          <w:vanish/>
        </w:rPr>
      </w:pPr>
    </w:p>
    <w:tbl>
      <w:tblPr>
        <w:tblW w:w="0" w:type="auto"/>
        <w:tblLayout w:type="fixed"/>
        <w:tblLook w:val="01E0" w:firstRow="1" w:lastRow="1" w:firstColumn="1" w:lastColumn="1" w:noHBand="0" w:noVBand="0"/>
      </w:tblPr>
      <w:tblGrid>
        <w:gridCol w:w="708"/>
        <w:gridCol w:w="700"/>
        <w:gridCol w:w="8600"/>
      </w:tblGrid>
      <w:tr w:rsidR="006E1DEE" w:rsidRPr="00784C8A" w14:paraId="59F0F36B" w14:textId="77777777" w:rsidTr="00196DA1">
        <w:tc>
          <w:tcPr>
            <w:tcW w:w="708" w:type="dxa"/>
          </w:tcPr>
          <w:p w14:paraId="7D4D4F44" w14:textId="77777777" w:rsidR="006E1DEE" w:rsidRPr="00784C8A" w:rsidRDefault="006E1DEE" w:rsidP="00CD1E13"/>
        </w:tc>
        <w:tc>
          <w:tcPr>
            <w:tcW w:w="700" w:type="dxa"/>
          </w:tcPr>
          <w:p w14:paraId="19E6E196" w14:textId="77777777" w:rsidR="006E1DEE" w:rsidRDefault="006E1DEE" w:rsidP="00CD1E13"/>
        </w:tc>
        <w:tc>
          <w:tcPr>
            <w:tcW w:w="8600" w:type="dxa"/>
          </w:tcPr>
          <w:p w14:paraId="4968F0F6" w14:textId="77777777" w:rsidR="006E1DEE" w:rsidRDefault="006E1DEE" w:rsidP="008267B2">
            <w:r w:rsidRPr="0060165E">
              <w:t xml:space="preserve">If that person (or any subsequent replacement) is no longer able to fulfil the role, </w:t>
            </w:r>
            <w:r>
              <w:t>the Contractor must</w:t>
            </w:r>
            <w:r w:rsidRPr="0060165E">
              <w:t xml:space="preserve"> promptly appoint a replacement, w</w:t>
            </w:r>
            <w:r>
              <w:t>ho must be a director or senior manage</w:t>
            </w:r>
            <w:r w:rsidRPr="0060165E">
              <w:t xml:space="preserve">r of </w:t>
            </w:r>
            <w:r>
              <w:lastRenderedPageBreak/>
              <w:t>the Contractor</w:t>
            </w:r>
            <w:r w:rsidRPr="0060165E">
              <w:t xml:space="preserve">, and notify </w:t>
            </w:r>
            <w:r>
              <w:t>the Employer</w:t>
            </w:r>
            <w:r w:rsidRPr="0060165E">
              <w:t xml:space="preserve"> of the new contact person.</w:t>
            </w:r>
          </w:p>
        </w:tc>
      </w:tr>
      <w:tr w:rsidR="008267B2" w:rsidRPr="00784C8A" w14:paraId="2C90851D" w14:textId="77777777" w:rsidTr="00196DA1">
        <w:tc>
          <w:tcPr>
            <w:tcW w:w="708" w:type="dxa"/>
          </w:tcPr>
          <w:p w14:paraId="0BB738D9" w14:textId="77777777" w:rsidR="008267B2" w:rsidRPr="00784C8A" w:rsidRDefault="008267B2" w:rsidP="00CD1E13"/>
        </w:tc>
        <w:tc>
          <w:tcPr>
            <w:tcW w:w="700" w:type="dxa"/>
          </w:tcPr>
          <w:p w14:paraId="0F0CA2AB" w14:textId="77777777" w:rsidR="008267B2" w:rsidRPr="00784C8A" w:rsidRDefault="008267B2" w:rsidP="00CD1E13">
            <w:r>
              <w:t>3.2</w:t>
            </w:r>
          </w:p>
        </w:tc>
        <w:tc>
          <w:tcPr>
            <w:tcW w:w="8600" w:type="dxa"/>
          </w:tcPr>
          <w:p w14:paraId="72C938AF" w14:textId="77777777" w:rsidR="008267B2" w:rsidRPr="00784C8A" w:rsidRDefault="008267B2" w:rsidP="003A7666">
            <w:r>
              <w:t>The Employer</w:t>
            </w:r>
            <w:r w:rsidRPr="0060165E">
              <w:t>’s contact person</w:t>
            </w:r>
            <w:r>
              <w:t>s</w:t>
            </w:r>
            <w:r w:rsidRPr="0060165E">
              <w:t xml:space="preserve"> for communications with </w:t>
            </w:r>
            <w:r>
              <w:t>the Contractor</w:t>
            </w:r>
            <w:r w:rsidRPr="0060165E">
              <w:t xml:space="preserve"> in relation to this agreement </w:t>
            </w:r>
            <w:r>
              <w:t>is:</w:t>
            </w:r>
            <w:r w:rsidR="003A7666" w:rsidRPr="00784C8A">
              <w:t xml:space="preserve"> </w:t>
            </w:r>
          </w:p>
        </w:tc>
      </w:tr>
    </w:tbl>
    <w:p w14:paraId="3F4F86F9" w14:textId="77777777" w:rsidR="00196DA1" w:rsidRPr="00196DA1" w:rsidRDefault="00196DA1" w:rsidP="00196DA1">
      <w:pPr>
        <w:spacing w:after="0"/>
        <w:rPr>
          <w:vanish/>
        </w:rPr>
      </w:pPr>
    </w:p>
    <w:tbl>
      <w:tblPr>
        <w:tblW w:w="0" w:type="auto"/>
        <w:tblInd w:w="1408" w:type="dxa"/>
        <w:tblLook w:val="01E0" w:firstRow="1" w:lastRow="1" w:firstColumn="1" w:lastColumn="1" w:noHBand="0" w:noVBand="0"/>
      </w:tblPr>
      <w:tblGrid>
        <w:gridCol w:w="2370"/>
        <w:gridCol w:w="2163"/>
        <w:gridCol w:w="1482"/>
        <w:gridCol w:w="2455"/>
      </w:tblGrid>
      <w:tr w:rsidR="003A7666" w:rsidRPr="00E301E9" w14:paraId="17CCD636" w14:textId="77777777">
        <w:trPr>
          <w:trHeight w:val="567"/>
        </w:trPr>
        <w:tc>
          <w:tcPr>
            <w:tcW w:w="2400" w:type="dxa"/>
            <w:tcBorders>
              <w:right w:val="single" w:sz="12" w:space="0" w:color="99CCFF"/>
            </w:tcBorders>
          </w:tcPr>
          <w:p w14:paraId="68F9C556" w14:textId="77777777" w:rsidR="003A7666" w:rsidRPr="00E301E9" w:rsidRDefault="003A7666" w:rsidP="00CD1E13">
            <w:pPr>
              <w:jc w:val="right"/>
              <w:rPr>
                <w:i/>
              </w:rPr>
            </w:pPr>
            <w:r>
              <w:rPr>
                <w:i/>
              </w:rPr>
              <w:t>Name of Employer’s contact person</w:t>
            </w:r>
          </w:p>
        </w:tc>
        <w:tc>
          <w:tcPr>
            <w:tcW w:w="6200" w:type="dxa"/>
            <w:gridSpan w:val="3"/>
            <w:tcBorders>
              <w:top w:val="single" w:sz="12" w:space="0" w:color="99CCFF"/>
              <w:left w:val="single" w:sz="12" w:space="0" w:color="99CCFF"/>
              <w:bottom w:val="single" w:sz="12" w:space="0" w:color="99CCFF"/>
              <w:right w:val="single" w:sz="12" w:space="0" w:color="99CCFF"/>
            </w:tcBorders>
          </w:tcPr>
          <w:p w14:paraId="51146E00" w14:textId="77777777" w:rsidR="003A7666" w:rsidRPr="00E301E9" w:rsidRDefault="003A7666" w:rsidP="00CD1E13">
            <w:r w:rsidRPr="00E301E9">
              <w:fldChar w:fldCharType="begin">
                <w:ffData>
                  <w:name w:val="Text95"/>
                  <w:enabled/>
                  <w:calcOnExit w:val="0"/>
                  <w:textInput/>
                </w:ffData>
              </w:fldChar>
            </w:r>
            <w:r w:rsidRPr="00E301E9">
              <w:instrText xml:space="preserve"> FORMTEXT </w:instrText>
            </w:r>
            <w:r w:rsidRPr="00E301E9">
              <w:fldChar w:fldCharType="separate"/>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fldChar w:fldCharType="end"/>
            </w:r>
            <w:r w:rsidRPr="00E301E9">
              <w:t xml:space="preserve"> </w:t>
            </w:r>
          </w:p>
        </w:tc>
      </w:tr>
      <w:tr w:rsidR="003A7666" w:rsidRPr="00E301E9" w14:paraId="4A18E409" w14:textId="77777777">
        <w:trPr>
          <w:trHeight w:val="567"/>
        </w:trPr>
        <w:tc>
          <w:tcPr>
            <w:tcW w:w="2400" w:type="dxa"/>
            <w:tcBorders>
              <w:right w:val="single" w:sz="12" w:space="0" w:color="99CCFF"/>
            </w:tcBorders>
          </w:tcPr>
          <w:p w14:paraId="284291C9" w14:textId="77777777" w:rsidR="003A7666" w:rsidRPr="00E301E9" w:rsidRDefault="003A7666" w:rsidP="00CD1E13">
            <w:pPr>
              <w:jc w:val="right"/>
              <w:rPr>
                <w:i/>
              </w:rPr>
            </w:pPr>
            <w:r>
              <w:rPr>
                <w:i/>
              </w:rPr>
              <w:t>Address</w:t>
            </w:r>
          </w:p>
        </w:tc>
        <w:tc>
          <w:tcPr>
            <w:tcW w:w="6200" w:type="dxa"/>
            <w:gridSpan w:val="3"/>
            <w:tcBorders>
              <w:top w:val="single" w:sz="12" w:space="0" w:color="99CCFF"/>
              <w:left w:val="single" w:sz="12" w:space="0" w:color="99CCFF"/>
              <w:bottom w:val="single" w:sz="12" w:space="0" w:color="99CCFF"/>
              <w:right w:val="single" w:sz="12" w:space="0" w:color="99CCFF"/>
            </w:tcBorders>
          </w:tcPr>
          <w:p w14:paraId="1CDFA064" w14:textId="77777777" w:rsidR="003A7666" w:rsidRPr="00E301E9" w:rsidRDefault="003A7666" w:rsidP="00CD1E13">
            <w:r w:rsidRPr="00E301E9">
              <w:fldChar w:fldCharType="begin">
                <w:ffData>
                  <w:name w:val="Text95"/>
                  <w:enabled/>
                  <w:calcOnExit w:val="0"/>
                  <w:textInput/>
                </w:ffData>
              </w:fldChar>
            </w:r>
            <w:r w:rsidRPr="00E301E9">
              <w:instrText xml:space="preserve"> FORMTEXT </w:instrText>
            </w:r>
            <w:r w:rsidRPr="00E301E9">
              <w:fldChar w:fldCharType="separate"/>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rPr>
                <w:rFonts w:ascii="Arial Unicode MS" w:eastAsia="Arial Unicode MS" w:hAnsi="Arial Unicode MS" w:cs="Arial Unicode MS" w:hint="eastAsia"/>
              </w:rPr>
              <w:t> </w:t>
            </w:r>
            <w:r w:rsidRPr="00E301E9">
              <w:fldChar w:fldCharType="end"/>
            </w:r>
          </w:p>
        </w:tc>
      </w:tr>
      <w:tr w:rsidR="00CD1E13" w:rsidRPr="00E301E9" w14:paraId="16CE2F75" w14:textId="77777777">
        <w:trPr>
          <w:trHeight w:val="557"/>
        </w:trPr>
        <w:tc>
          <w:tcPr>
            <w:tcW w:w="2400" w:type="dxa"/>
            <w:tcBorders>
              <w:right w:val="single" w:sz="12" w:space="0" w:color="99CCFF"/>
            </w:tcBorders>
          </w:tcPr>
          <w:p w14:paraId="37F10097" w14:textId="77777777" w:rsidR="00CD1E13" w:rsidRDefault="00CD1E13" w:rsidP="00CD1E13">
            <w:pPr>
              <w:jc w:val="right"/>
              <w:rPr>
                <w:i/>
              </w:rPr>
            </w:pPr>
            <w:r>
              <w:rPr>
                <w:i/>
              </w:rPr>
              <w:t>Telephone</w:t>
            </w:r>
          </w:p>
        </w:tc>
        <w:tc>
          <w:tcPr>
            <w:tcW w:w="2200" w:type="dxa"/>
            <w:tcBorders>
              <w:top w:val="single" w:sz="12" w:space="0" w:color="99CCFF"/>
              <w:left w:val="single" w:sz="12" w:space="0" w:color="99CCFF"/>
              <w:bottom w:val="single" w:sz="12" w:space="0" w:color="99CCFF"/>
              <w:right w:val="single" w:sz="12" w:space="0" w:color="99CCFF"/>
            </w:tcBorders>
          </w:tcPr>
          <w:p w14:paraId="33B07A19" w14:textId="77777777" w:rsidR="00CD1E13" w:rsidRPr="00E301E9" w:rsidRDefault="007C2CF7" w:rsidP="007C2CF7">
            <w:r>
              <w:fldChar w:fldCharType="begin">
                <w:ffData>
                  <w:name w:val="Text101"/>
                  <w:enabled/>
                  <w:calcOnExit w:val="0"/>
                  <w:textInput/>
                </w:ffData>
              </w:fldChar>
            </w:r>
            <w:bookmarkStart w:id="9"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500" w:type="dxa"/>
            <w:tcBorders>
              <w:top w:val="single" w:sz="12" w:space="0" w:color="99CCFF"/>
              <w:left w:val="single" w:sz="12" w:space="0" w:color="99CCFF"/>
              <w:right w:val="single" w:sz="12" w:space="0" w:color="99CCFF"/>
            </w:tcBorders>
          </w:tcPr>
          <w:p w14:paraId="1448D160" w14:textId="77777777" w:rsidR="00CD1E13" w:rsidRPr="00E301E9" w:rsidRDefault="00CD1E13" w:rsidP="00CD1E13">
            <w:pPr>
              <w:jc w:val="right"/>
            </w:pPr>
            <w:r>
              <w:rPr>
                <w:i/>
              </w:rPr>
              <w:t>Mobile phone</w:t>
            </w:r>
          </w:p>
        </w:tc>
        <w:tc>
          <w:tcPr>
            <w:tcW w:w="2500" w:type="dxa"/>
            <w:tcBorders>
              <w:top w:val="single" w:sz="12" w:space="0" w:color="99CCFF"/>
              <w:left w:val="single" w:sz="12" w:space="0" w:color="99CCFF"/>
              <w:bottom w:val="single" w:sz="12" w:space="0" w:color="99CCFF"/>
              <w:right w:val="single" w:sz="12" w:space="0" w:color="99CCFF"/>
            </w:tcBorders>
          </w:tcPr>
          <w:p w14:paraId="4894FD82" w14:textId="77777777" w:rsidR="00CD1E13" w:rsidRPr="00E301E9" w:rsidRDefault="007C2CF7" w:rsidP="00CD1E13">
            <w:r>
              <w:fldChar w:fldCharType="begin">
                <w:ffData>
                  <w:name w:val="Text103"/>
                  <w:enabled/>
                  <w:calcOnExit w:val="0"/>
                  <w:textInput/>
                </w:ffData>
              </w:fldChar>
            </w:r>
            <w:bookmarkStart w:id="1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CD1E13" w:rsidRPr="00E301E9" w14:paraId="2715C3C5" w14:textId="77777777">
        <w:trPr>
          <w:trHeight w:val="509"/>
        </w:trPr>
        <w:tc>
          <w:tcPr>
            <w:tcW w:w="2400" w:type="dxa"/>
            <w:tcBorders>
              <w:right w:val="single" w:sz="12" w:space="0" w:color="99CCFF"/>
            </w:tcBorders>
          </w:tcPr>
          <w:p w14:paraId="7EFF5D10" w14:textId="77777777" w:rsidR="00CD1E13" w:rsidRDefault="00CD1E13" w:rsidP="00CD1E13">
            <w:pPr>
              <w:jc w:val="right"/>
              <w:rPr>
                <w:i/>
              </w:rPr>
            </w:pPr>
            <w:r>
              <w:rPr>
                <w:i/>
              </w:rPr>
              <w:t>Fax</w:t>
            </w:r>
          </w:p>
        </w:tc>
        <w:tc>
          <w:tcPr>
            <w:tcW w:w="2200" w:type="dxa"/>
            <w:tcBorders>
              <w:top w:val="single" w:sz="12" w:space="0" w:color="99CCFF"/>
              <w:left w:val="single" w:sz="12" w:space="0" w:color="99CCFF"/>
              <w:bottom w:val="single" w:sz="12" w:space="0" w:color="99CCFF"/>
              <w:right w:val="single" w:sz="12" w:space="0" w:color="99CCFF"/>
            </w:tcBorders>
          </w:tcPr>
          <w:p w14:paraId="25A22C8B" w14:textId="77777777" w:rsidR="00CD1E13" w:rsidRPr="007C2CF7" w:rsidRDefault="007C2CF7" w:rsidP="007C2CF7">
            <w:r>
              <w:fldChar w:fldCharType="begin">
                <w:ffData>
                  <w:name w:val="Text102"/>
                  <w:enabled/>
                  <w:calcOnExit w:val="0"/>
                  <w:textInput/>
                </w:ffData>
              </w:fldChar>
            </w:r>
            <w:bookmarkStart w:id="11"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500" w:type="dxa"/>
            <w:tcBorders>
              <w:left w:val="single" w:sz="12" w:space="0" w:color="99CCFF"/>
              <w:right w:val="single" w:sz="12" w:space="0" w:color="99CCFF"/>
            </w:tcBorders>
          </w:tcPr>
          <w:p w14:paraId="5993A28B" w14:textId="77777777" w:rsidR="00CD1E13" w:rsidRDefault="00CD1E13" w:rsidP="00CD1E13">
            <w:pPr>
              <w:jc w:val="right"/>
              <w:rPr>
                <w:i/>
              </w:rPr>
            </w:pPr>
            <w:r>
              <w:rPr>
                <w:i/>
              </w:rPr>
              <w:t>eMail</w:t>
            </w:r>
          </w:p>
        </w:tc>
        <w:tc>
          <w:tcPr>
            <w:tcW w:w="2500" w:type="dxa"/>
            <w:tcBorders>
              <w:top w:val="single" w:sz="12" w:space="0" w:color="99CCFF"/>
              <w:left w:val="single" w:sz="12" w:space="0" w:color="99CCFF"/>
              <w:bottom w:val="single" w:sz="12" w:space="0" w:color="99CCFF"/>
              <w:right w:val="single" w:sz="12" w:space="0" w:color="99CCFF"/>
            </w:tcBorders>
          </w:tcPr>
          <w:p w14:paraId="0FCF845E" w14:textId="77777777" w:rsidR="00CD1E13" w:rsidRPr="007C2CF7" w:rsidRDefault="007C2CF7" w:rsidP="00CD1E13">
            <w:r>
              <w:fldChar w:fldCharType="begin">
                <w:ffData>
                  <w:name w:val="Text104"/>
                  <w:enabled/>
                  <w:calcOnExit w:val="0"/>
                  <w:textInput/>
                </w:ffData>
              </w:fldChar>
            </w:r>
            <w:bookmarkStart w:id="12"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bl>
    <w:p w14:paraId="09042A32" w14:textId="77777777" w:rsidR="00196DA1" w:rsidRPr="00196DA1" w:rsidRDefault="00196DA1" w:rsidP="00196DA1">
      <w:pPr>
        <w:spacing w:after="0"/>
        <w:rPr>
          <w:vanish/>
        </w:rPr>
      </w:pPr>
    </w:p>
    <w:tbl>
      <w:tblPr>
        <w:tblW w:w="0" w:type="auto"/>
        <w:tblLayout w:type="fixed"/>
        <w:tblLook w:val="01E0" w:firstRow="1" w:lastRow="1" w:firstColumn="1" w:lastColumn="1" w:noHBand="0" w:noVBand="0"/>
      </w:tblPr>
      <w:tblGrid>
        <w:gridCol w:w="708"/>
        <w:gridCol w:w="700"/>
        <w:gridCol w:w="8600"/>
      </w:tblGrid>
      <w:tr w:rsidR="003A7666" w:rsidRPr="00784C8A" w14:paraId="37453046" w14:textId="77777777" w:rsidTr="00196DA1">
        <w:tc>
          <w:tcPr>
            <w:tcW w:w="708" w:type="dxa"/>
          </w:tcPr>
          <w:p w14:paraId="7FD37A88" w14:textId="77777777" w:rsidR="003A7666" w:rsidRPr="00784C8A" w:rsidRDefault="003A7666" w:rsidP="00CD1E13"/>
        </w:tc>
        <w:tc>
          <w:tcPr>
            <w:tcW w:w="700" w:type="dxa"/>
          </w:tcPr>
          <w:p w14:paraId="6F10A059" w14:textId="77777777" w:rsidR="003A7666" w:rsidRDefault="003A7666" w:rsidP="00CD1E13"/>
        </w:tc>
        <w:tc>
          <w:tcPr>
            <w:tcW w:w="8600" w:type="dxa"/>
          </w:tcPr>
          <w:p w14:paraId="6BE47ABA" w14:textId="77777777" w:rsidR="003A7666" w:rsidRDefault="003A7666" w:rsidP="008267B2">
            <w:r>
              <w:t>The Employer may change these details by notice to the Contractor.</w:t>
            </w:r>
          </w:p>
        </w:tc>
      </w:tr>
    </w:tbl>
    <w:p w14:paraId="7459CD43" w14:textId="77777777" w:rsidR="008267B2" w:rsidRDefault="008267B2" w:rsidP="008267B2"/>
    <w:tbl>
      <w:tblPr>
        <w:tblW w:w="0" w:type="auto"/>
        <w:tblLayout w:type="fixed"/>
        <w:tblLook w:val="01E0" w:firstRow="1" w:lastRow="1" w:firstColumn="1" w:lastColumn="1" w:noHBand="0" w:noVBand="0"/>
      </w:tblPr>
      <w:tblGrid>
        <w:gridCol w:w="708"/>
        <w:gridCol w:w="9300"/>
      </w:tblGrid>
      <w:tr w:rsidR="00E850A6" w:rsidRPr="00784C8A" w14:paraId="4159D7E9" w14:textId="77777777" w:rsidTr="00196DA1">
        <w:tc>
          <w:tcPr>
            <w:tcW w:w="708" w:type="dxa"/>
          </w:tcPr>
          <w:p w14:paraId="34246965" w14:textId="77777777" w:rsidR="00E850A6" w:rsidRPr="00784C8A" w:rsidRDefault="00E850A6" w:rsidP="00CD1E13">
            <w:r>
              <w:t>4.</w:t>
            </w:r>
          </w:p>
        </w:tc>
        <w:tc>
          <w:tcPr>
            <w:tcW w:w="9300" w:type="dxa"/>
          </w:tcPr>
          <w:p w14:paraId="73EC0A73" w14:textId="77777777" w:rsidR="00E850A6" w:rsidRPr="00784C8A" w:rsidRDefault="00E850A6" w:rsidP="00CD1E13">
            <w:r w:rsidRPr="00196DA1">
              <w:rPr>
                <w:b/>
                <w:bCs/>
              </w:rPr>
              <w:t>Tax Clearance Certificate</w:t>
            </w:r>
          </w:p>
        </w:tc>
      </w:tr>
      <w:tr w:rsidR="008267B2" w:rsidRPr="00784C8A" w14:paraId="5DA31CDC" w14:textId="77777777" w:rsidTr="00196DA1">
        <w:tc>
          <w:tcPr>
            <w:tcW w:w="708" w:type="dxa"/>
          </w:tcPr>
          <w:p w14:paraId="2EBCE27B" w14:textId="77777777" w:rsidR="008267B2" w:rsidRPr="00784C8A" w:rsidRDefault="008267B2" w:rsidP="00CD1E13"/>
        </w:tc>
        <w:tc>
          <w:tcPr>
            <w:tcW w:w="9300" w:type="dxa"/>
          </w:tcPr>
          <w:p w14:paraId="1F49648C" w14:textId="77777777" w:rsidR="008267B2" w:rsidRPr="00784C8A" w:rsidRDefault="008267B2" w:rsidP="00CD1E13">
            <w:r w:rsidRPr="0060165E">
              <w:t xml:space="preserve">At all times during the Framework Period, </w:t>
            </w:r>
            <w:r>
              <w:t>the Contractor must</w:t>
            </w:r>
            <w:r w:rsidRPr="0060165E">
              <w:t xml:space="preserve"> hold a valid tax clearance certificate issued by the Revenue Commissioners.</w:t>
            </w:r>
          </w:p>
        </w:tc>
      </w:tr>
    </w:tbl>
    <w:p w14:paraId="55970122" w14:textId="77777777" w:rsidR="008267B2" w:rsidRPr="00784C8A" w:rsidRDefault="008267B2" w:rsidP="008267B2"/>
    <w:tbl>
      <w:tblPr>
        <w:tblW w:w="0" w:type="auto"/>
        <w:tblLayout w:type="fixed"/>
        <w:tblLook w:val="01E0" w:firstRow="1" w:lastRow="1" w:firstColumn="1" w:lastColumn="1" w:noHBand="0" w:noVBand="0"/>
      </w:tblPr>
      <w:tblGrid>
        <w:gridCol w:w="708"/>
        <w:gridCol w:w="700"/>
        <w:gridCol w:w="8600"/>
      </w:tblGrid>
      <w:tr w:rsidR="00E850A6" w:rsidRPr="00784C8A" w14:paraId="5883A188" w14:textId="77777777" w:rsidTr="00196DA1">
        <w:tc>
          <w:tcPr>
            <w:tcW w:w="708" w:type="dxa"/>
          </w:tcPr>
          <w:p w14:paraId="1D134DB2" w14:textId="77777777" w:rsidR="00E850A6" w:rsidRPr="00784C8A" w:rsidRDefault="00E850A6" w:rsidP="00CD1E13">
            <w:r>
              <w:t>5.</w:t>
            </w:r>
          </w:p>
        </w:tc>
        <w:tc>
          <w:tcPr>
            <w:tcW w:w="9300" w:type="dxa"/>
            <w:gridSpan w:val="2"/>
          </w:tcPr>
          <w:p w14:paraId="08985F10" w14:textId="77777777" w:rsidR="00E850A6" w:rsidRPr="00784C8A" w:rsidRDefault="00E850A6" w:rsidP="00CD1E13">
            <w:r w:rsidRPr="00196DA1">
              <w:rPr>
                <w:b/>
                <w:bCs/>
              </w:rPr>
              <w:t>Performance Measurement</w:t>
            </w:r>
          </w:p>
        </w:tc>
      </w:tr>
      <w:tr w:rsidR="008267B2" w:rsidRPr="00784C8A" w14:paraId="45E390F1" w14:textId="77777777" w:rsidTr="00196DA1">
        <w:tc>
          <w:tcPr>
            <w:tcW w:w="708" w:type="dxa"/>
          </w:tcPr>
          <w:p w14:paraId="4CD8CB80" w14:textId="77777777" w:rsidR="008267B2" w:rsidRPr="00784C8A" w:rsidRDefault="008267B2" w:rsidP="00CD1E13"/>
        </w:tc>
        <w:tc>
          <w:tcPr>
            <w:tcW w:w="700" w:type="dxa"/>
          </w:tcPr>
          <w:p w14:paraId="3403D953" w14:textId="77777777" w:rsidR="008267B2" w:rsidRPr="00784C8A" w:rsidRDefault="008267B2" w:rsidP="00CD1E13">
            <w:r>
              <w:t>5.1</w:t>
            </w:r>
          </w:p>
        </w:tc>
        <w:tc>
          <w:tcPr>
            <w:tcW w:w="8600" w:type="dxa"/>
          </w:tcPr>
          <w:p w14:paraId="12B5073E" w14:textId="77777777" w:rsidR="008267B2" w:rsidRPr="00784C8A" w:rsidRDefault="008267B2" w:rsidP="008267B2">
            <w:r>
              <w:t>On completion of each</w:t>
            </w:r>
            <w:r w:rsidRPr="0060165E">
              <w:t xml:space="preserve"> </w:t>
            </w:r>
            <w:r>
              <w:t>Works Contract</w:t>
            </w:r>
            <w:r w:rsidRPr="0060165E">
              <w:t xml:space="preserve">, and other times requested by </w:t>
            </w:r>
            <w:r>
              <w:t>the Employer</w:t>
            </w:r>
            <w:r w:rsidRPr="0060165E">
              <w:t xml:space="preserve">, </w:t>
            </w:r>
            <w:r>
              <w:t>the Contractor must</w:t>
            </w:r>
            <w:r w:rsidRPr="0060165E">
              <w:t xml:space="preserve"> collate and give </w:t>
            </w:r>
            <w:r>
              <w:t>the Employer</w:t>
            </w:r>
            <w:r w:rsidRPr="0060165E">
              <w:t xml:space="preserve"> the data necessary to demonstrate compliance with the performance indicators listed in the attached Performance </w:t>
            </w:r>
            <w:r>
              <w:t>Measurement Table</w:t>
            </w:r>
            <w:r w:rsidRPr="0060165E">
              <w:t>.</w:t>
            </w:r>
          </w:p>
        </w:tc>
      </w:tr>
      <w:tr w:rsidR="008267B2" w:rsidRPr="00784C8A" w14:paraId="19CF54D0" w14:textId="77777777" w:rsidTr="00196DA1">
        <w:tc>
          <w:tcPr>
            <w:tcW w:w="708" w:type="dxa"/>
          </w:tcPr>
          <w:p w14:paraId="463C48F7" w14:textId="77777777" w:rsidR="008267B2" w:rsidRPr="00784C8A" w:rsidRDefault="008267B2" w:rsidP="00CD1E13"/>
        </w:tc>
        <w:tc>
          <w:tcPr>
            <w:tcW w:w="700" w:type="dxa"/>
          </w:tcPr>
          <w:p w14:paraId="11C7F64A" w14:textId="77777777" w:rsidR="008267B2" w:rsidRPr="00784C8A" w:rsidRDefault="008267B2" w:rsidP="00CD1E13">
            <w:r>
              <w:t>5.2</w:t>
            </w:r>
          </w:p>
        </w:tc>
        <w:tc>
          <w:tcPr>
            <w:tcW w:w="8600" w:type="dxa"/>
          </w:tcPr>
          <w:p w14:paraId="3F401E18" w14:textId="77777777" w:rsidR="008267B2" w:rsidRPr="00784C8A" w:rsidRDefault="008267B2" w:rsidP="008267B2">
            <w:r>
              <w:t>The Employer may</w:t>
            </w:r>
            <w:r w:rsidRPr="0060165E">
              <w:t xml:space="preserve"> review </w:t>
            </w:r>
            <w:r>
              <w:t>the Contractor</w:t>
            </w:r>
            <w:r w:rsidRPr="0060165E">
              <w:t xml:space="preserve">’s performance according to the attached Framework Rules and Performance </w:t>
            </w:r>
            <w:r>
              <w:t>Measurement Table</w:t>
            </w:r>
            <w:r w:rsidRPr="0060165E">
              <w:t xml:space="preserve">. </w:t>
            </w:r>
            <w:r>
              <w:t>The Contractor must</w:t>
            </w:r>
            <w:r w:rsidRPr="0060165E">
              <w:t xml:space="preserve"> provide any information required by </w:t>
            </w:r>
            <w:r>
              <w:t>the Employer</w:t>
            </w:r>
            <w:r w:rsidRPr="0060165E">
              <w:t xml:space="preserve"> for this.</w:t>
            </w:r>
          </w:p>
        </w:tc>
      </w:tr>
    </w:tbl>
    <w:p w14:paraId="41F57E16" w14:textId="77777777" w:rsidR="008267B2" w:rsidRPr="00784C8A" w:rsidRDefault="008267B2" w:rsidP="008267B2"/>
    <w:tbl>
      <w:tblPr>
        <w:tblW w:w="0" w:type="auto"/>
        <w:tblLayout w:type="fixed"/>
        <w:tblLook w:val="01E0" w:firstRow="1" w:lastRow="1" w:firstColumn="1" w:lastColumn="1" w:noHBand="0" w:noVBand="0"/>
      </w:tblPr>
      <w:tblGrid>
        <w:gridCol w:w="708"/>
        <w:gridCol w:w="700"/>
        <w:gridCol w:w="8600"/>
      </w:tblGrid>
      <w:tr w:rsidR="00E850A6" w:rsidRPr="00784C8A" w14:paraId="15331400" w14:textId="77777777" w:rsidTr="00196DA1">
        <w:tc>
          <w:tcPr>
            <w:tcW w:w="708" w:type="dxa"/>
          </w:tcPr>
          <w:p w14:paraId="01F2F99F" w14:textId="77777777" w:rsidR="00E850A6" w:rsidRPr="00784C8A" w:rsidRDefault="00E850A6" w:rsidP="00CD1E13">
            <w:r>
              <w:t>6.</w:t>
            </w:r>
          </w:p>
        </w:tc>
        <w:tc>
          <w:tcPr>
            <w:tcW w:w="9300" w:type="dxa"/>
            <w:gridSpan w:val="2"/>
          </w:tcPr>
          <w:p w14:paraId="615F0441" w14:textId="77777777" w:rsidR="00E850A6" w:rsidRPr="00784C8A" w:rsidRDefault="00E850A6" w:rsidP="00CD1E13">
            <w:r w:rsidRPr="00196DA1">
              <w:rPr>
                <w:b/>
                <w:bCs/>
              </w:rPr>
              <w:t>Confidentiality</w:t>
            </w:r>
          </w:p>
        </w:tc>
      </w:tr>
      <w:tr w:rsidR="008267B2" w:rsidRPr="00784C8A" w14:paraId="2C865A93" w14:textId="77777777" w:rsidTr="00196DA1">
        <w:tc>
          <w:tcPr>
            <w:tcW w:w="708" w:type="dxa"/>
          </w:tcPr>
          <w:p w14:paraId="6392FB12" w14:textId="77777777" w:rsidR="008267B2" w:rsidRPr="00784C8A" w:rsidRDefault="008267B2" w:rsidP="00CD1E13"/>
        </w:tc>
        <w:tc>
          <w:tcPr>
            <w:tcW w:w="700" w:type="dxa"/>
          </w:tcPr>
          <w:p w14:paraId="18B6CECA" w14:textId="77777777" w:rsidR="008267B2" w:rsidRPr="00784C8A" w:rsidRDefault="008267B2" w:rsidP="00CD1E13">
            <w:r>
              <w:t>6.1</w:t>
            </w:r>
          </w:p>
        </w:tc>
        <w:tc>
          <w:tcPr>
            <w:tcW w:w="8600" w:type="dxa"/>
          </w:tcPr>
          <w:p w14:paraId="3827C86A" w14:textId="77777777" w:rsidR="008267B2" w:rsidRPr="0060165E" w:rsidRDefault="008267B2" w:rsidP="008267B2">
            <w:r>
              <w:t>The Contractor must</w:t>
            </w:r>
            <w:r w:rsidRPr="0060165E">
              <w:t xml:space="preserve"> not disclose to anyone: </w:t>
            </w:r>
          </w:p>
          <w:p w14:paraId="69406AB7" w14:textId="77777777" w:rsidR="008267B2" w:rsidRDefault="008267B2" w:rsidP="003A7666">
            <w:pPr>
              <w:pStyle w:val="BulletText1"/>
            </w:pPr>
            <w:r w:rsidRPr="0060165E">
              <w:t>official information as defined in the Official Secrets Act 1963 or</w:t>
            </w:r>
          </w:p>
          <w:p w14:paraId="674AD102" w14:textId="77777777" w:rsidR="008267B2" w:rsidRPr="0060165E" w:rsidRDefault="008267B2" w:rsidP="003A7666">
            <w:pPr>
              <w:pStyle w:val="BulletText1"/>
            </w:pPr>
            <w:r w:rsidRPr="0060165E">
              <w:t xml:space="preserve">other information that </w:t>
            </w:r>
            <w:r>
              <w:t>the Employer</w:t>
            </w:r>
            <w:r w:rsidRPr="0060165E">
              <w:t xml:space="preserve"> notifies </w:t>
            </w:r>
            <w:r>
              <w:t>the Contractor</w:t>
            </w:r>
            <w:r w:rsidRPr="0060165E">
              <w:t xml:space="preserve"> is confidential</w:t>
            </w:r>
          </w:p>
          <w:p w14:paraId="3C413476" w14:textId="77777777" w:rsidR="008267B2" w:rsidRPr="00784C8A" w:rsidRDefault="008267B2" w:rsidP="008267B2">
            <w:r w:rsidRPr="0060165E">
              <w:t xml:space="preserve">except as necessary to perform </w:t>
            </w:r>
            <w:r>
              <w:t>the Contractor</w:t>
            </w:r>
            <w:r w:rsidRPr="0060165E">
              <w:t xml:space="preserve">’s obligations under this </w:t>
            </w:r>
            <w:r>
              <w:t>agreement or a Works Contract or to comply with the law.</w:t>
            </w:r>
          </w:p>
        </w:tc>
      </w:tr>
      <w:tr w:rsidR="008267B2" w:rsidRPr="00784C8A" w14:paraId="34E44A52" w14:textId="77777777" w:rsidTr="00196DA1">
        <w:tc>
          <w:tcPr>
            <w:tcW w:w="708" w:type="dxa"/>
          </w:tcPr>
          <w:p w14:paraId="394D8CB9" w14:textId="77777777" w:rsidR="008267B2" w:rsidRPr="00784C8A" w:rsidRDefault="008267B2" w:rsidP="00CD1E13"/>
        </w:tc>
        <w:tc>
          <w:tcPr>
            <w:tcW w:w="700" w:type="dxa"/>
          </w:tcPr>
          <w:p w14:paraId="6F1C6E72" w14:textId="77777777" w:rsidR="008267B2" w:rsidRPr="00784C8A" w:rsidRDefault="008267B2" w:rsidP="00CD1E13">
            <w:r>
              <w:t>6.2</w:t>
            </w:r>
          </w:p>
        </w:tc>
        <w:tc>
          <w:tcPr>
            <w:tcW w:w="8600" w:type="dxa"/>
          </w:tcPr>
          <w:p w14:paraId="30C5F211" w14:textId="77777777" w:rsidR="008267B2" w:rsidRPr="00784C8A" w:rsidRDefault="008267B2" w:rsidP="00CD1E13">
            <w:r>
              <w:t>The Contractor</w:t>
            </w:r>
            <w:r w:rsidRPr="0060165E">
              <w:t>’s obligations under this clause are p</w:t>
            </w:r>
            <w:r>
              <w:t xml:space="preserve">erpetual, and this clause </w:t>
            </w:r>
            <w:r w:rsidRPr="0060165E">
              <w:t>survive</w:t>
            </w:r>
            <w:r>
              <w:t>s</w:t>
            </w:r>
            <w:r w:rsidRPr="0060165E">
              <w:t xml:space="preserve"> termination of this agreement.</w:t>
            </w:r>
          </w:p>
        </w:tc>
      </w:tr>
    </w:tbl>
    <w:p w14:paraId="350404F4" w14:textId="77777777" w:rsidR="008267B2" w:rsidRPr="00784C8A" w:rsidRDefault="008267B2" w:rsidP="008267B2"/>
    <w:tbl>
      <w:tblPr>
        <w:tblW w:w="0" w:type="auto"/>
        <w:tblLayout w:type="fixed"/>
        <w:tblLook w:val="01E0" w:firstRow="1" w:lastRow="1" w:firstColumn="1" w:lastColumn="1" w:noHBand="0" w:noVBand="0"/>
      </w:tblPr>
      <w:tblGrid>
        <w:gridCol w:w="708"/>
        <w:gridCol w:w="700"/>
        <w:gridCol w:w="8600"/>
      </w:tblGrid>
      <w:tr w:rsidR="00E850A6" w:rsidRPr="00784C8A" w14:paraId="15AB4DEC" w14:textId="77777777" w:rsidTr="00196DA1">
        <w:tc>
          <w:tcPr>
            <w:tcW w:w="708" w:type="dxa"/>
          </w:tcPr>
          <w:p w14:paraId="763EE452" w14:textId="77777777" w:rsidR="00E850A6" w:rsidRPr="00784C8A" w:rsidRDefault="00E850A6" w:rsidP="00CD1E13">
            <w:r>
              <w:t>7.</w:t>
            </w:r>
          </w:p>
        </w:tc>
        <w:tc>
          <w:tcPr>
            <w:tcW w:w="9300" w:type="dxa"/>
            <w:gridSpan w:val="2"/>
          </w:tcPr>
          <w:p w14:paraId="65CA1C44" w14:textId="77777777" w:rsidR="00E850A6" w:rsidRPr="00784C8A" w:rsidRDefault="00E850A6" w:rsidP="00CD1E13">
            <w:r w:rsidRPr="00196DA1">
              <w:rPr>
                <w:b/>
                <w:bCs/>
              </w:rPr>
              <w:t>Termination</w:t>
            </w:r>
          </w:p>
        </w:tc>
      </w:tr>
      <w:tr w:rsidR="008267B2" w:rsidRPr="00784C8A" w14:paraId="46B8ECAA" w14:textId="77777777" w:rsidTr="00196DA1">
        <w:tc>
          <w:tcPr>
            <w:tcW w:w="708" w:type="dxa"/>
          </w:tcPr>
          <w:p w14:paraId="67D91BD1" w14:textId="77777777" w:rsidR="008267B2" w:rsidRPr="00784C8A" w:rsidRDefault="008267B2" w:rsidP="00CD1E13"/>
        </w:tc>
        <w:tc>
          <w:tcPr>
            <w:tcW w:w="700" w:type="dxa"/>
          </w:tcPr>
          <w:p w14:paraId="0F0D0CE7" w14:textId="77777777" w:rsidR="008267B2" w:rsidRPr="00784C8A" w:rsidRDefault="008267B2" w:rsidP="00CD1E13">
            <w:r>
              <w:t>7.1</w:t>
            </w:r>
          </w:p>
        </w:tc>
        <w:tc>
          <w:tcPr>
            <w:tcW w:w="8600" w:type="dxa"/>
          </w:tcPr>
          <w:p w14:paraId="02B4A395" w14:textId="77777777" w:rsidR="008267B2" w:rsidRPr="0060165E" w:rsidRDefault="008267B2" w:rsidP="008267B2">
            <w:r>
              <w:t>The Employer</w:t>
            </w:r>
            <w:r w:rsidRPr="0060165E">
              <w:t xml:space="preserve"> may terminate this agreement by written notice to </w:t>
            </w:r>
            <w:r>
              <w:t>the Contractor</w:t>
            </w:r>
            <w:r w:rsidRPr="0060165E">
              <w:t>:</w:t>
            </w:r>
          </w:p>
          <w:p w14:paraId="66F43E4E" w14:textId="77777777" w:rsidR="008267B2" w:rsidRPr="0060165E" w:rsidRDefault="008267B2" w:rsidP="003A7666">
            <w:pPr>
              <w:pStyle w:val="BulletText1"/>
            </w:pPr>
            <w:r w:rsidRPr="0060165E">
              <w:t xml:space="preserve">if a </w:t>
            </w:r>
            <w:r>
              <w:t xml:space="preserve">Works Contract with the Contractor </w:t>
            </w:r>
            <w:r w:rsidRPr="0060165E">
              <w:t>is terminated or</w:t>
            </w:r>
          </w:p>
          <w:p w14:paraId="43071280" w14:textId="77777777" w:rsidR="008267B2" w:rsidRPr="0060165E" w:rsidRDefault="008267B2" w:rsidP="003A7666">
            <w:pPr>
              <w:pStyle w:val="BulletText1"/>
            </w:pPr>
            <w:r w:rsidRPr="0060165E">
              <w:t>according to the attached Framework Rules or</w:t>
            </w:r>
          </w:p>
          <w:p w14:paraId="015D9304" w14:textId="77777777" w:rsidR="008267B2" w:rsidRPr="0060165E" w:rsidRDefault="008267B2" w:rsidP="003A7666">
            <w:pPr>
              <w:pStyle w:val="BulletText1"/>
            </w:pPr>
            <w:r w:rsidRPr="0060165E">
              <w:t xml:space="preserve">if </w:t>
            </w:r>
            <w:r>
              <w:t>the Contractor</w:t>
            </w:r>
            <w:r w:rsidRPr="0060165E">
              <w:t xml:space="preserve"> breaks this agreement or</w:t>
            </w:r>
          </w:p>
          <w:p w14:paraId="7DDDC41C" w14:textId="77777777" w:rsidR="008267B2" w:rsidRPr="0060165E" w:rsidRDefault="008267B2" w:rsidP="003A7666">
            <w:pPr>
              <w:pStyle w:val="BulletText1"/>
            </w:pPr>
            <w:r w:rsidRPr="0060165E">
              <w:t xml:space="preserve">if any statement made by </w:t>
            </w:r>
            <w:r>
              <w:t>the Contractor</w:t>
            </w:r>
            <w:r w:rsidRPr="0060165E">
              <w:t xml:space="preserve"> in connection with the procedure by which this agreement was awarded to </w:t>
            </w:r>
            <w:r>
              <w:t>the Contractor</w:t>
            </w:r>
            <w:r w:rsidRPr="0060165E">
              <w:t xml:space="preserve"> was untrue when made</w:t>
            </w:r>
            <w:r>
              <w:t xml:space="preserve"> or subsequently ceases to be true</w:t>
            </w:r>
            <w:r w:rsidRPr="0060165E">
              <w:t xml:space="preserve"> or</w:t>
            </w:r>
          </w:p>
          <w:p w14:paraId="3FB96733" w14:textId="77777777" w:rsidR="008267B2" w:rsidRPr="00784C8A" w:rsidRDefault="008267B2" w:rsidP="003A7666">
            <w:pPr>
              <w:pStyle w:val="BulletText1"/>
            </w:pPr>
            <w:r w:rsidRPr="0060165E">
              <w:t xml:space="preserve">without cause, if </w:t>
            </w:r>
            <w:r>
              <w:t>the Employer</w:t>
            </w:r>
            <w:r w:rsidRPr="0060165E">
              <w:t xml:space="preserve"> also terminates its agreements with the other Participants listed in the Framework Rules.</w:t>
            </w:r>
          </w:p>
        </w:tc>
      </w:tr>
      <w:tr w:rsidR="008267B2" w:rsidRPr="00784C8A" w14:paraId="1194AAAE" w14:textId="77777777" w:rsidTr="00196DA1">
        <w:tc>
          <w:tcPr>
            <w:tcW w:w="708" w:type="dxa"/>
          </w:tcPr>
          <w:p w14:paraId="3F5C0721" w14:textId="77777777" w:rsidR="008267B2" w:rsidRPr="00784C8A" w:rsidRDefault="008267B2" w:rsidP="00CD1E13"/>
        </w:tc>
        <w:tc>
          <w:tcPr>
            <w:tcW w:w="700" w:type="dxa"/>
          </w:tcPr>
          <w:p w14:paraId="488A60DE" w14:textId="77777777" w:rsidR="008267B2" w:rsidRPr="00784C8A" w:rsidRDefault="008267B2" w:rsidP="00CD1E13">
            <w:r>
              <w:t>7.2</w:t>
            </w:r>
          </w:p>
        </w:tc>
        <w:tc>
          <w:tcPr>
            <w:tcW w:w="8600" w:type="dxa"/>
          </w:tcPr>
          <w:p w14:paraId="7FB3035B" w14:textId="77777777" w:rsidR="008267B2" w:rsidRPr="00784C8A" w:rsidRDefault="008267B2" w:rsidP="008267B2">
            <w:r w:rsidRPr="0060165E">
              <w:t xml:space="preserve">Termination of this agreement does not affect any </w:t>
            </w:r>
            <w:r>
              <w:t>Works Contract</w:t>
            </w:r>
            <w:r w:rsidRPr="0060165E">
              <w:t xml:space="preserve"> already entered.</w:t>
            </w:r>
          </w:p>
        </w:tc>
      </w:tr>
      <w:tr w:rsidR="008267B2" w:rsidRPr="00784C8A" w14:paraId="242EA7DA" w14:textId="77777777" w:rsidTr="00196DA1">
        <w:tc>
          <w:tcPr>
            <w:tcW w:w="708" w:type="dxa"/>
          </w:tcPr>
          <w:p w14:paraId="0F6488FD" w14:textId="77777777" w:rsidR="008267B2" w:rsidRPr="00784C8A" w:rsidRDefault="008267B2" w:rsidP="00CD1E13"/>
        </w:tc>
        <w:tc>
          <w:tcPr>
            <w:tcW w:w="700" w:type="dxa"/>
          </w:tcPr>
          <w:p w14:paraId="1EE81918" w14:textId="77777777" w:rsidR="008267B2" w:rsidRPr="00784C8A" w:rsidRDefault="008267B2" w:rsidP="00CD1E13">
            <w:r>
              <w:t>7.3</w:t>
            </w:r>
          </w:p>
        </w:tc>
        <w:tc>
          <w:tcPr>
            <w:tcW w:w="8600" w:type="dxa"/>
          </w:tcPr>
          <w:p w14:paraId="491776A0" w14:textId="77777777" w:rsidR="008267B2" w:rsidRPr="0060165E" w:rsidRDefault="008267B2" w:rsidP="008267B2">
            <w:r>
              <w:t>The Contractor</w:t>
            </w:r>
            <w:r w:rsidRPr="0060165E">
              <w:t xml:space="preserve"> is not entitled to any payment because this agreement has been terminated.</w:t>
            </w:r>
          </w:p>
        </w:tc>
      </w:tr>
    </w:tbl>
    <w:p w14:paraId="2CEA13DD" w14:textId="77777777" w:rsidR="008267B2" w:rsidRPr="00784C8A" w:rsidRDefault="008267B2" w:rsidP="008267B2"/>
    <w:p w14:paraId="2B08CB92" w14:textId="77777777" w:rsidR="00176F7B" w:rsidRDefault="00176F7B">
      <w:r>
        <w:br w:type="page"/>
      </w:r>
    </w:p>
    <w:tbl>
      <w:tblPr>
        <w:tblW w:w="0" w:type="auto"/>
        <w:tblLayout w:type="fixed"/>
        <w:tblLook w:val="01E0" w:firstRow="1" w:lastRow="1" w:firstColumn="1" w:lastColumn="1" w:noHBand="0" w:noVBand="0"/>
      </w:tblPr>
      <w:tblGrid>
        <w:gridCol w:w="708"/>
        <w:gridCol w:w="9300"/>
      </w:tblGrid>
      <w:tr w:rsidR="00E850A6" w:rsidRPr="00784C8A" w14:paraId="263CD24E" w14:textId="77777777" w:rsidTr="00196DA1">
        <w:tc>
          <w:tcPr>
            <w:tcW w:w="708" w:type="dxa"/>
          </w:tcPr>
          <w:p w14:paraId="0B76620E" w14:textId="77777777" w:rsidR="00E850A6" w:rsidRPr="00784C8A" w:rsidRDefault="00E850A6" w:rsidP="00CD1E13">
            <w:r>
              <w:lastRenderedPageBreak/>
              <w:t>8.</w:t>
            </w:r>
          </w:p>
        </w:tc>
        <w:tc>
          <w:tcPr>
            <w:tcW w:w="9300" w:type="dxa"/>
          </w:tcPr>
          <w:p w14:paraId="579C6789" w14:textId="77777777" w:rsidR="00E850A6" w:rsidRPr="00784C8A" w:rsidRDefault="00E850A6" w:rsidP="00CD1E13">
            <w:r w:rsidRPr="00196DA1">
              <w:rPr>
                <w:b/>
                <w:bCs/>
              </w:rPr>
              <w:t>Limitation on liability</w:t>
            </w:r>
          </w:p>
        </w:tc>
      </w:tr>
      <w:tr w:rsidR="008267B2" w:rsidRPr="00784C8A" w14:paraId="0472EA10" w14:textId="77777777" w:rsidTr="00196DA1">
        <w:tc>
          <w:tcPr>
            <w:tcW w:w="708" w:type="dxa"/>
          </w:tcPr>
          <w:p w14:paraId="065CC485" w14:textId="77777777" w:rsidR="008267B2" w:rsidRPr="00784C8A" w:rsidRDefault="008267B2" w:rsidP="00CD1E13"/>
        </w:tc>
        <w:tc>
          <w:tcPr>
            <w:tcW w:w="9300" w:type="dxa"/>
          </w:tcPr>
          <w:p w14:paraId="2FEBCF0D" w14:textId="77777777" w:rsidR="008267B2" w:rsidRPr="00784C8A" w:rsidRDefault="008267B2" w:rsidP="00CD1E13">
            <w:r w:rsidRPr="0060165E">
              <w:t xml:space="preserve">Neither </w:t>
            </w:r>
            <w:r>
              <w:t>the Contractor</w:t>
            </w:r>
            <w:r w:rsidRPr="0060165E">
              <w:t xml:space="preserve"> nor </w:t>
            </w:r>
            <w:r>
              <w:t>the Employer</w:t>
            </w:r>
            <w:r w:rsidRPr="0060165E">
              <w:t xml:space="preserve"> have any liability to the other under or in connection with this agreement for breach of contract, negligence, breach of duty or anything else. This does not affect their liability under any </w:t>
            </w:r>
            <w:r>
              <w:t>Works Contract</w:t>
            </w:r>
            <w:r w:rsidRPr="0060165E">
              <w:t>.</w:t>
            </w:r>
          </w:p>
        </w:tc>
      </w:tr>
    </w:tbl>
    <w:p w14:paraId="478A0E1A" w14:textId="77777777" w:rsidR="008267B2" w:rsidRPr="00784C8A" w:rsidRDefault="008267B2" w:rsidP="008267B2"/>
    <w:tbl>
      <w:tblPr>
        <w:tblW w:w="0" w:type="auto"/>
        <w:tblLayout w:type="fixed"/>
        <w:tblLook w:val="01E0" w:firstRow="1" w:lastRow="1" w:firstColumn="1" w:lastColumn="1" w:noHBand="0" w:noVBand="0"/>
      </w:tblPr>
      <w:tblGrid>
        <w:gridCol w:w="708"/>
        <w:gridCol w:w="700"/>
        <w:gridCol w:w="8600"/>
      </w:tblGrid>
      <w:tr w:rsidR="00E850A6" w:rsidRPr="00784C8A" w14:paraId="52B8705C" w14:textId="77777777" w:rsidTr="00196DA1">
        <w:tc>
          <w:tcPr>
            <w:tcW w:w="708" w:type="dxa"/>
          </w:tcPr>
          <w:p w14:paraId="164BCE52" w14:textId="77777777" w:rsidR="00E850A6" w:rsidRPr="00784C8A" w:rsidRDefault="00E850A6" w:rsidP="00CD1E13">
            <w:r>
              <w:t>9.</w:t>
            </w:r>
          </w:p>
        </w:tc>
        <w:tc>
          <w:tcPr>
            <w:tcW w:w="9300" w:type="dxa"/>
            <w:gridSpan w:val="2"/>
          </w:tcPr>
          <w:p w14:paraId="7536CF37" w14:textId="77777777" w:rsidR="00E850A6" w:rsidRPr="00784C8A" w:rsidRDefault="00E850A6" w:rsidP="00CD1E13">
            <w:r w:rsidRPr="00196DA1">
              <w:rPr>
                <w:b/>
                <w:bCs/>
              </w:rPr>
              <w:t>This Agreement</w:t>
            </w:r>
          </w:p>
        </w:tc>
      </w:tr>
      <w:tr w:rsidR="008267B2" w:rsidRPr="00784C8A" w14:paraId="3AE95E03" w14:textId="77777777" w:rsidTr="00196DA1">
        <w:tc>
          <w:tcPr>
            <w:tcW w:w="708" w:type="dxa"/>
          </w:tcPr>
          <w:p w14:paraId="08BB4B2C" w14:textId="77777777" w:rsidR="008267B2" w:rsidRPr="00784C8A" w:rsidRDefault="008267B2" w:rsidP="00CD1E13"/>
        </w:tc>
        <w:tc>
          <w:tcPr>
            <w:tcW w:w="700" w:type="dxa"/>
          </w:tcPr>
          <w:p w14:paraId="143F90FB" w14:textId="77777777" w:rsidR="008267B2" w:rsidRPr="00784C8A" w:rsidRDefault="008267B2" w:rsidP="00CD1E13">
            <w:r>
              <w:t>9.1</w:t>
            </w:r>
          </w:p>
        </w:tc>
        <w:tc>
          <w:tcPr>
            <w:tcW w:w="8600" w:type="dxa"/>
          </w:tcPr>
          <w:p w14:paraId="65A9B749" w14:textId="77777777" w:rsidR="008267B2" w:rsidRPr="00784C8A" w:rsidRDefault="008267B2" w:rsidP="008267B2">
            <w:r w:rsidRPr="0060165E">
              <w:t>Neither party may assign rights under this agreement.</w:t>
            </w:r>
          </w:p>
        </w:tc>
      </w:tr>
      <w:tr w:rsidR="008267B2" w:rsidRPr="00784C8A" w14:paraId="11E2BB36" w14:textId="77777777" w:rsidTr="00196DA1">
        <w:tc>
          <w:tcPr>
            <w:tcW w:w="708" w:type="dxa"/>
          </w:tcPr>
          <w:p w14:paraId="25C8618C" w14:textId="77777777" w:rsidR="008267B2" w:rsidRPr="00784C8A" w:rsidRDefault="008267B2" w:rsidP="00CD1E13"/>
        </w:tc>
        <w:tc>
          <w:tcPr>
            <w:tcW w:w="700" w:type="dxa"/>
          </w:tcPr>
          <w:p w14:paraId="13530424" w14:textId="77777777" w:rsidR="008267B2" w:rsidRPr="00784C8A" w:rsidRDefault="008267B2" w:rsidP="00CD1E13">
            <w:r>
              <w:t>9.2</w:t>
            </w:r>
          </w:p>
        </w:tc>
        <w:tc>
          <w:tcPr>
            <w:tcW w:w="8600" w:type="dxa"/>
          </w:tcPr>
          <w:p w14:paraId="72D2891B" w14:textId="77777777" w:rsidR="008267B2" w:rsidRPr="00784C8A" w:rsidRDefault="008267B2" w:rsidP="008267B2">
            <w:r w:rsidRPr="0060165E">
              <w:t xml:space="preserve">This, and any </w:t>
            </w:r>
            <w:r>
              <w:t>Works Contract</w:t>
            </w:r>
            <w:r w:rsidRPr="0060165E">
              <w:t xml:space="preserve">s, are the entire agreement between </w:t>
            </w:r>
            <w:r>
              <w:t>the Employer</w:t>
            </w:r>
            <w:r w:rsidRPr="0060165E">
              <w:t xml:space="preserve"> and </w:t>
            </w:r>
            <w:r>
              <w:t>the Contractor</w:t>
            </w:r>
            <w:r w:rsidRPr="0060165E">
              <w:t xml:space="preserve"> about its subject matter. Neither </w:t>
            </w:r>
            <w:r>
              <w:t>the Employer</w:t>
            </w:r>
            <w:r w:rsidRPr="0060165E">
              <w:t xml:space="preserve"> nor </w:t>
            </w:r>
            <w:r>
              <w:t>the Contractor</w:t>
            </w:r>
            <w:r w:rsidRPr="0060165E">
              <w:t xml:space="preserve"> has relied on any agreement, understanding, or statement that is not written or referred to in this agreement.</w:t>
            </w:r>
          </w:p>
        </w:tc>
      </w:tr>
      <w:tr w:rsidR="008267B2" w:rsidRPr="00784C8A" w14:paraId="5DA456D8" w14:textId="77777777" w:rsidTr="00196DA1">
        <w:tc>
          <w:tcPr>
            <w:tcW w:w="708" w:type="dxa"/>
          </w:tcPr>
          <w:p w14:paraId="4234B765" w14:textId="77777777" w:rsidR="008267B2" w:rsidRPr="00784C8A" w:rsidRDefault="008267B2" w:rsidP="00CD1E13"/>
        </w:tc>
        <w:tc>
          <w:tcPr>
            <w:tcW w:w="700" w:type="dxa"/>
          </w:tcPr>
          <w:p w14:paraId="7B6C810B" w14:textId="77777777" w:rsidR="008267B2" w:rsidRPr="00784C8A" w:rsidRDefault="008267B2" w:rsidP="00CD1E13">
            <w:r>
              <w:t>9.3</w:t>
            </w:r>
          </w:p>
        </w:tc>
        <w:tc>
          <w:tcPr>
            <w:tcW w:w="8600" w:type="dxa"/>
          </w:tcPr>
          <w:p w14:paraId="0C9F7DA8" w14:textId="77777777" w:rsidR="008267B2" w:rsidRPr="0060165E" w:rsidRDefault="008267B2" w:rsidP="008267B2">
            <w:r w:rsidRPr="0060165E">
              <w:t xml:space="preserve">This </w:t>
            </w:r>
            <w:r>
              <w:t>agreement can only be changed</w:t>
            </w:r>
            <w:r w:rsidRPr="0060165E">
              <w:t xml:space="preserve"> in writing, signed by authorised representatives of </w:t>
            </w:r>
            <w:r>
              <w:t>the Employer</w:t>
            </w:r>
            <w:r w:rsidRPr="0060165E">
              <w:t xml:space="preserve"> and </w:t>
            </w:r>
            <w:r>
              <w:t>the Contractor</w:t>
            </w:r>
            <w:r w:rsidRPr="0060165E">
              <w:t>.</w:t>
            </w:r>
          </w:p>
        </w:tc>
      </w:tr>
      <w:tr w:rsidR="008267B2" w:rsidRPr="00784C8A" w14:paraId="6A1D5F82" w14:textId="77777777" w:rsidTr="00196DA1">
        <w:tc>
          <w:tcPr>
            <w:tcW w:w="708" w:type="dxa"/>
          </w:tcPr>
          <w:p w14:paraId="04A47AE2" w14:textId="77777777" w:rsidR="008267B2" w:rsidRPr="00784C8A" w:rsidRDefault="008267B2" w:rsidP="00CD1E13"/>
        </w:tc>
        <w:tc>
          <w:tcPr>
            <w:tcW w:w="700" w:type="dxa"/>
          </w:tcPr>
          <w:p w14:paraId="350ADE7C" w14:textId="77777777" w:rsidR="008267B2" w:rsidRPr="00784C8A" w:rsidRDefault="008267B2" w:rsidP="00CD1E13">
            <w:r>
              <w:t>9.4</w:t>
            </w:r>
          </w:p>
        </w:tc>
        <w:tc>
          <w:tcPr>
            <w:tcW w:w="8600" w:type="dxa"/>
          </w:tcPr>
          <w:p w14:paraId="7D05FF3A" w14:textId="77777777" w:rsidR="008267B2" w:rsidRPr="0060165E" w:rsidRDefault="008267B2" w:rsidP="008267B2">
            <w:r w:rsidRPr="0060165E">
              <w:t>This agreement is governed and to be construed according to Irish law.</w:t>
            </w:r>
          </w:p>
        </w:tc>
      </w:tr>
    </w:tbl>
    <w:p w14:paraId="03E5FFC8" w14:textId="77777777" w:rsidR="008267B2" w:rsidRDefault="008267B2"/>
    <w:p w14:paraId="2992514E" w14:textId="77777777" w:rsidR="008267B2" w:rsidRPr="0060165E" w:rsidRDefault="008267B2" w:rsidP="008267B2">
      <w:pPr>
        <w:rPr>
          <w:b/>
          <w:bCs/>
        </w:rPr>
      </w:pPr>
      <w:r>
        <w:rPr>
          <w:b/>
          <w:bCs/>
        </w:rPr>
        <w:t>SIGNED</w:t>
      </w:r>
      <w:r w:rsidRPr="0060165E">
        <w:rPr>
          <w:b/>
          <w:bCs/>
        </w:rPr>
        <w:t xml:space="preserve"> by </w:t>
      </w:r>
      <w:r>
        <w:rPr>
          <w:b/>
          <w:bCs/>
        </w:rPr>
        <w:t>the Employer</w:t>
      </w:r>
      <w:r w:rsidRPr="0060165E">
        <w:rPr>
          <w:b/>
          <w:bCs/>
        </w:rPr>
        <w:t xml:space="preserve"> and </w:t>
      </w:r>
      <w:r>
        <w:rPr>
          <w:b/>
          <w:bCs/>
        </w:rPr>
        <w:t>the Contractor</w:t>
      </w:r>
      <w:r w:rsidRPr="0060165E">
        <w:rPr>
          <w:b/>
          <w:bCs/>
        </w:rPr>
        <w:t xml:space="preserve"> on the date at the top of this agreement</w:t>
      </w:r>
    </w:p>
    <w:tbl>
      <w:tblPr>
        <w:tblW w:w="0" w:type="auto"/>
        <w:tblLook w:val="01E0" w:firstRow="1" w:lastRow="1" w:firstColumn="1" w:lastColumn="1" w:noHBand="0" w:noVBand="0"/>
      </w:tblPr>
      <w:tblGrid>
        <w:gridCol w:w="3295"/>
        <w:gridCol w:w="54"/>
        <w:gridCol w:w="6544"/>
      </w:tblGrid>
      <w:tr w:rsidR="00A66E1C" w:rsidRPr="00E301E9" w14:paraId="24866D4C" w14:textId="77777777" w:rsidTr="00196DA1">
        <w:tc>
          <w:tcPr>
            <w:tcW w:w="10107" w:type="dxa"/>
            <w:gridSpan w:val="3"/>
          </w:tcPr>
          <w:p w14:paraId="6D45F945" w14:textId="77777777" w:rsidR="00A66E1C" w:rsidRDefault="00A66E1C" w:rsidP="00CD1E13"/>
          <w:p w14:paraId="3078C766" w14:textId="77777777" w:rsidR="00A66E1C" w:rsidRPr="00E301E9" w:rsidRDefault="00A66E1C" w:rsidP="00CD1E13">
            <w:r w:rsidRPr="00196DA1">
              <w:rPr>
                <w:b/>
              </w:rPr>
              <w:t xml:space="preserve"> Signed on behalf of the Employer:</w:t>
            </w:r>
          </w:p>
        </w:tc>
      </w:tr>
      <w:tr w:rsidR="00A66E1C" w:rsidRPr="00E301E9" w14:paraId="4804C773" w14:textId="77777777" w:rsidTr="00196DA1">
        <w:tc>
          <w:tcPr>
            <w:tcW w:w="3348" w:type="dxa"/>
            <w:tcBorders>
              <w:right w:val="single" w:sz="12" w:space="0" w:color="99CCFF"/>
            </w:tcBorders>
          </w:tcPr>
          <w:p w14:paraId="541BBCE6" w14:textId="77777777" w:rsidR="00A66E1C" w:rsidRPr="00196DA1" w:rsidRDefault="00A66E1C" w:rsidP="00196DA1">
            <w:pPr>
              <w:jc w:val="right"/>
              <w:rPr>
                <w:i/>
              </w:rPr>
            </w:pPr>
            <w:r w:rsidRPr="00196DA1">
              <w:rPr>
                <w:i/>
              </w:rPr>
              <w:t>Signature of person authorised to sign contracts on behalf of the Employer:</w:t>
            </w:r>
          </w:p>
        </w:tc>
        <w:tc>
          <w:tcPr>
            <w:tcW w:w="6759" w:type="dxa"/>
            <w:gridSpan w:val="2"/>
            <w:tcBorders>
              <w:top w:val="single" w:sz="12" w:space="0" w:color="99CCFF"/>
              <w:left w:val="single" w:sz="12" w:space="0" w:color="99CCFF"/>
              <w:bottom w:val="single" w:sz="12" w:space="0" w:color="99CCFF"/>
              <w:right w:val="single" w:sz="12" w:space="0" w:color="99CCFF"/>
            </w:tcBorders>
          </w:tcPr>
          <w:p w14:paraId="472A978D" w14:textId="77777777" w:rsidR="00A66E1C" w:rsidRPr="00E301E9" w:rsidRDefault="00A66E1C" w:rsidP="00CD1E13"/>
        </w:tc>
      </w:tr>
      <w:tr w:rsidR="00A66E1C" w:rsidRPr="00E301E9" w14:paraId="3190D286" w14:textId="77777777" w:rsidTr="00196DA1">
        <w:tc>
          <w:tcPr>
            <w:tcW w:w="10107" w:type="dxa"/>
            <w:gridSpan w:val="3"/>
          </w:tcPr>
          <w:p w14:paraId="7A646EB3" w14:textId="77777777" w:rsidR="00A66E1C" w:rsidRPr="00196DA1" w:rsidRDefault="00A66E1C" w:rsidP="00CD1E13">
            <w:pPr>
              <w:rPr>
                <w:b/>
              </w:rPr>
            </w:pPr>
          </w:p>
          <w:p w14:paraId="79F7C6C1" w14:textId="77777777" w:rsidR="00A66E1C" w:rsidRPr="00E301E9" w:rsidRDefault="00A66E1C" w:rsidP="00CD1E13">
            <w:r w:rsidRPr="00196DA1">
              <w:rPr>
                <w:b/>
              </w:rPr>
              <w:t>Signed on behalf of the Contractor:</w:t>
            </w:r>
          </w:p>
        </w:tc>
      </w:tr>
      <w:tr w:rsidR="00A66E1C" w:rsidRPr="00E301E9" w14:paraId="4C999BFC" w14:textId="77777777" w:rsidTr="00196DA1">
        <w:trPr>
          <w:trHeight w:val="601"/>
        </w:trPr>
        <w:tc>
          <w:tcPr>
            <w:tcW w:w="3403" w:type="dxa"/>
            <w:gridSpan w:val="2"/>
            <w:tcBorders>
              <w:right w:val="single" w:sz="12" w:space="0" w:color="99CCFF"/>
            </w:tcBorders>
          </w:tcPr>
          <w:p w14:paraId="1BE934A0" w14:textId="77777777" w:rsidR="00A66E1C" w:rsidRPr="00196DA1" w:rsidRDefault="00A66E1C" w:rsidP="00196DA1">
            <w:pPr>
              <w:jc w:val="right"/>
              <w:rPr>
                <w:i/>
              </w:rPr>
            </w:pPr>
            <w:r w:rsidRPr="00196DA1">
              <w:rPr>
                <w:i/>
              </w:rPr>
              <w:t>Signature of person authorised to sign contracts on behalf of the Contractor:</w:t>
            </w:r>
          </w:p>
        </w:tc>
        <w:tc>
          <w:tcPr>
            <w:tcW w:w="6704" w:type="dxa"/>
            <w:tcBorders>
              <w:top w:val="single" w:sz="12" w:space="0" w:color="99CCFF"/>
              <w:left w:val="single" w:sz="12" w:space="0" w:color="99CCFF"/>
              <w:bottom w:val="single" w:sz="12" w:space="0" w:color="99CCFF"/>
              <w:right w:val="single" w:sz="12" w:space="0" w:color="99CCFF"/>
            </w:tcBorders>
          </w:tcPr>
          <w:p w14:paraId="5C949EB6" w14:textId="77777777" w:rsidR="00A66E1C" w:rsidRPr="00E301E9" w:rsidRDefault="00A66E1C" w:rsidP="00CD1E13"/>
        </w:tc>
      </w:tr>
    </w:tbl>
    <w:p w14:paraId="3C01F3A8" w14:textId="77777777" w:rsidR="00AE5167" w:rsidRDefault="00AE5167" w:rsidP="00870350"/>
    <w:p w14:paraId="31ED3718" w14:textId="77777777" w:rsidR="00E850A6" w:rsidRDefault="00E850A6" w:rsidP="00E850A6">
      <w:pPr>
        <w:pStyle w:val="Heading1"/>
      </w:pPr>
      <w:r>
        <w:br w:type="page"/>
      </w:r>
      <w:r w:rsidRPr="0060165E">
        <w:lastRenderedPageBreak/>
        <w:t>Framework Rules</w:t>
      </w:r>
    </w:p>
    <w:p w14:paraId="74675CFF" w14:textId="77777777" w:rsidR="00E850A6" w:rsidRDefault="00E850A6" w:rsidP="00870350"/>
    <w:tbl>
      <w:tblPr>
        <w:tblW w:w="0" w:type="auto"/>
        <w:tblLayout w:type="fixed"/>
        <w:tblLook w:val="01E0" w:firstRow="1" w:lastRow="1" w:firstColumn="1" w:lastColumn="1" w:noHBand="0" w:noVBand="0"/>
      </w:tblPr>
      <w:tblGrid>
        <w:gridCol w:w="708"/>
        <w:gridCol w:w="700"/>
        <w:gridCol w:w="2000"/>
        <w:gridCol w:w="3100"/>
        <w:gridCol w:w="3500"/>
      </w:tblGrid>
      <w:tr w:rsidR="00E850A6" w:rsidRPr="00784C8A" w14:paraId="11C8BA75" w14:textId="77777777" w:rsidTr="00196DA1">
        <w:tc>
          <w:tcPr>
            <w:tcW w:w="708" w:type="dxa"/>
          </w:tcPr>
          <w:p w14:paraId="3C679534" w14:textId="77777777" w:rsidR="00E850A6" w:rsidRPr="00784C8A" w:rsidRDefault="00E850A6" w:rsidP="00CD1E13">
            <w:r>
              <w:t>1.</w:t>
            </w:r>
          </w:p>
        </w:tc>
        <w:tc>
          <w:tcPr>
            <w:tcW w:w="9300" w:type="dxa"/>
            <w:gridSpan w:val="4"/>
          </w:tcPr>
          <w:p w14:paraId="6CD3BB63" w14:textId="77777777" w:rsidR="00E850A6" w:rsidRPr="00784C8A" w:rsidRDefault="00E850A6" w:rsidP="00CD1E13">
            <w:r w:rsidRPr="00196DA1">
              <w:rPr>
                <w:b/>
                <w:bCs/>
              </w:rPr>
              <w:t>The Framework</w:t>
            </w:r>
          </w:p>
        </w:tc>
      </w:tr>
      <w:tr w:rsidR="00176F7B" w:rsidRPr="00784C8A" w14:paraId="7B60E36E" w14:textId="77777777" w:rsidTr="00196DA1">
        <w:tc>
          <w:tcPr>
            <w:tcW w:w="708" w:type="dxa"/>
          </w:tcPr>
          <w:p w14:paraId="5CA5C6C9" w14:textId="77777777" w:rsidR="00176F7B" w:rsidRPr="00784C8A" w:rsidRDefault="00176F7B" w:rsidP="00CD1E13"/>
        </w:tc>
        <w:tc>
          <w:tcPr>
            <w:tcW w:w="700" w:type="dxa"/>
          </w:tcPr>
          <w:p w14:paraId="5EC7F445" w14:textId="77777777" w:rsidR="00176F7B" w:rsidRPr="00784C8A" w:rsidRDefault="00176F7B" w:rsidP="00CD1E13">
            <w:r>
              <w:t>1.1</w:t>
            </w:r>
          </w:p>
        </w:tc>
        <w:tc>
          <w:tcPr>
            <w:tcW w:w="2000" w:type="dxa"/>
            <w:tcBorders>
              <w:right w:val="single" w:sz="12" w:space="0" w:color="99CCFF"/>
            </w:tcBorders>
          </w:tcPr>
          <w:p w14:paraId="37F2E072" w14:textId="77777777" w:rsidR="00176F7B" w:rsidRPr="00196DA1" w:rsidRDefault="00176F7B" w:rsidP="00196DA1">
            <w:pPr>
              <w:jc w:val="right"/>
              <w:rPr>
                <w:i/>
              </w:rPr>
            </w:pPr>
            <w:r w:rsidRPr="00196DA1">
              <w:rPr>
                <w:i/>
              </w:rPr>
              <w:t xml:space="preserve">The </w:t>
            </w:r>
            <w:r w:rsidRPr="00196DA1">
              <w:rPr>
                <w:bCs/>
                <w:i/>
              </w:rPr>
              <w:t>Employe</w:t>
            </w:r>
            <w:r w:rsidRPr="00196DA1">
              <w:rPr>
                <w:i/>
              </w:rPr>
              <w:t>r</w:t>
            </w:r>
          </w:p>
        </w:tc>
        <w:tc>
          <w:tcPr>
            <w:tcW w:w="6600" w:type="dxa"/>
            <w:gridSpan w:val="2"/>
            <w:tcBorders>
              <w:top w:val="single" w:sz="12" w:space="0" w:color="99CCFF"/>
              <w:left w:val="single" w:sz="12" w:space="0" w:color="99CCFF"/>
              <w:bottom w:val="single" w:sz="12" w:space="0" w:color="99CCFF"/>
              <w:right w:val="single" w:sz="12" w:space="0" w:color="99CCFF"/>
            </w:tcBorders>
          </w:tcPr>
          <w:p w14:paraId="7B994609" w14:textId="77777777" w:rsidR="00176F7B" w:rsidRDefault="007C2CF7" w:rsidP="006E1DEE">
            <w:r>
              <w:fldChar w:fldCharType="begin">
                <w:ffData>
                  <w:name w:val="Text105"/>
                  <w:enabled/>
                  <w:calcOnExit w:val="0"/>
                  <w:textInput/>
                </w:ffData>
              </w:fldChar>
            </w:r>
            <w:bookmarkStart w:id="13" w:name="Text105"/>
            <w:r>
              <w:instrText xml:space="preserve"> FORMTEXT </w:instrText>
            </w:r>
            <w:r>
              <w:fldChar w:fldCharType="separate"/>
            </w:r>
            <w:r w:rsidR="00E01587">
              <w:rPr>
                <w:noProof/>
              </w:rPr>
              <w:t>Wicklow County Council</w:t>
            </w:r>
            <w:r>
              <w:fldChar w:fldCharType="end"/>
            </w:r>
            <w:bookmarkEnd w:id="13"/>
          </w:p>
          <w:p w14:paraId="4220B231" w14:textId="77777777" w:rsidR="00176F7B" w:rsidRPr="00784C8A" w:rsidRDefault="00176F7B" w:rsidP="006E1DEE"/>
        </w:tc>
      </w:tr>
      <w:tr w:rsidR="00176F7B" w:rsidRPr="00784C8A" w14:paraId="072AEDC0" w14:textId="77777777" w:rsidTr="00196DA1">
        <w:tc>
          <w:tcPr>
            <w:tcW w:w="708" w:type="dxa"/>
          </w:tcPr>
          <w:p w14:paraId="4F01E6CD" w14:textId="77777777" w:rsidR="00176F7B" w:rsidRPr="00784C8A" w:rsidRDefault="00176F7B" w:rsidP="00CD1E13"/>
        </w:tc>
        <w:tc>
          <w:tcPr>
            <w:tcW w:w="700" w:type="dxa"/>
          </w:tcPr>
          <w:p w14:paraId="1700196C" w14:textId="77777777" w:rsidR="00176F7B" w:rsidRDefault="00176F7B" w:rsidP="00CD1E13"/>
        </w:tc>
        <w:tc>
          <w:tcPr>
            <w:tcW w:w="8600" w:type="dxa"/>
            <w:gridSpan w:val="3"/>
            <w:tcBorders>
              <w:bottom w:val="single" w:sz="12" w:space="0" w:color="99CCFF"/>
            </w:tcBorders>
          </w:tcPr>
          <w:p w14:paraId="79DBFAA1" w14:textId="77777777" w:rsidR="00176F7B" w:rsidRDefault="00176F7B" w:rsidP="006E1DEE">
            <w:r w:rsidRPr="0060165E">
              <w:t>has established a f</w:t>
            </w:r>
            <w:r>
              <w:t xml:space="preserve">ramework for the procurement of construction work in relation to </w:t>
            </w:r>
          </w:p>
        </w:tc>
      </w:tr>
      <w:tr w:rsidR="00176F7B" w:rsidRPr="00784C8A" w14:paraId="567E720D" w14:textId="77777777" w:rsidTr="00196DA1">
        <w:trPr>
          <w:trHeight w:val="615"/>
        </w:trPr>
        <w:tc>
          <w:tcPr>
            <w:tcW w:w="708" w:type="dxa"/>
          </w:tcPr>
          <w:p w14:paraId="14EF8A96" w14:textId="77777777" w:rsidR="00176F7B" w:rsidRPr="00784C8A" w:rsidRDefault="00176F7B" w:rsidP="00CD1E13"/>
        </w:tc>
        <w:tc>
          <w:tcPr>
            <w:tcW w:w="700" w:type="dxa"/>
            <w:tcBorders>
              <w:right w:val="single" w:sz="12" w:space="0" w:color="99CCFF"/>
            </w:tcBorders>
          </w:tcPr>
          <w:p w14:paraId="44A459EF" w14:textId="77777777" w:rsidR="00176F7B" w:rsidRDefault="00176F7B" w:rsidP="00CD1E13"/>
        </w:tc>
        <w:tc>
          <w:tcPr>
            <w:tcW w:w="8600" w:type="dxa"/>
            <w:gridSpan w:val="3"/>
            <w:tcBorders>
              <w:top w:val="single" w:sz="12" w:space="0" w:color="99CCFF"/>
              <w:left w:val="single" w:sz="12" w:space="0" w:color="99CCFF"/>
              <w:bottom w:val="single" w:sz="12" w:space="0" w:color="99CCFF"/>
              <w:right w:val="single" w:sz="12" w:space="0" w:color="99CCFF"/>
            </w:tcBorders>
          </w:tcPr>
          <w:p w14:paraId="701AFD90" w14:textId="098B722C" w:rsidR="00176F7B" w:rsidRPr="0060165E" w:rsidRDefault="007C2CF7" w:rsidP="006E1DEE">
            <w:r>
              <w:fldChar w:fldCharType="begin">
                <w:ffData>
                  <w:name w:val="Text106"/>
                  <w:enabled/>
                  <w:calcOnExit w:val="0"/>
                  <w:textInput/>
                </w:ffData>
              </w:fldChar>
            </w:r>
            <w:bookmarkStart w:id="14" w:name="Text106"/>
            <w:r>
              <w:instrText xml:space="preserve"> FORMTEXT </w:instrText>
            </w:r>
            <w:r>
              <w:fldChar w:fldCharType="separate"/>
            </w:r>
            <w:r w:rsidR="009128DD">
              <w:t>Local Area refrubsihment Works</w:t>
            </w:r>
            <w:r w:rsidR="00264223">
              <w:rPr>
                <w:noProof/>
              </w:rPr>
              <w:t xml:space="preserve">, Lot 1 </w:t>
            </w:r>
            <w:r w:rsidR="009128DD">
              <w:rPr>
                <w:noProof/>
              </w:rPr>
              <w:t>Bray</w:t>
            </w:r>
            <w:r>
              <w:fldChar w:fldCharType="end"/>
            </w:r>
            <w:bookmarkEnd w:id="14"/>
          </w:p>
        </w:tc>
      </w:tr>
      <w:tr w:rsidR="00176F7B" w:rsidRPr="00784C8A" w14:paraId="0510CC7E" w14:textId="77777777" w:rsidTr="00196DA1">
        <w:tc>
          <w:tcPr>
            <w:tcW w:w="708" w:type="dxa"/>
          </w:tcPr>
          <w:p w14:paraId="4BEA3690" w14:textId="77777777" w:rsidR="00176F7B" w:rsidRPr="00784C8A" w:rsidRDefault="00176F7B" w:rsidP="00CD1E13"/>
        </w:tc>
        <w:tc>
          <w:tcPr>
            <w:tcW w:w="700" w:type="dxa"/>
          </w:tcPr>
          <w:p w14:paraId="733C03FB" w14:textId="77777777" w:rsidR="00176F7B" w:rsidRDefault="00176F7B" w:rsidP="00CD1E13"/>
        </w:tc>
        <w:tc>
          <w:tcPr>
            <w:tcW w:w="8600" w:type="dxa"/>
            <w:gridSpan w:val="3"/>
            <w:tcBorders>
              <w:top w:val="single" w:sz="12" w:space="0" w:color="99CCFF"/>
            </w:tcBorders>
          </w:tcPr>
          <w:p w14:paraId="6071B3EF" w14:textId="77777777" w:rsidR="00176F7B" w:rsidRPr="0060165E" w:rsidRDefault="00176F7B" w:rsidP="006E1DEE">
            <w:r w:rsidRPr="0060165E">
              <w:t xml:space="preserve">The framework consists of a </w:t>
            </w:r>
            <w:r w:rsidRPr="00196DA1">
              <w:rPr>
                <w:b/>
                <w:bCs/>
              </w:rPr>
              <w:t xml:space="preserve">Framework Agreement </w:t>
            </w:r>
            <w:r w:rsidRPr="0060165E">
              <w:t xml:space="preserve">between </w:t>
            </w:r>
            <w:r>
              <w:t>the Employer</w:t>
            </w:r>
            <w:r w:rsidRPr="0060165E">
              <w:t xml:space="preserve"> and each of the </w:t>
            </w:r>
            <w:r w:rsidRPr="00196DA1">
              <w:rPr>
                <w:b/>
                <w:bCs/>
              </w:rPr>
              <w:t xml:space="preserve">Participants </w:t>
            </w:r>
            <w:r w:rsidRPr="0060165E">
              <w:t>listed below. Each Framework Agreement incorporates these rules.</w:t>
            </w:r>
          </w:p>
        </w:tc>
      </w:tr>
      <w:tr w:rsidR="00E850A6" w:rsidRPr="00784C8A" w14:paraId="39A0CE75" w14:textId="77777777" w:rsidTr="00196DA1">
        <w:tc>
          <w:tcPr>
            <w:tcW w:w="708" w:type="dxa"/>
          </w:tcPr>
          <w:p w14:paraId="7081AA21" w14:textId="77777777" w:rsidR="00E850A6" w:rsidRPr="00784C8A" w:rsidRDefault="00E850A6" w:rsidP="00CD1E13"/>
        </w:tc>
        <w:tc>
          <w:tcPr>
            <w:tcW w:w="700" w:type="dxa"/>
          </w:tcPr>
          <w:p w14:paraId="3968A235" w14:textId="77777777" w:rsidR="00E850A6" w:rsidRPr="00784C8A" w:rsidRDefault="00E850A6" w:rsidP="00CD1E13">
            <w:r>
              <w:t>1.2</w:t>
            </w:r>
          </w:p>
        </w:tc>
        <w:tc>
          <w:tcPr>
            <w:tcW w:w="8600" w:type="dxa"/>
            <w:gridSpan w:val="3"/>
          </w:tcPr>
          <w:p w14:paraId="7E23AC95" w14:textId="77777777" w:rsidR="00E850A6" w:rsidRDefault="00E850A6" w:rsidP="006E1DEE">
            <w:r w:rsidRPr="0060165E">
              <w:t>If, during the period</w:t>
            </w:r>
          </w:p>
        </w:tc>
      </w:tr>
      <w:tr w:rsidR="00176F7B" w:rsidRPr="00784C8A" w14:paraId="79BB3292" w14:textId="77777777" w:rsidTr="00196DA1">
        <w:trPr>
          <w:trHeight w:val="696"/>
        </w:trPr>
        <w:tc>
          <w:tcPr>
            <w:tcW w:w="708" w:type="dxa"/>
          </w:tcPr>
          <w:p w14:paraId="691D41EE" w14:textId="77777777" w:rsidR="00176F7B" w:rsidRPr="00784C8A" w:rsidRDefault="00176F7B" w:rsidP="00CD1E13"/>
        </w:tc>
        <w:tc>
          <w:tcPr>
            <w:tcW w:w="700" w:type="dxa"/>
          </w:tcPr>
          <w:p w14:paraId="22774917" w14:textId="77777777" w:rsidR="00176F7B" w:rsidRDefault="00176F7B" w:rsidP="00CD1E13"/>
        </w:tc>
        <w:tc>
          <w:tcPr>
            <w:tcW w:w="2000" w:type="dxa"/>
            <w:tcBorders>
              <w:right w:val="single" w:sz="12" w:space="0" w:color="99CCFF"/>
            </w:tcBorders>
          </w:tcPr>
          <w:p w14:paraId="553BB3F9" w14:textId="77777777" w:rsidR="00176F7B" w:rsidRPr="0060165E" w:rsidRDefault="00176F7B" w:rsidP="006E1DEE">
            <w:r w:rsidRPr="0060165E">
              <w:t>starting on</w:t>
            </w:r>
          </w:p>
        </w:tc>
        <w:tc>
          <w:tcPr>
            <w:tcW w:w="3100" w:type="dxa"/>
            <w:tcBorders>
              <w:top w:val="single" w:sz="12" w:space="0" w:color="99CCFF"/>
              <w:left w:val="single" w:sz="12" w:space="0" w:color="99CCFF"/>
              <w:bottom w:val="single" w:sz="12" w:space="0" w:color="99CCFF"/>
              <w:right w:val="single" w:sz="12" w:space="0" w:color="99CCFF"/>
            </w:tcBorders>
          </w:tcPr>
          <w:p w14:paraId="6E742F45" w14:textId="653FCC69" w:rsidR="00176F7B" w:rsidRPr="0060165E" w:rsidRDefault="007C2CF7" w:rsidP="006E1DEE">
            <w:r>
              <w:fldChar w:fldCharType="begin">
                <w:ffData>
                  <w:name w:val="Text107"/>
                  <w:enabled/>
                  <w:calcOnExit w:val="0"/>
                  <w:textInput/>
                </w:ffData>
              </w:fldChar>
            </w:r>
            <w:bookmarkStart w:id="15" w:name="Text107"/>
            <w:r>
              <w:instrText xml:space="preserve"> FORMTEXT </w:instrText>
            </w:r>
            <w:r>
              <w:fldChar w:fldCharType="separate"/>
            </w:r>
            <w:r w:rsidR="001F4363">
              <w:rPr>
                <w:noProof/>
              </w:rPr>
              <w:t>1</w:t>
            </w:r>
            <w:r w:rsidR="007907B1">
              <w:rPr>
                <w:noProof/>
              </w:rPr>
              <w:t>/</w:t>
            </w:r>
            <w:r w:rsidR="001F4363">
              <w:rPr>
                <w:noProof/>
              </w:rPr>
              <w:t>5</w:t>
            </w:r>
            <w:r w:rsidR="007907B1">
              <w:rPr>
                <w:noProof/>
              </w:rPr>
              <w:t>/26</w:t>
            </w:r>
            <w:r>
              <w:fldChar w:fldCharType="end"/>
            </w:r>
            <w:bookmarkEnd w:id="15"/>
          </w:p>
        </w:tc>
        <w:tc>
          <w:tcPr>
            <w:tcW w:w="3500" w:type="dxa"/>
            <w:tcBorders>
              <w:left w:val="single" w:sz="12" w:space="0" w:color="99CCFF"/>
            </w:tcBorders>
          </w:tcPr>
          <w:p w14:paraId="7A4665C5" w14:textId="77777777" w:rsidR="00176F7B" w:rsidRPr="0060165E" w:rsidRDefault="00176F7B" w:rsidP="006E1DEE"/>
        </w:tc>
      </w:tr>
      <w:tr w:rsidR="00176F7B" w:rsidRPr="00784C8A" w14:paraId="7E71831B" w14:textId="77777777" w:rsidTr="00196DA1">
        <w:trPr>
          <w:trHeight w:val="717"/>
        </w:trPr>
        <w:tc>
          <w:tcPr>
            <w:tcW w:w="708" w:type="dxa"/>
          </w:tcPr>
          <w:p w14:paraId="1D8FFC8F" w14:textId="77777777" w:rsidR="00176F7B" w:rsidRPr="00784C8A" w:rsidRDefault="00176F7B" w:rsidP="00CD1E13"/>
        </w:tc>
        <w:tc>
          <w:tcPr>
            <w:tcW w:w="700" w:type="dxa"/>
          </w:tcPr>
          <w:p w14:paraId="37D8B49E" w14:textId="77777777" w:rsidR="00176F7B" w:rsidRDefault="00176F7B" w:rsidP="00CD1E13"/>
        </w:tc>
        <w:tc>
          <w:tcPr>
            <w:tcW w:w="2000" w:type="dxa"/>
            <w:tcBorders>
              <w:right w:val="single" w:sz="12" w:space="0" w:color="99CCFF"/>
            </w:tcBorders>
          </w:tcPr>
          <w:p w14:paraId="0F95F3DC" w14:textId="77777777" w:rsidR="00176F7B" w:rsidRPr="0060165E" w:rsidRDefault="00176F7B" w:rsidP="006E1DEE">
            <w:r w:rsidRPr="0060165E">
              <w:t>and ending on</w:t>
            </w:r>
          </w:p>
        </w:tc>
        <w:tc>
          <w:tcPr>
            <w:tcW w:w="3100" w:type="dxa"/>
            <w:tcBorders>
              <w:top w:val="single" w:sz="12" w:space="0" w:color="99CCFF"/>
              <w:left w:val="single" w:sz="12" w:space="0" w:color="99CCFF"/>
              <w:bottom w:val="single" w:sz="12" w:space="0" w:color="99CCFF"/>
              <w:right w:val="single" w:sz="12" w:space="0" w:color="99CCFF"/>
            </w:tcBorders>
          </w:tcPr>
          <w:p w14:paraId="06B8E5F7" w14:textId="7A6D35F1" w:rsidR="00176F7B" w:rsidRPr="0060165E" w:rsidRDefault="007C2CF7" w:rsidP="006E1DEE">
            <w:r>
              <w:fldChar w:fldCharType="begin">
                <w:ffData>
                  <w:name w:val="Text108"/>
                  <w:enabled/>
                  <w:calcOnExit w:val="0"/>
                  <w:textInput/>
                </w:ffData>
              </w:fldChar>
            </w:r>
            <w:bookmarkStart w:id="16" w:name="Text108"/>
            <w:r>
              <w:instrText xml:space="preserve"> FORMTEXT </w:instrText>
            </w:r>
            <w:r>
              <w:fldChar w:fldCharType="separate"/>
            </w:r>
            <w:r w:rsidR="007907B1">
              <w:rPr>
                <w:noProof/>
              </w:rPr>
              <w:t>1/</w:t>
            </w:r>
            <w:r w:rsidR="001F4363">
              <w:rPr>
                <w:noProof/>
              </w:rPr>
              <w:t>5</w:t>
            </w:r>
            <w:r w:rsidR="007907B1">
              <w:rPr>
                <w:noProof/>
              </w:rPr>
              <w:t xml:space="preserve">/28 </w:t>
            </w:r>
            <w:r w:rsidR="00264223">
              <w:rPr>
                <w:noProof/>
              </w:rPr>
              <w:t>(</w:t>
            </w:r>
            <w:r w:rsidR="007907B1">
              <w:rPr>
                <w:noProof/>
              </w:rPr>
              <w:t>subject to</w:t>
            </w:r>
            <w:r w:rsidR="00264223">
              <w:rPr>
                <w:noProof/>
              </w:rPr>
              <w:t xml:space="preserve"> possible extension for further two years).</w:t>
            </w:r>
            <w:r>
              <w:fldChar w:fldCharType="end"/>
            </w:r>
            <w:bookmarkEnd w:id="16"/>
          </w:p>
        </w:tc>
        <w:tc>
          <w:tcPr>
            <w:tcW w:w="3500" w:type="dxa"/>
            <w:tcBorders>
              <w:left w:val="single" w:sz="12" w:space="0" w:color="99CCFF"/>
            </w:tcBorders>
          </w:tcPr>
          <w:p w14:paraId="7E5ADA31" w14:textId="77777777" w:rsidR="00176F7B" w:rsidRPr="0060165E" w:rsidRDefault="00176F7B" w:rsidP="006E1DEE"/>
        </w:tc>
      </w:tr>
      <w:tr w:rsidR="00176F7B" w:rsidRPr="00784C8A" w14:paraId="71F1B4A8" w14:textId="77777777" w:rsidTr="00196DA1">
        <w:tc>
          <w:tcPr>
            <w:tcW w:w="708" w:type="dxa"/>
          </w:tcPr>
          <w:p w14:paraId="63BFA602" w14:textId="77777777" w:rsidR="00176F7B" w:rsidRPr="00784C8A" w:rsidRDefault="00176F7B" w:rsidP="00CD1E13"/>
        </w:tc>
        <w:tc>
          <w:tcPr>
            <w:tcW w:w="700" w:type="dxa"/>
          </w:tcPr>
          <w:p w14:paraId="4A5076AA" w14:textId="77777777" w:rsidR="00176F7B" w:rsidRDefault="00176F7B" w:rsidP="00CD1E13"/>
        </w:tc>
        <w:tc>
          <w:tcPr>
            <w:tcW w:w="8600" w:type="dxa"/>
            <w:gridSpan w:val="3"/>
          </w:tcPr>
          <w:p w14:paraId="0BE52CBB" w14:textId="77777777" w:rsidR="00176F7B" w:rsidRPr="0060165E" w:rsidRDefault="00176F7B" w:rsidP="006E1DEE">
            <w:r w:rsidRPr="0060165E">
              <w:t xml:space="preserve">(the </w:t>
            </w:r>
            <w:r w:rsidRPr="00196DA1">
              <w:rPr>
                <w:b/>
                <w:bCs/>
              </w:rPr>
              <w:t>Framework Period</w:t>
            </w:r>
            <w:r w:rsidRPr="0060165E">
              <w:t xml:space="preserve">), </w:t>
            </w:r>
            <w:r>
              <w:t>the Employer</w:t>
            </w:r>
            <w:r w:rsidRPr="0060165E">
              <w:t xml:space="preserve"> needs </w:t>
            </w:r>
            <w:r>
              <w:t>construction work as described in rule 1.1 above</w:t>
            </w:r>
            <w:r w:rsidRPr="0060165E">
              <w:t xml:space="preserve">, </w:t>
            </w:r>
            <w:r>
              <w:t xml:space="preserve">the Employer may procure it by awarding </w:t>
            </w:r>
            <w:r w:rsidRPr="00196DA1">
              <w:rPr>
                <w:b/>
                <w:bCs/>
              </w:rPr>
              <w:t>Works Contracts</w:t>
            </w:r>
            <w:r w:rsidRPr="0060165E">
              <w:t xml:space="preserve"> according to these rules. </w:t>
            </w:r>
            <w:r>
              <w:t>The Employer</w:t>
            </w:r>
            <w:r w:rsidRPr="0060165E">
              <w:t xml:space="preserve"> may also procure </w:t>
            </w:r>
            <w:r>
              <w:t>the work</w:t>
            </w:r>
            <w:r w:rsidRPr="0060165E">
              <w:t xml:space="preserve"> in other ways, and does</w:t>
            </w:r>
            <w:r>
              <w:t xml:space="preserve"> not guarantee that any work</w:t>
            </w:r>
            <w:r w:rsidRPr="0060165E">
              <w:t xml:space="preserve"> will be procured under these rules.</w:t>
            </w:r>
          </w:p>
        </w:tc>
      </w:tr>
    </w:tbl>
    <w:p w14:paraId="60AC901C" w14:textId="77777777" w:rsidR="00E850A6" w:rsidRDefault="00E850A6" w:rsidP="00E850A6"/>
    <w:tbl>
      <w:tblPr>
        <w:tblW w:w="0" w:type="auto"/>
        <w:tblLayout w:type="fixed"/>
        <w:tblLook w:val="01E0" w:firstRow="1" w:lastRow="1" w:firstColumn="1" w:lastColumn="1" w:noHBand="0" w:noVBand="0"/>
      </w:tblPr>
      <w:tblGrid>
        <w:gridCol w:w="708"/>
        <w:gridCol w:w="700"/>
        <w:gridCol w:w="8600"/>
      </w:tblGrid>
      <w:tr w:rsidR="00E850A6" w:rsidRPr="00784C8A" w14:paraId="5DFE3EBB" w14:textId="77777777" w:rsidTr="00196DA1">
        <w:tc>
          <w:tcPr>
            <w:tcW w:w="708" w:type="dxa"/>
          </w:tcPr>
          <w:p w14:paraId="57215E68" w14:textId="77777777" w:rsidR="00E850A6" w:rsidRPr="00784C8A" w:rsidRDefault="00E850A6" w:rsidP="00CD1E13">
            <w:r>
              <w:t>2.</w:t>
            </w:r>
          </w:p>
        </w:tc>
        <w:tc>
          <w:tcPr>
            <w:tcW w:w="9300" w:type="dxa"/>
            <w:gridSpan w:val="2"/>
          </w:tcPr>
          <w:p w14:paraId="362FACA0" w14:textId="77777777" w:rsidR="00E850A6" w:rsidRPr="00784C8A" w:rsidRDefault="00E850A6" w:rsidP="00CD1E13">
            <w:r w:rsidRPr="00196DA1">
              <w:rPr>
                <w:b/>
                <w:bCs/>
              </w:rPr>
              <w:t>Participants</w:t>
            </w:r>
          </w:p>
        </w:tc>
      </w:tr>
      <w:tr w:rsidR="00E850A6" w:rsidRPr="00784C8A" w14:paraId="5D01595A" w14:textId="77777777" w:rsidTr="00196DA1">
        <w:tc>
          <w:tcPr>
            <w:tcW w:w="708" w:type="dxa"/>
          </w:tcPr>
          <w:p w14:paraId="7DB96625" w14:textId="77777777" w:rsidR="00E850A6" w:rsidRPr="00784C8A" w:rsidRDefault="00E850A6" w:rsidP="00CD1E13"/>
        </w:tc>
        <w:tc>
          <w:tcPr>
            <w:tcW w:w="700" w:type="dxa"/>
          </w:tcPr>
          <w:p w14:paraId="4C908DF4" w14:textId="77777777" w:rsidR="00E850A6" w:rsidRPr="00784C8A" w:rsidRDefault="00E850A6" w:rsidP="00CD1E13">
            <w:r>
              <w:t>2.1</w:t>
            </w:r>
          </w:p>
        </w:tc>
        <w:tc>
          <w:tcPr>
            <w:tcW w:w="8600" w:type="dxa"/>
            <w:tcBorders>
              <w:bottom w:val="single" w:sz="12" w:space="0" w:color="99CCFF"/>
            </w:tcBorders>
          </w:tcPr>
          <w:p w14:paraId="60A2B4DD" w14:textId="77777777" w:rsidR="00E850A6" w:rsidRPr="00784C8A" w:rsidRDefault="00E850A6" w:rsidP="004B0964">
            <w:r w:rsidRPr="0060165E">
              <w:t>The Participants in the Framework are listed below</w:t>
            </w:r>
            <w:r>
              <w:t xml:space="preserve">, in alphabetical order. </w:t>
            </w:r>
          </w:p>
        </w:tc>
      </w:tr>
      <w:tr w:rsidR="004B0964" w:rsidRPr="00784C8A" w14:paraId="3942442C" w14:textId="77777777" w:rsidTr="00196DA1">
        <w:trPr>
          <w:trHeight w:val="603"/>
        </w:trPr>
        <w:tc>
          <w:tcPr>
            <w:tcW w:w="708" w:type="dxa"/>
          </w:tcPr>
          <w:p w14:paraId="17CDAE16" w14:textId="77777777" w:rsidR="004B0964" w:rsidRPr="00784C8A" w:rsidRDefault="004B0964" w:rsidP="00CD1E13"/>
        </w:tc>
        <w:tc>
          <w:tcPr>
            <w:tcW w:w="700" w:type="dxa"/>
            <w:tcBorders>
              <w:right w:val="single" w:sz="12" w:space="0" w:color="99CCFF"/>
            </w:tcBorders>
          </w:tcPr>
          <w:p w14:paraId="489C340B"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2B8570B9" w14:textId="04C6E3FE" w:rsidR="004B0964" w:rsidRPr="0060165E" w:rsidRDefault="007C2CF7" w:rsidP="001F4363">
            <w:r>
              <w:fldChar w:fldCharType="begin">
                <w:ffData>
                  <w:name w:val="Text109"/>
                  <w:enabled/>
                  <w:calcOnExit w:val="0"/>
                  <w:textInput/>
                </w:ffData>
              </w:fldChar>
            </w:r>
            <w:bookmarkStart w:id="17" w:name="Text109"/>
            <w:r>
              <w:instrText xml:space="preserve"> FORMTEXT </w:instrText>
            </w:r>
            <w:r>
              <w:fldChar w:fldCharType="separate"/>
            </w:r>
            <w:r w:rsidR="001F4363">
              <w:t> </w:t>
            </w:r>
            <w:r w:rsidR="001F4363">
              <w:t> </w:t>
            </w:r>
            <w:r w:rsidR="001F4363">
              <w:t> </w:t>
            </w:r>
            <w:r w:rsidR="001F4363">
              <w:t> </w:t>
            </w:r>
            <w:r w:rsidR="001F4363">
              <w:t> </w:t>
            </w:r>
            <w:r>
              <w:fldChar w:fldCharType="end"/>
            </w:r>
            <w:bookmarkEnd w:id="17"/>
          </w:p>
        </w:tc>
      </w:tr>
      <w:tr w:rsidR="004B0964" w:rsidRPr="00784C8A" w14:paraId="73537E1A" w14:textId="77777777" w:rsidTr="00196DA1">
        <w:trPr>
          <w:trHeight w:val="168"/>
        </w:trPr>
        <w:tc>
          <w:tcPr>
            <w:tcW w:w="708" w:type="dxa"/>
          </w:tcPr>
          <w:p w14:paraId="3E3E1317" w14:textId="77777777" w:rsidR="004B0964" w:rsidRPr="00784C8A" w:rsidRDefault="004B0964" w:rsidP="004B0964">
            <w:pPr>
              <w:pStyle w:val="tiny"/>
            </w:pPr>
          </w:p>
        </w:tc>
        <w:tc>
          <w:tcPr>
            <w:tcW w:w="700" w:type="dxa"/>
          </w:tcPr>
          <w:p w14:paraId="6E6F41A7" w14:textId="77777777" w:rsidR="004B0964" w:rsidRDefault="004B0964" w:rsidP="004B0964">
            <w:pPr>
              <w:pStyle w:val="tiny"/>
            </w:pPr>
          </w:p>
        </w:tc>
        <w:tc>
          <w:tcPr>
            <w:tcW w:w="8600" w:type="dxa"/>
            <w:tcBorders>
              <w:top w:val="single" w:sz="12" w:space="0" w:color="99CCFF"/>
              <w:bottom w:val="single" w:sz="12" w:space="0" w:color="99CCFF"/>
            </w:tcBorders>
          </w:tcPr>
          <w:p w14:paraId="3D369DE0" w14:textId="77777777" w:rsidR="004B0964" w:rsidRPr="0060165E" w:rsidRDefault="004B0964" w:rsidP="004B0964">
            <w:pPr>
              <w:pStyle w:val="tiny"/>
            </w:pPr>
          </w:p>
        </w:tc>
      </w:tr>
      <w:tr w:rsidR="004B0964" w:rsidRPr="00784C8A" w14:paraId="6D143116" w14:textId="77777777" w:rsidTr="00196DA1">
        <w:trPr>
          <w:trHeight w:val="525"/>
        </w:trPr>
        <w:tc>
          <w:tcPr>
            <w:tcW w:w="708" w:type="dxa"/>
          </w:tcPr>
          <w:p w14:paraId="6519A294" w14:textId="77777777" w:rsidR="004B0964" w:rsidRPr="00784C8A" w:rsidRDefault="004B0964" w:rsidP="00CD1E13"/>
        </w:tc>
        <w:tc>
          <w:tcPr>
            <w:tcW w:w="700" w:type="dxa"/>
            <w:tcBorders>
              <w:right w:val="single" w:sz="12" w:space="0" w:color="99CCFF"/>
            </w:tcBorders>
          </w:tcPr>
          <w:p w14:paraId="237F00C7"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5A4D932E" w14:textId="77777777" w:rsidR="004B0964" w:rsidRPr="0060165E" w:rsidRDefault="007C2CF7" w:rsidP="006E1DEE">
            <w:r>
              <w:fldChar w:fldCharType="begin">
                <w:ffData>
                  <w:name w:val="Text110"/>
                  <w:enabled/>
                  <w:calcOnExit w:val="0"/>
                  <w:textInput/>
                </w:ffData>
              </w:fldChar>
            </w:r>
            <w:bookmarkStart w:id="18"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4B0964" w:rsidRPr="00784C8A" w14:paraId="75C440C9" w14:textId="77777777" w:rsidTr="00196DA1">
        <w:tc>
          <w:tcPr>
            <w:tcW w:w="708" w:type="dxa"/>
          </w:tcPr>
          <w:p w14:paraId="3AAC0FFB" w14:textId="77777777" w:rsidR="004B0964" w:rsidRPr="00784C8A" w:rsidRDefault="004B0964" w:rsidP="004B0964">
            <w:pPr>
              <w:pStyle w:val="tiny"/>
            </w:pPr>
          </w:p>
        </w:tc>
        <w:tc>
          <w:tcPr>
            <w:tcW w:w="700" w:type="dxa"/>
          </w:tcPr>
          <w:p w14:paraId="75EDD4BD" w14:textId="77777777" w:rsidR="004B0964" w:rsidRDefault="004B0964" w:rsidP="004B0964">
            <w:pPr>
              <w:pStyle w:val="tiny"/>
            </w:pPr>
          </w:p>
        </w:tc>
        <w:tc>
          <w:tcPr>
            <w:tcW w:w="8600" w:type="dxa"/>
            <w:tcBorders>
              <w:top w:val="single" w:sz="12" w:space="0" w:color="99CCFF"/>
              <w:bottom w:val="single" w:sz="12" w:space="0" w:color="99CCFF"/>
            </w:tcBorders>
          </w:tcPr>
          <w:p w14:paraId="40075E95" w14:textId="77777777" w:rsidR="004B0964" w:rsidRPr="0060165E" w:rsidRDefault="004B0964" w:rsidP="004B0964">
            <w:pPr>
              <w:pStyle w:val="tiny"/>
            </w:pPr>
          </w:p>
        </w:tc>
      </w:tr>
      <w:tr w:rsidR="004B0964" w:rsidRPr="00784C8A" w14:paraId="3A1B19A3" w14:textId="77777777" w:rsidTr="00196DA1">
        <w:trPr>
          <w:trHeight w:val="545"/>
        </w:trPr>
        <w:tc>
          <w:tcPr>
            <w:tcW w:w="708" w:type="dxa"/>
          </w:tcPr>
          <w:p w14:paraId="04F643E1" w14:textId="77777777" w:rsidR="004B0964" w:rsidRPr="00784C8A" w:rsidRDefault="004B0964" w:rsidP="00CD1E13"/>
        </w:tc>
        <w:tc>
          <w:tcPr>
            <w:tcW w:w="700" w:type="dxa"/>
            <w:tcBorders>
              <w:right w:val="single" w:sz="12" w:space="0" w:color="99CCFF"/>
            </w:tcBorders>
          </w:tcPr>
          <w:p w14:paraId="7696AEBB"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0DBA2B48" w14:textId="77777777" w:rsidR="004B0964" w:rsidRPr="0060165E" w:rsidRDefault="007C2CF7" w:rsidP="006E1DEE">
            <w:r>
              <w:fldChar w:fldCharType="begin">
                <w:ffData>
                  <w:name w:val="Text111"/>
                  <w:enabled/>
                  <w:calcOnExit w:val="0"/>
                  <w:textInput/>
                </w:ffData>
              </w:fldChar>
            </w:r>
            <w:bookmarkStart w:id="19"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r w:rsidR="004B0964" w:rsidRPr="00784C8A" w14:paraId="051A3633" w14:textId="77777777" w:rsidTr="00196DA1">
        <w:tc>
          <w:tcPr>
            <w:tcW w:w="708" w:type="dxa"/>
          </w:tcPr>
          <w:p w14:paraId="3CB349B2" w14:textId="77777777" w:rsidR="004B0964" w:rsidRPr="00784C8A" w:rsidRDefault="004B0964" w:rsidP="004B0964">
            <w:pPr>
              <w:pStyle w:val="tiny"/>
            </w:pPr>
          </w:p>
        </w:tc>
        <w:tc>
          <w:tcPr>
            <w:tcW w:w="700" w:type="dxa"/>
          </w:tcPr>
          <w:p w14:paraId="451F1671" w14:textId="77777777" w:rsidR="004B0964" w:rsidRDefault="004B0964" w:rsidP="004B0964">
            <w:pPr>
              <w:pStyle w:val="tiny"/>
            </w:pPr>
          </w:p>
        </w:tc>
        <w:tc>
          <w:tcPr>
            <w:tcW w:w="8600" w:type="dxa"/>
            <w:tcBorders>
              <w:top w:val="single" w:sz="12" w:space="0" w:color="99CCFF"/>
              <w:bottom w:val="single" w:sz="12" w:space="0" w:color="99CCFF"/>
            </w:tcBorders>
          </w:tcPr>
          <w:p w14:paraId="54ACD2A7" w14:textId="77777777" w:rsidR="004B0964" w:rsidRPr="0060165E" w:rsidRDefault="004B0964" w:rsidP="004B0964">
            <w:pPr>
              <w:pStyle w:val="tiny"/>
            </w:pPr>
          </w:p>
        </w:tc>
      </w:tr>
      <w:tr w:rsidR="004B0964" w:rsidRPr="00784C8A" w14:paraId="1D0E8E65" w14:textId="77777777" w:rsidTr="00196DA1">
        <w:trPr>
          <w:trHeight w:val="523"/>
        </w:trPr>
        <w:tc>
          <w:tcPr>
            <w:tcW w:w="708" w:type="dxa"/>
          </w:tcPr>
          <w:p w14:paraId="599DFAB9" w14:textId="77777777" w:rsidR="004B0964" w:rsidRPr="00784C8A" w:rsidRDefault="004B0964" w:rsidP="00CD1E13"/>
        </w:tc>
        <w:tc>
          <w:tcPr>
            <w:tcW w:w="700" w:type="dxa"/>
            <w:tcBorders>
              <w:right w:val="single" w:sz="12" w:space="0" w:color="99CCFF"/>
            </w:tcBorders>
          </w:tcPr>
          <w:p w14:paraId="1CA86DE4"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048C7FC6" w14:textId="77777777" w:rsidR="004B0964" w:rsidRPr="0060165E" w:rsidRDefault="007C2CF7" w:rsidP="006E1DEE">
            <w:r>
              <w:fldChar w:fldCharType="begin">
                <w:ffData>
                  <w:name w:val="Text112"/>
                  <w:enabled/>
                  <w:calcOnExit w:val="0"/>
                  <w:textInput/>
                </w:ffData>
              </w:fldChar>
            </w:r>
            <w:bookmarkStart w:id="20"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4B0964" w:rsidRPr="00784C8A" w14:paraId="152B38A5" w14:textId="77777777" w:rsidTr="00196DA1">
        <w:tc>
          <w:tcPr>
            <w:tcW w:w="708" w:type="dxa"/>
          </w:tcPr>
          <w:p w14:paraId="52798CC3" w14:textId="77777777" w:rsidR="004B0964" w:rsidRPr="00784C8A" w:rsidRDefault="004B0964" w:rsidP="004B0964">
            <w:pPr>
              <w:pStyle w:val="tiny"/>
            </w:pPr>
          </w:p>
        </w:tc>
        <w:tc>
          <w:tcPr>
            <w:tcW w:w="700" w:type="dxa"/>
          </w:tcPr>
          <w:p w14:paraId="1C19E70A" w14:textId="77777777" w:rsidR="004B0964" w:rsidRDefault="004B0964" w:rsidP="004B0964">
            <w:pPr>
              <w:pStyle w:val="tiny"/>
            </w:pPr>
          </w:p>
        </w:tc>
        <w:tc>
          <w:tcPr>
            <w:tcW w:w="8600" w:type="dxa"/>
            <w:tcBorders>
              <w:top w:val="single" w:sz="12" w:space="0" w:color="99CCFF"/>
              <w:bottom w:val="single" w:sz="12" w:space="0" w:color="99CCFF"/>
            </w:tcBorders>
          </w:tcPr>
          <w:p w14:paraId="28C12813" w14:textId="77777777" w:rsidR="004B0964" w:rsidRPr="0060165E" w:rsidRDefault="004B0964" w:rsidP="004B0964">
            <w:pPr>
              <w:pStyle w:val="tiny"/>
            </w:pPr>
          </w:p>
        </w:tc>
      </w:tr>
      <w:tr w:rsidR="004B0964" w:rsidRPr="00784C8A" w14:paraId="1A6A277C" w14:textId="77777777" w:rsidTr="00196DA1">
        <w:trPr>
          <w:trHeight w:val="543"/>
        </w:trPr>
        <w:tc>
          <w:tcPr>
            <w:tcW w:w="708" w:type="dxa"/>
          </w:tcPr>
          <w:p w14:paraId="3628E051" w14:textId="77777777" w:rsidR="004B0964" w:rsidRPr="00784C8A" w:rsidRDefault="004B0964" w:rsidP="00CD1E13"/>
        </w:tc>
        <w:tc>
          <w:tcPr>
            <w:tcW w:w="700" w:type="dxa"/>
            <w:tcBorders>
              <w:right w:val="single" w:sz="12" w:space="0" w:color="99CCFF"/>
            </w:tcBorders>
          </w:tcPr>
          <w:p w14:paraId="59325D1D"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7C2B0BA1" w14:textId="77777777" w:rsidR="004B0964" w:rsidRPr="0060165E" w:rsidRDefault="007C2CF7" w:rsidP="006E1DEE">
            <w:r>
              <w:fldChar w:fldCharType="begin">
                <w:ffData>
                  <w:name w:val="Text113"/>
                  <w:enabled/>
                  <w:calcOnExit w:val="0"/>
                  <w:textInput/>
                </w:ffData>
              </w:fldChar>
            </w:r>
            <w:bookmarkStart w:id="21"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r w:rsidR="004B0964" w:rsidRPr="00784C8A" w14:paraId="7F01F385" w14:textId="77777777" w:rsidTr="00196DA1">
        <w:tc>
          <w:tcPr>
            <w:tcW w:w="708" w:type="dxa"/>
          </w:tcPr>
          <w:p w14:paraId="75798D98" w14:textId="77777777" w:rsidR="004B0964" w:rsidRPr="00784C8A" w:rsidRDefault="004B0964" w:rsidP="004B0964">
            <w:pPr>
              <w:pStyle w:val="tiny"/>
            </w:pPr>
          </w:p>
        </w:tc>
        <w:tc>
          <w:tcPr>
            <w:tcW w:w="700" w:type="dxa"/>
          </w:tcPr>
          <w:p w14:paraId="533A0058" w14:textId="77777777" w:rsidR="004B0964" w:rsidRDefault="004B0964" w:rsidP="004B0964">
            <w:pPr>
              <w:pStyle w:val="tiny"/>
            </w:pPr>
          </w:p>
        </w:tc>
        <w:tc>
          <w:tcPr>
            <w:tcW w:w="8600" w:type="dxa"/>
            <w:tcBorders>
              <w:top w:val="single" w:sz="12" w:space="0" w:color="99CCFF"/>
              <w:bottom w:val="single" w:sz="12" w:space="0" w:color="99CCFF"/>
            </w:tcBorders>
          </w:tcPr>
          <w:p w14:paraId="732C212F" w14:textId="77777777" w:rsidR="004B0964" w:rsidRPr="0060165E" w:rsidRDefault="004B0964" w:rsidP="004B0964">
            <w:pPr>
              <w:pStyle w:val="tiny"/>
            </w:pPr>
          </w:p>
        </w:tc>
      </w:tr>
      <w:tr w:rsidR="004B0964" w:rsidRPr="00784C8A" w14:paraId="3F87A2BF" w14:textId="77777777" w:rsidTr="00196DA1">
        <w:trPr>
          <w:trHeight w:val="535"/>
        </w:trPr>
        <w:tc>
          <w:tcPr>
            <w:tcW w:w="708" w:type="dxa"/>
          </w:tcPr>
          <w:p w14:paraId="08E82171" w14:textId="77777777" w:rsidR="004B0964" w:rsidRPr="00784C8A" w:rsidRDefault="004B0964" w:rsidP="00CD1E13"/>
        </w:tc>
        <w:tc>
          <w:tcPr>
            <w:tcW w:w="700" w:type="dxa"/>
            <w:tcBorders>
              <w:right w:val="single" w:sz="12" w:space="0" w:color="99CCFF"/>
            </w:tcBorders>
          </w:tcPr>
          <w:p w14:paraId="4C57A3B9"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5930C879" w14:textId="77777777" w:rsidR="004B0964" w:rsidRPr="0060165E" w:rsidRDefault="007C2CF7" w:rsidP="006E1DEE">
            <w:r>
              <w:fldChar w:fldCharType="begin">
                <w:ffData>
                  <w:name w:val="Text114"/>
                  <w:enabled/>
                  <w:calcOnExit w:val="0"/>
                  <w:textInput/>
                </w:ffData>
              </w:fldChar>
            </w:r>
            <w:bookmarkStart w:id="22"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E850A6" w:rsidRPr="00196DA1" w14:paraId="33AC5514" w14:textId="77777777" w:rsidTr="00196DA1">
        <w:tc>
          <w:tcPr>
            <w:tcW w:w="708" w:type="dxa"/>
          </w:tcPr>
          <w:p w14:paraId="517B5C97" w14:textId="77777777" w:rsidR="00E850A6" w:rsidRPr="00784C8A" w:rsidRDefault="00E850A6" w:rsidP="00CD1E13"/>
        </w:tc>
        <w:tc>
          <w:tcPr>
            <w:tcW w:w="700" w:type="dxa"/>
          </w:tcPr>
          <w:p w14:paraId="049BF995" w14:textId="77777777" w:rsidR="00E850A6" w:rsidRPr="00784C8A" w:rsidRDefault="00E850A6" w:rsidP="00CD1E13">
            <w:r>
              <w:t>2.2</w:t>
            </w:r>
          </w:p>
        </w:tc>
        <w:tc>
          <w:tcPr>
            <w:tcW w:w="8600" w:type="dxa"/>
            <w:tcBorders>
              <w:top w:val="single" w:sz="12" w:space="0" w:color="99CCFF"/>
            </w:tcBorders>
          </w:tcPr>
          <w:p w14:paraId="6EC26BBE" w14:textId="77777777" w:rsidR="00E850A6" w:rsidRPr="0060165E" w:rsidRDefault="00E850A6" w:rsidP="006E1DEE">
            <w:r w:rsidRPr="0060165E">
              <w:t>A Participant whose Framework Agreement has been terminated will no longer be considered a Participant under these rules.</w:t>
            </w:r>
          </w:p>
        </w:tc>
      </w:tr>
    </w:tbl>
    <w:p w14:paraId="7548C03F" w14:textId="77777777" w:rsidR="004B0964" w:rsidRDefault="004B0964" w:rsidP="00E850A6"/>
    <w:p w14:paraId="030424E1" w14:textId="77777777" w:rsidR="00E850A6" w:rsidRDefault="004B0964" w:rsidP="004B0964">
      <w:pPr>
        <w:pStyle w:val="tiny"/>
      </w:pPr>
      <w:r>
        <w:br w:type="page"/>
      </w:r>
    </w:p>
    <w:tbl>
      <w:tblPr>
        <w:tblW w:w="0" w:type="auto"/>
        <w:tblLayout w:type="fixed"/>
        <w:tblLook w:val="01E0" w:firstRow="1" w:lastRow="1" w:firstColumn="1" w:lastColumn="1" w:noHBand="0" w:noVBand="0"/>
      </w:tblPr>
      <w:tblGrid>
        <w:gridCol w:w="708"/>
        <w:gridCol w:w="700"/>
        <w:gridCol w:w="8600"/>
      </w:tblGrid>
      <w:tr w:rsidR="00E850A6" w:rsidRPr="00784C8A" w14:paraId="1BFA2F01" w14:textId="77777777" w:rsidTr="00196DA1">
        <w:tc>
          <w:tcPr>
            <w:tcW w:w="708" w:type="dxa"/>
          </w:tcPr>
          <w:p w14:paraId="5107861B" w14:textId="77777777" w:rsidR="00E850A6" w:rsidRPr="00784C8A" w:rsidRDefault="00E850A6" w:rsidP="00CD1E13">
            <w:r>
              <w:lastRenderedPageBreak/>
              <w:t>3.</w:t>
            </w:r>
          </w:p>
        </w:tc>
        <w:tc>
          <w:tcPr>
            <w:tcW w:w="9300" w:type="dxa"/>
            <w:gridSpan w:val="2"/>
          </w:tcPr>
          <w:p w14:paraId="28B0A6C2" w14:textId="77777777" w:rsidR="00E850A6" w:rsidRPr="00784C8A" w:rsidRDefault="00E850A6" w:rsidP="00CD1E13">
            <w:r w:rsidRPr="00196DA1">
              <w:rPr>
                <w:b/>
                <w:bCs/>
              </w:rPr>
              <w:t>Call off by competition</w:t>
            </w:r>
          </w:p>
        </w:tc>
      </w:tr>
      <w:tr w:rsidR="00E850A6" w:rsidRPr="00784C8A" w14:paraId="46D5791C" w14:textId="77777777" w:rsidTr="00196DA1">
        <w:tc>
          <w:tcPr>
            <w:tcW w:w="708" w:type="dxa"/>
          </w:tcPr>
          <w:p w14:paraId="67E9FAA0" w14:textId="77777777" w:rsidR="00E850A6" w:rsidRPr="00784C8A" w:rsidRDefault="00E850A6" w:rsidP="00CD1E13"/>
        </w:tc>
        <w:tc>
          <w:tcPr>
            <w:tcW w:w="700" w:type="dxa"/>
          </w:tcPr>
          <w:p w14:paraId="1640ADFC" w14:textId="77777777" w:rsidR="00E850A6" w:rsidRPr="00784C8A" w:rsidRDefault="00E850A6" w:rsidP="00CD1E13">
            <w:r>
              <w:t>3.1</w:t>
            </w:r>
          </w:p>
        </w:tc>
        <w:tc>
          <w:tcPr>
            <w:tcW w:w="8600" w:type="dxa"/>
          </w:tcPr>
          <w:p w14:paraId="4A5F5890" w14:textId="77777777" w:rsidR="00E850A6" w:rsidRPr="00784C8A" w:rsidRDefault="00E850A6" w:rsidP="006E1DEE">
            <w:r w:rsidRPr="0060165E">
              <w:t xml:space="preserve">When </w:t>
            </w:r>
            <w:r>
              <w:t>the Employer</w:t>
            </w:r>
            <w:r w:rsidRPr="0060165E">
              <w:t xml:space="preserve"> decides to </w:t>
            </w:r>
            <w:r>
              <w:t>procure work under these rules</w:t>
            </w:r>
            <w:r w:rsidRPr="0060165E">
              <w:t xml:space="preserve">, </w:t>
            </w:r>
            <w:r>
              <w:t>the Employer will</w:t>
            </w:r>
            <w:r w:rsidRPr="0060165E">
              <w:t xml:space="preserve"> send each Participant a written invitation</w:t>
            </w:r>
            <w:r>
              <w:t xml:space="preserve"> to tender. The invitation will</w:t>
            </w:r>
            <w:r w:rsidRPr="0060165E">
              <w:t xml:space="preserve"> be sent by email to each Participant’s current email address as given in or notified under its Framework </w:t>
            </w:r>
            <w:r>
              <w:t xml:space="preserve">Agreement. The invitation will </w:t>
            </w:r>
            <w:r w:rsidRPr="0060165E">
              <w:t xml:space="preserve">include a draft </w:t>
            </w:r>
            <w:r>
              <w:t>Works Contract</w:t>
            </w:r>
            <w:r w:rsidRPr="0060165E">
              <w:t>, based on the</w:t>
            </w:r>
            <w:r w:rsidR="004B0964">
              <w:t xml:space="preserve"> </w:t>
            </w:r>
            <w:r w:rsidR="000819B4" w:rsidRPr="00196DA1">
              <w:rPr>
                <w:i/>
              </w:rPr>
              <w:fldChar w:fldCharType="begin">
                <w:ffData>
                  <w:name w:val=""/>
                  <w:enabled/>
                  <w:calcOnExit w:val="0"/>
                  <w:textInput>
                    <w:default w:val="Short Contract for Public Building and Civil Engineering Works"/>
                  </w:textInput>
                </w:ffData>
              </w:fldChar>
            </w:r>
            <w:r w:rsidR="000819B4" w:rsidRPr="00196DA1">
              <w:rPr>
                <w:i/>
              </w:rPr>
              <w:instrText xml:space="preserve"> FORMTEXT </w:instrText>
            </w:r>
            <w:r w:rsidR="000819B4" w:rsidRPr="00196DA1">
              <w:rPr>
                <w:i/>
              </w:rPr>
            </w:r>
            <w:r w:rsidR="000819B4" w:rsidRPr="00196DA1">
              <w:rPr>
                <w:i/>
              </w:rPr>
              <w:fldChar w:fldCharType="separate"/>
            </w:r>
            <w:r w:rsidR="000819B4" w:rsidRPr="00196DA1">
              <w:rPr>
                <w:i/>
                <w:noProof/>
              </w:rPr>
              <w:t>Short Contract for Public Building and Civil Engineering Works</w:t>
            </w:r>
            <w:r w:rsidR="000819B4" w:rsidRPr="00196DA1">
              <w:rPr>
                <w:i/>
              </w:rPr>
              <w:fldChar w:fldCharType="end"/>
            </w:r>
            <w:r w:rsidRPr="0060165E">
              <w:t xml:space="preserve"> </w:t>
            </w:r>
            <w:r>
              <w:t xml:space="preserve">with the Schedule completed </w:t>
            </w:r>
            <w:r w:rsidRPr="0060165E">
              <w:t xml:space="preserve">by </w:t>
            </w:r>
            <w:r>
              <w:t>the Employer</w:t>
            </w:r>
            <w:r w:rsidRPr="0060165E">
              <w:t xml:space="preserve"> in its discretion</w:t>
            </w:r>
            <w:r>
              <w:t xml:space="preserve">, including details of the required </w:t>
            </w:r>
            <w:r w:rsidRPr="00196DA1">
              <w:rPr>
                <w:bCs/>
              </w:rPr>
              <w:t>Works</w:t>
            </w:r>
            <w:r w:rsidRPr="004B0964">
              <w:t>.</w:t>
            </w:r>
            <w:r>
              <w:t xml:space="preserve"> The invitation will</w:t>
            </w:r>
            <w:r w:rsidRPr="0060165E">
              <w:t xml:space="preserve"> fix a time limit for Participants to send in tenders taking account of such factors as the complexity of the subject-matter of the </w:t>
            </w:r>
            <w:r>
              <w:t>Works Contract</w:t>
            </w:r>
            <w:r w:rsidRPr="0060165E">
              <w:t xml:space="preserve"> and the time needed to send in tenders.</w:t>
            </w:r>
          </w:p>
        </w:tc>
      </w:tr>
      <w:tr w:rsidR="00E850A6" w:rsidRPr="00784C8A" w14:paraId="5DFB3DF8" w14:textId="77777777" w:rsidTr="00196DA1">
        <w:tc>
          <w:tcPr>
            <w:tcW w:w="708" w:type="dxa"/>
          </w:tcPr>
          <w:p w14:paraId="0693F720" w14:textId="77777777" w:rsidR="00E850A6" w:rsidRPr="00784C8A" w:rsidRDefault="00E850A6" w:rsidP="00CD1E13"/>
        </w:tc>
        <w:tc>
          <w:tcPr>
            <w:tcW w:w="700" w:type="dxa"/>
          </w:tcPr>
          <w:p w14:paraId="757C32D4" w14:textId="77777777" w:rsidR="00E850A6" w:rsidRPr="00784C8A" w:rsidRDefault="00E850A6" w:rsidP="00CD1E13">
            <w:r>
              <w:t>3.2</w:t>
            </w:r>
          </w:p>
        </w:tc>
        <w:tc>
          <w:tcPr>
            <w:tcW w:w="8600" w:type="dxa"/>
          </w:tcPr>
          <w:p w14:paraId="38B6F5AA" w14:textId="77777777" w:rsidR="00E850A6" w:rsidRPr="0060165E" w:rsidRDefault="00E850A6" w:rsidP="006E1DEE">
            <w:r w:rsidRPr="0060165E">
              <w:t xml:space="preserve">The award process for </w:t>
            </w:r>
            <w:r>
              <w:t>Works Contract</w:t>
            </w:r>
            <w:r w:rsidRPr="0060165E">
              <w:t>s</w:t>
            </w:r>
            <w:r>
              <w:t xml:space="preserve"> tendered under this rule 3 wil</w:t>
            </w:r>
            <w:r w:rsidRPr="0060165E">
              <w:t>l be conducted in accordance with these rules and any procedures stated in the invitation to tender</w:t>
            </w:r>
            <w:r>
              <w:t>. It may include an electronic auction</w:t>
            </w:r>
            <w:r w:rsidRPr="0060165E">
              <w:t>.</w:t>
            </w:r>
          </w:p>
        </w:tc>
      </w:tr>
      <w:tr w:rsidR="00E850A6" w:rsidRPr="00784C8A" w14:paraId="5F6FDD2B" w14:textId="77777777" w:rsidTr="00196DA1">
        <w:tc>
          <w:tcPr>
            <w:tcW w:w="708" w:type="dxa"/>
          </w:tcPr>
          <w:p w14:paraId="0A852A50" w14:textId="77777777" w:rsidR="00E850A6" w:rsidRPr="00784C8A" w:rsidRDefault="00E850A6" w:rsidP="00CD1E13"/>
        </w:tc>
        <w:tc>
          <w:tcPr>
            <w:tcW w:w="700" w:type="dxa"/>
          </w:tcPr>
          <w:p w14:paraId="31B50306" w14:textId="77777777" w:rsidR="00E850A6" w:rsidRPr="00784C8A" w:rsidRDefault="00E850A6" w:rsidP="00CD1E13">
            <w:r>
              <w:t>3.3</w:t>
            </w:r>
          </w:p>
        </w:tc>
        <w:tc>
          <w:tcPr>
            <w:tcW w:w="8600" w:type="dxa"/>
          </w:tcPr>
          <w:p w14:paraId="0841CD5B" w14:textId="77777777" w:rsidR="00E850A6" w:rsidRPr="0060165E" w:rsidRDefault="00E850A6" w:rsidP="006E1DEE">
            <w:r w:rsidRPr="0060165E">
              <w:t xml:space="preserve">Participants wishing to be considered for a </w:t>
            </w:r>
            <w:r>
              <w:t>Works Contract must</w:t>
            </w:r>
            <w:r w:rsidRPr="0060165E">
              <w:t xml:space="preserve"> submit a tender complying with the invitation to tender. Tenders </w:t>
            </w:r>
            <w:r>
              <w:t xml:space="preserve">must </w:t>
            </w:r>
            <w:r w:rsidRPr="0060165E">
              <w:t>propose resources (including key persons) that are consistent with the Participant’s tender proposal for its Framework Agreement</w:t>
            </w:r>
            <w:r>
              <w:t>.</w:t>
            </w:r>
          </w:p>
        </w:tc>
      </w:tr>
      <w:tr w:rsidR="00E850A6" w:rsidRPr="00784C8A" w14:paraId="4B15F9B4" w14:textId="77777777" w:rsidTr="00196DA1">
        <w:tc>
          <w:tcPr>
            <w:tcW w:w="708" w:type="dxa"/>
          </w:tcPr>
          <w:p w14:paraId="6184B4E7" w14:textId="77777777" w:rsidR="00E850A6" w:rsidRPr="00784C8A" w:rsidRDefault="00E850A6" w:rsidP="00CD1E13"/>
        </w:tc>
        <w:tc>
          <w:tcPr>
            <w:tcW w:w="700" w:type="dxa"/>
          </w:tcPr>
          <w:p w14:paraId="3B1CEC8B" w14:textId="77777777" w:rsidR="00E850A6" w:rsidRPr="00784C8A" w:rsidRDefault="00E850A6" w:rsidP="00CD1E13">
            <w:r>
              <w:t>3.4</w:t>
            </w:r>
          </w:p>
        </w:tc>
        <w:tc>
          <w:tcPr>
            <w:tcW w:w="8600" w:type="dxa"/>
          </w:tcPr>
          <w:p w14:paraId="5FAB562E" w14:textId="77777777" w:rsidR="00E850A6" w:rsidRPr="0060165E" w:rsidRDefault="00E850A6" w:rsidP="004B0964">
            <w:r>
              <w:t>The award criteria for Works Contract</w:t>
            </w:r>
            <w:r w:rsidR="004B0964">
              <w:t>s</w:t>
            </w:r>
            <w:r>
              <w:t xml:space="preserve"> awarded </w:t>
            </w:r>
            <w:r w:rsidRPr="0060165E">
              <w:t xml:space="preserve">under a procedure initiated under this Rule </w:t>
            </w:r>
            <w:r>
              <w:t>3</w:t>
            </w:r>
            <w:r w:rsidRPr="0060165E">
              <w:t xml:space="preserve"> </w:t>
            </w:r>
            <w:r>
              <w:t xml:space="preserve">will be as follows </w:t>
            </w:r>
            <w:r w:rsidRPr="0060165E">
              <w:t>(with the range of weighting given in brackets):</w:t>
            </w:r>
          </w:p>
        </w:tc>
      </w:tr>
      <w:tr w:rsidR="004B0964" w:rsidRPr="00784C8A" w14:paraId="5A2440CA" w14:textId="77777777" w:rsidTr="00196DA1">
        <w:trPr>
          <w:trHeight w:val="603"/>
        </w:trPr>
        <w:tc>
          <w:tcPr>
            <w:tcW w:w="708" w:type="dxa"/>
          </w:tcPr>
          <w:p w14:paraId="251943D0" w14:textId="77777777" w:rsidR="004B0964" w:rsidRPr="00784C8A" w:rsidRDefault="004B0964" w:rsidP="00CD1E13"/>
        </w:tc>
        <w:tc>
          <w:tcPr>
            <w:tcW w:w="700" w:type="dxa"/>
            <w:tcBorders>
              <w:right w:val="single" w:sz="12" w:space="0" w:color="99CCFF"/>
            </w:tcBorders>
          </w:tcPr>
          <w:p w14:paraId="554B38BC"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41CC6AA6" w14:textId="37B9930C" w:rsidR="004B0964" w:rsidRPr="0060165E" w:rsidRDefault="007C2CF7" w:rsidP="00CD1E13">
            <w:r>
              <w:fldChar w:fldCharType="begin">
                <w:ffData>
                  <w:name w:val="Text115"/>
                  <w:enabled/>
                  <w:calcOnExit w:val="0"/>
                  <w:textInput/>
                </w:ffData>
              </w:fldChar>
            </w:r>
            <w:bookmarkStart w:id="23" w:name="Text115"/>
            <w:r>
              <w:instrText xml:space="preserve"> FORMTEXT </w:instrText>
            </w:r>
            <w:r>
              <w:fldChar w:fldCharType="separate"/>
            </w:r>
            <w:r w:rsidR="007907B1">
              <w:rPr>
                <w:noProof/>
              </w:rPr>
              <w:t>Lowest most economical tender subject to the following</w:t>
            </w:r>
            <w:r>
              <w:fldChar w:fldCharType="end"/>
            </w:r>
            <w:bookmarkEnd w:id="23"/>
          </w:p>
        </w:tc>
      </w:tr>
      <w:tr w:rsidR="004B0964" w:rsidRPr="00784C8A" w14:paraId="763074C8" w14:textId="77777777" w:rsidTr="00196DA1">
        <w:trPr>
          <w:trHeight w:val="168"/>
        </w:trPr>
        <w:tc>
          <w:tcPr>
            <w:tcW w:w="708" w:type="dxa"/>
          </w:tcPr>
          <w:p w14:paraId="3BD66118" w14:textId="77777777" w:rsidR="004B0964" w:rsidRPr="00784C8A" w:rsidRDefault="004B0964" w:rsidP="00CD1E13">
            <w:pPr>
              <w:pStyle w:val="tiny"/>
            </w:pPr>
          </w:p>
        </w:tc>
        <w:tc>
          <w:tcPr>
            <w:tcW w:w="700" w:type="dxa"/>
          </w:tcPr>
          <w:p w14:paraId="2A57BC26" w14:textId="77777777" w:rsidR="004B0964" w:rsidRDefault="004B0964" w:rsidP="00CD1E13">
            <w:pPr>
              <w:pStyle w:val="tiny"/>
            </w:pPr>
          </w:p>
        </w:tc>
        <w:tc>
          <w:tcPr>
            <w:tcW w:w="8600" w:type="dxa"/>
            <w:tcBorders>
              <w:top w:val="single" w:sz="12" w:space="0" w:color="99CCFF"/>
              <w:bottom w:val="single" w:sz="12" w:space="0" w:color="99CCFF"/>
            </w:tcBorders>
          </w:tcPr>
          <w:p w14:paraId="02D9BCE6" w14:textId="77777777" w:rsidR="004B0964" w:rsidRPr="0060165E" w:rsidRDefault="004B0964" w:rsidP="00CD1E13">
            <w:pPr>
              <w:pStyle w:val="tiny"/>
            </w:pPr>
          </w:p>
        </w:tc>
      </w:tr>
      <w:tr w:rsidR="004B0964" w:rsidRPr="00784C8A" w14:paraId="28A7DDA3" w14:textId="77777777" w:rsidTr="00196DA1">
        <w:trPr>
          <w:trHeight w:val="525"/>
        </w:trPr>
        <w:tc>
          <w:tcPr>
            <w:tcW w:w="708" w:type="dxa"/>
          </w:tcPr>
          <w:p w14:paraId="3BFD0376" w14:textId="77777777" w:rsidR="004B0964" w:rsidRPr="00784C8A" w:rsidRDefault="004B0964" w:rsidP="00CD1E13"/>
        </w:tc>
        <w:tc>
          <w:tcPr>
            <w:tcW w:w="700" w:type="dxa"/>
            <w:tcBorders>
              <w:right w:val="single" w:sz="12" w:space="0" w:color="99CCFF"/>
            </w:tcBorders>
          </w:tcPr>
          <w:p w14:paraId="747A9883"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1E39C0D8" w14:textId="4B984DB3" w:rsidR="004B0964" w:rsidRPr="0060165E" w:rsidRDefault="007C2CF7" w:rsidP="00CD1E13">
            <w:r>
              <w:fldChar w:fldCharType="begin">
                <w:ffData>
                  <w:name w:val="Text116"/>
                  <w:enabled/>
                  <w:calcOnExit w:val="0"/>
                  <w:textInput/>
                </w:ffData>
              </w:fldChar>
            </w:r>
            <w:bookmarkStart w:id="24" w:name="Text116"/>
            <w:r>
              <w:instrText xml:space="preserve"> FORMTEXT </w:instrText>
            </w:r>
            <w:r>
              <w:fldChar w:fldCharType="separate"/>
            </w:r>
            <w:r w:rsidR="007907B1">
              <w:rPr>
                <w:noProof/>
              </w:rPr>
              <w:t xml:space="preserve">Where the lowest most economical tenderer has </w:t>
            </w:r>
            <w:r w:rsidR="00A23EC2">
              <w:rPr>
                <w:noProof/>
              </w:rPr>
              <w:t>3 contract</w:t>
            </w:r>
            <w:r w:rsidR="007907B1">
              <w:rPr>
                <w:noProof/>
              </w:rPr>
              <w:t xml:space="preserve">  or more outstanding under contract for </w:t>
            </w:r>
            <w:r w:rsidR="00A23EC2">
              <w:rPr>
                <w:noProof/>
              </w:rPr>
              <w:t>refurbishment works</w:t>
            </w:r>
            <w:r w:rsidR="007907B1">
              <w:rPr>
                <w:noProof/>
              </w:rPr>
              <w:t xml:space="preserve"> , the local authority may move to the next contractor on the panel for award.</w:t>
            </w:r>
            <w:r>
              <w:fldChar w:fldCharType="end"/>
            </w:r>
            <w:bookmarkEnd w:id="24"/>
          </w:p>
        </w:tc>
      </w:tr>
      <w:tr w:rsidR="004B0964" w:rsidRPr="00784C8A" w14:paraId="481250D5" w14:textId="77777777" w:rsidTr="00196DA1">
        <w:tc>
          <w:tcPr>
            <w:tcW w:w="708" w:type="dxa"/>
          </w:tcPr>
          <w:p w14:paraId="4AEE6E69" w14:textId="77777777" w:rsidR="004B0964" w:rsidRPr="00784C8A" w:rsidRDefault="004B0964" w:rsidP="00CD1E13">
            <w:pPr>
              <w:pStyle w:val="tiny"/>
            </w:pPr>
          </w:p>
        </w:tc>
        <w:tc>
          <w:tcPr>
            <w:tcW w:w="700" w:type="dxa"/>
          </w:tcPr>
          <w:p w14:paraId="380E94D3" w14:textId="77777777" w:rsidR="004B0964" w:rsidRDefault="004B0964" w:rsidP="00CD1E13">
            <w:pPr>
              <w:pStyle w:val="tiny"/>
            </w:pPr>
          </w:p>
        </w:tc>
        <w:tc>
          <w:tcPr>
            <w:tcW w:w="8600" w:type="dxa"/>
            <w:tcBorders>
              <w:top w:val="single" w:sz="12" w:space="0" w:color="99CCFF"/>
              <w:bottom w:val="single" w:sz="12" w:space="0" w:color="99CCFF"/>
            </w:tcBorders>
          </w:tcPr>
          <w:p w14:paraId="227044F6" w14:textId="77777777" w:rsidR="004B0964" w:rsidRPr="0060165E" w:rsidRDefault="004B0964" w:rsidP="00CD1E13">
            <w:pPr>
              <w:pStyle w:val="tiny"/>
            </w:pPr>
          </w:p>
        </w:tc>
      </w:tr>
      <w:tr w:rsidR="004B0964" w:rsidRPr="00784C8A" w14:paraId="3C781D16" w14:textId="77777777" w:rsidTr="00196DA1">
        <w:trPr>
          <w:trHeight w:val="545"/>
        </w:trPr>
        <w:tc>
          <w:tcPr>
            <w:tcW w:w="708" w:type="dxa"/>
          </w:tcPr>
          <w:p w14:paraId="01B3CF74" w14:textId="77777777" w:rsidR="004B0964" w:rsidRPr="00784C8A" w:rsidRDefault="004B0964" w:rsidP="00CD1E13"/>
        </w:tc>
        <w:tc>
          <w:tcPr>
            <w:tcW w:w="700" w:type="dxa"/>
            <w:tcBorders>
              <w:right w:val="single" w:sz="12" w:space="0" w:color="99CCFF"/>
            </w:tcBorders>
          </w:tcPr>
          <w:p w14:paraId="6A2A40F9"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720B7443" w14:textId="792ECCC4" w:rsidR="004B0964" w:rsidRPr="0060165E" w:rsidRDefault="007C2CF7" w:rsidP="00CD1E13">
            <w:r>
              <w:fldChar w:fldCharType="begin">
                <w:ffData>
                  <w:name w:val="Text117"/>
                  <w:enabled/>
                  <w:calcOnExit w:val="0"/>
                  <w:textInput/>
                </w:ffData>
              </w:fldChar>
            </w:r>
            <w:bookmarkStart w:id="25" w:name="Text117"/>
            <w:r>
              <w:instrText xml:space="preserve"> FORMTEXT </w:instrText>
            </w:r>
            <w:r>
              <w:fldChar w:fldCharType="separate"/>
            </w:r>
            <w:r w:rsidR="00A23EC2">
              <w:t> </w:t>
            </w:r>
            <w:r w:rsidR="00A23EC2">
              <w:t> </w:t>
            </w:r>
            <w:r w:rsidR="00A23EC2">
              <w:t> </w:t>
            </w:r>
            <w:r w:rsidR="00A23EC2">
              <w:t> </w:t>
            </w:r>
            <w:r w:rsidR="00A23EC2">
              <w:t> </w:t>
            </w:r>
            <w:r>
              <w:fldChar w:fldCharType="end"/>
            </w:r>
            <w:bookmarkEnd w:id="25"/>
          </w:p>
        </w:tc>
      </w:tr>
      <w:tr w:rsidR="004B0964" w:rsidRPr="00784C8A" w14:paraId="7640D69B" w14:textId="77777777" w:rsidTr="00196DA1">
        <w:tc>
          <w:tcPr>
            <w:tcW w:w="708" w:type="dxa"/>
          </w:tcPr>
          <w:p w14:paraId="67009A73" w14:textId="77777777" w:rsidR="004B0964" w:rsidRPr="00784C8A" w:rsidRDefault="004B0964" w:rsidP="00CD1E13">
            <w:pPr>
              <w:pStyle w:val="tiny"/>
            </w:pPr>
          </w:p>
        </w:tc>
        <w:tc>
          <w:tcPr>
            <w:tcW w:w="700" w:type="dxa"/>
          </w:tcPr>
          <w:p w14:paraId="1D32163B" w14:textId="77777777" w:rsidR="004B0964" w:rsidRDefault="004B0964" w:rsidP="00CD1E13">
            <w:pPr>
              <w:pStyle w:val="tiny"/>
            </w:pPr>
          </w:p>
        </w:tc>
        <w:tc>
          <w:tcPr>
            <w:tcW w:w="8600" w:type="dxa"/>
            <w:tcBorders>
              <w:top w:val="single" w:sz="12" w:space="0" w:color="99CCFF"/>
              <w:bottom w:val="single" w:sz="12" w:space="0" w:color="99CCFF"/>
            </w:tcBorders>
          </w:tcPr>
          <w:p w14:paraId="258B90DB" w14:textId="77777777" w:rsidR="004B0964" w:rsidRPr="0060165E" w:rsidRDefault="004B0964" w:rsidP="00CD1E13">
            <w:pPr>
              <w:pStyle w:val="tiny"/>
            </w:pPr>
          </w:p>
        </w:tc>
      </w:tr>
      <w:tr w:rsidR="004B0964" w:rsidRPr="00784C8A" w14:paraId="3810EEB0" w14:textId="77777777" w:rsidTr="00196DA1">
        <w:trPr>
          <w:trHeight w:val="523"/>
        </w:trPr>
        <w:tc>
          <w:tcPr>
            <w:tcW w:w="708" w:type="dxa"/>
          </w:tcPr>
          <w:p w14:paraId="3075E93A" w14:textId="77777777" w:rsidR="004B0964" w:rsidRPr="00784C8A" w:rsidRDefault="004B0964" w:rsidP="00CD1E13"/>
        </w:tc>
        <w:tc>
          <w:tcPr>
            <w:tcW w:w="700" w:type="dxa"/>
            <w:tcBorders>
              <w:right w:val="single" w:sz="12" w:space="0" w:color="99CCFF"/>
            </w:tcBorders>
          </w:tcPr>
          <w:p w14:paraId="368125B8"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1390E0E8" w14:textId="77777777" w:rsidR="004B0964" w:rsidRPr="0060165E" w:rsidRDefault="007C2CF7" w:rsidP="00CD1E13">
            <w:r>
              <w:fldChar w:fldCharType="begin">
                <w:ffData>
                  <w:name w:val="Text118"/>
                  <w:enabled/>
                  <w:calcOnExit w:val="0"/>
                  <w:textInput/>
                </w:ffData>
              </w:fldChar>
            </w:r>
            <w:bookmarkStart w:id="2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r w:rsidR="004B0964" w:rsidRPr="00784C8A" w14:paraId="2267D0DE" w14:textId="77777777" w:rsidTr="00196DA1">
        <w:tc>
          <w:tcPr>
            <w:tcW w:w="708" w:type="dxa"/>
          </w:tcPr>
          <w:p w14:paraId="7CA19792" w14:textId="77777777" w:rsidR="004B0964" w:rsidRPr="00784C8A" w:rsidRDefault="004B0964" w:rsidP="00CD1E13">
            <w:pPr>
              <w:pStyle w:val="tiny"/>
            </w:pPr>
          </w:p>
        </w:tc>
        <w:tc>
          <w:tcPr>
            <w:tcW w:w="700" w:type="dxa"/>
          </w:tcPr>
          <w:p w14:paraId="5E40C0BC" w14:textId="77777777" w:rsidR="004B0964" w:rsidRDefault="004B0964" w:rsidP="00CD1E13">
            <w:pPr>
              <w:pStyle w:val="tiny"/>
            </w:pPr>
          </w:p>
        </w:tc>
        <w:tc>
          <w:tcPr>
            <w:tcW w:w="8600" w:type="dxa"/>
            <w:tcBorders>
              <w:top w:val="single" w:sz="12" w:space="0" w:color="99CCFF"/>
              <w:bottom w:val="single" w:sz="12" w:space="0" w:color="99CCFF"/>
            </w:tcBorders>
          </w:tcPr>
          <w:p w14:paraId="752EE082" w14:textId="77777777" w:rsidR="004B0964" w:rsidRPr="0060165E" w:rsidRDefault="004B0964" w:rsidP="00CD1E13">
            <w:pPr>
              <w:pStyle w:val="tiny"/>
            </w:pPr>
          </w:p>
        </w:tc>
      </w:tr>
      <w:tr w:rsidR="004B0964" w:rsidRPr="00784C8A" w14:paraId="5529B6E1" w14:textId="77777777" w:rsidTr="00196DA1">
        <w:trPr>
          <w:trHeight w:val="543"/>
        </w:trPr>
        <w:tc>
          <w:tcPr>
            <w:tcW w:w="708" w:type="dxa"/>
          </w:tcPr>
          <w:p w14:paraId="03C48F06" w14:textId="77777777" w:rsidR="004B0964" w:rsidRPr="00784C8A" w:rsidRDefault="004B0964" w:rsidP="00CD1E13"/>
        </w:tc>
        <w:tc>
          <w:tcPr>
            <w:tcW w:w="700" w:type="dxa"/>
            <w:tcBorders>
              <w:right w:val="single" w:sz="12" w:space="0" w:color="99CCFF"/>
            </w:tcBorders>
          </w:tcPr>
          <w:p w14:paraId="26AF7967"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34D11BF1" w14:textId="77777777" w:rsidR="004B0964" w:rsidRPr="0060165E" w:rsidRDefault="007C2CF7" w:rsidP="00CD1E13">
            <w:r>
              <w:fldChar w:fldCharType="begin">
                <w:ffData>
                  <w:name w:val="Text119"/>
                  <w:enabled/>
                  <w:calcOnExit w:val="0"/>
                  <w:textInput/>
                </w:ffData>
              </w:fldChar>
            </w:r>
            <w:bookmarkStart w:id="27"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r w:rsidR="004B0964" w:rsidRPr="00784C8A" w14:paraId="78B35CF4" w14:textId="77777777" w:rsidTr="00196DA1">
        <w:tc>
          <w:tcPr>
            <w:tcW w:w="708" w:type="dxa"/>
          </w:tcPr>
          <w:p w14:paraId="3C59B6C5" w14:textId="77777777" w:rsidR="004B0964" w:rsidRPr="00784C8A" w:rsidRDefault="004B0964" w:rsidP="00CD1E13">
            <w:pPr>
              <w:pStyle w:val="tiny"/>
            </w:pPr>
          </w:p>
        </w:tc>
        <w:tc>
          <w:tcPr>
            <w:tcW w:w="700" w:type="dxa"/>
          </w:tcPr>
          <w:p w14:paraId="58C58605" w14:textId="77777777" w:rsidR="004B0964" w:rsidRDefault="004B0964" w:rsidP="00CD1E13">
            <w:pPr>
              <w:pStyle w:val="tiny"/>
            </w:pPr>
          </w:p>
        </w:tc>
        <w:tc>
          <w:tcPr>
            <w:tcW w:w="8600" w:type="dxa"/>
            <w:tcBorders>
              <w:top w:val="single" w:sz="12" w:space="0" w:color="99CCFF"/>
              <w:bottom w:val="single" w:sz="12" w:space="0" w:color="99CCFF"/>
            </w:tcBorders>
          </w:tcPr>
          <w:p w14:paraId="2CB36195" w14:textId="77777777" w:rsidR="004B0964" w:rsidRPr="0060165E" w:rsidRDefault="004B0964" w:rsidP="00CD1E13">
            <w:pPr>
              <w:pStyle w:val="tiny"/>
            </w:pPr>
          </w:p>
        </w:tc>
      </w:tr>
      <w:tr w:rsidR="004B0964" w:rsidRPr="00784C8A" w14:paraId="0CA1830F" w14:textId="77777777" w:rsidTr="00196DA1">
        <w:trPr>
          <w:trHeight w:val="535"/>
        </w:trPr>
        <w:tc>
          <w:tcPr>
            <w:tcW w:w="708" w:type="dxa"/>
          </w:tcPr>
          <w:p w14:paraId="1401F5F4" w14:textId="77777777" w:rsidR="004B0964" w:rsidRPr="00784C8A" w:rsidRDefault="004B0964" w:rsidP="00CD1E13"/>
        </w:tc>
        <w:tc>
          <w:tcPr>
            <w:tcW w:w="700" w:type="dxa"/>
            <w:tcBorders>
              <w:right w:val="single" w:sz="12" w:space="0" w:color="99CCFF"/>
            </w:tcBorders>
          </w:tcPr>
          <w:p w14:paraId="2A45481D" w14:textId="77777777" w:rsidR="004B0964" w:rsidRDefault="004B0964" w:rsidP="00CD1E13"/>
        </w:tc>
        <w:tc>
          <w:tcPr>
            <w:tcW w:w="8600" w:type="dxa"/>
            <w:tcBorders>
              <w:top w:val="single" w:sz="12" w:space="0" w:color="99CCFF"/>
              <w:left w:val="single" w:sz="12" w:space="0" w:color="99CCFF"/>
              <w:bottom w:val="single" w:sz="12" w:space="0" w:color="99CCFF"/>
              <w:right w:val="single" w:sz="12" w:space="0" w:color="99CCFF"/>
            </w:tcBorders>
          </w:tcPr>
          <w:p w14:paraId="3EEC5C66" w14:textId="77777777" w:rsidR="004B0964" w:rsidRPr="0060165E" w:rsidRDefault="007C2CF7" w:rsidP="00CD1E13">
            <w:r>
              <w:fldChar w:fldCharType="begin">
                <w:ffData>
                  <w:name w:val="Text120"/>
                  <w:enabled/>
                  <w:calcOnExit w:val="0"/>
                  <w:textInput/>
                </w:ffData>
              </w:fldChar>
            </w:r>
            <w:bookmarkStart w:id="2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4B0964" w:rsidRPr="00784C8A" w14:paraId="20932E5B" w14:textId="77777777" w:rsidTr="00196DA1">
        <w:tc>
          <w:tcPr>
            <w:tcW w:w="708" w:type="dxa"/>
          </w:tcPr>
          <w:p w14:paraId="2B2D8D4C" w14:textId="77777777" w:rsidR="004B0964" w:rsidRPr="00784C8A" w:rsidRDefault="004B0964" w:rsidP="00CD1E13"/>
        </w:tc>
        <w:tc>
          <w:tcPr>
            <w:tcW w:w="700" w:type="dxa"/>
          </w:tcPr>
          <w:p w14:paraId="0D9274F4" w14:textId="77777777" w:rsidR="004B0964" w:rsidRDefault="004B0964" w:rsidP="00CD1E13"/>
        </w:tc>
        <w:tc>
          <w:tcPr>
            <w:tcW w:w="8600" w:type="dxa"/>
          </w:tcPr>
          <w:p w14:paraId="469D6E09" w14:textId="77777777" w:rsidR="004B0964" w:rsidRDefault="004B0964" w:rsidP="006E1DEE">
            <w:r w:rsidRPr="0060165E">
              <w:t xml:space="preserve">The above criteria are not listed in order of importance. </w:t>
            </w:r>
            <w:r>
              <w:t>The Employer</w:t>
            </w:r>
            <w:r w:rsidRPr="0060165E">
              <w:t xml:space="preserve"> may attach different weightings to them for different </w:t>
            </w:r>
            <w:r>
              <w:t>Works Contract</w:t>
            </w:r>
            <w:r w:rsidRPr="0060165E">
              <w:t>s, depending on t</w:t>
            </w:r>
            <w:r>
              <w:t>he service requirement, and wil</w:t>
            </w:r>
            <w:r w:rsidRPr="0060165E">
              <w:t>l indicate the weightings in the invitation to tender.</w:t>
            </w:r>
          </w:p>
        </w:tc>
      </w:tr>
    </w:tbl>
    <w:p w14:paraId="49661FCA" w14:textId="77777777" w:rsidR="00E850A6" w:rsidRDefault="00E850A6" w:rsidP="00E850A6"/>
    <w:tbl>
      <w:tblPr>
        <w:tblW w:w="0" w:type="auto"/>
        <w:tblLayout w:type="fixed"/>
        <w:tblLook w:val="01E0" w:firstRow="1" w:lastRow="1" w:firstColumn="1" w:lastColumn="1" w:noHBand="0" w:noVBand="0"/>
      </w:tblPr>
      <w:tblGrid>
        <w:gridCol w:w="708"/>
        <w:gridCol w:w="700"/>
        <w:gridCol w:w="8600"/>
      </w:tblGrid>
      <w:tr w:rsidR="00E850A6" w:rsidRPr="00784C8A" w14:paraId="0F7E068A" w14:textId="77777777" w:rsidTr="00196DA1">
        <w:tc>
          <w:tcPr>
            <w:tcW w:w="708" w:type="dxa"/>
          </w:tcPr>
          <w:p w14:paraId="6DDE7434" w14:textId="77777777" w:rsidR="00E850A6" w:rsidRPr="00784C8A" w:rsidRDefault="00E850A6" w:rsidP="00CD1E13">
            <w:r>
              <w:t>4.</w:t>
            </w:r>
          </w:p>
        </w:tc>
        <w:tc>
          <w:tcPr>
            <w:tcW w:w="9300" w:type="dxa"/>
            <w:gridSpan w:val="2"/>
          </w:tcPr>
          <w:p w14:paraId="0A1CD758" w14:textId="77777777" w:rsidR="00E850A6" w:rsidRPr="00784C8A" w:rsidRDefault="00E850A6" w:rsidP="00CD1E13">
            <w:r w:rsidRPr="00196DA1">
              <w:rPr>
                <w:b/>
                <w:bCs/>
              </w:rPr>
              <w:t>Performance Review, Termination and Promotion</w:t>
            </w:r>
          </w:p>
        </w:tc>
      </w:tr>
      <w:tr w:rsidR="00E850A6" w:rsidRPr="00784C8A" w14:paraId="7AAEA37D" w14:textId="77777777" w:rsidTr="00196DA1">
        <w:tc>
          <w:tcPr>
            <w:tcW w:w="708" w:type="dxa"/>
          </w:tcPr>
          <w:p w14:paraId="70CD9F1E" w14:textId="77777777" w:rsidR="00E850A6" w:rsidRPr="00784C8A" w:rsidRDefault="00E850A6" w:rsidP="00CD1E13"/>
        </w:tc>
        <w:tc>
          <w:tcPr>
            <w:tcW w:w="700" w:type="dxa"/>
          </w:tcPr>
          <w:p w14:paraId="1B5E2A93" w14:textId="77777777" w:rsidR="00E850A6" w:rsidRPr="00784C8A" w:rsidRDefault="00E850A6" w:rsidP="00CD1E13">
            <w:r>
              <w:t>4.1</w:t>
            </w:r>
          </w:p>
        </w:tc>
        <w:tc>
          <w:tcPr>
            <w:tcW w:w="8600" w:type="dxa"/>
          </w:tcPr>
          <w:p w14:paraId="069419CE" w14:textId="77777777" w:rsidR="00E850A6" w:rsidRPr="00784C8A" w:rsidRDefault="00E850A6" w:rsidP="006E1DEE">
            <w:r w:rsidRPr="0060165E">
              <w:t>On completi</w:t>
            </w:r>
            <w:r>
              <w:t>on of each</w:t>
            </w:r>
            <w:r w:rsidRPr="0060165E">
              <w:t xml:space="preserve"> </w:t>
            </w:r>
            <w:r>
              <w:t>Works Contract, the Participant concerned must</w:t>
            </w:r>
            <w:r w:rsidRPr="0060165E">
              <w:t xml:space="preserve"> collate and provide to </w:t>
            </w:r>
            <w:r>
              <w:t>the Employer</w:t>
            </w:r>
            <w:r w:rsidRPr="0060165E">
              <w:t xml:space="preserve"> the information required for </w:t>
            </w:r>
            <w:r>
              <w:t>the Employer</w:t>
            </w:r>
            <w:r w:rsidRPr="0060165E">
              <w:t xml:space="preserve"> to review that Participants’ performance according to the attached </w:t>
            </w:r>
            <w:r w:rsidRPr="00196DA1">
              <w:rPr>
                <w:bCs/>
              </w:rPr>
              <w:t>Performance Measurement Table</w:t>
            </w:r>
            <w:r w:rsidRPr="0060165E">
              <w:t xml:space="preserve">. </w:t>
            </w:r>
            <w:r>
              <w:t>The Employer may</w:t>
            </w:r>
            <w:r w:rsidRPr="0060165E">
              <w:t xml:space="preserve"> review Participants’ performance of their </w:t>
            </w:r>
            <w:r>
              <w:t>Works Contract</w:t>
            </w:r>
            <w:r w:rsidRPr="0060165E">
              <w:t xml:space="preserve">s and </w:t>
            </w:r>
            <w:r>
              <w:t>the Framework Agreement at the end of</w:t>
            </w:r>
            <w:r w:rsidRPr="0060165E">
              <w:t xml:space="preserve"> each year of the Framework Period, according to the attached Performance </w:t>
            </w:r>
            <w:r>
              <w:t>Measurement Table.</w:t>
            </w:r>
          </w:p>
        </w:tc>
      </w:tr>
      <w:tr w:rsidR="00E850A6" w:rsidRPr="00784C8A" w14:paraId="3C779915" w14:textId="77777777" w:rsidTr="00196DA1">
        <w:tc>
          <w:tcPr>
            <w:tcW w:w="708" w:type="dxa"/>
          </w:tcPr>
          <w:p w14:paraId="18C2E055" w14:textId="77777777" w:rsidR="00E850A6" w:rsidRPr="00784C8A" w:rsidRDefault="00E850A6" w:rsidP="00CD1E13"/>
        </w:tc>
        <w:tc>
          <w:tcPr>
            <w:tcW w:w="700" w:type="dxa"/>
          </w:tcPr>
          <w:p w14:paraId="0724E257" w14:textId="77777777" w:rsidR="00E850A6" w:rsidRPr="00784C8A" w:rsidRDefault="00E850A6" w:rsidP="00CD1E13">
            <w:r>
              <w:t>4.2</w:t>
            </w:r>
          </w:p>
        </w:tc>
        <w:tc>
          <w:tcPr>
            <w:tcW w:w="8600" w:type="dxa"/>
          </w:tcPr>
          <w:p w14:paraId="2D0BE5B2" w14:textId="77777777" w:rsidR="00E850A6" w:rsidRPr="0060165E" w:rsidRDefault="00E850A6" w:rsidP="006E1DEE">
            <w:r>
              <w:t xml:space="preserve">If </w:t>
            </w:r>
            <w:r w:rsidRPr="0060165E">
              <w:t xml:space="preserve">a Participant has reached </w:t>
            </w:r>
            <w:r w:rsidR="001D29E1">
              <w:t>‘</w:t>
            </w:r>
            <w:r w:rsidRPr="0060165E">
              <w:t>Failure Level 1</w:t>
            </w:r>
            <w:r w:rsidR="001D29E1">
              <w:t>’</w:t>
            </w:r>
            <w:r w:rsidRPr="0060165E">
              <w:t xml:space="preserve"> for any indicator according to the attached Performance </w:t>
            </w:r>
            <w:r>
              <w:t>Measurement Table</w:t>
            </w:r>
            <w:r w:rsidRPr="0060165E">
              <w:t xml:space="preserve">, </w:t>
            </w:r>
            <w:r>
              <w:t>the Employer</w:t>
            </w:r>
            <w:r w:rsidRPr="0060165E">
              <w:t xml:space="preserve"> may give that Participant a written</w:t>
            </w:r>
            <w:r w:rsidRPr="001D29E1">
              <w:t xml:space="preserve"> </w:t>
            </w:r>
            <w:r w:rsidRPr="00196DA1">
              <w:rPr>
                <w:bCs/>
              </w:rPr>
              <w:t xml:space="preserve">Warning Notice </w:t>
            </w:r>
            <w:r w:rsidRPr="001D29E1">
              <w:t>and may exclude that Participant from further competitions until the Particip</w:t>
            </w:r>
            <w:r w:rsidRPr="0060165E">
              <w:t xml:space="preserve">ant has demonstrated to </w:t>
            </w:r>
            <w:r>
              <w:t>the Employer</w:t>
            </w:r>
            <w:r w:rsidRPr="0060165E">
              <w:t>’s satisfaction that it has implement</w:t>
            </w:r>
            <w:r>
              <w:t>ed steps to redress the problem.</w:t>
            </w:r>
          </w:p>
        </w:tc>
      </w:tr>
    </w:tbl>
    <w:p w14:paraId="5338960A" w14:textId="77777777" w:rsidR="001D29E1" w:rsidRDefault="001D29E1"/>
    <w:p w14:paraId="3CE0EE8D" w14:textId="77777777" w:rsidR="001D29E1" w:rsidRDefault="001D29E1" w:rsidP="001D29E1">
      <w:pPr>
        <w:pStyle w:val="tiny"/>
      </w:pPr>
      <w:r>
        <w:br w:type="page"/>
      </w:r>
    </w:p>
    <w:tbl>
      <w:tblPr>
        <w:tblW w:w="0" w:type="auto"/>
        <w:tblLayout w:type="fixed"/>
        <w:tblLook w:val="01E0" w:firstRow="1" w:lastRow="1" w:firstColumn="1" w:lastColumn="1" w:noHBand="0" w:noVBand="0"/>
      </w:tblPr>
      <w:tblGrid>
        <w:gridCol w:w="708"/>
        <w:gridCol w:w="700"/>
        <w:gridCol w:w="8600"/>
      </w:tblGrid>
      <w:tr w:rsidR="00E850A6" w:rsidRPr="00784C8A" w14:paraId="1582A78B" w14:textId="77777777" w:rsidTr="00196DA1">
        <w:tc>
          <w:tcPr>
            <w:tcW w:w="708" w:type="dxa"/>
          </w:tcPr>
          <w:p w14:paraId="1C2C66CD" w14:textId="77777777" w:rsidR="00E850A6" w:rsidRPr="00784C8A" w:rsidRDefault="00E850A6" w:rsidP="00CD1E13"/>
        </w:tc>
        <w:tc>
          <w:tcPr>
            <w:tcW w:w="700" w:type="dxa"/>
          </w:tcPr>
          <w:p w14:paraId="6E707633" w14:textId="77777777" w:rsidR="00E850A6" w:rsidRPr="00784C8A" w:rsidRDefault="00E850A6" w:rsidP="00CD1E13">
            <w:r>
              <w:t>4.3</w:t>
            </w:r>
          </w:p>
        </w:tc>
        <w:tc>
          <w:tcPr>
            <w:tcW w:w="8600" w:type="dxa"/>
          </w:tcPr>
          <w:p w14:paraId="6B73776A" w14:textId="77777777" w:rsidR="00E850A6" w:rsidRPr="0060165E" w:rsidRDefault="00E850A6" w:rsidP="006E1DEE">
            <w:r>
              <w:t>If a Participant</w:t>
            </w:r>
          </w:p>
          <w:p w14:paraId="47B90522" w14:textId="77777777" w:rsidR="00E850A6" w:rsidRPr="0060165E" w:rsidRDefault="00E850A6" w:rsidP="001D29E1">
            <w:pPr>
              <w:pStyle w:val="BulletText1"/>
            </w:pPr>
            <w:r>
              <w:t>r</w:t>
            </w:r>
            <w:r w:rsidRPr="0060165E">
              <w:t>eceives</w:t>
            </w:r>
            <w:r>
              <w:t xml:space="preserve"> </w:t>
            </w:r>
            <w:r w:rsidR="001D29E1">
              <w:t>two</w:t>
            </w:r>
            <w:r w:rsidRPr="0060165E">
              <w:t xml:space="preserve"> Warning Notices during the Framework Period or</w:t>
            </w:r>
          </w:p>
          <w:p w14:paraId="2006CB49" w14:textId="77777777" w:rsidR="00E850A6" w:rsidRPr="0060165E" w:rsidRDefault="00E850A6" w:rsidP="001D29E1">
            <w:pPr>
              <w:pStyle w:val="BulletText1"/>
            </w:pPr>
            <w:r w:rsidRPr="0060165E">
              <w:t xml:space="preserve">has reached </w:t>
            </w:r>
            <w:r w:rsidR="001D29E1">
              <w:t>‘</w:t>
            </w:r>
            <w:r w:rsidRPr="0060165E">
              <w:t>Failure Level 2</w:t>
            </w:r>
            <w:r w:rsidR="001D29E1">
              <w:t>’</w:t>
            </w:r>
            <w:r w:rsidRPr="0060165E">
              <w:t xml:space="preserve"> for any indicator according to the attached Performance </w:t>
            </w:r>
            <w:r>
              <w:t>Measurement Table</w:t>
            </w:r>
          </w:p>
          <w:p w14:paraId="3FB17281" w14:textId="77777777" w:rsidR="00E850A6" w:rsidRDefault="00E850A6" w:rsidP="006E1DEE">
            <w:r>
              <w:t>the Employer</w:t>
            </w:r>
            <w:r w:rsidRPr="0060165E">
              <w:t xml:space="preserve"> may terminate that Participant’s Framework Agreement.</w:t>
            </w:r>
          </w:p>
        </w:tc>
      </w:tr>
      <w:tr w:rsidR="00E850A6" w:rsidRPr="00196DA1" w14:paraId="2C49F8B7" w14:textId="77777777" w:rsidTr="00196DA1">
        <w:tc>
          <w:tcPr>
            <w:tcW w:w="708" w:type="dxa"/>
          </w:tcPr>
          <w:p w14:paraId="50622975" w14:textId="77777777" w:rsidR="00E850A6" w:rsidRPr="00784C8A" w:rsidRDefault="00E850A6" w:rsidP="00CD1E13"/>
        </w:tc>
        <w:tc>
          <w:tcPr>
            <w:tcW w:w="700" w:type="dxa"/>
          </w:tcPr>
          <w:p w14:paraId="60DD3C8D" w14:textId="77777777" w:rsidR="00E850A6" w:rsidRPr="00784C8A" w:rsidRDefault="00E850A6" w:rsidP="00CD1E13">
            <w:r>
              <w:t>4.4</w:t>
            </w:r>
          </w:p>
        </w:tc>
        <w:tc>
          <w:tcPr>
            <w:tcW w:w="8600" w:type="dxa"/>
          </w:tcPr>
          <w:p w14:paraId="2268DF44" w14:textId="77777777" w:rsidR="00E850A6" w:rsidRDefault="00E850A6" w:rsidP="006E1DEE">
            <w:r>
              <w:t>The Employer may</w:t>
            </w:r>
            <w:r w:rsidRPr="0060165E">
              <w:t xml:space="preserve"> give each Participant details of the result of its annual performance review, and of the average results for each item and the average overall score.</w:t>
            </w:r>
          </w:p>
        </w:tc>
      </w:tr>
    </w:tbl>
    <w:p w14:paraId="2CD7431F" w14:textId="77777777" w:rsidR="001D29E1" w:rsidRDefault="001D29E1" w:rsidP="001D29E1">
      <w:pPr>
        <w:pStyle w:val="Heading1"/>
      </w:pPr>
    </w:p>
    <w:p w14:paraId="5936D068" w14:textId="77777777" w:rsidR="00E850A6" w:rsidRDefault="006E1DEE" w:rsidP="001D29E1">
      <w:pPr>
        <w:pStyle w:val="Heading1"/>
      </w:pPr>
      <w:r>
        <w:t>Performance Measurement Table</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36"/>
        <w:gridCol w:w="2384"/>
        <w:gridCol w:w="236"/>
        <w:gridCol w:w="1918"/>
        <w:gridCol w:w="236"/>
        <w:gridCol w:w="1664"/>
        <w:gridCol w:w="236"/>
        <w:gridCol w:w="1164"/>
        <w:gridCol w:w="236"/>
        <w:gridCol w:w="1200"/>
      </w:tblGrid>
      <w:tr w:rsidR="001D29E1" w:rsidRPr="00196DA1" w14:paraId="1B1F34AA" w14:textId="77777777" w:rsidTr="00196DA1">
        <w:trPr>
          <w:cantSplit/>
          <w:tblHeader/>
        </w:trPr>
        <w:tc>
          <w:tcPr>
            <w:tcW w:w="498"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26E5FEF3" w14:textId="77777777" w:rsidR="001D29E1" w:rsidRPr="00196DA1" w:rsidRDefault="001D29E1" w:rsidP="00196DA1">
            <w:pPr>
              <w:jc w:val="center"/>
              <w:rPr>
                <w:b/>
                <w:bCs/>
              </w:rPr>
            </w:pPr>
            <w:r w:rsidRPr="00196DA1">
              <w:rPr>
                <w:b/>
                <w:bCs/>
              </w:rPr>
              <w:t>No</w:t>
            </w:r>
          </w:p>
        </w:tc>
        <w:tc>
          <w:tcPr>
            <w:tcW w:w="236" w:type="dxa"/>
            <w:tcBorders>
              <w:top w:val="nil"/>
              <w:left w:val="single" w:sz="12" w:space="0" w:color="99CCFF"/>
              <w:bottom w:val="nil"/>
              <w:right w:val="single" w:sz="12" w:space="0" w:color="99CCFF"/>
            </w:tcBorders>
          </w:tcPr>
          <w:p w14:paraId="60726999" w14:textId="77777777" w:rsidR="001D29E1" w:rsidRPr="00196DA1" w:rsidRDefault="001D29E1" w:rsidP="00196DA1">
            <w:pPr>
              <w:jc w:val="center"/>
              <w:rPr>
                <w:b/>
                <w:bCs/>
              </w:rPr>
            </w:pPr>
          </w:p>
        </w:tc>
        <w:tc>
          <w:tcPr>
            <w:tcW w:w="2384"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2049EAB3" w14:textId="77777777" w:rsidR="001D29E1" w:rsidRPr="00196DA1" w:rsidRDefault="001D29E1" w:rsidP="00196DA1">
            <w:pPr>
              <w:jc w:val="center"/>
              <w:rPr>
                <w:b/>
                <w:bCs/>
              </w:rPr>
            </w:pPr>
            <w:r w:rsidRPr="00196DA1">
              <w:rPr>
                <w:b/>
                <w:bCs/>
              </w:rPr>
              <w:t>Employer’s objective</w:t>
            </w:r>
          </w:p>
        </w:tc>
        <w:tc>
          <w:tcPr>
            <w:tcW w:w="236" w:type="dxa"/>
            <w:tcBorders>
              <w:top w:val="nil"/>
              <w:left w:val="single" w:sz="12" w:space="0" w:color="99CCFF"/>
              <w:bottom w:val="nil"/>
              <w:right w:val="single" w:sz="12" w:space="0" w:color="99CCFF"/>
            </w:tcBorders>
          </w:tcPr>
          <w:p w14:paraId="4EBD9FE1" w14:textId="77777777" w:rsidR="001D29E1" w:rsidRPr="00196DA1" w:rsidRDefault="001D29E1" w:rsidP="00196DA1">
            <w:pPr>
              <w:jc w:val="center"/>
              <w:rPr>
                <w:b/>
                <w:bCs/>
              </w:rPr>
            </w:pPr>
          </w:p>
        </w:tc>
        <w:tc>
          <w:tcPr>
            <w:tcW w:w="1918"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5BAB662F" w14:textId="77777777" w:rsidR="001D29E1" w:rsidRPr="00196DA1" w:rsidRDefault="001D29E1" w:rsidP="00196DA1">
            <w:pPr>
              <w:jc w:val="center"/>
              <w:rPr>
                <w:b/>
                <w:bCs/>
              </w:rPr>
            </w:pPr>
            <w:r w:rsidRPr="00196DA1">
              <w:rPr>
                <w:b/>
                <w:bCs/>
              </w:rPr>
              <w:t>Indicator</w:t>
            </w:r>
          </w:p>
        </w:tc>
        <w:tc>
          <w:tcPr>
            <w:tcW w:w="236" w:type="dxa"/>
            <w:tcBorders>
              <w:top w:val="nil"/>
              <w:left w:val="single" w:sz="12" w:space="0" w:color="99CCFF"/>
              <w:bottom w:val="nil"/>
              <w:right w:val="single" w:sz="12" w:space="0" w:color="99CCFF"/>
            </w:tcBorders>
          </w:tcPr>
          <w:p w14:paraId="597C050B" w14:textId="77777777" w:rsidR="001D29E1" w:rsidRPr="00196DA1" w:rsidRDefault="001D29E1" w:rsidP="00196DA1">
            <w:pPr>
              <w:jc w:val="center"/>
              <w:rPr>
                <w:b/>
                <w:bCs/>
              </w:rPr>
            </w:pPr>
          </w:p>
        </w:tc>
        <w:tc>
          <w:tcPr>
            <w:tcW w:w="1664"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05DA6D63" w14:textId="77777777" w:rsidR="001D29E1" w:rsidRPr="00196DA1" w:rsidRDefault="001D29E1" w:rsidP="00196DA1">
            <w:pPr>
              <w:jc w:val="center"/>
              <w:rPr>
                <w:b/>
                <w:bCs/>
              </w:rPr>
            </w:pPr>
            <w:r w:rsidRPr="00196DA1">
              <w:rPr>
                <w:b/>
                <w:bCs/>
              </w:rPr>
              <w:t>Measurement Period</w:t>
            </w:r>
          </w:p>
        </w:tc>
        <w:tc>
          <w:tcPr>
            <w:tcW w:w="236" w:type="dxa"/>
            <w:tcBorders>
              <w:top w:val="nil"/>
              <w:left w:val="single" w:sz="12" w:space="0" w:color="99CCFF"/>
              <w:bottom w:val="nil"/>
              <w:right w:val="single" w:sz="12" w:space="0" w:color="99CCFF"/>
            </w:tcBorders>
          </w:tcPr>
          <w:p w14:paraId="27A32225" w14:textId="77777777" w:rsidR="001D29E1" w:rsidRPr="00196DA1" w:rsidRDefault="001D29E1" w:rsidP="00196DA1">
            <w:pPr>
              <w:jc w:val="center"/>
              <w:rPr>
                <w:b/>
                <w:bCs/>
              </w:rPr>
            </w:pPr>
          </w:p>
        </w:tc>
        <w:tc>
          <w:tcPr>
            <w:tcW w:w="1164"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38619B3E" w14:textId="77777777" w:rsidR="001D29E1" w:rsidRPr="00196DA1" w:rsidRDefault="001D29E1" w:rsidP="00196DA1">
            <w:pPr>
              <w:jc w:val="center"/>
              <w:rPr>
                <w:b/>
                <w:bCs/>
              </w:rPr>
            </w:pPr>
            <w:r w:rsidRPr="00196DA1">
              <w:rPr>
                <w:b/>
                <w:bCs/>
              </w:rPr>
              <w:t>Failure Level 1</w:t>
            </w:r>
          </w:p>
          <w:p w14:paraId="138D5D09" w14:textId="77777777" w:rsidR="001D29E1" w:rsidRPr="0033634A" w:rsidRDefault="001D29E1" w:rsidP="00196DA1">
            <w:pPr>
              <w:jc w:val="center"/>
            </w:pPr>
            <w:r w:rsidRPr="0033634A">
              <w:t xml:space="preserve">(Rule </w:t>
            </w:r>
            <w:r>
              <w:t>4.2</w:t>
            </w:r>
            <w:r w:rsidRPr="0033634A">
              <w:t>)</w:t>
            </w:r>
          </w:p>
        </w:tc>
        <w:tc>
          <w:tcPr>
            <w:tcW w:w="236" w:type="dxa"/>
            <w:tcBorders>
              <w:top w:val="nil"/>
              <w:left w:val="single" w:sz="12" w:space="0" w:color="99CCFF"/>
              <w:bottom w:val="nil"/>
              <w:right w:val="single" w:sz="12" w:space="0" w:color="99CCFF"/>
            </w:tcBorders>
          </w:tcPr>
          <w:p w14:paraId="3136EEFF" w14:textId="77777777" w:rsidR="001D29E1" w:rsidRPr="00196DA1" w:rsidRDefault="001D29E1" w:rsidP="00196DA1">
            <w:pPr>
              <w:jc w:val="center"/>
              <w:rPr>
                <w:b/>
                <w:bCs/>
              </w:rPr>
            </w:pPr>
          </w:p>
        </w:tc>
        <w:tc>
          <w:tcPr>
            <w:tcW w:w="1200" w:type="dxa"/>
            <w:tcBorders>
              <w:top w:val="single" w:sz="12" w:space="0" w:color="99CCFF"/>
              <w:left w:val="single" w:sz="12" w:space="0" w:color="99CCFF"/>
              <w:bottom w:val="single" w:sz="12" w:space="0" w:color="99CCFF"/>
              <w:right w:val="single" w:sz="12" w:space="0" w:color="99CCFF"/>
            </w:tcBorders>
            <w:shd w:val="clear" w:color="auto" w:fill="E0E0E0"/>
            <w:vAlign w:val="center"/>
          </w:tcPr>
          <w:p w14:paraId="237B867A" w14:textId="77777777" w:rsidR="001D29E1" w:rsidRPr="00196DA1" w:rsidRDefault="001D29E1" w:rsidP="00196DA1">
            <w:pPr>
              <w:jc w:val="center"/>
              <w:rPr>
                <w:b/>
                <w:bCs/>
              </w:rPr>
            </w:pPr>
            <w:r w:rsidRPr="00196DA1">
              <w:rPr>
                <w:b/>
                <w:bCs/>
              </w:rPr>
              <w:t>Failure Level 2</w:t>
            </w:r>
          </w:p>
          <w:p w14:paraId="54E2C7FE" w14:textId="77777777" w:rsidR="001D29E1" w:rsidRPr="0033634A" w:rsidRDefault="001D29E1" w:rsidP="00196DA1">
            <w:pPr>
              <w:jc w:val="center"/>
            </w:pPr>
            <w:r w:rsidRPr="0033634A">
              <w:t xml:space="preserve">(Rule </w:t>
            </w:r>
            <w:r>
              <w:t>4.3</w:t>
            </w:r>
            <w:r w:rsidRPr="0033634A">
              <w:t>)</w:t>
            </w:r>
          </w:p>
        </w:tc>
      </w:tr>
      <w:tr w:rsidR="001D29E1" w:rsidRPr="00196DA1" w14:paraId="682A5A06"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17342BFC"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47882E4D"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4E650BF3" w14:textId="7B463A02" w:rsidR="001D29E1" w:rsidRPr="0088711B" w:rsidRDefault="007C2CF7" w:rsidP="00CD1E13">
            <w:r>
              <w:fldChar w:fldCharType="begin">
                <w:ffData>
                  <w:name w:val="Text121"/>
                  <w:enabled/>
                  <w:calcOnExit w:val="0"/>
                  <w:textInput/>
                </w:ffData>
              </w:fldChar>
            </w:r>
            <w:bookmarkStart w:id="29" w:name="Text121"/>
            <w:r>
              <w:instrText xml:space="preserve"> FORMTEXT </w:instrText>
            </w:r>
            <w:r>
              <w:fldChar w:fldCharType="separate"/>
            </w:r>
            <w:r w:rsidR="008716C4">
              <w:t>Health and Safety</w:t>
            </w:r>
            <w:r>
              <w:fldChar w:fldCharType="end"/>
            </w:r>
            <w:bookmarkEnd w:id="29"/>
          </w:p>
        </w:tc>
        <w:tc>
          <w:tcPr>
            <w:tcW w:w="236" w:type="dxa"/>
            <w:tcBorders>
              <w:top w:val="nil"/>
              <w:left w:val="single" w:sz="12" w:space="0" w:color="99CCFF"/>
              <w:bottom w:val="nil"/>
              <w:right w:val="single" w:sz="12" w:space="0" w:color="99CCFF"/>
            </w:tcBorders>
          </w:tcPr>
          <w:p w14:paraId="15884A2A"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2891DB6A" w14:textId="038C38C3" w:rsidR="001D29E1" w:rsidRPr="0088711B"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Failure to maintain safety measured as set out in the Safety &amp; helath Plan and/or Contractors Safety Statement</w:t>
            </w:r>
            <w:r>
              <w:fldChar w:fldCharType="end"/>
            </w:r>
          </w:p>
        </w:tc>
        <w:tc>
          <w:tcPr>
            <w:tcW w:w="236" w:type="dxa"/>
            <w:tcBorders>
              <w:top w:val="nil"/>
              <w:left w:val="single" w:sz="12" w:space="0" w:color="99CCFF"/>
              <w:bottom w:val="nil"/>
              <w:right w:val="single" w:sz="12" w:space="0" w:color="99CCFF"/>
            </w:tcBorders>
          </w:tcPr>
          <w:p w14:paraId="7E9B4726"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6056E3F" w14:textId="50D4BBD2"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Contract</w:t>
            </w:r>
            <w:r>
              <w:fldChar w:fldCharType="end"/>
            </w:r>
          </w:p>
        </w:tc>
        <w:tc>
          <w:tcPr>
            <w:tcW w:w="236" w:type="dxa"/>
            <w:tcBorders>
              <w:top w:val="nil"/>
              <w:left w:val="single" w:sz="12" w:space="0" w:color="99CCFF"/>
              <w:bottom w:val="nil"/>
              <w:right w:val="single" w:sz="12" w:space="0" w:color="99CCFF"/>
            </w:tcBorders>
          </w:tcPr>
          <w:p w14:paraId="39634107"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2FC270BA" w14:textId="5DFB0673"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1</w:t>
            </w:r>
            <w:r>
              <w:fldChar w:fldCharType="end"/>
            </w:r>
          </w:p>
        </w:tc>
        <w:tc>
          <w:tcPr>
            <w:tcW w:w="236" w:type="dxa"/>
            <w:tcBorders>
              <w:top w:val="nil"/>
              <w:left w:val="single" w:sz="12" w:space="0" w:color="99CCFF"/>
              <w:bottom w:val="nil"/>
              <w:right w:val="single" w:sz="12" w:space="0" w:color="99CCFF"/>
            </w:tcBorders>
          </w:tcPr>
          <w:p w14:paraId="516B587A"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1E2E100C" w14:textId="63E3D43C"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2</w:t>
            </w:r>
            <w:r>
              <w:fldChar w:fldCharType="end"/>
            </w:r>
          </w:p>
        </w:tc>
      </w:tr>
      <w:tr w:rsidR="001D29E1" w:rsidRPr="00196DA1" w14:paraId="643DB104"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3BCC84D4"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30107B07"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034C965C" w14:textId="1C76DE75" w:rsidR="001D29E1" w:rsidRPr="0088711B" w:rsidRDefault="007C2CF7" w:rsidP="00CD1E13">
            <w:r>
              <w:fldChar w:fldCharType="begin">
                <w:ffData>
                  <w:name w:val="Text121"/>
                  <w:enabled/>
                  <w:calcOnExit w:val="0"/>
                  <w:textInput/>
                </w:ffData>
              </w:fldChar>
            </w:r>
            <w:r>
              <w:instrText xml:space="preserve"> FORMTEXT </w:instrText>
            </w:r>
            <w:r>
              <w:fldChar w:fldCharType="separate"/>
            </w:r>
            <w:r w:rsidR="008716C4">
              <w:rPr>
                <w:noProof/>
              </w:rPr>
              <w:t>Quality of work</w:t>
            </w:r>
            <w:r>
              <w:fldChar w:fldCharType="end"/>
            </w:r>
          </w:p>
        </w:tc>
        <w:tc>
          <w:tcPr>
            <w:tcW w:w="236" w:type="dxa"/>
            <w:tcBorders>
              <w:top w:val="nil"/>
              <w:left w:val="single" w:sz="12" w:space="0" w:color="99CCFF"/>
              <w:bottom w:val="nil"/>
              <w:right w:val="single" w:sz="12" w:space="0" w:color="99CCFF"/>
            </w:tcBorders>
          </w:tcPr>
          <w:p w14:paraId="2C310098"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6EF09166" w14:textId="51890050" w:rsidR="001D29E1" w:rsidRPr="0088711B"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Defects in completed work of a significant nature or Failure of the Contractor to execute the works in a proper and workmanlike manner and using good practice</w:t>
            </w:r>
            <w:r>
              <w:fldChar w:fldCharType="end"/>
            </w:r>
          </w:p>
        </w:tc>
        <w:tc>
          <w:tcPr>
            <w:tcW w:w="236" w:type="dxa"/>
            <w:tcBorders>
              <w:top w:val="nil"/>
              <w:left w:val="single" w:sz="12" w:space="0" w:color="99CCFF"/>
              <w:bottom w:val="nil"/>
              <w:right w:val="single" w:sz="12" w:space="0" w:color="99CCFF"/>
            </w:tcBorders>
          </w:tcPr>
          <w:p w14:paraId="1E06E028"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08D219CE" w14:textId="5550A75C"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Contract</w:t>
            </w:r>
            <w:r>
              <w:fldChar w:fldCharType="end"/>
            </w:r>
          </w:p>
        </w:tc>
        <w:tc>
          <w:tcPr>
            <w:tcW w:w="236" w:type="dxa"/>
            <w:tcBorders>
              <w:top w:val="nil"/>
              <w:left w:val="single" w:sz="12" w:space="0" w:color="99CCFF"/>
              <w:bottom w:val="nil"/>
              <w:right w:val="single" w:sz="12" w:space="0" w:color="99CCFF"/>
            </w:tcBorders>
          </w:tcPr>
          <w:p w14:paraId="7F349AF2"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20292F13" w14:textId="0391E7BA"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1</w:t>
            </w:r>
            <w:r>
              <w:fldChar w:fldCharType="end"/>
            </w:r>
          </w:p>
        </w:tc>
        <w:tc>
          <w:tcPr>
            <w:tcW w:w="236" w:type="dxa"/>
            <w:tcBorders>
              <w:top w:val="nil"/>
              <w:left w:val="single" w:sz="12" w:space="0" w:color="99CCFF"/>
              <w:bottom w:val="nil"/>
              <w:right w:val="single" w:sz="12" w:space="0" w:color="99CCFF"/>
            </w:tcBorders>
          </w:tcPr>
          <w:p w14:paraId="66FFBACD"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7BAE2E93" w14:textId="00662B3B"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2</w:t>
            </w:r>
            <w:r>
              <w:fldChar w:fldCharType="end"/>
            </w:r>
          </w:p>
        </w:tc>
      </w:tr>
      <w:tr w:rsidR="001D29E1" w:rsidRPr="00196DA1" w14:paraId="79BF447E"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2DBCCAC9"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3EBC3CD0"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5675CF74" w14:textId="2CC9878D" w:rsidR="001D29E1" w:rsidRPr="0088711B"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Commencement of the scheduled work</w:t>
            </w:r>
            <w:r>
              <w:fldChar w:fldCharType="end"/>
            </w:r>
          </w:p>
        </w:tc>
        <w:tc>
          <w:tcPr>
            <w:tcW w:w="236" w:type="dxa"/>
            <w:tcBorders>
              <w:top w:val="nil"/>
              <w:left w:val="single" w:sz="12" w:space="0" w:color="99CCFF"/>
              <w:bottom w:val="nil"/>
              <w:right w:val="single" w:sz="12" w:space="0" w:color="99CCFF"/>
            </w:tcBorders>
          </w:tcPr>
          <w:p w14:paraId="00A47175"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3FA14097" w14:textId="480DBD20" w:rsidR="001D29E1" w:rsidRPr="0088711B"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Failure to commence task project within 10 working days of scheduled start</w:t>
            </w:r>
            <w:r>
              <w:fldChar w:fldCharType="end"/>
            </w:r>
          </w:p>
        </w:tc>
        <w:tc>
          <w:tcPr>
            <w:tcW w:w="236" w:type="dxa"/>
            <w:tcBorders>
              <w:top w:val="nil"/>
              <w:left w:val="single" w:sz="12" w:space="0" w:color="99CCFF"/>
              <w:bottom w:val="nil"/>
              <w:right w:val="single" w:sz="12" w:space="0" w:color="99CCFF"/>
            </w:tcBorders>
          </w:tcPr>
          <w:p w14:paraId="2837A558"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79CEE0A8" w14:textId="23FC8D06"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Contract</w:t>
            </w:r>
            <w:r>
              <w:fldChar w:fldCharType="end"/>
            </w:r>
          </w:p>
        </w:tc>
        <w:tc>
          <w:tcPr>
            <w:tcW w:w="236" w:type="dxa"/>
            <w:tcBorders>
              <w:top w:val="nil"/>
              <w:left w:val="single" w:sz="12" w:space="0" w:color="99CCFF"/>
              <w:bottom w:val="nil"/>
              <w:right w:val="single" w:sz="12" w:space="0" w:color="99CCFF"/>
            </w:tcBorders>
          </w:tcPr>
          <w:p w14:paraId="108D7602"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1DF4F0A3" w14:textId="5F245F1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1</w:t>
            </w:r>
            <w:r>
              <w:fldChar w:fldCharType="end"/>
            </w:r>
          </w:p>
        </w:tc>
        <w:tc>
          <w:tcPr>
            <w:tcW w:w="236" w:type="dxa"/>
            <w:tcBorders>
              <w:top w:val="nil"/>
              <w:left w:val="single" w:sz="12" w:space="0" w:color="99CCFF"/>
              <w:bottom w:val="nil"/>
              <w:right w:val="single" w:sz="12" w:space="0" w:color="99CCFF"/>
            </w:tcBorders>
          </w:tcPr>
          <w:p w14:paraId="58C062BF"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679928CE" w14:textId="789AD420"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2</w:t>
            </w:r>
            <w:r>
              <w:fldChar w:fldCharType="end"/>
            </w:r>
          </w:p>
        </w:tc>
      </w:tr>
      <w:tr w:rsidR="001D29E1" w:rsidRPr="00196DA1" w14:paraId="6ABC699B"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39B397ED"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39D82635"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343E8131" w14:textId="309A9EDE" w:rsidR="001D29E1"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Completion of the scheduled work</w:t>
            </w:r>
            <w:r>
              <w:fldChar w:fldCharType="end"/>
            </w:r>
          </w:p>
        </w:tc>
        <w:tc>
          <w:tcPr>
            <w:tcW w:w="236" w:type="dxa"/>
            <w:tcBorders>
              <w:top w:val="nil"/>
              <w:left w:val="single" w:sz="12" w:space="0" w:color="99CCFF"/>
              <w:bottom w:val="nil"/>
              <w:right w:val="single" w:sz="12" w:space="0" w:color="99CCFF"/>
            </w:tcBorders>
          </w:tcPr>
          <w:p w14:paraId="5CEF08A5" w14:textId="77777777" w:rsidR="001D29E1"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592B8598" w14:textId="727B575E" w:rsidR="001D29E1"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Fairuler to complete task project within 15 days of scheduled completion</w:t>
            </w:r>
            <w:r>
              <w:fldChar w:fldCharType="end"/>
            </w:r>
          </w:p>
        </w:tc>
        <w:tc>
          <w:tcPr>
            <w:tcW w:w="236" w:type="dxa"/>
            <w:tcBorders>
              <w:top w:val="nil"/>
              <w:left w:val="single" w:sz="12" w:space="0" w:color="99CCFF"/>
              <w:bottom w:val="nil"/>
              <w:right w:val="single" w:sz="12" w:space="0" w:color="99CCFF"/>
            </w:tcBorders>
          </w:tcPr>
          <w:p w14:paraId="75B10862"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39B9496" w14:textId="2DF54181"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Contract</w:t>
            </w:r>
            <w:r>
              <w:fldChar w:fldCharType="end"/>
            </w:r>
          </w:p>
        </w:tc>
        <w:tc>
          <w:tcPr>
            <w:tcW w:w="236" w:type="dxa"/>
            <w:tcBorders>
              <w:top w:val="nil"/>
              <w:left w:val="single" w:sz="12" w:space="0" w:color="99CCFF"/>
              <w:bottom w:val="nil"/>
              <w:right w:val="single" w:sz="12" w:space="0" w:color="99CCFF"/>
            </w:tcBorders>
          </w:tcPr>
          <w:p w14:paraId="229FF112"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6CF00A51" w14:textId="4AD848DA"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1</w:t>
            </w:r>
            <w:r>
              <w:fldChar w:fldCharType="end"/>
            </w:r>
          </w:p>
        </w:tc>
        <w:tc>
          <w:tcPr>
            <w:tcW w:w="236" w:type="dxa"/>
            <w:tcBorders>
              <w:top w:val="nil"/>
              <w:left w:val="single" w:sz="12" w:space="0" w:color="99CCFF"/>
              <w:bottom w:val="nil"/>
              <w:right w:val="single" w:sz="12" w:space="0" w:color="99CCFF"/>
            </w:tcBorders>
          </w:tcPr>
          <w:p w14:paraId="4FC8A9E7"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602AF315" w14:textId="3D6FF114"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sidR="007907B1">
              <w:rPr>
                <w:noProof/>
              </w:rPr>
              <w:t>2</w:t>
            </w:r>
            <w:r>
              <w:fldChar w:fldCharType="end"/>
            </w:r>
          </w:p>
        </w:tc>
      </w:tr>
      <w:tr w:rsidR="001D29E1" w:rsidRPr="00196DA1" w14:paraId="6FA3D5D5"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592C5E9C"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163677D1"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429F4B0B" w14:textId="5EB71191" w:rsidR="001D29E1" w:rsidRPr="0088711B" w:rsidRDefault="007C2CF7" w:rsidP="00CD1E13">
            <w:r>
              <w:fldChar w:fldCharType="begin">
                <w:ffData>
                  <w:name w:val="Text121"/>
                  <w:enabled/>
                  <w:calcOnExit w:val="0"/>
                  <w:textInput/>
                </w:ffData>
              </w:fldChar>
            </w:r>
            <w:r>
              <w:instrText xml:space="preserve"> FORMTEXT </w:instrText>
            </w:r>
            <w:r>
              <w:fldChar w:fldCharType="separate"/>
            </w:r>
            <w:r w:rsidR="00F85862">
              <w:rPr>
                <w:noProof/>
              </w:rPr>
              <w:t>As per KPis Agreed in the pre-contratc meeting</w:t>
            </w:r>
            <w:r>
              <w:fldChar w:fldCharType="end"/>
            </w:r>
          </w:p>
        </w:tc>
        <w:tc>
          <w:tcPr>
            <w:tcW w:w="236" w:type="dxa"/>
            <w:tcBorders>
              <w:top w:val="nil"/>
              <w:left w:val="single" w:sz="12" w:space="0" w:color="99CCFF"/>
              <w:bottom w:val="nil"/>
              <w:right w:val="single" w:sz="12" w:space="0" w:color="99CCFF"/>
            </w:tcBorders>
          </w:tcPr>
          <w:p w14:paraId="740EAEB9"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7251E537"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4AD3727B"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2CDBAA22"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021A9ED7"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524C5254"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54FF5182"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61E6D5C5"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9E1" w:rsidRPr="00196DA1" w14:paraId="0F15A5E7"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7B4F4276"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2AB5B343"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17AAD7B3"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1021B703"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78769E6A"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79A84EC7"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48E31550"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4AB582FE"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306F1773"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30E37410"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20E86920"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9E1" w:rsidRPr="00196DA1" w14:paraId="4B612DBE"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4C8A4803"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6FF984A9"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526344F9"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4559EEC8"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262A3ED5"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3DB9327E"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04D2DFB2"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28DC73ED" w14:textId="77777777" w:rsidR="001D29E1"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2C5810C8"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49889FA6" w14:textId="77777777" w:rsidR="001D29E1"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196178BA"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29E1" w:rsidRPr="00196DA1" w14:paraId="2F6B0FED" w14:textId="77777777" w:rsidTr="00196DA1">
        <w:trPr>
          <w:cantSplit/>
        </w:trPr>
        <w:tc>
          <w:tcPr>
            <w:tcW w:w="498" w:type="dxa"/>
            <w:tcBorders>
              <w:top w:val="single" w:sz="12" w:space="0" w:color="99CCFF"/>
              <w:left w:val="single" w:sz="12" w:space="0" w:color="99CCFF"/>
              <w:bottom w:val="single" w:sz="12" w:space="0" w:color="99CCFF"/>
              <w:right w:val="single" w:sz="12" w:space="0" w:color="99CCFF"/>
            </w:tcBorders>
          </w:tcPr>
          <w:p w14:paraId="6A24B860" w14:textId="77777777" w:rsidR="001D29E1" w:rsidRPr="0088711B" w:rsidRDefault="001D29E1" w:rsidP="00196DA1">
            <w:pPr>
              <w:pStyle w:val="Heading1"/>
              <w:numPr>
                <w:ilvl w:val="0"/>
                <w:numId w:val="2"/>
              </w:numPr>
              <w:spacing w:before="0" w:after="0"/>
            </w:pPr>
          </w:p>
        </w:tc>
        <w:tc>
          <w:tcPr>
            <w:tcW w:w="236" w:type="dxa"/>
            <w:tcBorders>
              <w:top w:val="nil"/>
              <w:left w:val="single" w:sz="12" w:space="0" w:color="99CCFF"/>
              <w:bottom w:val="nil"/>
              <w:right w:val="single" w:sz="12" w:space="0" w:color="99CCFF"/>
            </w:tcBorders>
          </w:tcPr>
          <w:p w14:paraId="1DC2195D" w14:textId="77777777" w:rsidR="001D29E1" w:rsidRDefault="001D29E1" w:rsidP="00CD1E13"/>
        </w:tc>
        <w:tc>
          <w:tcPr>
            <w:tcW w:w="2384" w:type="dxa"/>
            <w:tcBorders>
              <w:top w:val="single" w:sz="12" w:space="0" w:color="99CCFF"/>
              <w:left w:val="single" w:sz="12" w:space="0" w:color="99CCFF"/>
              <w:bottom w:val="single" w:sz="12" w:space="0" w:color="99CCFF"/>
              <w:right w:val="single" w:sz="12" w:space="0" w:color="99CCFF"/>
            </w:tcBorders>
          </w:tcPr>
          <w:p w14:paraId="3A53BA23"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391890C7" w14:textId="77777777" w:rsidR="001D29E1" w:rsidRPr="0088711B" w:rsidRDefault="001D29E1" w:rsidP="00CD1E13"/>
        </w:tc>
        <w:tc>
          <w:tcPr>
            <w:tcW w:w="1918" w:type="dxa"/>
            <w:tcBorders>
              <w:top w:val="single" w:sz="12" w:space="0" w:color="99CCFF"/>
              <w:left w:val="single" w:sz="12" w:space="0" w:color="99CCFF"/>
              <w:bottom w:val="single" w:sz="12" w:space="0" w:color="99CCFF"/>
              <w:right w:val="single" w:sz="12" w:space="0" w:color="99CCFF"/>
            </w:tcBorders>
          </w:tcPr>
          <w:p w14:paraId="7E7707BE" w14:textId="77777777" w:rsidR="001D29E1" w:rsidRPr="0088711B" w:rsidRDefault="007C2CF7" w:rsidP="00CD1E13">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377101FB" w14:textId="77777777" w:rsidR="001D29E1" w:rsidRDefault="001D29E1" w:rsidP="00196DA1">
            <w:pPr>
              <w:jc w:val="center"/>
            </w:pPr>
          </w:p>
        </w:tc>
        <w:tc>
          <w:tcPr>
            <w:tcW w:w="1664" w:type="dxa"/>
            <w:tcBorders>
              <w:top w:val="single" w:sz="12" w:space="0" w:color="99CCFF"/>
              <w:left w:val="single" w:sz="12" w:space="0" w:color="99CCFF"/>
              <w:bottom w:val="single" w:sz="12" w:space="0" w:color="99CCFF"/>
              <w:right w:val="single" w:sz="12" w:space="0" w:color="99CCFF"/>
            </w:tcBorders>
            <w:vAlign w:val="center"/>
          </w:tcPr>
          <w:p w14:paraId="0565BAB3" w14:textId="77777777" w:rsidR="001D29E1"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2AB82791" w14:textId="77777777" w:rsidR="001D29E1" w:rsidRPr="0088711B" w:rsidRDefault="001D29E1" w:rsidP="00196DA1">
            <w:pPr>
              <w:jc w:val="center"/>
            </w:pPr>
          </w:p>
        </w:tc>
        <w:tc>
          <w:tcPr>
            <w:tcW w:w="1164" w:type="dxa"/>
            <w:tcBorders>
              <w:top w:val="single" w:sz="12" w:space="0" w:color="99CCFF"/>
              <w:left w:val="single" w:sz="12" w:space="0" w:color="99CCFF"/>
              <w:bottom w:val="single" w:sz="12" w:space="0" w:color="99CCFF"/>
              <w:right w:val="single" w:sz="12" w:space="0" w:color="99CCFF"/>
            </w:tcBorders>
            <w:vAlign w:val="center"/>
          </w:tcPr>
          <w:p w14:paraId="75D2A48A" w14:textId="77777777" w:rsidR="001D29E1" w:rsidRPr="0088711B"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single" w:sz="12" w:space="0" w:color="99CCFF"/>
              <w:bottom w:val="nil"/>
              <w:right w:val="single" w:sz="12" w:space="0" w:color="99CCFF"/>
            </w:tcBorders>
          </w:tcPr>
          <w:p w14:paraId="2CFF2B2F" w14:textId="77777777" w:rsidR="001D29E1" w:rsidRPr="0088711B" w:rsidRDefault="001D29E1" w:rsidP="00196DA1">
            <w:pPr>
              <w:jc w:val="center"/>
            </w:pPr>
          </w:p>
        </w:tc>
        <w:tc>
          <w:tcPr>
            <w:tcW w:w="1200" w:type="dxa"/>
            <w:tcBorders>
              <w:top w:val="single" w:sz="12" w:space="0" w:color="99CCFF"/>
              <w:left w:val="single" w:sz="12" w:space="0" w:color="99CCFF"/>
              <w:bottom w:val="single" w:sz="12" w:space="0" w:color="99CCFF"/>
              <w:right w:val="single" w:sz="12" w:space="0" w:color="99CCFF"/>
            </w:tcBorders>
            <w:vAlign w:val="center"/>
          </w:tcPr>
          <w:p w14:paraId="54287706" w14:textId="77777777" w:rsidR="001D29E1" w:rsidRPr="0088711B" w:rsidRDefault="007C2CF7" w:rsidP="00196DA1">
            <w:pPr>
              <w:jc w:val="center"/>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94EBC68" w14:textId="77777777" w:rsidR="00E850A6" w:rsidRDefault="00E850A6" w:rsidP="00E850A6"/>
    <w:p w14:paraId="1C9EBC4C" w14:textId="77777777" w:rsidR="00E850A6" w:rsidRPr="00784C8A" w:rsidRDefault="00E850A6" w:rsidP="00E850A6"/>
    <w:sectPr w:rsidR="00E850A6" w:rsidRPr="00784C8A" w:rsidSect="007D1D77">
      <w:footerReference w:type="even" r:id="rId7"/>
      <w:footerReference w:type="default" r:id="rId8"/>
      <w:endnotePr>
        <w:numFmt w:val="lowerLetter"/>
      </w:endnotePr>
      <w:pgSz w:w="11909" w:h="16834" w:code="9"/>
      <w:pgMar w:top="1152" w:right="1008" w:bottom="1152" w:left="1008" w:header="720" w:footer="43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84DA8" w14:textId="77777777" w:rsidR="00DD1E91" w:rsidRDefault="00DD1E91">
      <w:r>
        <w:separator/>
      </w:r>
    </w:p>
  </w:endnote>
  <w:endnote w:type="continuationSeparator" w:id="0">
    <w:p w14:paraId="786E59FD" w14:textId="77777777" w:rsidR="00DD1E91" w:rsidRDefault="00DD1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0D43" w14:textId="77777777" w:rsidR="007D1D77" w:rsidRDefault="007D1D77" w:rsidP="00746A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06971C" w14:textId="77777777" w:rsidR="00BA3A85" w:rsidRDefault="00BA3A85" w:rsidP="007D1D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6AD9" w14:textId="77777777" w:rsidR="007D1D77" w:rsidRDefault="007D1D77" w:rsidP="00746A9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F6998">
      <w:rPr>
        <w:rStyle w:val="PageNumber"/>
        <w:noProof/>
      </w:rPr>
      <w:t>3</w:t>
    </w:r>
    <w:r>
      <w:rPr>
        <w:rStyle w:val="PageNumber"/>
      </w:rPr>
      <w:fldChar w:fldCharType="end"/>
    </w:r>
  </w:p>
  <w:p w14:paraId="76DEDD12" w14:textId="77777777" w:rsidR="00CD1E13" w:rsidRPr="007D1D77" w:rsidRDefault="007D1D77" w:rsidP="007D1D77">
    <w:pPr>
      <w:ind w:right="360"/>
      <w:rPr>
        <w:b/>
        <w:sz w:val="16"/>
        <w:szCs w:val="16"/>
      </w:rPr>
    </w:pPr>
    <w:r w:rsidRPr="007D1D77">
      <w:rPr>
        <w:b/>
        <w:sz w:val="16"/>
        <w:szCs w:val="16"/>
      </w:rPr>
      <w:t>PW-CF 9 v 1.0 1</w:t>
    </w:r>
    <w:r w:rsidR="007400BF">
      <w:rPr>
        <w:b/>
        <w:sz w:val="16"/>
        <w:szCs w:val="16"/>
      </w:rPr>
      <w:t>5</w:t>
    </w:r>
    <w:r w:rsidRPr="007D1D77">
      <w:rPr>
        <w:b/>
        <w:sz w:val="16"/>
        <w:szCs w:val="16"/>
      </w:rPr>
      <w:t>/0</w:t>
    </w:r>
    <w:r w:rsidR="007400BF">
      <w:rPr>
        <w:b/>
        <w:sz w:val="16"/>
        <w:szCs w:val="16"/>
      </w:rPr>
      <w:t>4</w:t>
    </w:r>
    <w:r w:rsidRPr="007D1D77">
      <w:rPr>
        <w:b/>
        <w:sz w:val="16"/>
        <w:szCs w:val="16"/>
      </w:rPr>
      <w:t>/2010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4DB5" w14:textId="77777777" w:rsidR="00DD1E91" w:rsidRDefault="00DD1E91">
      <w:r>
        <w:separator/>
      </w:r>
    </w:p>
  </w:footnote>
  <w:footnote w:type="continuationSeparator" w:id="0">
    <w:p w14:paraId="3B917571" w14:textId="77777777" w:rsidR="00DD1E91" w:rsidRDefault="00DD1E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58400804"/>
    <w:lvl w:ilvl="0">
      <w:start w:val="1"/>
      <w:numFmt w:val="upperLetter"/>
      <w:pStyle w:val="StyleA"/>
      <w:lvlText w:val="%1."/>
      <w:lvlJc w:val="left"/>
      <w:pPr>
        <w:tabs>
          <w:tab w:val="num" w:pos="720"/>
        </w:tabs>
        <w:ind w:left="720" w:hanging="720"/>
      </w:pPr>
      <w:rPr>
        <w:rFonts w:ascii="Arial" w:hAnsi="Arial" w:hint="default"/>
        <w:b w:val="0"/>
        <w:i w:val="0"/>
        <w:sz w:val="20"/>
        <w:szCs w:val="20"/>
      </w:rPr>
    </w:lvl>
  </w:abstractNum>
  <w:abstractNum w:abstractNumId="1" w15:restartNumberingAfterBreak="0">
    <w:nsid w:val="0BFF5C9D"/>
    <w:multiLevelType w:val="multilevel"/>
    <w:tmpl w:val="8122910A"/>
    <w:numStyleLink w:val="StyleNumberedLeft0cmHanging127cm"/>
  </w:abstractNum>
  <w:abstractNum w:abstractNumId="2" w15:restartNumberingAfterBreak="0">
    <w:nsid w:val="22350E74"/>
    <w:multiLevelType w:val="hybridMultilevel"/>
    <w:tmpl w:val="6098057A"/>
    <w:lvl w:ilvl="0" w:tplc="F3F6CFB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D51232"/>
    <w:multiLevelType w:val="hybridMultilevel"/>
    <w:tmpl w:val="0AC485D2"/>
    <w:lvl w:ilvl="0" w:tplc="CFC425D4">
      <w:start w:val="1"/>
      <w:numFmt w:val="bullet"/>
      <w:lvlText w:val=""/>
      <w:lvlJc w:val="left"/>
      <w:pPr>
        <w:tabs>
          <w:tab w:val="num" w:pos="1800"/>
        </w:tabs>
        <w:ind w:left="1800" w:hanging="360"/>
      </w:pPr>
      <w:rPr>
        <w:rFonts w:ascii="Symbol" w:hAnsi="Symbol" w:cs="Symbol" w:hint="default"/>
      </w:rPr>
    </w:lvl>
    <w:lvl w:ilvl="1" w:tplc="08090003">
      <w:start w:val="1"/>
      <w:numFmt w:val="bullet"/>
      <w:lvlText w:val="o"/>
      <w:lvlJc w:val="left"/>
      <w:pPr>
        <w:tabs>
          <w:tab w:val="num" w:pos="720"/>
        </w:tabs>
        <w:ind w:left="720" w:hanging="360"/>
      </w:pPr>
      <w:rPr>
        <w:rFonts w:ascii="Courier New" w:hAnsi="Courier New" w:cs="Courier New" w:hint="default"/>
      </w:rPr>
    </w:lvl>
    <w:lvl w:ilvl="2" w:tplc="08090005">
      <w:start w:val="1"/>
      <w:numFmt w:val="bullet"/>
      <w:lvlText w:val=""/>
      <w:lvlJc w:val="left"/>
      <w:pPr>
        <w:tabs>
          <w:tab w:val="num" w:pos="1440"/>
        </w:tabs>
        <w:ind w:left="1440" w:hanging="360"/>
      </w:pPr>
      <w:rPr>
        <w:rFonts w:ascii="Wingdings" w:hAnsi="Wingdings" w:cs="Wingdings" w:hint="default"/>
      </w:rPr>
    </w:lvl>
    <w:lvl w:ilvl="3" w:tplc="08090001">
      <w:start w:val="1"/>
      <w:numFmt w:val="bullet"/>
      <w:lvlText w:val=""/>
      <w:lvlJc w:val="left"/>
      <w:pPr>
        <w:tabs>
          <w:tab w:val="num" w:pos="2160"/>
        </w:tabs>
        <w:ind w:left="2160" w:hanging="360"/>
      </w:pPr>
      <w:rPr>
        <w:rFonts w:ascii="Symbol" w:hAnsi="Symbol" w:cs="Symbol" w:hint="default"/>
      </w:rPr>
    </w:lvl>
    <w:lvl w:ilvl="4" w:tplc="08090003">
      <w:start w:val="1"/>
      <w:numFmt w:val="bullet"/>
      <w:lvlText w:val="o"/>
      <w:lvlJc w:val="left"/>
      <w:pPr>
        <w:tabs>
          <w:tab w:val="num" w:pos="2880"/>
        </w:tabs>
        <w:ind w:left="2880" w:hanging="360"/>
      </w:pPr>
      <w:rPr>
        <w:rFonts w:ascii="Courier New" w:hAnsi="Courier New" w:cs="Courier New" w:hint="default"/>
      </w:rPr>
    </w:lvl>
    <w:lvl w:ilvl="5" w:tplc="08090005">
      <w:start w:val="1"/>
      <w:numFmt w:val="bullet"/>
      <w:lvlText w:val=""/>
      <w:lvlJc w:val="left"/>
      <w:pPr>
        <w:tabs>
          <w:tab w:val="num" w:pos="3600"/>
        </w:tabs>
        <w:ind w:left="3600" w:hanging="360"/>
      </w:pPr>
      <w:rPr>
        <w:rFonts w:ascii="Wingdings" w:hAnsi="Wingdings" w:cs="Wingdings" w:hint="default"/>
      </w:rPr>
    </w:lvl>
    <w:lvl w:ilvl="6" w:tplc="08090001">
      <w:start w:val="1"/>
      <w:numFmt w:val="bullet"/>
      <w:lvlText w:val=""/>
      <w:lvlJc w:val="left"/>
      <w:pPr>
        <w:tabs>
          <w:tab w:val="num" w:pos="4320"/>
        </w:tabs>
        <w:ind w:left="4320" w:hanging="360"/>
      </w:pPr>
      <w:rPr>
        <w:rFonts w:ascii="Symbol" w:hAnsi="Symbol" w:cs="Symbol" w:hint="default"/>
      </w:rPr>
    </w:lvl>
    <w:lvl w:ilvl="7" w:tplc="08090003">
      <w:start w:val="1"/>
      <w:numFmt w:val="bullet"/>
      <w:lvlText w:val="o"/>
      <w:lvlJc w:val="left"/>
      <w:pPr>
        <w:tabs>
          <w:tab w:val="num" w:pos="5040"/>
        </w:tabs>
        <w:ind w:left="5040" w:hanging="360"/>
      </w:pPr>
      <w:rPr>
        <w:rFonts w:ascii="Courier New" w:hAnsi="Courier New" w:cs="Courier New" w:hint="default"/>
      </w:rPr>
    </w:lvl>
    <w:lvl w:ilvl="8" w:tplc="08090005">
      <w:start w:val="1"/>
      <w:numFmt w:val="bullet"/>
      <w:lvlText w:val=""/>
      <w:lvlJc w:val="left"/>
      <w:pPr>
        <w:tabs>
          <w:tab w:val="num" w:pos="5760"/>
        </w:tabs>
        <w:ind w:left="5760" w:hanging="360"/>
      </w:pPr>
      <w:rPr>
        <w:rFonts w:ascii="Wingdings" w:hAnsi="Wingdings" w:cs="Wingdings" w:hint="default"/>
      </w:rPr>
    </w:lvl>
  </w:abstractNum>
  <w:abstractNum w:abstractNumId="4"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 w15:restartNumberingAfterBreak="0">
    <w:nsid w:val="2FC721D9"/>
    <w:multiLevelType w:val="hybridMultilevel"/>
    <w:tmpl w:val="5F06FE2A"/>
    <w:lvl w:ilvl="0" w:tplc="85F0C49E">
      <w:start w:val="1"/>
      <w:numFmt w:val="bullet"/>
      <w:lvlText w:val=""/>
      <w:lvlJc w:val="left"/>
      <w:pPr>
        <w:tabs>
          <w:tab w:val="num" w:pos="360"/>
        </w:tabs>
        <w:ind w:left="360" w:hanging="360"/>
      </w:pPr>
      <w:rPr>
        <w:rFonts w:ascii="Symbol" w:hAnsi="Symbol" w:cs="Symbol" w:hint="default"/>
        <w:color w:val="auto"/>
      </w:rPr>
    </w:lvl>
    <w:lvl w:ilvl="1" w:tplc="CFC425D4">
      <w:start w:val="1"/>
      <w:numFmt w:val="bullet"/>
      <w:lvlText w:val=""/>
      <w:lvlJc w:val="left"/>
      <w:pPr>
        <w:tabs>
          <w:tab w:val="num" w:pos="1440"/>
        </w:tabs>
        <w:ind w:left="1440" w:hanging="360"/>
      </w:pPr>
      <w:rPr>
        <w:rFonts w:ascii="Symbol" w:hAnsi="Symbol" w:cs="Symbol" w:hint="default"/>
        <w:color w:val="auto"/>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8DE67CC"/>
    <w:multiLevelType w:val="multilevel"/>
    <w:tmpl w:val="1868D6AE"/>
    <w:name w:val="Simmons&amp;Simmons"/>
    <w:lvl w:ilvl="0">
      <w:start w:val="1"/>
      <w:numFmt w:val="none"/>
      <w:suff w:val="nothing"/>
      <w:lvlText w:val=""/>
      <w:lvlJc w:val="left"/>
      <w:pPr>
        <w:ind w:left="0" w:firstLine="0"/>
      </w:pPr>
      <w:rPr>
        <w:b w:val="0"/>
        <w:i w:val="0"/>
        <w:u w:val="none"/>
      </w:rPr>
    </w:lvl>
    <w:lvl w:ilvl="1">
      <w:start w:val="1"/>
      <w:numFmt w:val="decimal"/>
      <w:lvlText w:val="%2."/>
      <w:lvlJc w:val="left"/>
      <w:pPr>
        <w:tabs>
          <w:tab w:val="num" w:pos="709"/>
        </w:tabs>
        <w:ind w:left="709" w:hanging="709"/>
      </w:pPr>
      <w:rPr>
        <w:b w:val="0"/>
        <w:i w:val="0"/>
        <w:u w:val="none"/>
      </w:rPr>
    </w:lvl>
    <w:lvl w:ilvl="2">
      <w:start w:val="1"/>
      <w:numFmt w:val="decimal"/>
      <w:lvlText w:val="%2.%3"/>
      <w:lvlJc w:val="left"/>
      <w:pPr>
        <w:tabs>
          <w:tab w:val="num" w:pos="709"/>
        </w:tabs>
        <w:ind w:left="709" w:hanging="709"/>
      </w:pPr>
      <w:rPr>
        <w:b w:val="0"/>
        <w:i w:val="0"/>
        <w:u w:val="none"/>
      </w:rPr>
    </w:lvl>
    <w:lvl w:ilvl="3">
      <w:start w:val="1"/>
      <w:numFmt w:val="upperLetter"/>
      <w:lvlText w:val="(%4)"/>
      <w:lvlJc w:val="left"/>
      <w:pPr>
        <w:tabs>
          <w:tab w:val="num" w:pos="1418"/>
        </w:tabs>
        <w:ind w:left="1418" w:hanging="709"/>
      </w:pPr>
      <w:rPr>
        <w:b w:val="0"/>
        <w:i w:val="0"/>
        <w:u w:val="none"/>
      </w:rPr>
    </w:lvl>
    <w:lvl w:ilvl="4">
      <w:start w:val="1"/>
      <w:numFmt w:val="decimal"/>
      <w:lvlText w:val="(%5)"/>
      <w:lvlJc w:val="left"/>
      <w:pPr>
        <w:tabs>
          <w:tab w:val="num" w:pos="1985"/>
        </w:tabs>
        <w:ind w:left="1985" w:hanging="567"/>
      </w:pPr>
      <w:rPr>
        <w:b w:val="0"/>
        <w:i w:val="0"/>
        <w:u w:val="none"/>
      </w:rPr>
    </w:lvl>
    <w:lvl w:ilvl="5">
      <w:start w:val="1"/>
      <w:numFmt w:val="lowerLetter"/>
      <w:lvlText w:val="(%6)"/>
      <w:lvlJc w:val="left"/>
      <w:pPr>
        <w:tabs>
          <w:tab w:val="num" w:pos="2552"/>
        </w:tabs>
        <w:ind w:left="2552" w:hanging="567"/>
      </w:pPr>
      <w:rPr>
        <w:b w:val="0"/>
        <w:i w:val="0"/>
        <w:u w:val="none"/>
      </w:rPr>
    </w:lvl>
    <w:lvl w:ilvl="6">
      <w:start w:val="1"/>
      <w:numFmt w:val="lowerRoman"/>
      <w:lvlText w:val="(%7)"/>
      <w:lvlJc w:val="left"/>
      <w:pPr>
        <w:tabs>
          <w:tab w:val="num" w:pos="3272"/>
        </w:tabs>
        <w:ind w:left="3119" w:hanging="567"/>
      </w:pPr>
      <w:rPr>
        <w:b w:val="0"/>
        <w:i w:val="0"/>
        <w:u w:val="none"/>
      </w:r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39D54F72"/>
    <w:multiLevelType w:val="hybridMultilevel"/>
    <w:tmpl w:val="25BAB51A"/>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E170106"/>
    <w:multiLevelType w:val="hybridMultilevel"/>
    <w:tmpl w:val="5D805346"/>
    <w:lvl w:ilvl="0" w:tplc="CFC425D4">
      <w:start w:val="1"/>
      <w:numFmt w:val="bullet"/>
      <w:lvlText w:val=""/>
      <w:lvlJc w:val="left"/>
      <w:pPr>
        <w:tabs>
          <w:tab w:val="num" w:pos="2520"/>
        </w:tabs>
        <w:ind w:left="2520" w:hanging="360"/>
      </w:pPr>
      <w:rPr>
        <w:rFonts w:ascii="Symbol" w:hAnsi="Symbol" w:cs="Symbol" w:hint="default"/>
      </w:rPr>
    </w:lvl>
    <w:lvl w:ilvl="1" w:tplc="CFC425D4">
      <w:start w:val="1"/>
      <w:numFmt w:val="bullet"/>
      <w:lvlText w:val=""/>
      <w:lvlJc w:val="left"/>
      <w:pPr>
        <w:tabs>
          <w:tab w:val="num" w:pos="1440"/>
        </w:tabs>
        <w:ind w:left="1440" w:hanging="360"/>
      </w:pPr>
      <w:rPr>
        <w:rFonts w:ascii="Symbol" w:hAnsi="Symbol" w:cs="Symbol"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5F02C78"/>
    <w:multiLevelType w:val="hybridMultilevel"/>
    <w:tmpl w:val="80BAD8AE"/>
    <w:lvl w:ilvl="0" w:tplc="F3F6CFBA">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704E68"/>
    <w:multiLevelType w:val="hybridMultilevel"/>
    <w:tmpl w:val="2E140BE0"/>
    <w:lvl w:ilvl="0" w:tplc="EE62D6BA">
      <w:start w:val="1"/>
      <w:numFmt w:val="bullet"/>
      <w:pStyle w:val="BulletText1"/>
      <w:lvlText w:val=""/>
      <w:lvlJc w:val="left"/>
      <w:pPr>
        <w:tabs>
          <w:tab w:val="num" w:pos="369"/>
        </w:tabs>
        <w:ind w:left="369" w:hanging="369"/>
      </w:pPr>
      <w:rPr>
        <w:rFonts w:ascii="Webdings" w:hAnsi="Webdings" w:hint="default"/>
        <w:color w:val="C0C0C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B76205"/>
    <w:multiLevelType w:val="multilevel"/>
    <w:tmpl w:val="9EC4469C"/>
    <w:lvl w:ilvl="0">
      <w:start w:val="1"/>
      <w:numFmt w:val="decimal"/>
      <w:lvlText w:val="%1."/>
      <w:lvlJc w:val="left"/>
      <w:pPr>
        <w:tabs>
          <w:tab w:val="num" w:pos="0"/>
        </w:tabs>
        <w:ind w:left="720" w:hanging="720"/>
      </w:pPr>
      <w:rPr>
        <w:rFonts w:ascii="Arial" w:hAnsi="Arial" w:hint="default"/>
        <w:b/>
        <w:i w:val="0"/>
        <w:sz w:val="20"/>
        <w:szCs w:val="20"/>
      </w:rPr>
    </w:lvl>
    <w:lvl w:ilvl="1">
      <w:start w:val="1"/>
      <w:numFmt w:val="decimal"/>
      <w:lvlText w:val="%1.%2."/>
      <w:lvlJc w:val="left"/>
      <w:pPr>
        <w:tabs>
          <w:tab w:val="num" w:pos="-720"/>
        </w:tabs>
        <w:ind w:left="720" w:hanging="720"/>
      </w:pPr>
      <w:rPr>
        <w:rFonts w:ascii="Arial" w:hAnsi="Arial" w:cs="Arial" w:hint="default"/>
        <w:b/>
        <w:sz w:val="20"/>
        <w:szCs w:val="20"/>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pStyle w:val="Heading6"/>
      <w:lvlText w:val="%1.%2.%3.%4.%5.%6."/>
      <w:lvlJc w:val="left"/>
      <w:pPr>
        <w:tabs>
          <w:tab w:val="num" w:pos="0"/>
        </w:tabs>
        <w:ind w:left="4320" w:hanging="720"/>
      </w:pPr>
      <w:rPr>
        <w:rFonts w:hint="default"/>
      </w:rPr>
    </w:lvl>
    <w:lvl w:ilvl="6">
      <w:start w:val="1"/>
      <w:numFmt w:val="decimal"/>
      <w:pStyle w:val="Heading7"/>
      <w:lvlText w:val="%1.%2.%3.%4.%5.%6.%7."/>
      <w:lvlJc w:val="left"/>
      <w:pPr>
        <w:tabs>
          <w:tab w:val="num" w:pos="0"/>
        </w:tabs>
        <w:ind w:left="5040" w:hanging="720"/>
      </w:pPr>
      <w:rPr>
        <w:rFonts w:hint="default"/>
      </w:rPr>
    </w:lvl>
    <w:lvl w:ilvl="7">
      <w:start w:val="1"/>
      <w:numFmt w:val="decimal"/>
      <w:pStyle w:val="Heading8"/>
      <w:lvlText w:val="%1.%2.%3.%4.%5.%6.%7.%8."/>
      <w:lvlJc w:val="left"/>
      <w:pPr>
        <w:tabs>
          <w:tab w:val="num" w:pos="0"/>
        </w:tabs>
        <w:ind w:left="5760" w:hanging="720"/>
      </w:pPr>
      <w:rPr>
        <w:rFonts w:hint="default"/>
      </w:rPr>
    </w:lvl>
    <w:lvl w:ilvl="8">
      <w:start w:val="1"/>
      <w:numFmt w:val="decimal"/>
      <w:pStyle w:val="Heading9"/>
      <w:lvlText w:val="%1.%2.%3.%4.%5.%6.%7.%8.%9."/>
      <w:lvlJc w:val="left"/>
      <w:pPr>
        <w:tabs>
          <w:tab w:val="num" w:pos="0"/>
        </w:tabs>
        <w:ind w:left="6480" w:hanging="720"/>
      </w:pPr>
      <w:rPr>
        <w:rFonts w:hint="default"/>
      </w:rPr>
    </w:lvl>
  </w:abstractNum>
  <w:abstractNum w:abstractNumId="12" w15:restartNumberingAfterBreak="0">
    <w:nsid w:val="7C482A4B"/>
    <w:multiLevelType w:val="multilevel"/>
    <w:tmpl w:val="C9C41C44"/>
    <w:lvl w:ilvl="0">
      <w:start w:val="1"/>
      <w:numFmt w:val="decimal"/>
      <w:lvlText w:val="%1."/>
      <w:lvlJc w:val="left"/>
      <w:pPr>
        <w:tabs>
          <w:tab w:val="num" w:pos="720"/>
        </w:tabs>
        <w:ind w:left="720" w:hanging="720"/>
      </w:pPr>
      <w:rPr>
        <w:rFonts w:ascii="Arial" w:hAnsi="Arial" w:hint="default"/>
        <w:b/>
        <w:i w:val="0"/>
        <w:sz w:val="20"/>
        <w:szCs w:val="20"/>
      </w:rPr>
    </w:lvl>
    <w:lvl w:ilvl="1">
      <w:start w:val="1"/>
      <w:numFmt w:val="decimal"/>
      <w:lvlText w:val="%1.%2."/>
      <w:lvlJc w:val="left"/>
      <w:pPr>
        <w:tabs>
          <w:tab w:val="num" w:pos="720"/>
        </w:tabs>
        <w:ind w:left="720" w:hanging="720"/>
      </w:pPr>
      <w:rPr>
        <w:rFonts w:ascii="Arial" w:hAnsi="Arial" w:hint="default"/>
        <w:b w:val="0"/>
        <w:i w:val="0"/>
        <w:sz w:val="20"/>
        <w:szCs w:val="20"/>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2160"/>
        </w:tabs>
        <w:ind w:left="2160" w:hanging="720"/>
      </w:pPr>
      <w:rPr>
        <w:rFonts w:ascii="Arial" w:hAnsi="Arial" w:hint="default"/>
        <w:b w:val="0"/>
        <w:i w:val="0"/>
        <w:sz w:val="20"/>
        <w:szCs w:val="20"/>
      </w:rPr>
    </w:lvl>
    <w:lvl w:ilvl="4">
      <w:start w:val="1"/>
      <w:numFmt w:val="lowerLetter"/>
      <w:pStyle w:val="Heading5"/>
      <w:lvlText w:val="(%5)"/>
      <w:lvlJc w:val="left"/>
      <w:pPr>
        <w:tabs>
          <w:tab w:val="num" w:pos="2880"/>
        </w:tabs>
        <w:ind w:left="2880" w:hanging="72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899196932">
    <w:abstractNumId w:val="11"/>
  </w:num>
  <w:num w:numId="2" w16cid:durableId="12622535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2047229">
    <w:abstractNumId w:val="10"/>
  </w:num>
  <w:num w:numId="4" w16cid:durableId="1505390990">
    <w:abstractNumId w:val="1"/>
  </w:num>
  <w:num w:numId="5" w16cid:durableId="751242115">
    <w:abstractNumId w:val="4"/>
  </w:num>
  <w:num w:numId="6" w16cid:durableId="1111238496">
    <w:abstractNumId w:val="0"/>
  </w:num>
  <w:num w:numId="7" w16cid:durableId="901644894">
    <w:abstractNumId w:val="7"/>
  </w:num>
  <w:num w:numId="8" w16cid:durableId="2094088711">
    <w:abstractNumId w:val="9"/>
  </w:num>
  <w:num w:numId="9" w16cid:durableId="1021979952">
    <w:abstractNumId w:val="2"/>
  </w:num>
  <w:num w:numId="10" w16cid:durableId="1022319408">
    <w:abstractNumId w:val="5"/>
  </w:num>
  <w:num w:numId="11" w16cid:durableId="256330538">
    <w:abstractNumId w:val="8"/>
  </w:num>
  <w:num w:numId="12" w16cid:durableId="1094277380">
    <w:abstractNumId w:val="3"/>
  </w:num>
  <w:num w:numId="13" w16cid:durableId="7378713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eTI9IWOu8ihdiu6ir2Gc1+ZMKR40ExTjoshNDUTho0Yt1Xt4ucUX9irzVZf51P7EV3ikmhVprV+sJLef/hjzQ==" w:salt="+OJKeKQ8QRKtb5l061aDfQ=="/>
  <w:defaultTabStop w:val="720"/>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6C4"/>
    <w:rsid w:val="0000031D"/>
    <w:rsid w:val="00000742"/>
    <w:rsid w:val="00000774"/>
    <w:rsid w:val="00001E94"/>
    <w:rsid w:val="00002F8D"/>
    <w:rsid w:val="000030F3"/>
    <w:rsid w:val="00003920"/>
    <w:rsid w:val="00003967"/>
    <w:rsid w:val="000039DD"/>
    <w:rsid w:val="00006EC9"/>
    <w:rsid w:val="0001164F"/>
    <w:rsid w:val="00011717"/>
    <w:rsid w:val="00011D3C"/>
    <w:rsid w:val="000131FC"/>
    <w:rsid w:val="000134AF"/>
    <w:rsid w:val="000136C6"/>
    <w:rsid w:val="0001381E"/>
    <w:rsid w:val="00013EE0"/>
    <w:rsid w:val="000143D8"/>
    <w:rsid w:val="000143EE"/>
    <w:rsid w:val="00015281"/>
    <w:rsid w:val="00015A0A"/>
    <w:rsid w:val="000160A7"/>
    <w:rsid w:val="00016947"/>
    <w:rsid w:val="00016DC0"/>
    <w:rsid w:val="000176F2"/>
    <w:rsid w:val="00017C29"/>
    <w:rsid w:val="00020879"/>
    <w:rsid w:val="0002114D"/>
    <w:rsid w:val="00021959"/>
    <w:rsid w:val="0002214D"/>
    <w:rsid w:val="000231C6"/>
    <w:rsid w:val="0002400F"/>
    <w:rsid w:val="00024609"/>
    <w:rsid w:val="00024884"/>
    <w:rsid w:val="00024A5D"/>
    <w:rsid w:val="00024D77"/>
    <w:rsid w:val="00025E0D"/>
    <w:rsid w:val="00026C63"/>
    <w:rsid w:val="00032B3D"/>
    <w:rsid w:val="00032DD3"/>
    <w:rsid w:val="00032EF1"/>
    <w:rsid w:val="000345C1"/>
    <w:rsid w:val="00034D2F"/>
    <w:rsid w:val="00035191"/>
    <w:rsid w:val="0003605E"/>
    <w:rsid w:val="0003608D"/>
    <w:rsid w:val="0003798F"/>
    <w:rsid w:val="0004032A"/>
    <w:rsid w:val="00040B4E"/>
    <w:rsid w:val="000413F5"/>
    <w:rsid w:val="00041600"/>
    <w:rsid w:val="0004334E"/>
    <w:rsid w:val="00044620"/>
    <w:rsid w:val="0004626D"/>
    <w:rsid w:val="00046514"/>
    <w:rsid w:val="00046D3A"/>
    <w:rsid w:val="00046D9F"/>
    <w:rsid w:val="00046EFA"/>
    <w:rsid w:val="00047660"/>
    <w:rsid w:val="0004787A"/>
    <w:rsid w:val="000525D1"/>
    <w:rsid w:val="0005443C"/>
    <w:rsid w:val="0005495C"/>
    <w:rsid w:val="0005496B"/>
    <w:rsid w:val="000558E9"/>
    <w:rsid w:val="00055BD4"/>
    <w:rsid w:val="0005628B"/>
    <w:rsid w:val="00057708"/>
    <w:rsid w:val="00057D8B"/>
    <w:rsid w:val="00060144"/>
    <w:rsid w:val="00060958"/>
    <w:rsid w:val="00062046"/>
    <w:rsid w:val="0006293B"/>
    <w:rsid w:val="0006349A"/>
    <w:rsid w:val="00064EB9"/>
    <w:rsid w:val="00065F46"/>
    <w:rsid w:val="00066732"/>
    <w:rsid w:val="0006692F"/>
    <w:rsid w:val="00066B35"/>
    <w:rsid w:val="00066E01"/>
    <w:rsid w:val="0006736B"/>
    <w:rsid w:val="00070232"/>
    <w:rsid w:val="00070B9D"/>
    <w:rsid w:val="00071865"/>
    <w:rsid w:val="0007251A"/>
    <w:rsid w:val="00072D09"/>
    <w:rsid w:val="0007415F"/>
    <w:rsid w:val="00074438"/>
    <w:rsid w:val="000753E6"/>
    <w:rsid w:val="00076C8A"/>
    <w:rsid w:val="00076D04"/>
    <w:rsid w:val="00080504"/>
    <w:rsid w:val="00080B8D"/>
    <w:rsid w:val="000819B4"/>
    <w:rsid w:val="00081A57"/>
    <w:rsid w:val="000824AE"/>
    <w:rsid w:val="00082EE9"/>
    <w:rsid w:val="0008352D"/>
    <w:rsid w:val="000839FD"/>
    <w:rsid w:val="00083B7E"/>
    <w:rsid w:val="00084FD8"/>
    <w:rsid w:val="000864CD"/>
    <w:rsid w:val="00086CAF"/>
    <w:rsid w:val="00086ED5"/>
    <w:rsid w:val="000873A6"/>
    <w:rsid w:val="000874F9"/>
    <w:rsid w:val="000877A8"/>
    <w:rsid w:val="00087D01"/>
    <w:rsid w:val="00090D4A"/>
    <w:rsid w:val="00091E05"/>
    <w:rsid w:val="00093D73"/>
    <w:rsid w:val="00093F95"/>
    <w:rsid w:val="00095124"/>
    <w:rsid w:val="00095C46"/>
    <w:rsid w:val="00095FFA"/>
    <w:rsid w:val="00096475"/>
    <w:rsid w:val="00096882"/>
    <w:rsid w:val="000A057E"/>
    <w:rsid w:val="000A147C"/>
    <w:rsid w:val="000A24FE"/>
    <w:rsid w:val="000A2A12"/>
    <w:rsid w:val="000A2CC2"/>
    <w:rsid w:val="000A35FF"/>
    <w:rsid w:val="000A3D4F"/>
    <w:rsid w:val="000A467E"/>
    <w:rsid w:val="000A5717"/>
    <w:rsid w:val="000A5C5A"/>
    <w:rsid w:val="000A61AD"/>
    <w:rsid w:val="000A6B23"/>
    <w:rsid w:val="000A6C75"/>
    <w:rsid w:val="000A71A5"/>
    <w:rsid w:val="000A7BB1"/>
    <w:rsid w:val="000B0289"/>
    <w:rsid w:val="000B0B08"/>
    <w:rsid w:val="000B1D41"/>
    <w:rsid w:val="000B1F8D"/>
    <w:rsid w:val="000B2419"/>
    <w:rsid w:val="000B329F"/>
    <w:rsid w:val="000B3F9F"/>
    <w:rsid w:val="000B4B70"/>
    <w:rsid w:val="000B5324"/>
    <w:rsid w:val="000B5EC7"/>
    <w:rsid w:val="000B5F4E"/>
    <w:rsid w:val="000B74E2"/>
    <w:rsid w:val="000C0C3E"/>
    <w:rsid w:val="000C148D"/>
    <w:rsid w:val="000C4574"/>
    <w:rsid w:val="000C45A0"/>
    <w:rsid w:val="000C4C3C"/>
    <w:rsid w:val="000C4C76"/>
    <w:rsid w:val="000C4CF2"/>
    <w:rsid w:val="000C5BAD"/>
    <w:rsid w:val="000C5F03"/>
    <w:rsid w:val="000C6D02"/>
    <w:rsid w:val="000C7317"/>
    <w:rsid w:val="000C76DC"/>
    <w:rsid w:val="000C7744"/>
    <w:rsid w:val="000D0CD2"/>
    <w:rsid w:val="000D0D15"/>
    <w:rsid w:val="000D1C99"/>
    <w:rsid w:val="000D1DD1"/>
    <w:rsid w:val="000D1F1E"/>
    <w:rsid w:val="000D234A"/>
    <w:rsid w:val="000D24FF"/>
    <w:rsid w:val="000D26FD"/>
    <w:rsid w:val="000D314F"/>
    <w:rsid w:val="000D34F8"/>
    <w:rsid w:val="000D3517"/>
    <w:rsid w:val="000D4241"/>
    <w:rsid w:val="000D520F"/>
    <w:rsid w:val="000D52A2"/>
    <w:rsid w:val="000D5D09"/>
    <w:rsid w:val="000D5DB6"/>
    <w:rsid w:val="000D6B4A"/>
    <w:rsid w:val="000D6BFF"/>
    <w:rsid w:val="000D6D28"/>
    <w:rsid w:val="000D7888"/>
    <w:rsid w:val="000D7C7C"/>
    <w:rsid w:val="000E00CB"/>
    <w:rsid w:val="000E09E9"/>
    <w:rsid w:val="000E2022"/>
    <w:rsid w:val="000E2332"/>
    <w:rsid w:val="000E37E0"/>
    <w:rsid w:val="000E461C"/>
    <w:rsid w:val="000E4FE0"/>
    <w:rsid w:val="000E5786"/>
    <w:rsid w:val="000E6097"/>
    <w:rsid w:val="000E696E"/>
    <w:rsid w:val="000E6CEC"/>
    <w:rsid w:val="000E73F2"/>
    <w:rsid w:val="000E7923"/>
    <w:rsid w:val="000E7D87"/>
    <w:rsid w:val="000F047B"/>
    <w:rsid w:val="000F07DA"/>
    <w:rsid w:val="000F08C0"/>
    <w:rsid w:val="000F08E5"/>
    <w:rsid w:val="000F0C48"/>
    <w:rsid w:val="000F0D06"/>
    <w:rsid w:val="000F0F76"/>
    <w:rsid w:val="000F1A3A"/>
    <w:rsid w:val="000F2478"/>
    <w:rsid w:val="000F326F"/>
    <w:rsid w:val="000F51E9"/>
    <w:rsid w:val="000F62AA"/>
    <w:rsid w:val="000F6608"/>
    <w:rsid w:val="0010045A"/>
    <w:rsid w:val="00101EBF"/>
    <w:rsid w:val="00103AC5"/>
    <w:rsid w:val="00104CC9"/>
    <w:rsid w:val="00105B79"/>
    <w:rsid w:val="001065D1"/>
    <w:rsid w:val="001106EE"/>
    <w:rsid w:val="001108D9"/>
    <w:rsid w:val="0011100C"/>
    <w:rsid w:val="00111754"/>
    <w:rsid w:val="00112CB9"/>
    <w:rsid w:val="00112FCA"/>
    <w:rsid w:val="001133EF"/>
    <w:rsid w:val="00113689"/>
    <w:rsid w:val="00113C6C"/>
    <w:rsid w:val="00113E5F"/>
    <w:rsid w:val="00114A3C"/>
    <w:rsid w:val="00114BBD"/>
    <w:rsid w:val="00115122"/>
    <w:rsid w:val="0011573C"/>
    <w:rsid w:val="00115765"/>
    <w:rsid w:val="00116306"/>
    <w:rsid w:val="00116E32"/>
    <w:rsid w:val="0011785C"/>
    <w:rsid w:val="00120FB4"/>
    <w:rsid w:val="00121F8A"/>
    <w:rsid w:val="001220E7"/>
    <w:rsid w:val="0012244D"/>
    <w:rsid w:val="00122884"/>
    <w:rsid w:val="00122935"/>
    <w:rsid w:val="00123622"/>
    <w:rsid w:val="0012452C"/>
    <w:rsid w:val="0012463C"/>
    <w:rsid w:val="00124E4A"/>
    <w:rsid w:val="00124FEF"/>
    <w:rsid w:val="001256DD"/>
    <w:rsid w:val="0013116C"/>
    <w:rsid w:val="00131A35"/>
    <w:rsid w:val="00131E54"/>
    <w:rsid w:val="00131F78"/>
    <w:rsid w:val="00132084"/>
    <w:rsid w:val="0013241D"/>
    <w:rsid w:val="00132D91"/>
    <w:rsid w:val="0013450F"/>
    <w:rsid w:val="00134B5B"/>
    <w:rsid w:val="00134D2E"/>
    <w:rsid w:val="00134E76"/>
    <w:rsid w:val="00135D96"/>
    <w:rsid w:val="0013631F"/>
    <w:rsid w:val="001363C0"/>
    <w:rsid w:val="001369A3"/>
    <w:rsid w:val="00136B4D"/>
    <w:rsid w:val="00137953"/>
    <w:rsid w:val="00137E62"/>
    <w:rsid w:val="00140A78"/>
    <w:rsid w:val="00140EDF"/>
    <w:rsid w:val="0014144B"/>
    <w:rsid w:val="001415E9"/>
    <w:rsid w:val="00141A21"/>
    <w:rsid w:val="0014248E"/>
    <w:rsid w:val="00144750"/>
    <w:rsid w:val="001457DE"/>
    <w:rsid w:val="001460E7"/>
    <w:rsid w:val="00147519"/>
    <w:rsid w:val="00147959"/>
    <w:rsid w:val="00150010"/>
    <w:rsid w:val="00150326"/>
    <w:rsid w:val="001505A2"/>
    <w:rsid w:val="0015159F"/>
    <w:rsid w:val="001516F9"/>
    <w:rsid w:val="00151DF8"/>
    <w:rsid w:val="00151FB7"/>
    <w:rsid w:val="0015201B"/>
    <w:rsid w:val="00152821"/>
    <w:rsid w:val="001538C9"/>
    <w:rsid w:val="0015393C"/>
    <w:rsid w:val="00154203"/>
    <w:rsid w:val="001547C4"/>
    <w:rsid w:val="00155359"/>
    <w:rsid w:val="00155606"/>
    <w:rsid w:val="00156879"/>
    <w:rsid w:val="00156B94"/>
    <w:rsid w:val="001570F7"/>
    <w:rsid w:val="00157519"/>
    <w:rsid w:val="0016032F"/>
    <w:rsid w:val="0016058A"/>
    <w:rsid w:val="001605E9"/>
    <w:rsid w:val="00161C38"/>
    <w:rsid w:val="00161E1A"/>
    <w:rsid w:val="00161F98"/>
    <w:rsid w:val="001630BF"/>
    <w:rsid w:val="001633A0"/>
    <w:rsid w:val="00163AE4"/>
    <w:rsid w:val="0016477D"/>
    <w:rsid w:val="001650EE"/>
    <w:rsid w:val="0016520C"/>
    <w:rsid w:val="001653C5"/>
    <w:rsid w:val="00165836"/>
    <w:rsid w:val="00165E34"/>
    <w:rsid w:val="001663DE"/>
    <w:rsid w:val="00166466"/>
    <w:rsid w:val="001667E6"/>
    <w:rsid w:val="00166A53"/>
    <w:rsid w:val="00166CB3"/>
    <w:rsid w:val="00166FAC"/>
    <w:rsid w:val="001670B7"/>
    <w:rsid w:val="001678A6"/>
    <w:rsid w:val="001679DE"/>
    <w:rsid w:val="00170AE9"/>
    <w:rsid w:val="001712A9"/>
    <w:rsid w:val="001716B6"/>
    <w:rsid w:val="001725D6"/>
    <w:rsid w:val="001733E3"/>
    <w:rsid w:val="001734A4"/>
    <w:rsid w:val="00173B42"/>
    <w:rsid w:val="00173C6E"/>
    <w:rsid w:val="00174949"/>
    <w:rsid w:val="00174BD0"/>
    <w:rsid w:val="0017503F"/>
    <w:rsid w:val="001756AF"/>
    <w:rsid w:val="00175A63"/>
    <w:rsid w:val="00176007"/>
    <w:rsid w:val="001768E3"/>
    <w:rsid w:val="00176F7B"/>
    <w:rsid w:val="0018111A"/>
    <w:rsid w:val="001834E0"/>
    <w:rsid w:val="001854DC"/>
    <w:rsid w:val="00185BA8"/>
    <w:rsid w:val="00186060"/>
    <w:rsid w:val="0018693B"/>
    <w:rsid w:val="00186E9D"/>
    <w:rsid w:val="00186F47"/>
    <w:rsid w:val="00187580"/>
    <w:rsid w:val="00187E53"/>
    <w:rsid w:val="001902DF"/>
    <w:rsid w:val="001904F4"/>
    <w:rsid w:val="00190721"/>
    <w:rsid w:val="00190ECB"/>
    <w:rsid w:val="00190F4D"/>
    <w:rsid w:val="001919CA"/>
    <w:rsid w:val="001921D1"/>
    <w:rsid w:val="00192593"/>
    <w:rsid w:val="00192F01"/>
    <w:rsid w:val="00193476"/>
    <w:rsid w:val="001936FF"/>
    <w:rsid w:val="00193864"/>
    <w:rsid w:val="00194321"/>
    <w:rsid w:val="001949A9"/>
    <w:rsid w:val="001951B0"/>
    <w:rsid w:val="00196DA1"/>
    <w:rsid w:val="00197E9A"/>
    <w:rsid w:val="00197FB1"/>
    <w:rsid w:val="001A02FF"/>
    <w:rsid w:val="001A0587"/>
    <w:rsid w:val="001A17D7"/>
    <w:rsid w:val="001A1CD0"/>
    <w:rsid w:val="001A1EE7"/>
    <w:rsid w:val="001A2EA6"/>
    <w:rsid w:val="001A31F7"/>
    <w:rsid w:val="001A38C6"/>
    <w:rsid w:val="001A4724"/>
    <w:rsid w:val="001A5103"/>
    <w:rsid w:val="001A5D6B"/>
    <w:rsid w:val="001A5F59"/>
    <w:rsid w:val="001A6A8F"/>
    <w:rsid w:val="001B106F"/>
    <w:rsid w:val="001B1A3D"/>
    <w:rsid w:val="001B1C93"/>
    <w:rsid w:val="001B254A"/>
    <w:rsid w:val="001B34DC"/>
    <w:rsid w:val="001B3B18"/>
    <w:rsid w:val="001B3D3B"/>
    <w:rsid w:val="001B4064"/>
    <w:rsid w:val="001B424B"/>
    <w:rsid w:val="001B4273"/>
    <w:rsid w:val="001B4D86"/>
    <w:rsid w:val="001B556A"/>
    <w:rsid w:val="001B62C6"/>
    <w:rsid w:val="001B6464"/>
    <w:rsid w:val="001B6EDE"/>
    <w:rsid w:val="001B7069"/>
    <w:rsid w:val="001C0323"/>
    <w:rsid w:val="001C0C73"/>
    <w:rsid w:val="001C0E55"/>
    <w:rsid w:val="001C1AE1"/>
    <w:rsid w:val="001C1DC9"/>
    <w:rsid w:val="001C27AE"/>
    <w:rsid w:val="001C27E6"/>
    <w:rsid w:val="001C34FC"/>
    <w:rsid w:val="001C3C12"/>
    <w:rsid w:val="001C45FC"/>
    <w:rsid w:val="001C49CC"/>
    <w:rsid w:val="001C4A27"/>
    <w:rsid w:val="001C4A85"/>
    <w:rsid w:val="001C4DDA"/>
    <w:rsid w:val="001C55B5"/>
    <w:rsid w:val="001C5679"/>
    <w:rsid w:val="001D0012"/>
    <w:rsid w:val="001D042B"/>
    <w:rsid w:val="001D0626"/>
    <w:rsid w:val="001D0A0C"/>
    <w:rsid w:val="001D0A8B"/>
    <w:rsid w:val="001D12D7"/>
    <w:rsid w:val="001D1563"/>
    <w:rsid w:val="001D21AD"/>
    <w:rsid w:val="001D2712"/>
    <w:rsid w:val="001D29E1"/>
    <w:rsid w:val="001D2AF0"/>
    <w:rsid w:val="001D3578"/>
    <w:rsid w:val="001D36DB"/>
    <w:rsid w:val="001D3971"/>
    <w:rsid w:val="001D3F8F"/>
    <w:rsid w:val="001D51FC"/>
    <w:rsid w:val="001D529F"/>
    <w:rsid w:val="001D5955"/>
    <w:rsid w:val="001D68FF"/>
    <w:rsid w:val="001D6CB1"/>
    <w:rsid w:val="001D70F2"/>
    <w:rsid w:val="001E2A88"/>
    <w:rsid w:val="001E30D9"/>
    <w:rsid w:val="001E378D"/>
    <w:rsid w:val="001E3FB4"/>
    <w:rsid w:val="001E4658"/>
    <w:rsid w:val="001E4DC6"/>
    <w:rsid w:val="001E5126"/>
    <w:rsid w:val="001E69BD"/>
    <w:rsid w:val="001E6BC6"/>
    <w:rsid w:val="001E6E98"/>
    <w:rsid w:val="001E712F"/>
    <w:rsid w:val="001E7138"/>
    <w:rsid w:val="001E7F59"/>
    <w:rsid w:val="001F15D2"/>
    <w:rsid w:val="001F1907"/>
    <w:rsid w:val="001F2506"/>
    <w:rsid w:val="001F2E1E"/>
    <w:rsid w:val="001F30D1"/>
    <w:rsid w:val="001F3918"/>
    <w:rsid w:val="001F4363"/>
    <w:rsid w:val="001F483A"/>
    <w:rsid w:val="001F5047"/>
    <w:rsid w:val="001F54A1"/>
    <w:rsid w:val="001F5925"/>
    <w:rsid w:val="001F5B3F"/>
    <w:rsid w:val="001F707C"/>
    <w:rsid w:val="00200E4E"/>
    <w:rsid w:val="0020163B"/>
    <w:rsid w:val="00202DA8"/>
    <w:rsid w:val="0020321E"/>
    <w:rsid w:val="002032E6"/>
    <w:rsid w:val="002047EB"/>
    <w:rsid w:val="00204A7A"/>
    <w:rsid w:val="002051DF"/>
    <w:rsid w:val="002054BA"/>
    <w:rsid w:val="00205AD8"/>
    <w:rsid w:val="002062C7"/>
    <w:rsid w:val="00206C93"/>
    <w:rsid w:val="0021040B"/>
    <w:rsid w:val="00210569"/>
    <w:rsid w:val="002110D6"/>
    <w:rsid w:val="0021127B"/>
    <w:rsid w:val="0021197B"/>
    <w:rsid w:val="00211BFD"/>
    <w:rsid w:val="00212458"/>
    <w:rsid w:val="002124BA"/>
    <w:rsid w:val="00212DDD"/>
    <w:rsid w:val="00213033"/>
    <w:rsid w:val="0021308A"/>
    <w:rsid w:val="00214991"/>
    <w:rsid w:val="00214C67"/>
    <w:rsid w:val="00214E08"/>
    <w:rsid w:val="00215099"/>
    <w:rsid w:val="0021643B"/>
    <w:rsid w:val="00216810"/>
    <w:rsid w:val="0021687A"/>
    <w:rsid w:val="00216927"/>
    <w:rsid w:val="00216A3E"/>
    <w:rsid w:val="00216FE8"/>
    <w:rsid w:val="002172E8"/>
    <w:rsid w:val="00217449"/>
    <w:rsid w:val="002176BF"/>
    <w:rsid w:val="002177C9"/>
    <w:rsid w:val="002202B4"/>
    <w:rsid w:val="0022094B"/>
    <w:rsid w:val="00220FBA"/>
    <w:rsid w:val="00221546"/>
    <w:rsid w:val="002216F5"/>
    <w:rsid w:val="00221945"/>
    <w:rsid w:val="00221A0D"/>
    <w:rsid w:val="002221A4"/>
    <w:rsid w:val="0022351A"/>
    <w:rsid w:val="0022493C"/>
    <w:rsid w:val="00226007"/>
    <w:rsid w:val="00226649"/>
    <w:rsid w:val="00227237"/>
    <w:rsid w:val="00227665"/>
    <w:rsid w:val="00227959"/>
    <w:rsid w:val="00227C9F"/>
    <w:rsid w:val="00227DA6"/>
    <w:rsid w:val="002300FB"/>
    <w:rsid w:val="002302FA"/>
    <w:rsid w:val="00230A31"/>
    <w:rsid w:val="00231F02"/>
    <w:rsid w:val="002325FD"/>
    <w:rsid w:val="0023263C"/>
    <w:rsid w:val="00232D78"/>
    <w:rsid w:val="0023304B"/>
    <w:rsid w:val="0023380A"/>
    <w:rsid w:val="00233E6A"/>
    <w:rsid w:val="00233F5A"/>
    <w:rsid w:val="00234405"/>
    <w:rsid w:val="00234586"/>
    <w:rsid w:val="002346A4"/>
    <w:rsid w:val="0023520C"/>
    <w:rsid w:val="002358D0"/>
    <w:rsid w:val="0023590A"/>
    <w:rsid w:val="002360FC"/>
    <w:rsid w:val="00236D1F"/>
    <w:rsid w:val="002377A3"/>
    <w:rsid w:val="00237BE4"/>
    <w:rsid w:val="00237F0D"/>
    <w:rsid w:val="0024068F"/>
    <w:rsid w:val="002407F0"/>
    <w:rsid w:val="002411CA"/>
    <w:rsid w:val="00241A64"/>
    <w:rsid w:val="00241C20"/>
    <w:rsid w:val="0024285F"/>
    <w:rsid w:val="00244D36"/>
    <w:rsid w:val="00245EE2"/>
    <w:rsid w:val="00246046"/>
    <w:rsid w:val="0024622B"/>
    <w:rsid w:val="002463A8"/>
    <w:rsid w:val="002469B9"/>
    <w:rsid w:val="00246E91"/>
    <w:rsid w:val="00247435"/>
    <w:rsid w:val="002509D9"/>
    <w:rsid w:val="00250FE9"/>
    <w:rsid w:val="0025141E"/>
    <w:rsid w:val="002517E1"/>
    <w:rsid w:val="00253DEB"/>
    <w:rsid w:val="002544B9"/>
    <w:rsid w:val="002546FB"/>
    <w:rsid w:val="00255BC9"/>
    <w:rsid w:val="00256E08"/>
    <w:rsid w:val="00257921"/>
    <w:rsid w:val="00260A53"/>
    <w:rsid w:val="00261707"/>
    <w:rsid w:val="00262038"/>
    <w:rsid w:val="00262517"/>
    <w:rsid w:val="00262831"/>
    <w:rsid w:val="00262C41"/>
    <w:rsid w:val="00263844"/>
    <w:rsid w:val="00264223"/>
    <w:rsid w:val="00264274"/>
    <w:rsid w:val="00264B16"/>
    <w:rsid w:val="00265A38"/>
    <w:rsid w:val="00265D29"/>
    <w:rsid w:val="00266378"/>
    <w:rsid w:val="00266512"/>
    <w:rsid w:val="00266A0D"/>
    <w:rsid w:val="00266F67"/>
    <w:rsid w:val="00267145"/>
    <w:rsid w:val="002674AF"/>
    <w:rsid w:val="00270BBC"/>
    <w:rsid w:val="00271339"/>
    <w:rsid w:val="00271955"/>
    <w:rsid w:val="0027442B"/>
    <w:rsid w:val="00274857"/>
    <w:rsid w:val="002750DA"/>
    <w:rsid w:val="00275233"/>
    <w:rsid w:val="00275501"/>
    <w:rsid w:val="00275A22"/>
    <w:rsid w:val="00276DBF"/>
    <w:rsid w:val="002776E3"/>
    <w:rsid w:val="0028110D"/>
    <w:rsid w:val="002812B2"/>
    <w:rsid w:val="00281886"/>
    <w:rsid w:val="0028214D"/>
    <w:rsid w:val="0028298D"/>
    <w:rsid w:val="002845CF"/>
    <w:rsid w:val="00285421"/>
    <w:rsid w:val="00285EF7"/>
    <w:rsid w:val="00285F0C"/>
    <w:rsid w:val="00286105"/>
    <w:rsid w:val="002867F2"/>
    <w:rsid w:val="00286D82"/>
    <w:rsid w:val="00290195"/>
    <w:rsid w:val="00290243"/>
    <w:rsid w:val="002915C0"/>
    <w:rsid w:val="002916F3"/>
    <w:rsid w:val="00291C2B"/>
    <w:rsid w:val="0029278A"/>
    <w:rsid w:val="00292DF5"/>
    <w:rsid w:val="002933A5"/>
    <w:rsid w:val="002937DE"/>
    <w:rsid w:val="002945C7"/>
    <w:rsid w:val="00294D63"/>
    <w:rsid w:val="00294EA5"/>
    <w:rsid w:val="00295649"/>
    <w:rsid w:val="0029570F"/>
    <w:rsid w:val="0029596D"/>
    <w:rsid w:val="002979F4"/>
    <w:rsid w:val="00297D18"/>
    <w:rsid w:val="002A0902"/>
    <w:rsid w:val="002A167B"/>
    <w:rsid w:val="002A1A32"/>
    <w:rsid w:val="002A2DFB"/>
    <w:rsid w:val="002A36FA"/>
    <w:rsid w:val="002A475C"/>
    <w:rsid w:val="002A4F15"/>
    <w:rsid w:val="002A5EFE"/>
    <w:rsid w:val="002A6550"/>
    <w:rsid w:val="002A6C10"/>
    <w:rsid w:val="002B0182"/>
    <w:rsid w:val="002B064A"/>
    <w:rsid w:val="002B0F11"/>
    <w:rsid w:val="002B1C32"/>
    <w:rsid w:val="002B1EAF"/>
    <w:rsid w:val="002B234D"/>
    <w:rsid w:val="002B25DB"/>
    <w:rsid w:val="002B2D2F"/>
    <w:rsid w:val="002B30DC"/>
    <w:rsid w:val="002B33D0"/>
    <w:rsid w:val="002B3BB3"/>
    <w:rsid w:val="002B3C4C"/>
    <w:rsid w:val="002B4D22"/>
    <w:rsid w:val="002B4F1D"/>
    <w:rsid w:val="002B521A"/>
    <w:rsid w:val="002B5ECE"/>
    <w:rsid w:val="002B7093"/>
    <w:rsid w:val="002B7238"/>
    <w:rsid w:val="002B757D"/>
    <w:rsid w:val="002B79A5"/>
    <w:rsid w:val="002B7F98"/>
    <w:rsid w:val="002C0030"/>
    <w:rsid w:val="002C1407"/>
    <w:rsid w:val="002C17B0"/>
    <w:rsid w:val="002C1A7C"/>
    <w:rsid w:val="002C2582"/>
    <w:rsid w:val="002C457C"/>
    <w:rsid w:val="002C4C44"/>
    <w:rsid w:val="002C6157"/>
    <w:rsid w:val="002C6D7C"/>
    <w:rsid w:val="002C7FAC"/>
    <w:rsid w:val="002D0E6A"/>
    <w:rsid w:val="002D1F64"/>
    <w:rsid w:val="002D2C04"/>
    <w:rsid w:val="002D3304"/>
    <w:rsid w:val="002D384E"/>
    <w:rsid w:val="002D4B38"/>
    <w:rsid w:val="002D4B7A"/>
    <w:rsid w:val="002D6D16"/>
    <w:rsid w:val="002D7439"/>
    <w:rsid w:val="002D78C9"/>
    <w:rsid w:val="002D7ADA"/>
    <w:rsid w:val="002D7E4B"/>
    <w:rsid w:val="002E02CD"/>
    <w:rsid w:val="002E11B4"/>
    <w:rsid w:val="002E14CB"/>
    <w:rsid w:val="002E1944"/>
    <w:rsid w:val="002E25E5"/>
    <w:rsid w:val="002E3469"/>
    <w:rsid w:val="002E369A"/>
    <w:rsid w:val="002E3795"/>
    <w:rsid w:val="002E4FE8"/>
    <w:rsid w:val="002E5EF0"/>
    <w:rsid w:val="002E60E0"/>
    <w:rsid w:val="002E6300"/>
    <w:rsid w:val="002E7776"/>
    <w:rsid w:val="002F02B5"/>
    <w:rsid w:val="002F063D"/>
    <w:rsid w:val="002F17E5"/>
    <w:rsid w:val="002F2242"/>
    <w:rsid w:val="002F227C"/>
    <w:rsid w:val="002F30E5"/>
    <w:rsid w:val="002F36B1"/>
    <w:rsid w:val="002F51E0"/>
    <w:rsid w:val="002F5449"/>
    <w:rsid w:val="002F581D"/>
    <w:rsid w:val="002F71C8"/>
    <w:rsid w:val="002F72E3"/>
    <w:rsid w:val="002F743B"/>
    <w:rsid w:val="002F755D"/>
    <w:rsid w:val="002F7EDC"/>
    <w:rsid w:val="003010AC"/>
    <w:rsid w:val="00302A71"/>
    <w:rsid w:val="0030455B"/>
    <w:rsid w:val="00305252"/>
    <w:rsid w:val="003062D8"/>
    <w:rsid w:val="00306596"/>
    <w:rsid w:val="00306810"/>
    <w:rsid w:val="00307D18"/>
    <w:rsid w:val="00310D3E"/>
    <w:rsid w:val="00311AC3"/>
    <w:rsid w:val="00311BAE"/>
    <w:rsid w:val="003124B8"/>
    <w:rsid w:val="00312BC0"/>
    <w:rsid w:val="00313111"/>
    <w:rsid w:val="003142FB"/>
    <w:rsid w:val="0031438B"/>
    <w:rsid w:val="003146E0"/>
    <w:rsid w:val="00316DE6"/>
    <w:rsid w:val="00316EE7"/>
    <w:rsid w:val="00317F0A"/>
    <w:rsid w:val="00320430"/>
    <w:rsid w:val="00320563"/>
    <w:rsid w:val="003208AA"/>
    <w:rsid w:val="00320A8A"/>
    <w:rsid w:val="00320ECB"/>
    <w:rsid w:val="003220C2"/>
    <w:rsid w:val="003224C2"/>
    <w:rsid w:val="00322DEC"/>
    <w:rsid w:val="00323D40"/>
    <w:rsid w:val="00323DED"/>
    <w:rsid w:val="00324028"/>
    <w:rsid w:val="00324326"/>
    <w:rsid w:val="003250BC"/>
    <w:rsid w:val="003259BB"/>
    <w:rsid w:val="003265FF"/>
    <w:rsid w:val="00326CD9"/>
    <w:rsid w:val="00327597"/>
    <w:rsid w:val="0033083F"/>
    <w:rsid w:val="00331151"/>
    <w:rsid w:val="003312F5"/>
    <w:rsid w:val="00332289"/>
    <w:rsid w:val="0033228B"/>
    <w:rsid w:val="00332ABD"/>
    <w:rsid w:val="00333AF2"/>
    <w:rsid w:val="00333D98"/>
    <w:rsid w:val="00333EBC"/>
    <w:rsid w:val="003341D4"/>
    <w:rsid w:val="00334516"/>
    <w:rsid w:val="003347E9"/>
    <w:rsid w:val="00334955"/>
    <w:rsid w:val="00335D43"/>
    <w:rsid w:val="00336A69"/>
    <w:rsid w:val="00336CD4"/>
    <w:rsid w:val="00336F5A"/>
    <w:rsid w:val="00340849"/>
    <w:rsid w:val="00340B26"/>
    <w:rsid w:val="00341189"/>
    <w:rsid w:val="00341D84"/>
    <w:rsid w:val="00341E21"/>
    <w:rsid w:val="00341EC1"/>
    <w:rsid w:val="00342422"/>
    <w:rsid w:val="00342480"/>
    <w:rsid w:val="00343B0C"/>
    <w:rsid w:val="00344C34"/>
    <w:rsid w:val="00345764"/>
    <w:rsid w:val="00345A54"/>
    <w:rsid w:val="00346658"/>
    <w:rsid w:val="003500EA"/>
    <w:rsid w:val="003502C8"/>
    <w:rsid w:val="003538C5"/>
    <w:rsid w:val="00353EF2"/>
    <w:rsid w:val="003549DF"/>
    <w:rsid w:val="00356ED7"/>
    <w:rsid w:val="0036023C"/>
    <w:rsid w:val="00360631"/>
    <w:rsid w:val="0036119E"/>
    <w:rsid w:val="00361407"/>
    <w:rsid w:val="00361658"/>
    <w:rsid w:val="00361EB2"/>
    <w:rsid w:val="00362340"/>
    <w:rsid w:val="003626D3"/>
    <w:rsid w:val="00362931"/>
    <w:rsid w:val="00362F12"/>
    <w:rsid w:val="0036330D"/>
    <w:rsid w:val="00363D72"/>
    <w:rsid w:val="00363E68"/>
    <w:rsid w:val="003647E5"/>
    <w:rsid w:val="00364B2D"/>
    <w:rsid w:val="003662A6"/>
    <w:rsid w:val="00367A43"/>
    <w:rsid w:val="00367FB8"/>
    <w:rsid w:val="003701C6"/>
    <w:rsid w:val="003729A6"/>
    <w:rsid w:val="00372D03"/>
    <w:rsid w:val="0037364C"/>
    <w:rsid w:val="00373E65"/>
    <w:rsid w:val="00374280"/>
    <w:rsid w:val="00374666"/>
    <w:rsid w:val="003756D1"/>
    <w:rsid w:val="003763E9"/>
    <w:rsid w:val="0037774D"/>
    <w:rsid w:val="00377752"/>
    <w:rsid w:val="00380740"/>
    <w:rsid w:val="00380DC1"/>
    <w:rsid w:val="0038143D"/>
    <w:rsid w:val="00381BB2"/>
    <w:rsid w:val="003822C6"/>
    <w:rsid w:val="00382E60"/>
    <w:rsid w:val="0038352A"/>
    <w:rsid w:val="00383786"/>
    <w:rsid w:val="00384E10"/>
    <w:rsid w:val="0038548D"/>
    <w:rsid w:val="0038582F"/>
    <w:rsid w:val="0038651D"/>
    <w:rsid w:val="00386E54"/>
    <w:rsid w:val="00387437"/>
    <w:rsid w:val="0038784A"/>
    <w:rsid w:val="00387D6E"/>
    <w:rsid w:val="003903C3"/>
    <w:rsid w:val="0039188E"/>
    <w:rsid w:val="0039232F"/>
    <w:rsid w:val="003923BB"/>
    <w:rsid w:val="0039334F"/>
    <w:rsid w:val="0039375B"/>
    <w:rsid w:val="00393E12"/>
    <w:rsid w:val="00394D67"/>
    <w:rsid w:val="00394DE5"/>
    <w:rsid w:val="003959B3"/>
    <w:rsid w:val="00395F29"/>
    <w:rsid w:val="003960EE"/>
    <w:rsid w:val="00396EA2"/>
    <w:rsid w:val="003970CE"/>
    <w:rsid w:val="00397580"/>
    <w:rsid w:val="00397605"/>
    <w:rsid w:val="00397DD9"/>
    <w:rsid w:val="003A0634"/>
    <w:rsid w:val="003A0AB1"/>
    <w:rsid w:val="003A1860"/>
    <w:rsid w:val="003A1B72"/>
    <w:rsid w:val="003A2659"/>
    <w:rsid w:val="003A4364"/>
    <w:rsid w:val="003A445E"/>
    <w:rsid w:val="003A48B6"/>
    <w:rsid w:val="003A58E7"/>
    <w:rsid w:val="003A5BC4"/>
    <w:rsid w:val="003A7666"/>
    <w:rsid w:val="003B043C"/>
    <w:rsid w:val="003B0866"/>
    <w:rsid w:val="003B1D2C"/>
    <w:rsid w:val="003B607E"/>
    <w:rsid w:val="003B688D"/>
    <w:rsid w:val="003B68E2"/>
    <w:rsid w:val="003B7620"/>
    <w:rsid w:val="003B7ABE"/>
    <w:rsid w:val="003B7F76"/>
    <w:rsid w:val="003C273E"/>
    <w:rsid w:val="003C2A58"/>
    <w:rsid w:val="003C2A5F"/>
    <w:rsid w:val="003C2F7F"/>
    <w:rsid w:val="003C326C"/>
    <w:rsid w:val="003C34EF"/>
    <w:rsid w:val="003C4329"/>
    <w:rsid w:val="003C624A"/>
    <w:rsid w:val="003C6A70"/>
    <w:rsid w:val="003C7AF3"/>
    <w:rsid w:val="003D19AC"/>
    <w:rsid w:val="003D29A7"/>
    <w:rsid w:val="003D32C8"/>
    <w:rsid w:val="003D3761"/>
    <w:rsid w:val="003D37DD"/>
    <w:rsid w:val="003D5469"/>
    <w:rsid w:val="003D5915"/>
    <w:rsid w:val="003D684C"/>
    <w:rsid w:val="003E038D"/>
    <w:rsid w:val="003E0908"/>
    <w:rsid w:val="003E09EE"/>
    <w:rsid w:val="003E0C12"/>
    <w:rsid w:val="003E20B7"/>
    <w:rsid w:val="003E35DA"/>
    <w:rsid w:val="003E386F"/>
    <w:rsid w:val="003E4352"/>
    <w:rsid w:val="003E4358"/>
    <w:rsid w:val="003E4CEE"/>
    <w:rsid w:val="003E52E4"/>
    <w:rsid w:val="003E5CC2"/>
    <w:rsid w:val="003E5F44"/>
    <w:rsid w:val="003F01CB"/>
    <w:rsid w:val="003F037E"/>
    <w:rsid w:val="003F06B4"/>
    <w:rsid w:val="003F1677"/>
    <w:rsid w:val="003F1910"/>
    <w:rsid w:val="003F3A39"/>
    <w:rsid w:val="003F4F42"/>
    <w:rsid w:val="003F51FF"/>
    <w:rsid w:val="003F5845"/>
    <w:rsid w:val="003F60A7"/>
    <w:rsid w:val="003F6358"/>
    <w:rsid w:val="003F6515"/>
    <w:rsid w:val="003F6CBE"/>
    <w:rsid w:val="003F6F92"/>
    <w:rsid w:val="003F739D"/>
    <w:rsid w:val="00400618"/>
    <w:rsid w:val="00401D83"/>
    <w:rsid w:val="004024BC"/>
    <w:rsid w:val="00404712"/>
    <w:rsid w:val="00405235"/>
    <w:rsid w:val="00405240"/>
    <w:rsid w:val="004054A9"/>
    <w:rsid w:val="00405B0E"/>
    <w:rsid w:val="004067AD"/>
    <w:rsid w:val="00406BC5"/>
    <w:rsid w:val="00407227"/>
    <w:rsid w:val="00407922"/>
    <w:rsid w:val="00407AAD"/>
    <w:rsid w:val="00407C83"/>
    <w:rsid w:val="004100FE"/>
    <w:rsid w:val="004107BF"/>
    <w:rsid w:val="00410838"/>
    <w:rsid w:val="00413A0F"/>
    <w:rsid w:val="00413B41"/>
    <w:rsid w:val="00413C67"/>
    <w:rsid w:val="004143E9"/>
    <w:rsid w:val="004149B1"/>
    <w:rsid w:val="00415B32"/>
    <w:rsid w:val="0041685A"/>
    <w:rsid w:val="00416A67"/>
    <w:rsid w:val="00416EC4"/>
    <w:rsid w:val="004174D0"/>
    <w:rsid w:val="0041780B"/>
    <w:rsid w:val="0042012E"/>
    <w:rsid w:val="004211EA"/>
    <w:rsid w:val="004222F4"/>
    <w:rsid w:val="00422B56"/>
    <w:rsid w:val="00423613"/>
    <w:rsid w:val="0042426B"/>
    <w:rsid w:val="004247CC"/>
    <w:rsid w:val="004252F0"/>
    <w:rsid w:val="0042544B"/>
    <w:rsid w:val="00425B68"/>
    <w:rsid w:val="004261D2"/>
    <w:rsid w:val="004271E9"/>
    <w:rsid w:val="004276F0"/>
    <w:rsid w:val="004308D6"/>
    <w:rsid w:val="00430D81"/>
    <w:rsid w:val="00430DBF"/>
    <w:rsid w:val="00430DED"/>
    <w:rsid w:val="00437014"/>
    <w:rsid w:val="004378D4"/>
    <w:rsid w:val="004379D3"/>
    <w:rsid w:val="00437B31"/>
    <w:rsid w:val="004406A0"/>
    <w:rsid w:val="0044142C"/>
    <w:rsid w:val="0044227F"/>
    <w:rsid w:val="00442535"/>
    <w:rsid w:val="00442AE6"/>
    <w:rsid w:val="00442FDB"/>
    <w:rsid w:val="004438D4"/>
    <w:rsid w:val="0044391B"/>
    <w:rsid w:val="00446787"/>
    <w:rsid w:val="00446A4C"/>
    <w:rsid w:val="00446BD0"/>
    <w:rsid w:val="00446F30"/>
    <w:rsid w:val="00447178"/>
    <w:rsid w:val="0044744A"/>
    <w:rsid w:val="00447CAD"/>
    <w:rsid w:val="0045028D"/>
    <w:rsid w:val="004510AB"/>
    <w:rsid w:val="004510F9"/>
    <w:rsid w:val="004512BA"/>
    <w:rsid w:val="00452285"/>
    <w:rsid w:val="00453B7B"/>
    <w:rsid w:val="00454815"/>
    <w:rsid w:val="004555C9"/>
    <w:rsid w:val="00455A69"/>
    <w:rsid w:val="00455ACF"/>
    <w:rsid w:val="00456B44"/>
    <w:rsid w:val="00456BF7"/>
    <w:rsid w:val="004575F0"/>
    <w:rsid w:val="00457BB0"/>
    <w:rsid w:val="00460641"/>
    <w:rsid w:val="004607F4"/>
    <w:rsid w:val="004608ED"/>
    <w:rsid w:val="00461DF6"/>
    <w:rsid w:val="00462419"/>
    <w:rsid w:val="00462B32"/>
    <w:rsid w:val="00462FAE"/>
    <w:rsid w:val="0046348C"/>
    <w:rsid w:val="00466016"/>
    <w:rsid w:val="00466522"/>
    <w:rsid w:val="00467415"/>
    <w:rsid w:val="00467919"/>
    <w:rsid w:val="00467B51"/>
    <w:rsid w:val="00467C87"/>
    <w:rsid w:val="0047030B"/>
    <w:rsid w:val="004706A5"/>
    <w:rsid w:val="00471484"/>
    <w:rsid w:val="004716C9"/>
    <w:rsid w:val="004716FE"/>
    <w:rsid w:val="00471F72"/>
    <w:rsid w:val="00472127"/>
    <w:rsid w:val="00472A24"/>
    <w:rsid w:val="00472DAF"/>
    <w:rsid w:val="00472F28"/>
    <w:rsid w:val="00473779"/>
    <w:rsid w:val="00474282"/>
    <w:rsid w:val="0047428F"/>
    <w:rsid w:val="0047598E"/>
    <w:rsid w:val="004761DC"/>
    <w:rsid w:val="0047662C"/>
    <w:rsid w:val="00476D5C"/>
    <w:rsid w:val="00477337"/>
    <w:rsid w:val="00477611"/>
    <w:rsid w:val="00477B54"/>
    <w:rsid w:val="00477C18"/>
    <w:rsid w:val="00481B2B"/>
    <w:rsid w:val="00481FA2"/>
    <w:rsid w:val="004820F0"/>
    <w:rsid w:val="00482EE6"/>
    <w:rsid w:val="00484A0B"/>
    <w:rsid w:val="00485FF3"/>
    <w:rsid w:val="00487F72"/>
    <w:rsid w:val="00491568"/>
    <w:rsid w:val="00491765"/>
    <w:rsid w:val="00492884"/>
    <w:rsid w:val="00493A61"/>
    <w:rsid w:val="00493BB1"/>
    <w:rsid w:val="00493C7A"/>
    <w:rsid w:val="004940BB"/>
    <w:rsid w:val="00494A91"/>
    <w:rsid w:val="00495243"/>
    <w:rsid w:val="004971B7"/>
    <w:rsid w:val="004974D1"/>
    <w:rsid w:val="004A0CDA"/>
    <w:rsid w:val="004A1179"/>
    <w:rsid w:val="004A17EF"/>
    <w:rsid w:val="004A4E3D"/>
    <w:rsid w:val="004A4FF8"/>
    <w:rsid w:val="004A538E"/>
    <w:rsid w:val="004A5A09"/>
    <w:rsid w:val="004A73B8"/>
    <w:rsid w:val="004A7838"/>
    <w:rsid w:val="004A7FC9"/>
    <w:rsid w:val="004B009F"/>
    <w:rsid w:val="004B0964"/>
    <w:rsid w:val="004B2901"/>
    <w:rsid w:val="004B327B"/>
    <w:rsid w:val="004B3328"/>
    <w:rsid w:val="004B55D6"/>
    <w:rsid w:val="004B6239"/>
    <w:rsid w:val="004B76BD"/>
    <w:rsid w:val="004C0EEC"/>
    <w:rsid w:val="004C148E"/>
    <w:rsid w:val="004C16E6"/>
    <w:rsid w:val="004C24C1"/>
    <w:rsid w:val="004C2A86"/>
    <w:rsid w:val="004C33C1"/>
    <w:rsid w:val="004C36FA"/>
    <w:rsid w:val="004C6536"/>
    <w:rsid w:val="004C687E"/>
    <w:rsid w:val="004C6F6C"/>
    <w:rsid w:val="004C7497"/>
    <w:rsid w:val="004D0766"/>
    <w:rsid w:val="004D1716"/>
    <w:rsid w:val="004D1C56"/>
    <w:rsid w:val="004D37DB"/>
    <w:rsid w:val="004D448B"/>
    <w:rsid w:val="004D450A"/>
    <w:rsid w:val="004D4B79"/>
    <w:rsid w:val="004D4CB0"/>
    <w:rsid w:val="004D4EA1"/>
    <w:rsid w:val="004D531F"/>
    <w:rsid w:val="004D5399"/>
    <w:rsid w:val="004D5A5D"/>
    <w:rsid w:val="004D5DCA"/>
    <w:rsid w:val="004D6557"/>
    <w:rsid w:val="004D6894"/>
    <w:rsid w:val="004D6FE7"/>
    <w:rsid w:val="004D701B"/>
    <w:rsid w:val="004D7127"/>
    <w:rsid w:val="004D7346"/>
    <w:rsid w:val="004D73D6"/>
    <w:rsid w:val="004D7D09"/>
    <w:rsid w:val="004E0513"/>
    <w:rsid w:val="004E0F8D"/>
    <w:rsid w:val="004E1006"/>
    <w:rsid w:val="004E14E2"/>
    <w:rsid w:val="004E1876"/>
    <w:rsid w:val="004E2197"/>
    <w:rsid w:val="004E277D"/>
    <w:rsid w:val="004E367C"/>
    <w:rsid w:val="004E3CB6"/>
    <w:rsid w:val="004E4A1A"/>
    <w:rsid w:val="004E5702"/>
    <w:rsid w:val="004E5816"/>
    <w:rsid w:val="004E5B4A"/>
    <w:rsid w:val="004E5D58"/>
    <w:rsid w:val="004E60F4"/>
    <w:rsid w:val="004E6644"/>
    <w:rsid w:val="004E6991"/>
    <w:rsid w:val="004F03CA"/>
    <w:rsid w:val="004F1459"/>
    <w:rsid w:val="004F1B44"/>
    <w:rsid w:val="004F2EF9"/>
    <w:rsid w:val="004F4126"/>
    <w:rsid w:val="004F4629"/>
    <w:rsid w:val="004F5C4B"/>
    <w:rsid w:val="004F631A"/>
    <w:rsid w:val="004F6B70"/>
    <w:rsid w:val="004F6C40"/>
    <w:rsid w:val="004F70E7"/>
    <w:rsid w:val="004F7540"/>
    <w:rsid w:val="004F7C4B"/>
    <w:rsid w:val="005003F8"/>
    <w:rsid w:val="00501707"/>
    <w:rsid w:val="00501D84"/>
    <w:rsid w:val="00501F6A"/>
    <w:rsid w:val="0050228D"/>
    <w:rsid w:val="005022B7"/>
    <w:rsid w:val="00503DC1"/>
    <w:rsid w:val="005044A6"/>
    <w:rsid w:val="005057FD"/>
    <w:rsid w:val="0050646B"/>
    <w:rsid w:val="005069FC"/>
    <w:rsid w:val="00506AE4"/>
    <w:rsid w:val="00506C57"/>
    <w:rsid w:val="00507DD4"/>
    <w:rsid w:val="0051093C"/>
    <w:rsid w:val="0051190B"/>
    <w:rsid w:val="00511C30"/>
    <w:rsid w:val="00511EF3"/>
    <w:rsid w:val="00512EC0"/>
    <w:rsid w:val="00512FAB"/>
    <w:rsid w:val="00513670"/>
    <w:rsid w:val="00513ECB"/>
    <w:rsid w:val="0051517B"/>
    <w:rsid w:val="0051543B"/>
    <w:rsid w:val="005163AB"/>
    <w:rsid w:val="005171C2"/>
    <w:rsid w:val="005202A7"/>
    <w:rsid w:val="0052055D"/>
    <w:rsid w:val="00521473"/>
    <w:rsid w:val="00522367"/>
    <w:rsid w:val="00522A67"/>
    <w:rsid w:val="00522AA2"/>
    <w:rsid w:val="00522B56"/>
    <w:rsid w:val="00523196"/>
    <w:rsid w:val="00524581"/>
    <w:rsid w:val="00524BFD"/>
    <w:rsid w:val="00525CA4"/>
    <w:rsid w:val="00526B44"/>
    <w:rsid w:val="00526EC7"/>
    <w:rsid w:val="005273F6"/>
    <w:rsid w:val="00527EA9"/>
    <w:rsid w:val="00531883"/>
    <w:rsid w:val="00531897"/>
    <w:rsid w:val="00532150"/>
    <w:rsid w:val="005322CA"/>
    <w:rsid w:val="00532329"/>
    <w:rsid w:val="00532CD1"/>
    <w:rsid w:val="0053326F"/>
    <w:rsid w:val="00533909"/>
    <w:rsid w:val="005351A8"/>
    <w:rsid w:val="00535649"/>
    <w:rsid w:val="00535B65"/>
    <w:rsid w:val="00535BFB"/>
    <w:rsid w:val="0053637F"/>
    <w:rsid w:val="0053650A"/>
    <w:rsid w:val="005366BE"/>
    <w:rsid w:val="0053679F"/>
    <w:rsid w:val="00536E15"/>
    <w:rsid w:val="00537B77"/>
    <w:rsid w:val="00540436"/>
    <w:rsid w:val="00540ABE"/>
    <w:rsid w:val="00540F20"/>
    <w:rsid w:val="005420D2"/>
    <w:rsid w:val="005420EC"/>
    <w:rsid w:val="0054218A"/>
    <w:rsid w:val="005423C2"/>
    <w:rsid w:val="0054265C"/>
    <w:rsid w:val="0054272B"/>
    <w:rsid w:val="005446AD"/>
    <w:rsid w:val="00544F51"/>
    <w:rsid w:val="00545047"/>
    <w:rsid w:val="005452D7"/>
    <w:rsid w:val="00545B01"/>
    <w:rsid w:val="00545EAC"/>
    <w:rsid w:val="00546DE3"/>
    <w:rsid w:val="00547069"/>
    <w:rsid w:val="00547697"/>
    <w:rsid w:val="00547813"/>
    <w:rsid w:val="00547AE7"/>
    <w:rsid w:val="005501F5"/>
    <w:rsid w:val="0055078E"/>
    <w:rsid w:val="005516B0"/>
    <w:rsid w:val="00551850"/>
    <w:rsid w:val="005521E6"/>
    <w:rsid w:val="00552781"/>
    <w:rsid w:val="00552A32"/>
    <w:rsid w:val="00553217"/>
    <w:rsid w:val="00553324"/>
    <w:rsid w:val="00553E85"/>
    <w:rsid w:val="00555160"/>
    <w:rsid w:val="00555235"/>
    <w:rsid w:val="0055549D"/>
    <w:rsid w:val="005558D0"/>
    <w:rsid w:val="005566DB"/>
    <w:rsid w:val="00556E3F"/>
    <w:rsid w:val="00557026"/>
    <w:rsid w:val="0055715B"/>
    <w:rsid w:val="00557F49"/>
    <w:rsid w:val="005601A6"/>
    <w:rsid w:val="00560EF1"/>
    <w:rsid w:val="00561AF5"/>
    <w:rsid w:val="00561BB2"/>
    <w:rsid w:val="005628A8"/>
    <w:rsid w:val="00563692"/>
    <w:rsid w:val="00564137"/>
    <w:rsid w:val="00564723"/>
    <w:rsid w:val="00564836"/>
    <w:rsid w:val="00564D2F"/>
    <w:rsid w:val="00565489"/>
    <w:rsid w:val="00565D2E"/>
    <w:rsid w:val="00567830"/>
    <w:rsid w:val="0057074A"/>
    <w:rsid w:val="0057081C"/>
    <w:rsid w:val="0057155C"/>
    <w:rsid w:val="00571F65"/>
    <w:rsid w:val="005721D8"/>
    <w:rsid w:val="00572508"/>
    <w:rsid w:val="0057299A"/>
    <w:rsid w:val="00572D05"/>
    <w:rsid w:val="00573272"/>
    <w:rsid w:val="00573823"/>
    <w:rsid w:val="00573C8F"/>
    <w:rsid w:val="00574098"/>
    <w:rsid w:val="0057531C"/>
    <w:rsid w:val="00575902"/>
    <w:rsid w:val="00575DAF"/>
    <w:rsid w:val="005761D1"/>
    <w:rsid w:val="00577A6B"/>
    <w:rsid w:val="005803A8"/>
    <w:rsid w:val="005804DE"/>
    <w:rsid w:val="00580FEC"/>
    <w:rsid w:val="00581649"/>
    <w:rsid w:val="00582FAB"/>
    <w:rsid w:val="005834D0"/>
    <w:rsid w:val="005838E4"/>
    <w:rsid w:val="00584F4D"/>
    <w:rsid w:val="005850CF"/>
    <w:rsid w:val="00585ABB"/>
    <w:rsid w:val="00586FDE"/>
    <w:rsid w:val="005877E8"/>
    <w:rsid w:val="00587A1C"/>
    <w:rsid w:val="00590ADB"/>
    <w:rsid w:val="00590AE1"/>
    <w:rsid w:val="00590B85"/>
    <w:rsid w:val="0059238D"/>
    <w:rsid w:val="005923E7"/>
    <w:rsid w:val="0059262D"/>
    <w:rsid w:val="0059434C"/>
    <w:rsid w:val="005948A2"/>
    <w:rsid w:val="005952C0"/>
    <w:rsid w:val="00595DE2"/>
    <w:rsid w:val="005A06C3"/>
    <w:rsid w:val="005A1C45"/>
    <w:rsid w:val="005A28A8"/>
    <w:rsid w:val="005A35BB"/>
    <w:rsid w:val="005A4BC1"/>
    <w:rsid w:val="005A7C16"/>
    <w:rsid w:val="005A7E62"/>
    <w:rsid w:val="005B07C1"/>
    <w:rsid w:val="005B09A5"/>
    <w:rsid w:val="005B135A"/>
    <w:rsid w:val="005B15EA"/>
    <w:rsid w:val="005B17FF"/>
    <w:rsid w:val="005B213C"/>
    <w:rsid w:val="005B28DB"/>
    <w:rsid w:val="005B2C13"/>
    <w:rsid w:val="005B386E"/>
    <w:rsid w:val="005B3F1D"/>
    <w:rsid w:val="005B444F"/>
    <w:rsid w:val="005B4571"/>
    <w:rsid w:val="005B46D9"/>
    <w:rsid w:val="005B4C48"/>
    <w:rsid w:val="005B54B7"/>
    <w:rsid w:val="005B5F74"/>
    <w:rsid w:val="005B63BB"/>
    <w:rsid w:val="005B6FD2"/>
    <w:rsid w:val="005B7332"/>
    <w:rsid w:val="005B7D83"/>
    <w:rsid w:val="005C1815"/>
    <w:rsid w:val="005C19DC"/>
    <w:rsid w:val="005C1AC9"/>
    <w:rsid w:val="005C25AC"/>
    <w:rsid w:val="005C3067"/>
    <w:rsid w:val="005C47BB"/>
    <w:rsid w:val="005C5188"/>
    <w:rsid w:val="005C5A53"/>
    <w:rsid w:val="005C5C89"/>
    <w:rsid w:val="005C6A4E"/>
    <w:rsid w:val="005C6B4B"/>
    <w:rsid w:val="005C6F31"/>
    <w:rsid w:val="005C732A"/>
    <w:rsid w:val="005D044D"/>
    <w:rsid w:val="005D1489"/>
    <w:rsid w:val="005D255D"/>
    <w:rsid w:val="005D259F"/>
    <w:rsid w:val="005D2AC5"/>
    <w:rsid w:val="005D3436"/>
    <w:rsid w:val="005D375F"/>
    <w:rsid w:val="005D3B15"/>
    <w:rsid w:val="005D4421"/>
    <w:rsid w:val="005D48B5"/>
    <w:rsid w:val="005D49AB"/>
    <w:rsid w:val="005D5CF2"/>
    <w:rsid w:val="005D685E"/>
    <w:rsid w:val="005D6A13"/>
    <w:rsid w:val="005D75FE"/>
    <w:rsid w:val="005D77F0"/>
    <w:rsid w:val="005D7E57"/>
    <w:rsid w:val="005E0556"/>
    <w:rsid w:val="005E063B"/>
    <w:rsid w:val="005E0B31"/>
    <w:rsid w:val="005E1865"/>
    <w:rsid w:val="005E1A2A"/>
    <w:rsid w:val="005E27E5"/>
    <w:rsid w:val="005E47C4"/>
    <w:rsid w:val="005E47E5"/>
    <w:rsid w:val="005E4C8D"/>
    <w:rsid w:val="005E4E8A"/>
    <w:rsid w:val="005E5071"/>
    <w:rsid w:val="005E6492"/>
    <w:rsid w:val="005E64B6"/>
    <w:rsid w:val="005E6E59"/>
    <w:rsid w:val="005E72D6"/>
    <w:rsid w:val="005E757F"/>
    <w:rsid w:val="005E7AEE"/>
    <w:rsid w:val="005E7F4C"/>
    <w:rsid w:val="005F030D"/>
    <w:rsid w:val="005F10F1"/>
    <w:rsid w:val="005F1278"/>
    <w:rsid w:val="005F16EF"/>
    <w:rsid w:val="005F178A"/>
    <w:rsid w:val="005F2AFE"/>
    <w:rsid w:val="005F3359"/>
    <w:rsid w:val="005F5BAF"/>
    <w:rsid w:val="005F5E42"/>
    <w:rsid w:val="005F7BFC"/>
    <w:rsid w:val="006009E2"/>
    <w:rsid w:val="00601128"/>
    <w:rsid w:val="006013FF"/>
    <w:rsid w:val="00601962"/>
    <w:rsid w:val="00601E71"/>
    <w:rsid w:val="0060316C"/>
    <w:rsid w:val="006035AD"/>
    <w:rsid w:val="00604C3D"/>
    <w:rsid w:val="006065BF"/>
    <w:rsid w:val="0060786E"/>
    <w:rsid w:val="00607EF5"/>
    <w:rsid w:val="00610466"/>
    <w:rsid w:val="00611A13"/>
    <w:rsid w:val="00611DA1"/>
    <w:rsid w:val="00612513"/>
    <w:rsid w:val="00612D83"/>
    <w:rsid w:val="0061349B"/>
    <w:rsid w:val="00613861"/>
    <w:rsid w:val="00615AFF"/>
    <w:rsid w:val="00616634"/>
    <w:rsid w:val="00616760"/>
    <w:rsid w:val="00616A31"/>
    <w:rsid w:val="006201F7"/>
    <w:rsid w:val="0062048F"/>
    <w:rsid w:val="00620C7A"/>
    <w:rsid w:val="00622C4E"/>
    <w:rsid w:val="0062332A"/>
    <w:rsid w:val="00624D1A"/>
    <w:rsid w:val="0062579B"/>
    <w:rsid w:val="00625B45"/>
    <w:rsid w:val="00625B67"/>
    <w:rsid w:val="00625D7E"/>
    <w:rsid w:val="006267F2"/>
    <w:rsid w:val="00626F94"/>
    <w:rsid w:val="006270FF"/>
    <w:rsid w:val="00627476"/>
    <w:rsid w:val="00627CD3"/>
    <w:rsid w:val="006308B9"/>
    <w:rsid w:val="00630D1B"/>
    <w:rsid w:val="006311A9"/>
    <w:rsid w:val="00631215"/>
    <w:rsid w:val="006316D4"/>
    <w:rsid w:val="00631B3B"/>
    <w:rsid w:val="00633002"/>
    <w:rsid w:val="0063326F"/>
    <w:rsid w:val="0063351F"/>
    <w:rsid w:val="00634170"/>
    <w:rsid w:val="00634BE3"/>
    <w:rsid w:val="00634C61"/>
    <w:rsid w:val="00635031"/>
    <w:rsid w:val="006351D9"/>
    <w:rsid w:val="006357F8"/>
    <w:rsid w:val="00635BC6"/>
    <w:rsid w:val="00635FE2"/>
    <w:rsid w:val="006360FF"/>
    <w:rsid w:val="0063613D"/>
    <w:rsid w:val="006362AB"/>
    <w:rsid w:val="00636901"/>
    <w:rsid w:val="00637689"/>
    <w:rsid w:val="006376B9"/>
    <w:rsid w:val="00637DD0"/>
    <w:rsid w:val="00640197"/>
    <w:rsid w:val="006418C0"/>
    <w:rsid w:val="00642B28"/>
    <w:rsid w:val="006442A4"/>
    <w:rsid w:val="00644E33"/>
    <w:rsid w:val="00645079"/>
    <w:rsid w:val="00646119"/>
    <w:rsid w:val="00646D09"/>
    <w:rsid w:val="006470EF"/>
    <w:rsid w:val="0064714D"/>
    <w:rsid w:val="00647DC8"/>
    <w:rsid w:val="00650020"/>
    <w:rsid w:val="0065059B"/>
    <w:rsid w:val="00650601"/>
    <w:rsid w:val="0065093B"/>
    <w:rsid w:val="006509E1"/>
    <w:rsid w:val="0065253A"/>
    <w:rsid w:val="00653407"/>
    <w:rsid w:val="006538D5"/>
    <w:rsid w:val="00654107"/>
    <w:rsid w:val="006562D5"/>
    <w:rsid w:val="00656633"/>
    <w:rsid w:val="00656957"/>
    <w:rsid w:val="00656D3B"/>
    <w:rsid w:val="00657061"/>
    <w:rsid w:val="00657B45"/>
    <w:rsid w:val="00660B58"/>
    <w:rsid w:val="006613AC"/>
    <w:rsid w:val="00662937"/>
    <w:rsid w:val="00662CBD"/>
    <w:rsid w:val="00662E27"/>
    <w:rsid w:val="00663503"/>
    <w:rsid w:val="00663570"/>
    <w:rsid w:val="0066386B"/>
    <w:rsid w:val="0066513F"/>
    <w:rsid w:val="00665275"/>
    <w:rsid w:val="00665977"/>
    <w:rsid w:val="00666680"/>
    <w:rsid w:val="006667C5"/>
    <w:rsid w:val="00666BE4"/>
    <w:rsid w:val="0066729C"/>
    <w:rsid w:val="00667ECF"/>
    <w:rsid w:val="006707AA"/>
    <w:rsid w:val="00670EA3"/>
    <w:rsid w:val="00671432"/>
    <w:rsid w:val="00671BF2"/>
    <w:rsid w:val="00671CDA"/>
    <w:rsid w:val="0067209E"/>
    <w:rsid w:val="006727D9"/>
    <w:rsid w:val="00672802"/>
    <w:rsid w:val="00672893"/>
    <w:rsid w:val="00673007"/>
    <w:rsid w:val="00673EB9"/>
    <w:rsid w:val="00673F42"/>
    <w:rsid w:val="00674E4E"/>
    <w:rsid w:val="00674F96"/>
    <w:rsid w:val="00676103"/>
    <w:rsid w:val="006778D2"/>
    <w:rsid w:val="00677DE5"/>
    <w:rsid w:val="006811D2"/>
    <w:rsid w:val="00681490"/>
    <w:rsid w:val="00682537"/>
    <w:rsid w:val="00683056"/>
    <w:rsid w:val="006834BD"/>
    <w:rsid w:val="00683BB5"/>
    <w:rsid w:val="006842AD"/>
    <w:rsid w:val="0068586A"/>
    <w:rsid w:val="00685EAA"/>
    <w:rsid w:val="00687909"/>
    <w:rsid w:val="00687EA3"/>
    <w:rsid w:val="006900D8"/>
    <w:rsid w:val="00690A85"/>
    <w:rsid w:val="00691212"/>
    <w:rsid w:val="00691243"/>
    <w:rsid w:val="0069149E"/>
    <w:rsid w:val="006923ED"/>
    <w:rsid w:val="006925E8"/>
    <w:rsid w:val="00693AE3"/>
    <w:rsid w:val="00693B94"/>
    <w:rsid w:val="00693D15"/>
    <w:rsid w:val="00694051"/>
    <w:rsid w:val="006944B3"/>
    <w:rsid w:val="00694C55"/>
    <w:rsid w:val="00695EF4"/>
    <w:rsid w:val="00697571"/>
    <w:rsid w:val="0069773B"/>
    <w:rsid w:val="00697B51"/>
    <w:rsid w:val="006A02D0"/>
    <w:rsid w:val="006A1A60"/>
    <w:rsid w:val="006A1C1C"/>
    <w:rsid w:val="006A2CF4"/>
    <w:rsid w:val="006A308E"/>
    <w:rsid w:val="006A34F3"/>
    <w:rsid w:val="006A4A8A"/>
    <w:rsid w:val="006A4CEA"/>
    <w:rsid w:val="006A6796"/>
    <w:rsid w:val="006A6F0F"/>
    <w:rsid w:val="006A7F18"/>
    <w:rsid w:val="006B0008"/>
    <w:rsid w:val="006B0446"/>
    <w:rsid w:val="006B0F36"/>
    <w:rsid w:val="006B150A"/>
    <w:rsid w:val="006B213B"/>
    <w:rsid w:val="006B27AC"/>
    <w:rsid w:val="006B2BEA"/>
    <w:rsid w:val="006B2ECC"/>
    <w:rsid w:val="006B3ED6"/>
    <w:rsid w:val="006B3F07"/>
    <w:rsid w:val="006B5191"/>
    <w:rsid w:val="006B62D6"/>
    <w:rsid w:val="006C0130"/>
    <w:rsid w:val="006C20CA"/>
    <w:rsid w:val="006C244B"/>
    <w:rsid w:val="006C281F"/>
    <w:rsid w:val="006C3047"/>
    <w:rsid w:val="006C37A1"/>
    <w:rsid w:val="006C436B"/>
    <w:rsid w:val="006C516A"/>
    <w:rsid w:val="006C56AE"/>
    <w:rsid w:val="006C6D14"/>
    <w:rsid w:val="006C7B23"/>
    <w:rsid w:val="006C7E7C"/>
    <w:rsid w:val="006C7FEE"/>
    <w:rsid w:val="006D0855"/>
    <w:rsid w:val="006D23D8"/>
    <w:rsid w:val="006D2726"/>
    <w:rsid w:val="006D2737"/>
    <w:rsid w:val="006D3737"/>
    <w:rsid w:val="006D48D0"/>
    <w:rsid w:val="006D501D"/>
    <w:rsid w:val="006D5FE0"/>
    <w:rsid w:val="006D60DF"/>
    <w:rsid w:val="006D693E"/>
    <w:rsid w:val="006D696A"/>
    <w:rsid w:val="006E0193"/>
    <w:rsid w:val="006E178B"/>
    <w:rsid w:val="006E1DEE"/>
    <w:rsid w:val="006E2956"/>
    <w:rsid w:val="006E3178"/>
    <w:rsid w:val="006E403E"/>
    <w:rsid w:val="006E4CD8"/>
    <w:rsid w:val="006E52D0"/>
    <w:rsid w:val="006E5371"/>
    <w:rsid w:val="006E6122"/>
    <w:rsid w:val="006E67DC"/>
    <w:rsid w:val="006E7863"/>
    <w:rsid w:val="006F03FE"/>
    <w:rsid w:val="006F047A"/>
    <w:rsid w:val="006F11C1"/>
    <w:rsid w:val="006F1F61"/>
    <w:rsid w:val="006F25F6"/>
    <w:rsid w:val="006F31B3"/>
    <w:rsid w:val="006F3BC7"/>
    <w:rsid w:val="006F3DA5"/>
    <w:rsid w:val="006F6998"/>
    <w:rsid w:val="006F7412"/>
    <w:rsid w:val="00700794"/>
    <w:rsid w:val="00700B16"/>
    <w:rsid w:val="00702E75"/>
    <w:rsid w:val="00702F36"/>
    <w:rsid w:val="00703BDA"/>
    <w:rsid w:val="00703FA8"/>
    <w:rsid w:val="007040B7"/>
    <w:rsid w:val="00704EAF"/>
    <w:rsid w:val="00706110"/>
    <w:rsid w:val="00707352"/>
    <w:rsid w:val="007073FC"/>
    <w:rsid w:val="00707427"/>
    <w:rsid w:val="0070742D"/>
    <w:rsid w:val="0071012D"/>
    <w:rsid w:val="007115E9"/>
    <w:rsid w:val="00711938"/>
    <w:rsid w:val="00712AED"/>
    <w:rsid w:val="00713522"/>
    <w:rsid w:val="00715AE6"/>
    <w:rsid w:val="007163C7"/>
    <w:rsid w:val="00716761"/>
    <w:rsid w:val="00716983"/>
    <w:rsid w:val="00716E5B"/>
    <w:rsid w:val="00717FA0"/>
    <w:rsid w:val="007209E7"/>
    <w:rsid w:val="00720B15"/>
    <w:rsid w:val="00720E81"/>
    <w:rsid w:val="0072118C"/>
    <w:rsid w:val="00721201"/>
    <w:rsid w:val="00722678"/>
    <w:rsid w:val="007236A1"/>
    <w:rsid w:val="00723D82"/>
    <w:rsid w:val="00724023"/>
    <w:rsid w:val="00724139"/>
    <w:rsid w:val="00724532"/>
    <w:rsid w:val="00724CEF"/>
    <w:rsid w:val="007267B5"/>
    <w:rsid w:val="007267CF"/>
    <w:rsid w:val="007277C9"/>
    <w:rsid w:val="007306B6"/>
    <w:rsid w:val="007307F0"/>
    <w:rsid w:val="007310DE"/>
    <w:rsid w:val="00731773"/>
    <w:rsid w:val="00732214"/>
    <w:rsid w:val="00732CDB"/>
    <w:rsid w:val="00734F01"/>
    <w:rsid w:val="00734F08"/>
    <w:rsid w:val="00735320"/>
    <w:rsid w:val="00736C7C"/>
    <w:rsid w:val="007374F2"/>
    <w:rsid w:val="00737D68"/>
    <w:rsid w:val="00737F79"/>
    <w:rsid w:val="007400BF"/>
    <w:rsid w:val="00740559"/>
    <w:rsid w:val="00740B6A"/>
    <w:rsid w:val="00741550"/>
    <w:rsid w:val="00741671"/>
    <w:rsid w:val="00741E84"/>
    <w:rsid w:val="00741F14"/>
    <w:rsid w:val="00742582"/>
    <w:rsid w:val="007426D7"/>
    <w:rsid w:val="007428CE"/>
    <w:rsid w:val="00742AA2"/>
    <w:rsid w:val="00745A1D"/>
    <w:rsid w:val="00746204"/>
    <w:rsid w:val="00746A97"/>
    <w:rsid w:val="00747480"/>
    <w:rsid w:val="00747A98"/>
    <w:rsid w:val="00751971"/>
    <w:rsid w:val="00751B3F"/>
    <w:rsid w:val="00753762"/>
    <w:rsid w:val="00753856"/>
    <w:rsid w:val="007548E2"/>
    <w:rsid w:val="007554B7"/>
    <w:rsid w:val="007556DF"/>
    <w:rsid w:val="0075593C"/>
    <w:rsid w:val="00755C29"/>
    <w:rsid w:val="00757373"/>
    <w:rsid w:val="007604AF"/>
    <w:rsid w:val="0076099F"/>
    <w:rsid w:val="00760BBF"/>
    <w:rsid w:val="007626D4"/>
    <w:rsid w:val="007627E6"/>
    <w:rsid w:val="00763F9D"/>
    <w:rsid w:val="0076527F"/>
    <w:rsid w:val="00766485"/>
    <w:rsid w:val="007667C2"/>
    <w:rsid w:val="00770251"/>
    <w:rsid w:val="007704C9"/>
    <w:rsid w:val="00774468"/>
    <w:rsid w:val="007753E6"/>
    <w:rsid w:val="00775A0E"/>
    <w:rsid w:val="00775CE9"/>
    <w:rsid w:val="007762D0"/>
    <w:rsid w:val="00777627"/>
    <w:rsid w:val="007816E4"/>
    <w:rsid w:val="00781B3A"/>
    <w:rsid w:val="0078241B"/>
    <w:rsid w:val="00782473"/>
    <w:rsid w:val="00782811"/>
    <w:rsid w:val="00782B79"/>
    <w:rsid w:val="007836A4"/>
    <w:rsid w:val="0078449F"/>
    <w:rsid w:val="007845EC"/>
    <w:rsid w:val="00784C8A"/>
    <w:rsid w:val="00784FB4"/>
    <w:rsid w:val="00785031"/>
    <w:rsid w:val="007855BE"/>
    <w:rsid w:val="00785A6D"/>
    <w:rsid w:val="00785BB3"/>
    <w:rsid w:val="00785FE4"/>
    <w:rsid w:val="007872A0"/>
    <w:rsid w:val="0079016A"/>
    <w:rsid w:val="007907B1"/>
    <w:rsid w:val="00791EF1"/>
    <w:rsid w:val="0079210E"/>
    <w:rsid w:val="0079279C"/>
    <w:rsid w:val="00793517"/>
    <w:rsid w:val="007936C1"/>
    <w:rsid w:val="00794642"/>
    <w:rsid w:val="007948EF"/>
    <w:rsid w:val="00794CE5"/>
    <w:rsid w:val="0079504B"/>
    <w:rsid w:val="007951DE"/>
    <w:rsid w:val="00795FCE"/>
    <w:rsid w:val="007963F4"/>
    <w:rsid w:val="00797B02"/>
    <w:rsid w:val="00797DA7"/>
    <w:rsid w:val="007A14E7"/>
    <w:rsid w:val="007A2B4D"/>
    <w:rsid w:val="007A6809"/>
    <w:rsid w:val="007A690B"/>
    <w:rsid w:val="007A6C73"/>
    <w:rsid w:val="007A7209"/>
    <w:rsid w:val="007A750E"/>
    <w:rsid w:val="007A7E65"/>
    <w:rsid w:val="007B0078"/>
    <w:rsid w:val="007B0CE3"/>
    <w:rsid w:val="007B0FDD"/>
    <w:rsid w:val="007B11DE"/>
    <w:rsid w:val="007B1276"/>
    <w:rsid w:val="007B2919"/>
    <w:rsid w:val="007B32ED"/>
    <w:rsid w:val="007B4041"/>
    <w:rsid w:val="007B40A4"/>
    <w:rsid w:val="007B513B"/>
    <w:rsid w:val="007B5188"/>
    <w:rsid w:val="007B5622"/>
    <w:rsid w:val="007B6E8E"/>
    <w:rsid w:val="007B747B"/>
    <w:rsid w:val="007B7790"/>
    <w:rsid w:val="007C0631"/>
    <w:rsid w:val="007C0AE0"/>
    <w:rsid w:val="007C0C08"/>
    <w:rsid w:val="007C1E27"/>
    <w:rsid w:val="007C1EEA"/>
    <w:rsid w:val="007C2CF7"/>
    <w:rsid w:val="007C3736"/>
    <w:rsid w:val="007C39F4"/>
    <w:rsid w:val="007C6B7E"/>
    <w:rsid w:val="007C6E29"/>
    <w:rsid w:val="007C70FA"/>
    <w:rsid w:val="007C7388"/>
    <w:rsid w:val="007C7E42"/>
    <w:rsid w:val="007D03F8"/>
    <w:rsid w:val="007D0D8B"/>
    <w:rsid w:val="007D12FE"/>
    <w:rsid w:val="007D1527"/>
    <w:rsid w:val="007D1A9C"/>
    <w:rsid w:val="007D1AED"/>
    <w:rsid w:val="007D1D77"/>
    <w:rsid w:val="007D1FCA"/>
    <w:rsid w:val="007D23C5"/>
    <w:rsid w:val="007D2406"/>
    <w:rsid w:val="007D256E"/>
    <w:rsid w:val="007D2F20"/>
    <w:rsid w:val="007D2FE1"/>
    <w:rsid w:val="007D3217"/>
    <w:rsid w:val="007D4333"/>
    <w:rsid w:val="007D4712"/>
    <w:rsid w:val="007D5187"/>
    <w:rsid w:val="007D56ED"/>
    <w:rsid w:val="007D5927"/>
    <w:rsid w:val="007D5BD9"/>
    <w:rsid w:val="007D5C65"/>
    <w:rsid w:val="007D615F"/>
    <w:rsid w:val="007D6C04"/>
    <w:rsid w:val="007D6FDA"/>
    <w:rsid w:val="007D75BE"/>
    <w:rsid w:val="007D7EE6"/>
    <w:rsid w:val="007E0C04"/>
    <w:rsid w:val="007E10B0"/>
    <w:rsid w:val="007E1C73"/>
    <w:rsid w:val="007E1E53"/>
    <w:rsid w:val="007E22AF"/>
    <w:rsid w:val="007E23BC"/>
    <w:rsid w:val="007E323B"/>
    <w:rsid w:val="007E4355"/>
    <w:rsid w:val="007E438C"/>
    <w:rsid w:val="007E43B0"/>
    <w:rsid w:val="007E4DB2"/>
    <w:rsid w:val="007E51AF"/>
    <w:rsid w:val="007E5BB4"/>
    <w:rsid w:val="007E6240"/>
    <w:rsid w:val="007E67F8"/>
    <w:rsid w:val="007E6A6C"/>
    <w:rsid w:val="007E6A9E"/>
    <w:rsid w:val="007E7724"/>
    <w:rsid w:val="007E7C86"/>
    <w:rsid w:val="007F0AAE"/>
    <w:rsid w:val="007F0DEB"/>
    <w:rsid w:val="007F18A9"/>
    <w:rsid w:val="007F1BEC"/>
    <w:rsid w:val="007F3488"/>
    <w:rsid w:val="007F4FB1"/>
    <w:rsid w:val="007F572F"/>
    <w:rsid w:val="007F58FB"/>
    <w:rsid w:val="007F662D"/>
    <w:rsid w:val="00801040"/>
    <w:rsid w:val="008017CC"/>
    <w:rsid w:val="008021A8"/>
    <w:rsid w:val="008022CA"/>
    <w:rsid w:val="008022EB"/>
    <w:rsid w:val="00802A90"/>
    <w:rsid w:val="00802CA3"/>
    <w:rsid w:val="00802CA4"/>
    <w:rsid w:val="00802DB8"/>
    <w:rsid w:val="00803236"/>
    <w:rsid w:val="00803588"/>
    <w:rsid w:val="00803FA1"/>
    <w:rsid w:val="008049B7"/>
    <w:rsid w:val="00804F84"/>
    <w:rsid w:val="0080557A"/>
    <w:rsid w:val="008056DC"/>
    <w:rsid w:val="008058C1"/>
    <w:rsid w:val="00805C30"/>
    <w:rsid w:val="008061D4"/>
    <w:rsid w:val="008063D7"/>
    <w:rsid w:val="00806707"/>
    <w:rsid w:val="00806788"/>
    <w:rsid w:val="008069CC"/>
    <w:rsid w:val="00806A34"/>
    <w:rsid w:val="00806AE3"/>
    <w:rsid w:val="008072E1"/>
    <w:rsid w:val="00807BBE"/>
    <w:rsid w:val="00810AC2"/>
    <w:rsid w:val="008115E2"/>
    <w:rsid w:val="00811AA8"/>
    <w:rsid w:val="00811E33"/>
    <w:rsid w:val="008126EF"/>
    <w:rsid w:val="00812BAD"/>
    <w:rsid w:val="00812DF4"/>
    <w:rsid w:val="00813E99"/>
    <w:rsid w:val="00813F36"/>
    <w:rsid w:val="0081427E"/>
    <w:rsid w:val="00814671"/>
    <w:rsid w:val="00814DE5"/>
    <w:rsid w:val="008150E4"/>
    <w:rsid w:val="008154C9"/>
    <w:rsid w:val="00816BDE"/>
    <w:rsid w:val="00817CB1"/>
    <w:rsid w:val="00817F14"/>
    <w:rsid w:val="00820950"/>
    <w:rsid w:val="00821387"/>
    <w:rsid w:val="008215DB"/>
    <w:rsid w:val="008228DC"/>
    <w:rsid w:val="0082299D"/>
    <w:rsid w:val="00823181"/>
    <w:rsid w:val="00823529"/>
    <w:rsid w:val="008242C4"/>
    <w:rsid w:val="00825863"/>
    <w:rsid w:val="008258A6"/>
    <w:rsid w:val="008265DA"/>
    <w:rsid w:val="008267B2"/>
    <w:rsid w:val="008268C9"/>
    <w:rsid w:val="00826914"/>
    <w:rsid w:val="00826DA3"/>
    <w:rsid w:val="00827EAF"/>
    <w:rsid w:val="00827F50"/>
    <w:rsid w:val="008303B1"/>
    <w:rsid w:val="00830EAF"/>
    <w:rsid w:val="00830F2E"/>
    <w:rsid w:val="008313B1"/>
    <w:rsid w:val="008324BE"/>
    <w:rsid w:val="00833314"/>
    <w:rsid w:val="00833B2D"/>
    <w:rsid w:val="00835C98"/>
    <w:rsid w:val="00835FA5"/>
    <w:rsid w:val="0083662A"/>
    <w:rsid w:val="0083763F"/>
    <w:rsid w:val="00840D70"/>
    <w:rsid w:val="00841331"/>
    <w:rsid w:val="00841500"/>
    <w:rsid w:val="00841AF0"/>
    <w:rsid w:val="00842C2A"/>
    <w:rsid w:val="00842C6B"/>
    <w:rsid w:val="008430D1"/>
    <w:rsid w:val="00844834"/>
    <w:rsid w:val="00846068"/>
    <w:rsid w:val="0084721E"/>
    <w:rsid w:val="00847446"/>
    <w:rsid w:val="00847952"/>
    <w:rsid w:val="00847A34"/>
    <w:rsid w:val="00850263"/>
    <w:rsid w:val="00850BAF"/>
    <w:rsid w:val="00850FF1"/>
    <w:rsid w:val="00851360"/>
    <w:rsid w:val="00851EB6"/>
    <w:rsid w:val="00855A93"/>
    <w:rsid w:val="00857186"/>
    <w:rsid w:val="00857298"/>
    <w:rsid w:val="008600EA"/>
    <w:rsid w:val="00861171"/>
    <w:rsid w:val="00862125"/>
    <w:rsid w:val="0086270B"/>
    <w:rsid w:val="00862A49"/>
    <w:rsid w:val="00862A98"/>
    <w:rsid w:val="00862E1F"/>
    <w:rsid w:val="00863E9F"/>
    <w:rsid w:val="0086430B"/>
    <w:rsid w:val="00864C59"/>
    <w:rsid w:val="008652B5"/>
    <w:rsid w:val="00865BC4"/>
    <w:rsid w:val="00865E47"/>
    <w:rsid w:val="008667D1"/>
    <w:rsid w:val="008669BD"/>
    <w:rsid w:val="00866BAC"/>
    <w:rsid w:val="00867B49"/>
    <w:rsid w:val="008701AB"/>
    <w:rsid w:val="00870350"/>
    <w:rsid w:val="00870ADE"/>
    <w:rsid w:val="00870E40"/>
    <w:rsid w:val="00870F6F"/>
    <w:rsid w:val="008716C4"/>
    <w:rsid w:val="00872406"/>
    <w:rsid w:val="00872B94"/>
    <w:rsid w:val="008730BA"/>
    <w:rsid w:val="0087374E"/>
    <w:rsid w:val="00873C2A"/>
    <w:rsid w:val="008749B5"/>
    <w:rsid w:val="0087502D"/>
    <w:rsid w:val="00875582"/>
    <w:rsid w:val="00875685"/>
    <w:rsid w:val="008759EE"/>
    <w:rsid w:val="00876BE7"/>
    <w:rsid w:val="008809AC"/>
    <w:rsid w:val="008810C1"/>
    <w:rsid w:val="0088134B"/>
    <w:rsid w:val="008815A6"/>
    <w:rsid w:val="00881AB7"/>
    <w:rsid w:val="00882136"/>
    <w:rsid w:val="00882366"/>
    <w:rsid w:val="0088244C"/>
    <w:rsid w:val="00882833"/>
    <w:rsid w:val="00882855"/>
    <w:rsid w:val="00882E55"/>
    <w:rsid w:val="008844F7"/>
    <w:rsid w:val="00884CD3"/>
    <w:rsid w:val="008854B3"/>
    <w:rsid w:val="0088555D"/>
    <w:rsid w:val="00886F90"/>
    <w:rsid w:val="008875B7"/>
    <w:rsid w:val="00887A8A"/>
    <w:rsid w:val="00890370"/>
    <w:rsid w:val="008919EA"/>
    <w:rsid w:val="00891B59"/>
    <w:rsid w:val="00891B8A"/>
    <w:rsid w:val="00892399"/>
    <w:rsid w:val="008932C6"/>
    <w:rsid w:val="008937EC"/>
    <w:rsid w:val="00893B06"/>
    <w:rsid w:val="00893FB2"/>
    <w:rsid w:val="00894741"/>
    <w:rsid w:val="008950A5"/>
    <w:rsid w:val="00895780"/>
    <w:rsid w:val="00895E90"/>
    <w:rsid w:val="00896311"/>
    <w:rsid w:val="008977FB"/>
    <w:rsid w:val="008A0323"/>
    <w:rsid w:val="008A20DA"/>
    <w:rsid w:val="008A210C"/>
    <w:rsid w:val="008A2247"/>
    <w:rsid w:val="008A33D3"/>
    <w:rsid w:val="008A49BF"/>
    <w:rsid w:val="008A4BF7"/>
    <w:rsid w:val="008A4DA6"/>
    <w:rsid w:val="008A5BEB"/>
    <w:rsid w:val="008A5ECB"/>
    <w:rsid w:val="008A5EFF"/>
    <w:rsid w:val="008A665F"/>
    <w:rsid w:val="008B32A8"/>
    <w:rsid w:val="008B3724"/>
    <w:rsid w:val="008B3E7F"/>
    <w:rsid w:val="008B3F29"/>
    <w:rsid w:val="008B43F7"/>
    <w:rsid w:val="008B5F1F"/>
    <w:rsid w:val="008B6C70"/>
    <w:rsid w:val="008B77A0"/>
    <w:rsid w:val="008C0310"/>
    <w:rsid w:val="008C133D"/>
    <w:rsid w:val="008C1F8B"/>
    <w:rsid w:val="008C2950"/>
    <w:rsid w:val="008C3278"/>
    <w:rsid w:val="008C3C63"/>
    <w:rsid w:val="008C3DDD"/>
    <w:rsid w:val="008C46DA"/>
    <w:rsid w:val="008C4AB6"/>
    <w:rsid w:val="008C5043"/>
    <w:rsid w:val="008C67DA"/>
    <w:rsid w:val="008C79E7"/>
    <w:rsid w:val="008C7F18"/>
    <w:rsid w:val="008D087F"/>
    <w:rsid w:val="008D10DF"/>
    <w:rsid w:val="008D19AF"/>
    <w:rsid w:val="008D3390"/>
    <w:rsid w:val="008D35CD"/>
    <w:rsid w:val="008D3681"/>
    <w:rsid w:val="008D3AEF"/>
    <w:rsid w:val="008D4932"/>
    <w:rsid w:val="008D503C"/>
    <w:rsid w:val="008D529C"/>
    <w:rsid w:val="008D6427"/>
    <w:rsid w:val="008D65D1"/>
    <w:rsid w:val="008D67C7"/>
    <w:rsid w:val="008D765D"/>
    <w:rsid w:val="008E0ABF"/>
    <w:rsid w:val="008E0C14"/>
    <w:rsid w:val="008E28F7"/>
    <w:rsid w:val="008E2F4F"/>
    <w:rsid w:val="008E34A9"/>
    <w:rsid w:val="008E34B4"/>
    <w:rsid w:val="008E3EE3"/>
    <w:rsid w:val="008E422C"/>
    <w:rsid w:val="008E49F6"/>
    <w:rsid w:val="008E4F8A"/>
    <w:rsid w:val="008E5211"/>
    <w:rsid w:val="008E534F"/>
    <w:rsid w:val="008E5E74"/>
    <w:rsid w:val="008E617D"/>
    <w:rsid w:val="008E63E4"/>
    <w:rsid w:val="008E751C"/>
    <w:rsid w:val="008E767B"/>
    <w:rsid w:val="008F0425"/>
    <w:rsid w:val="008F091E"/>
    <w:rsid w:val="008F10FF"/>
    <w:rsid w:val="008F1D44"/>
    <w:rsid w:val="008F2222"/>
    <w:rsid w:val="008F228E"/>
    <w:rsid w:val="008F2B17"/>
    <w:rsid w:val="008F381F"/>
    <w:rsid w:val="008F391B"/>
    <w:rsid w:val="008F412D"/>
    <w:rsid w:val="008F454D"/>
    <w:rsid w:val="008F4F2C"/>
    <w:rsid w:val="008F55B2"/>
    <w:rsid w:val="008F56AB"/>
    <w:rsid w:val="008F58A1"/>
    <w:rsid w:val="008F5E7A"/>
    <w:rsid w:val="008F6CC4"/>
    <w:rsid w:val="008F6EAC"/>
    <w:rsid w:val="008F70F0"/>
    <w:rsid w:val="009008AC"/>
    <w:rsid w:val="00900E3D"/>
    <w:rsid w:val="009010B2"/>
    <w:rsid w:val="00901941"/>
    <w:rsid w:val="00901B64"/>
    <w:rsid w:val="009023B7"/>
    <w:rsid w:val="0090260F"/>
    <w:rsid w:val="009026ED"/>
    <w:rsid w:val="00902B87"/>
    <w:rsid w:val="00902ED3"/>
    <w:rsid w:val="00903B5E"/>
    <w:rsid w:val="00903D2D"/>
    <w:rsid w:val="009055AB"/>
    <w:rsid w:val="00905C2C"/>
    <w:rsid w:val="00907B98"/>
    <w:rsid w:val="009102A5"/>
    <w:rsid w:val="0091254A"/>
    <w:rsid w:val="009128DD"/>
    <w:rsid w:val="00912D52"/>
    <w:rsid w:val="00912EEB"/>
    <w:rsid w:val="00912F80"/>
    <w:rsid w:val="009131D3"/>
    <w:rsid w:val="009132A8"/>
    <w:rsid w:val="009134AA"/>
    <w:rsid w:val="00914823"/>
    <w:rsid w:val="00914CA4"/>
    <w:rsid w:val="009152C3"/>
    <w:rsid w:val="00915E44"/>
    <w:rsid w:val="00916814"/>
    <w:rsid w:val="00916F20"/>
    <w:rsid w:val="009171C5"/>
    <w:rsid w:val="0091727C"/>
    <w:rsid w:val="0091770C"/>
    <w:rsid w:val="0092042E"/>
    <w:rsid w:val="00920C30"/>
    <w:rsid w:val="00920FD4"/>
    <w:rsid w:val="00921324"/>
    <w:rsid w:val="00921699"/>
    <w:rsid w:val="00922B2F"/>
    <w:rsid w:val="00923A4E"/>
    <w:rsid w:val="00924D8D"/>
    <w:rsid w:val="00926135"/>
    <w:rsid w:val="009269C6"/>
    <w:rsid w:val="009274EB"/>
    <w:rsid w:val="009275B8"/>
    <w:rsid w:val="00930A23"/>
    <w:rsid w:val="00930A65"/>
    <w:rsid w:val="00930D51"/>
    <w:rsid w:val="00930FEC"/>
    <w:rsid w:val="009314F6"/>
    <w:rsid w:val="00931AA1"/>
    <w:rsid w:val="00931C3B"/>
    <w:rsid w:val="00931CF9"/>
    <w:rsid w:val="009325BD"/>
    <w:rsid w:val="00933F25"/>
    <w:rsid w:val="009355DB"/>
    <w:rsid w:val="00935D57"/>
    <w:rsid w:val="00936BC9"/>
    <w:rsid w:val="00936CB6"/>
    <w:rsid w:val="00937D41"/>
    <w:rsid w:val="0094144B"/>
    <w:rsid w:val="0094147D"/>
    <w:rsid w:val="009419C6"/>
    <w:rsid w:val="0094258A"/>
    <w:rsid w:val="00942639"/>
    <w:rsid w:val="00942B7A"/>
    <w:rsid w:val="009434D6"/>
    <w:rsid w:val="00943B5E"/>
    <w:rsid w:val="00943DEB"/>
    <w:rsid w:val="009450A7"/>
    <w:rsid w:val="00945726"/>
    <w:rsid w:val="00945E27"/>
    <w:rsid w:val="00946476"/>
    <w:rsid w:val="00947555"/>
    <w:rsid w:val="00947B52"/>
    <w:rsid w:val="0095064C"/>
    <w:rsid w:val="00950A3E"/>
    <w:rsid w:val="009513D3"/>
    <w:rsid w:val="00953489"/>
    <w:rsid w:val="00953C0C"/>
    <w:rsid w:val="009542DB"/>
    <w:rsid w:val="00954AE1"/>
    <w:rsid w:val="00954D23"/>
    <w:rsid w:val="00955891"/>
    <w:rsid w:val="00955983"/>
    <w:rsid w:val="00955BBF"/>
    <w:rsid w:val="00956133"/>
    <w:rsid w:val="00956374"/>
    <w:rsid w:val="009567CF"/>
    <w:rsid w:val="00960295"/>
    <w:rsid w:val="00960561"/>
    <w:rsid w:val="009608BE"/>
    <w:rsid w:val="00961220"/>
    <w:rsid w:val="009614BD"/>
    <w:rsid w:val="0096164F"/>
    <w:rsid w:val="009618AC"/>
    <w:rsid w:val="009618D3"/>
    <w:rsid w:val="00961A02"/>
    <w:rsid w:val="0096209B"/>
    <w:rsid w:val="0096212E"/>
    <w:rsid w:val="009623E3"/>
    <w:rsid w:val="009625A6"/>
    <w:rsid w:val="00962EFA"/>
    <w:rsid w:val="009630EB"/>
    <w:rsid w:val="009636CC"/>
    <w:rsid w:val="00963C4C"/>
    <w:rsid w:val="009642A0"/>
    <w:rsid w:val="00964B5E"/>
    <w:rsid w:val="00965ED4"/>
    <w:rsid w:val="00966BDB"/>
    <w:rsid w:val="00966CC0"/>
    <w:rsid w:val="00966F98"/>
    <w:rsid w:val="00967BB7"/>
    <w:rsid w:val="009700D9"/>
    <w:rsid w:val="00970183"/>
    <w:rsid w:val="00970DB6"/>
    <w:rsid w:val="0097202A"/>
    <w:rsid w:val="0097229A"/>
    <w:rsid w:val="00972F2D"/>
    <w:rsid w:val="00973612"/>
    <w:rsid w:val="00974221"/>
    <w:rsid w:val="00974284"/>
    <w:rsid w:val="00975949"/>
    <w:rsid w:val="009763E1"/>
    <w:rsid w:val="00976E1E"/>
    <w:rsid w:val="00976E95"/>
    <w:rsid w:val="009803C4"/>
    <w:rsid w:val="0098087B"/>
    <w:rsid w:val="00980E7D"/>
    <w:rsid w:val="00981BC3"/>
    <w:rsid w:val="00981E1F"/>
    <w:rsid w:val="0098256A"/>
    <w:rsid w:val="009847E9"/>
    <w:rsid w:val="00984BD1"/>
    <w:rsid w:val="00984C7A"/>
    <w:rsid w:val="009864FE"/>
    <w:rsid w:val="00990A9F"/>
    <w:rsid w:val="00991982"/>
    <w:rsid w:val="00992C9C"/>
    <w:rsid w:val="0099520E"/>
    <w:rsid w:val="00995F08"/>
    <w:rsid w:val="009960F4"/>
    <w:rsid w:val="00996B6F"/>
    <w:rsid w:val="00996BFB"/>
    <w:rsid w:val="00996FD6"/>
    <w:rsid w:val="00997053"/>
    <w:rsid w:val="00997348"/>
    <w:rsid w:val="00997495"/>
    <w:rsid w:val="00997DD7"/>
    <w:rsid w:val="009A0440"/>
    <w:rsid w:val="009A0AB2"/>
    <w:rsid w:val="009A25FF"/>
    <w:rsid w:val="009A39DB"/>
    <w:rsid w:val="009A39F5"/>
    <w:rsid w:val="009A3F77"/>
    <w:rsid w:val="009A42AA"/>
    <w:rsid w:val="009A4AD5"/>
    <w:rsid w:val="009A5358"/>
    <w:rsid w:val="009A537B"/>
    <w:rsid w:val="009A58D2"/>
    <w:rsid w:val="009A762D"/>
    <w:rsid w:val="009B158B"/>
    <w:rsid w:val="009B16C6"/>
    <w:rsid w:val="009B1A2D"/>
    <w:rsid w:val="009B1FBC"/>
    <w:rsid w:val="009B2AD2"/>
    <w:rsid w:val="009B2F11"/>
    <w:rsid w:val="009B2FE3"/>
    <w:rsid w:val="009B35E6"/>
    <w:rsid w:val="009B4706"/>
    <w:rsid w:val="009B4C66"/>
    <w:rsid w:val="009B5B8F"/>
    <w:rsid w:val="009B5B92"/>
    <w:rsid w:val="009B619C"/>
    <w:rsid w:val="009B6A05"/>
    <w:rsid w:val="009B6D0B"/>
    <w:rsid w:val="009B7B52"/>
    <w:rsid w:val="009C085F"/>
    <w:rsid w:val="009C0A31"/>
    <w:rsid w:val="009C12FD"/>
    <w:rsid w:val="009C2462"/>
    <w:rsid w:val="009C39D0"/>
    <w:rsid w:val="009C4AB7"/>
    <w:rsid w:val="009C5C0A"/>
    <w:rsid w:val="009C704B"/>
    <w:rsid w:val="009C79EE"/>
    <w:rsid w:val="009D1F44"/>
    <w:rsid w:val="009D2592"/>
    <w:rsid w:val="009D28FA"/>
    <w:rsid w:val="009D2DE1"/>
    <w:rsid w:val="009D44A5"/>
    <w:rsid w:val="009D4766"/>
    <w:rsid w:val="009D47FE"/>
    <w:rsid w:val="009D4845"/>
    <w:rsid w:val="009D5FB8"/>
    <w:rsid w:val="009D72F0"/>
    <w:rsid w:val="009D78AA"/>
    <w:rsid w:val="009D7B7C"/>
    <w:rsid w:val="009D7CF0"/>
    <w:rsid w:val="009E00D6"/>
    <w:rsid w:val="009E0BD7"/>
    <w:rsid w:val="009E0CBC"/>
    <w:rsid w:val="009E279E"/>
    <w:rsid w:val="009E347B"/>
    <w:rsid w:val="009E3F26"/>
    <w:rsid w:val="009E4D09"/>
    <w:rsid w:val="009E59D5"/>
    <w:rsid w:val="009E5D26"/>
    <w:rsid w:val="009E7D3D"/>
    <w:rsid w:val="009E7E2A"/>
    <w:rsid w:val="009E7EC9"/>
    <w:rsid w:val="009F0346"/>
    <w:rsid w:val="009F103B"/>
    <w:rsid w:val="009F1164"/>
    <w:rsid w:val="009F154D"/>
    <w:rsid w:val="009F281C"/>
    <w:rsid w:val="009F2ABE"/>
    <w:rsid w:val="009F509F"/>
    <w:rsid w:val="009F6AC9"/>
    <w:rsid w:val="009F73D3"/>
    <w:rsid w:val="009F7604"/>
    <w:rsid w:val="00A005F6"/>
    <w:rsid w:val="00A02273"/>
    <w:rsid w:val="00A03673"/>
    <w:rsid w:val="00A03883"/>
    <w:rsid w:val="00A038F3"/>
    <w:rsid w:val="00A0452E"/>
    <w:rsid w:val="00A05697"/>
    <w:rsid w:val="00A06194"/>
    <w:rsid w:val="00A07897"/>
    <w:rsid w:val="00A10062"/>
    <w:rsid w:val="00A10C67"/>
    <w:rsid w:val="00A1147D"/>
    <w:rsid w:val="00A11BEF"/>
    <w:rsid w:val="00A124DE"/>
    <w:rsid w:val="00A12967"/>
    <w:rsid w:val="00A12A25"/>
    <w:rsid w:val="00A139D4"/>
    <w:rsid w:val="00A13C24"/>
    <w:rsid w:val="00A13E39"/>
    <w:rsid w:val="00A14635"/>
    <w:rsid w:val="00A1467C"/>
    <w:rsid w:val="00A1497D"/>
    <w:rsid w:val="00A15550"/>
    <w:rsid w:val="00A155D3"/>
    <w:rsid w:val="00A15772"/>
    <w:rsid w:val="00A1717E"/>
    <w:rsid w:val="00A175D6"/>
    <w:rsid w:val="00A1799E"/>
    <w:rsid w:val="00A17B54"/>
    <w:rsid w:val="00A20103"/>
    <w:rsid w:val="00A20A9A"/>
    <w:rsid w:val="00A2258A"/>
    <w:rsid w:val="00A22848"/>
    <w:rsid w:val="00A23962"/>
    <w:rsid w:val="00A23DE0"/>
    <w:rsid w:val="00A23E12"/>
    <w:rsid w:val="00A23EC2"/>
    <w:rsid w:val="00A24F4C"/>
    <w:rsid w:val="00A25BF6"/>
    <w:rsid w:val="00A26CB3"/>
    <w:rsid w:val="00A2713E"/>
    <w:rsid w:val="00A274A2"/>
    <w:rsid w:val="00A3152D"/>
    <w:rsid w:val="00A3214E"/>
    <w:rsid w:val="00A32701"/>
    <w:rsid w:val="00A32BB7"/>
    <w:rsid w:val="00A32C2A"/>
    <w:rsid w:val="00A32EC8"/>
    <w:rsid w:val="00A33B9A"/>
    <w:rsid w:val="00A34BA2"/>
    <w:rsid w:val="00A36976"/>
    <w:rsid w:val="00A37320"/>
    <w:rsid w:val="00A4024B"/>
    <w:rsid w:val="00A406B4"/>
    <w:rsid w:val="00A414C2"/>
    <w:rsid w:val="00A422DF"/>
    <w:rsid w:val="00A432A1"/>
    <w:rsid w:val="00A433CC"/>
    <w:rsid w:val="00A4343A"/>
    <w:rsid w:val="00A43E04"/>
    <w:rsid w:val="00A450CC"/>
    <w:rsid w:val="00A459C0"/>
    <w:rsid w:val="00A45BD1"/>
    <w:rsid w:val="00A461B3"/>
    <w:rsid w:val="00A4654A"/>
    <w:rsid w:val="00A468B0"/>
    <w:rsid w:val="00A46995"/>
    <w:rsid w:val="00A46E73"/>
    <w:rsid w:val="00A47945"/>
    <w:rsid w:val="00A47B13"/>
    <w:rsid w:val="00A50179"/>
    <w:rsid w:val="00A5062A"/>
    <w:rsid w:val="00A50A06"/>
    <w:rsid w:val="00A50D66"/>
    <w:rsid w:val="00A521DC"/>
    <w:rsid w:val="00A52ADD"/>
    <w:rsid w:val="00A52E70"/>
    <w:rsid w:val="00A53B0F"/>
    <w:rsid w:val="00A54303"/>
    <w:rsid w:val="00A550F2"/>
    <w:rsid w:val="00A557C0"/>
    <w:rsid w:val="00A563EA"/>
    <w:rsid w:val="00A56B31"/>
    <w:rsid w:val="00A57372"/>
    <w:rsid w:val="00A57420"/>
    <w:rsid w:val="00A575CB"/>
    <w:rsid w:val="00A57827"/>
    <w:rsid w:val="00A60E9A"/>
    <w:rsid w:val="00A610D9"/>
    <w:rsid w:val="00A62C4E"/>
    <w:rsid w:val="00A63D2C"/>
    <w:rsid w:val="00A64D4E"/>
    <w:rsid w:val="00A650D6"/>
    <w:rsid w:val="00A651A5"/>
    <w:rsid w:val="00A6520B"/>
    <w:rsid w:val="00A665E5"/>
    <w:rsid w:val="00A66E1C"/>
    <w:rsid w:val="00A66FF8"/>
    <w:rsid w:val="00A67964"/>
    <w:rsid w:val="00A67B8F"/>
    <w:rsid w:val="00A7014D"/>
    <w:rsid w:val="00A7093D"/>
    <w:rsid w:val="00A709EE"/>
    <w:rsid w:val="00A713DF"/>
    <w:rsid w:val="00A71545"/>
    <w:rsid w:val="00A727C5"/>
    <w:rsid w:val="00A73AF2"/>
    <w:rsid w:val="00A7466E"/>
    <w:rsid w:val="00A763F5"/>
    <w:rsid w:val="00A76783"/>
    <w:rsid w:val="00A77820"/>
    <w:rsid w:val="00A77A5F"/>
    <w:rsid w:val="00A77B2F"/>
    <w:rsid w:val="00A800EB"/>
    <w:rsid w:val="00A80C06"/>
    <w:rsid w:val="00A8111E"/>
    <w:rsid w:val="00A8123C"/>
    <w:rsid w:val="00A82590"/>
    <w:rsid w:val="00A8273D"/>
    <w:rsid w:val="00A84231"/>
    <w:rsid w:val="00A84B6F"/>
    <w:rsid w:val="00A84F85"/>
    <w:rsid w:val="00A858C8"/>
    <w:rsid w:val="00A85D5E"/>
    <w:rsid w:val="00A86952"/>
    <w:rsid w:val="00A8697F"/>
    <w:rsid w:val="00A872C0"/>
    <w:rsid w:val="00A90D54"/>
    <w:rsid w:val="00A92763"/>
    <w:rsid w:val="00A93B49"/>
    <w:rsid w:val="00A9429F"/>
    <w:rsid w:val="00A9435A"/>
    <w:rsid w:val="00A94DEC"/>
    <w:rsid w:val="00A954C6"/>
    <w:rsid w:val="00A95620"/>
    <w:rsid w:val="00A96CA9"/>
    <w:rsid w:val="00A96CC9"/>
    <w:rsid w:val="00A97656"/>
    <w:rsid w:val="00A97CE7"/>
    <w:rsid w:val="00A97EFB"/>
    <w:rsid w:val="00AA03E1"/>
    <w:rsid w:val="00AA099B"/>
    <w:rsid w:val="00AA10C7"/>
    <w:rsid w:val="00AA18F8"/>
    <w:rsid w:val="00AA1B60"/>
    <w:rsid w:val="00AA1C84"/>
    <w:rsid w:val="00AA1FB7"/>
    <w:rsid w:val="00AA2A3B"/>
    <w:rsid w:val="00AA34FC"/>
    <w:rsid w:val="00AA3C69"/>
    <w:rsid w:val="00AA40AD"/>
    <w:rsid w:val="00AA4337"/>
    <w:rsid w:val="00AA43A5"/>
    <w:rsid w:val="00AA59DB"/>
    <w:rsid w:val="00AA6233"/>
    <w:rsid w:val="00AA7111"/>
    <w:rsid w:val="00AB045A"/>
    <w:rsid w:val="00AB0C3F"/>
    <w:rsid w:val="00AB157E"/>
    <w:rsid w:val="00AB37AC"/>
    <w:rsid w:val="00AB3A12"/>
    <w:rsid w:val="00AB46A3"/>
    <w:rsid w:val="00AB4CC5"/>
    <w:rsid w:val="00AB5612"/>
    <w:rsid w:val="00AB5A04"/>
    <w:rsid w:val="00AB5A66"/>
    <w:rsid w:val="00AB6B43"/>
    <w:rsid w:val="00AB75AA"/>
    <w:rsid w:val="00AC0150"/>
    <w:rsid w:val="00AC116C"/>
    <w:rsid w:val="00AC1392"/>
    <w:rsid w:val="00AC2696"/>
    <w:rsid w:val="00AC3506"/>
    <w:rsid w:val="00AC3530"/>
    <w:rsid w:val="00AC6034"/>
    <w:rsid w:val="00AC61D3"/>
    <w:rsid w:val="00AC626B"/>
    <w:rsid w:val="00AC6823"/>
    <w:rsid w:val="00AC76D0"/>
    <w:rsid w:val="00AC79D5"/>
    <w:rsid w:val="00AC7BED"/>
    <w:rsid w:val="00AD0001"/>
    <w:rsid w:val="00AD0DA4"/>
    <w:rsid w:val="00AD1E14"/>
    <w:rsid w:val="00AD2BFE"/>
    <w:rsid w:val="00AD2C12"/>
    <w:rsid w:val="00AD4607"/>
    <w:rsid w:val="00AD4A58"/>
    <w:rsid w:val="00AD59D3"/>
    <w:rsid w:val="00AD7560"/>
    <w:rsid w:val="00AD76F1"/>
    <w:rsid w:val="00AD7ACB"/>
    <w:rsid w:val="00AD7D5A"/>
    <w:rsid w:val="00AE0472"/>
    <w:rsid w:val="00AE1D50"/>
    <w:rsid w:val="00AE2287"/>
    <w:rsid w:val="00AE2536"/>
    <w:rsid w:val="00AE2FBA"/>
    <w:rsid w:val="00AE448C"/>
    <w:rsid w:val="00AE5167"/>
    <w:rsid w:val="00AE56EB"/>
    <w:rsid w:val="00AE58D7"/>
    <w:rsid w:val="00AE5D0C"/>
    <w:rsid w:val="00AE6934"/>
    <w:rsid w:val="00AF0F6A"/>
    <w:rsid w:val="00AF26D1"/>
    <w:rsid w:val="00AF2C4E"/>
    <w:rsid w:val="00AF3566"/>
    <w:rsid w:val="00AF3B16"/>
    <w:rsid w:val="00AF56B1"/>
    <w:rsid w:val="00AF6004"/>
    <w:rsid w:val="00AF6588"/>
    <w:rsid w:val="00AF6F1B"/>
    <w:rsid w:val="00AF75DC"/>
    <w:rsid w:val="00AF78E9"/>
    <w:rsid w:val="00B0105F"/>
    <w:rsid w:val="00B0152A"/>
    <w:rsid w:val="00B017D7"/>
    <w:rsid w:val="00B023D5"/>
    <w:rsid w:val="00B028CA"/>
    <w:rsid w:val="00B02D03"/>
    <w:rsid w:val="00B03892"/>
    <w:rsid w:val="00B03E3E"/>
    <w:rsid w:val="00B042DF"/>
    <w:rsid w:val="00B04C13"/>
    <w:rsid w:val="00B04C7C"/>
    <w:rsid w:val="00B04E88"/>
    <w:rsid w:val="00B04F3E"/>
    <w:rsid w:val="00B054F6"/>
    <w:rsid w:val="00B05C40"/>
    <w:rsid w:val="00B05D6F"/>
    <w:rsid w:val="00B05F35"/>
    <w:rsid w:val="00B0632F"/>
    <w:rsid w:val="00B068B6"/>
    <w:rsid w:val="00B06A6C"/>
    <w:rsid w:val="00B06BF0"/>
    <w:rsid w:val="00B0708D"/>
    <w:rsid w:val="00B07106"/>
    <w:rsid w:val="00B0710C"/>
    <w:rsid w:val="00B07300"/>
    <w:rsid w:val="00B07647"/>
    <w:rsid w:val="00B07BE8"/>
    <w:rsid w:val="00B11673"/>
    <w:rsid w:val="00B11BDB"/>
    <w:rsid w:val="00B120B1"/>
    <w:rsid w:val="00B121BE"/>
    <w:rsid w:val="00B1251E"/>
    <w:rsid w:val="00B13038"/>
    <w:rsid w:val="00B14A86"/>
    <w:rsid w:val="00B14B5B"/>
    <w:rsid w:val="00B15490"/>
    <w:rsid w:val="00B15835"/>
    <w:rsid w:val="00B15E0C"/>
    <w:rsid w:val="00B16698"/>
    <w:rsid w:val="00B173D1"/>
    <w:rsid w:val="00B176C5"/>
    <w:rsid w:val="00B1773F"/>
    <w:rsid w:val="00B202A8"/>
    <w:rsid w:val="00B202BE"/>
    <w:rsid w:val="00B202C1"/>
    <w:rsid w:val="00B21504"/>
    <w:rsid w:val="00B21AC8"/>
    <w:rsid w:val="00B23BCF"/>
    <w:rsid w:val="00B24C43"/>
    <w:rsid w:val="00B250EA"/>
    <w:rsid w:val="00B2563F"/>
    <w:rsid w:val="00B27DD2"/>
    <w:rsid w:val="00B301DF"/>
    <w:rsid w:val="00B30A55"/>
    <w:rsid w:val="00B30C9B"/>
    <w:rsid w:val="00B30FF1"/>
    <w:rsid w:val="00B3174F"/>
    <w:rsid w:val="00B31839"/>
    <w:rsid w:val="00B31ECA"/>
    <w:rsid w:val="00B32247"/>
    <w:rsid w:val="00B326E9"/>
    <w:rsid w:val="00B32B10"/>
    <w:rsid w:val="00B33545"/>
    <w:rsid w:val="00B33B9D"/>
    <w:rsid w:val="00B33DAD"/>
    <w:rsid w:val="00B3410C"/>
    <w:rsid w:val="00B35B76"/>
    <w:rsid w:val="00B35FBC"/>
    <w:rsid w:val="00B36563"/>
    <w:rsid w:val="00B36B23"/>
    <w:rsid w:val="00B36F30"/>
    <w:rsid w:val="00B37C28"/>
    <w:rsid w:val="00B40FAE"/>
    <w:rsid w:val="00B4120D"/>
    <w:rsid w:val="00B4131A"/>
    <w:rsid w:val="00B41F35"/>
    <w:rsid w:val="00B4339F"/>
    <w:rsid w:val="00B433EC"/>
    <w:rsid w:val="00B44751"/>
    <w:rsid w:val="00B447E1"/>
    <w:rsid w:val="00B44AED"/>
    <w:rsid w:val="00B44C66"/>
    <w:rsid w:val="00B45089"/>
    <w:rsid w:val="00B45ED0"/>
    <w:rsid w:val="00B46D08"/>
    <w:rsid w:val="00B4739A"/>
    <w:rsid w:val="00B47668"/>
    <w:rsid w:val="00B47723"/>
    <w:rsid w:val="00B5103E"/>
    <w:rsid w:val="00B51772"/>
    <w:rsid w:val="00B5258B"/>
    <w:rsid w:val="00B53085"/>
    <w:rsid w:val="00B53F9B"/>
    <w:rsid w:val="00B5412A"/>
    <w:rsid w:val="00B549F0"/>
    <w:rsid w:val="00B54A3C"/>
    <w:rsid w:val="00B55C7B"/>
    <w:rsid w:val="00B56805"/>
    <w:rsid w:val="00B568EA"/>
    <w:rsid w:val="00B56B79"/>
    <w:rsid w:val="00B5793E"/>
    <w:rsid w:val="00B60C40"/>
    <w:rsid w:val="00B60FA4"/>
    <w:rsid w:val="00B619CB"/>
    <w:rsid w:val="00B62B41"/>
    <w:rsid w:val="00B630B1"/>
    <w:rsid w:val="00B63255"/>
    <w:rsid w:val="00B6405E"/>
    <w:rsid w:val="00B6562B"/>
    <w:rsid w:val="00B66112"/>
    <w:rsid w:val="00B66171"/>
    <w:rsid w:val="00B668E9"/>
    <w:rsid w:val="00B66924"/>
    <w:rsid w:val="00B67A03"/>
    <w:rsid w:val="00B67FCD"/>
    <w:rsid w:val="00B70F2D"/>
    <w:rsid w:val="00B71B50"/>
    <w:rsid w:val="00B730EC"/>
    <w:rsid w:val="00B75E36"/>
    <w:rsid w:val="00B76613"/>
    <w:rsid w:val="00B77FD0"/>
    <w:rsid w:val="00B800C2"/>
    <w:rsid w:val="00B8086A"/>
    <w:rsid w:val="00B80EB6"/>
    <w:rsid w:val="00B8125B"/>
    <w:rsid w:val="00B81E13"/>
    <w:rsid w:val="00B826F0"/>
    <w:rsid w:val="00B82785"/>
    <w:rsid w:val="00B82E07"/>
    <w:rsid w:val="00B83181"/>
    <w:rsid w:val="00B83187"/>
    <w:rsid w:val="00B83A12"/>
    <w:rsid w:val="00B83A2C"/>
    <w:rsid w:val="00B84066"/>
    <w:rsid w:val="00B84A8D"/>
    <w:rsid w:val="00B84CEC"/>
    <w:rsid w:val="00B84CFD"/>
    <w:rsid w:val="00B85A52"/>
    <w:rsid w:val="00B85AC1"/>
    <w:rsid w:val="00B8707C"/>
    <w:rsid w:val="00B87EB6"/>
    <w:rsid w:val="00B909D3"/>
    <w:rsid w:val="00B91FBE"/>
    <w:rsid w:val="00B931EA"/>
    <w:rsid w:val="00B935BC"/>
    <w:rsid w:val="00B93846"/>
    <w:rsid w:val="00B94183"/>
    <w:rsid w:val="00B958C1"/>
    <w:rsid w:val="00B95AD0"/>
    <w:rsid w:val="00B9738F"/>
    <w:rsid w:val="00BA09A3"/>
    <w:rsid w:val="00BA0AB0"/>
    <w:rsid w:val="00BA0CB5"/>
    <w:rsid w:val="00BA11F5"/>
    <w:rsid w:val="00BA1700"/>
    <w:rsid w:val="00BA3A85"/>
    <w:rsid w:val="00BA4F86"/>
    <w:rsid w:val="00BA5E4D"/>
    <w:rsid w:val="00BA5FE8"/>
    <w:rsid w:val="00BA62CD"/>
    <w:rsid w:val="00BA6562"/>
    <w:rsid w:val="00BA6663"/>
    <w:rsid w:val="00BA6BFF"/>
    <w:rsid w:val="00BA70B0"/>
    <w:rsid w:val="00BA70D0"/>
    <w:rsid w:val="00BB0051"/>
    <w:rsid w:val="00BB1C65"/>
    <w:rsid w:val="00BB1DE8"/>
    <w:rsid w:val="00BB2CB5"/>
    <w:rsid w:val="00BB3434"/>
    <w:rsid w:val="00BB358D"/>
    <w:rsid w:val="00BB3912"/>
    <w:rsid w:val="00BB49BA"/>
    <w:rsid w:val="00BB4DE8"/>
    <w:rsid w:val="00BB51EF"/>
    <w:rsid w:val="00BB58F9"/>
    <w:rsid w:val="00BB639C"/>
    <w:rsid w:val="00BB6A1A"/>
    <w:rsid w:val="00BB6B00"/>
    <w:rsid w:val="00BB70ED"/>
    <w:rsid w:val="00BB7AEB"/>
    <w:rsid w:val="00BC1067"/>
    <w:rsid w:val="00BC1184"/>
    <w:rsid w:val="00BC18AB"/>
    <w:rsid w:val="00BC1B04"/>
    <w:rsid w:val="00BC3408"/>
    <w:rsid w:val="00BC4932"/>
    <w:rsid w:val="00BC6163"/>
    <w:rsid w:val="00BC64AD"/>
    <w:rsid w:val="00BC65E2"/>
    <w:rsid w:val="00BC6AC8"/>
    <w:rsid w:val="00BC7169"/>
    <w:rsid w:val="00BC73B2"/>
    <w:rsid w:val="00BC7EEB"/>
    <w:rsid w:val="00BD05C5"/>
    <w:rsid w:val="00BD0814"/>
    <w:rsid w:val="00BD104D"/>
    <w:rsid w:val="00BD35B8"/>
    <w:rsid w:val="00BD39A0"/>
    <w:rsid w:val="00BD415C"/>
    <w:rsid w:val="00BD5751"/>
    <w:rsid w:val="00BD5EBA"/>
    <w:rsid w:val="00BD6111"/>
    <w:rsid w:val="00BD74F6"/>
    <w:rsid w:val="00BE3EE6"/>
    <w:rsid w:val="00BE3F8A"/>
    <w:rsid w:val="00BE459D"/>
    <w:rsid w:val="00BE4861"/>
    <w:rsid w:val="00BE4B40"/>
    <w:rsid w:val="00BE5D53"/>
    <w:rsid w:val="00BE5F4D"/>
    <w:rsid w:val="00BE664F"/>
    <w:rsid w:val="00BE70DE"/>
    <w:rsid w:val="00BE7615"/>
    <w:rsid w:val="00BF007C"/>
    <w:rsid w:val="00BF04E9"/>
    <w:rsid w:val="00BF0ADE"/>
    <w:rsid w:val="00BF23C1"/>
    <w:rsid w:val="00BF33B1"/>
    <w:rsid w:val="00BF35ED"/>
    <w:rsid w:val="00BF3B54"/>
    <w:rsid w:val="00BF4151"/>
    <w:rsid w:val="00BF4396"/>
    <w:rsid w:val="00BF4E27"/>
    <w:rsid w:val="00BF5512"/>
    <w:rsid w:val="00BF5516"/>
    <w:rsid w:val="00BF66D2"/>
    <w:rsid w:val="00BF74BA"/>
    <w:rsid w:val="00C03A29"/>
    <w:rsid w:val="00C047C4"/>
    <w:rsid w:val="00C058B5"/>
    <w:rsid w:val="00C061D6"/>
    <w:rsid w:val="00C066D8"/>
    <w:rsid w:val="00C06FAE"/>
    <w:rsid w:val="00C102A9"/>
    <w:rsid w:val="00C10C05"/>
    <w:rsid w:val="00C111F8"/>
    <w:rsid w:val="00C1197F"/>
    <w:rsid w:val="00C120CB"/>
    <w:rsid w:val="00C13014"/>
    <w:rsid w:val="00C14319"/>
    <w:rsid w:val="00C1488B"/>
    <w:rsid w:val="00C1629D"/>
    <w:rsid w:val="00C165B7"/>
    <w:rsid w:val="00C16768"/>
    <w:rsid w:val="00C20353"/>
    <w:rsid w:val="00C208C0"/>
    <w:rsid w:val="00C2121B"/>
    <w:rsid w:val="00C217D0"/>
    <w:rsid w:val="00C21BE6"/>
    <w:rsid w:val="00C21FEA"/>
    <w:rsid w:val="00C22966"/>
    <w:rsid w:val="00C22AD7"/>
    <w:rsid w:val="00C22E67"/>
    <w:rsid w:val="00C22FE4"/>
    <w:rsid w:val="00C230C1"/>
    <w:rsid w:val="00C23671"/>
    <w:rsid w:val="00C23D80"/>
    <w:rsid w:val="00C2484E"/>
    <w:rsid w:val="00C24935"/>
    <w:rsid w:val="00C25648"/>
    <w:rsid w:val="00C2587F"/>
    <w:rsid w:val="00C25AB9"/>
    <w:rsid w:val="00C267F8"/>
    <w:rsid w:val="00C27F23"/>
    <w:rsid w:val="00C309EF"/>
    <w:rsid w:val="00C30DD7"/>
    <w:rsid w:val="00C31BEF"/>
    <w:rsid w:val="00C31EA9"/>
    <w:rsid w:val="00C32073"/>
    <w:rsid w:val="00C32145"/>
    <w:rsid w:val="00C322D0"/>
    <w:rsid w:val="00C32B34"/>
    <w:rsid w:val="00C34007"/>
    <w:rsid w:val="00C34058"/>
    <w:rsid w:val="00C344EB"/>
    <w:rsid w:val="00C34E53"/>
    <w:rsid w:val="00C35476"/>
    <w:rsid w:val="00C354DC"/>
    <w:rsid w:val="00C35546"/>
    <w:rsid w:val="00C36884"/>
    <w:rsid w:val="00C3747A"/>
    <w:rsid w:val="00C3791C"/>
    <w:rsid w:val="00C37E31"/>
    <w:rsid w:val="00C404AD"/>
    <w:rsid w:val="00C408B2"/>
    <w:rsid w:val="00C40DBF"/>
    <w:rsid w:val="00C40E24"/>
    <w:rsid w:val="00C40EC3"/>
    <w:rsid w:val="00C41087"/>
    <w:rsid w:val="00C4185A"/>
    <w:rsid w:val="00C41AFA"/>
    <w:rsid w:val="00C421C8"/>
    <w:rsid w:val="00C42FBD"/>
    <w:rsid w:val="00C43C56"/>
    <w:rsid w:val="00C44834"/>
    <w:rsid w:val="00C450FF"/>
    <w:rsid w:val="00C4520A"/>
    <w:rsid w:val="00C45D13"/>
    <w:rsid w:val="00C469C1"/>
    <w:rsid w:val="00C47316"/>
    <w:rsid w:val="00C47CE3"/>
    <w:rsid w:val="00C50208"/>
    <w:rsid w:val="00C50555"/>
    <w:rsid w:val="00C505C7"/>
    <w:rsid w:val="00C50718"/>
    <w:rsid w:val="00C50A5D"/>
    <w:rsid w:val="00C516C9"/>
    <w:rsid w:val="00C517E9"/>
    <w:rsid w:val="00C51B05"/>
    <w:rsid w:val="00C51DDB"/>
    <w:rsid w:val="00C52E8E"/>
    <w:rsid w:val="00C545A5"/>
    <w:rsid w:val="00C548A4"/>
    <w:rsid w:val="00C55465"/>
    <w:rsid w:val="00C56E19"/>
    <w:rsid w:val="00C570ED"/>
    <w:rsid w:val="00C5755B"/>
    <w:rsid w:val="00C57591"/>
    <w:rsid w:val="00C578C2"/>
    <w:rsid w:val="00C61EA7"/>
    <w:rsid w:val="00C641F1"/>
    <w:rsid w:val="00C643E4"/>
    <w:rsid w:val="00C6464F"/>
    <w:rsid w:val="00C64B5A"/>
    <w:rsid w:val="00C668D7"/>
    <w:rsid w:val="00C706D6"/>
    <w:rsid w:val="00C70B45"/>
    <w:rsid w:val="00C714D2"/>
    <w:rsid w:val="00C71833"/>
    <w:rsid w:val="00C71D8A"/>
    <w:rsid w:val="00C7224E"/>
    <w:rsid w:val="00C72276"/>
    <w:rsid w:val="00C72A6E"/>
    <w:rsid w:val="00C75028"/>
    <w:rsid w:val="00C750D9"/>
    <w:rsid w:val="00C75897"/>
    <w:rsid w:val="00C75BD0"/>
    <w:rsid w:val="00C76264"/>
    <w:rsid w:val="00C7674E"/>
    <w:rsid w:val="00C76B24"/>
    <w:rsid w:val="00C76BD0"/>
    <w:rsid w:val="00C773FE"/>
    <w:rsid w:val="00C77A41"/>
    <w:rsid w:val="00C77F6D"/>
    <w:rsid w:val="00C8129A"/>
    <w:rsid w:val="00C826DC"/>
    <w:rsid w:val="00C838E6"/>
    <w:rsid w:val="00C83C43"/>
    <w:rsid w:val="00C83FE7"/>
    <w:rsid w:val="00C847AF"/>
    <w:rsid w:val="00C85727"/>
    <w:rsid w:val="00C85965"/>
    <w:rsid w:val="00C86C1C"/>
    <w:rsid w:val="00C871A3"/>
    <w:rsid w:val="00C872D9"/>
    <w:rsid w:val="00C8774A"/>
    <w:rsid w:val="00C910F5"/>
    <w:rsid w:val="00C911C6"/>
    <w:rsid w:val="00C9123A"/>
    <w:rsid w:val="00C928F3"/>
    <w:rsid w:val="00C92D06"/>
    <w:rsid w:val="00C942FC"/>
    <w:rsid w:val="00C95894"/>
    <w:rsid w:val="00C9676B"/>
    <w:rsid w:val="00C96986"/>
    <w:rsid w:val="00C97740"/>
    <w:rsid w:val="00C9782D"/>
    <w:rsid w:val="00C97B04"/>
    <w:rsid w:val="00CA1434"/>
    <w:rsid w:val="00CA268C"/>
    <w:rsid w:val="00CA32B0"/>
    <w:rsid w:val="00CA34CB"/>
    <w:rsid w:val="00CA57D5"/>
    <w:rsid w:val="00CA5956"/>
    <w:rsid w:val="00CA6D70"/>
    <w:rsid w:val="00CA75C3"/>
    <w:rsid w:val="00CA78BB"/>
    <w:rsid w:val="00CA7931"/>
    <w:rsid w:val="00CA7BB0"/>
    <w:rsid w:val="00CA7F6E"/>
    <w:rsid w:val="00CB0AC6"/>
    <w:rsid w:val="00CB1484"/>
    <w:rsid w:val="00CB1A69"/>
    <w:rsid w:val="00CB216B"/>
    <w:rsid w:val="00CB2592"/>
    <w:rsid w:val="00CB2834"/>
    <w:rsid w:val="00CB2B9E"/>
    <w:rsid w:val="00CB312A"/>
    <w:rsid w:val="00CB3A18"/>
    <w:rsid w:val="00CB41B2"/>
    <w:rsid w:val="00CB4964"/>
    <w:rsid w:val="00CB4B0A"/>
    <w:rsid w:val="00CB6AAD"/>
    <w:rsid w:val="00CB770B"/>
    <w:rsid w:val="00CC02E0"/>
    <w:rsid w:val="00CC0FD7"/>
    <w:rsid w:val="00CC23A0"/>
    <w:rsid w:val="00CC27A2"/>
    <w:rsid w:val="00CC27CE"/>
    <w:rsid w:val="00CC2ACF"/>
    <w:rsid w:val="00CC2E77"/>
    <w:rsid w:val="00CC2F7C"/>
    <w:rsid w:val="00CC3D87"/>
    <w:rsid w:val="00CC3FAF"/>
    <w:rsid w:val="00CC4398"/>
    <w:rsid w:val="00CC5240"/>
    <w:rsid w:val="00CC5A15"/>
    <w:rsid w:val="00CC5D71"/>
    <w:rsid w:val="00CC6546"/>
    <w:rsid w:val="00CC6579"/>
    <w:rsid w:val="00CC66BC"/>
    <w:rsid w:val="00CC69FE"/>
    <w:rsid w:val="00CC6C12"/>
    <w:rsid w:val="00CD0045"/>
    <w:rsid w:val="00CD1412"/>
    <w:rsid w:val="00CD146A"/>
    <w:rsid w:val="00CD1E13"/>
    <w:rsid w:val="00CD2632"/>
    <w:rsid w:val="00CD318F"/>
    <w:rsid w:val="00CD3CD8"/>
    <w:rsid w:val="00CD49A1"/>
    <w:rsid w:val="00CD4BED"/>
    <w:rsid w:val="00CD7055"/>
    <w:rsid w:val="00CD783D"/>
    <w:rsid w:val="00CD7B97"/>
    <w:rsid w:val="00CE0A32"/>
    <w:rsid w:val="00CE1275"/>
    <w:rsid w:val="00CE14D3"/>
    <w:rsid w:val="00CE2152"/>
    <w:rsid w:val="00CE2994"/>
    <w:rsid w:val="00CE2CBB"/>
    <w:rsid w:val="00CE3356"/>
    <w:rsid w:val="00CE3456"/>
    <w:rsid w:val="00CE4D8D"/>
    <w:rsid w:val="00CE569F"/>
    <w:rsid w:val="00CE7A40"/>
    <w:rsid w:val="00CF0155"/>
    <w:rsid w:val="00CF10F3"/>
    <w:rsid w:val="00CF3078"/>
    <w:rsid w:val="00CF31CE"/>
    <w:rsid w:val="00CF35A5"/>
    <w:rsid w:val="00CF37A2"/>
    <w:rsid w:val="00CF3F15"/>
    <w:rsid w:val="00CF42D0"/>
    <w:rsid w:val="00CF46A1"/>
    <w:rsid w:val="00CF47EA"/>
    <w:rsid w:val="00CF4E24"/>
    <w:rsid w:val="00CF64F7"/>
    <w:rsid w:val="00CF6530"/>
    <w:rsid w:val="00CF6B41"/>
    <w:rsid w:val="00CF6F6F"/>
    <w:rsid w:val="00D00206"/>
    <w:rsid w:val="00D011AF"/>
    <w:rsid w:val="00D02AC7"/>
    <w:rsid w:val="00D031B8"/>
    <w:rsid w:val="00D037F0"/>
    <w:rsid w:val="00D0485A"/>
    <w:rsid w:val="00D04D9A"/>
    <w:rsid w:val="00D04DAA"/>
    <w:rsid w:val="00D052B8"/>
    <w:rsid w:val="00D06632"/>
    <w:rsid w:val="00D06B47"/>
    <w:rsid w:val="00D06B5A"/>
    <w:rsid w:val="00D07B6C"/>
    <w:rsid w:val="00D07B78"/>
    <w:rsid w:val="00D10A57"/>
    <w:rsid w:val="00D10DAB"/>
    <w:rsid w:val="00D111D2"/>
    <w:rsid w:val="00D116CB"/>
    <w:rsid w:val="00D11918"/>
    <w:rsid w:val="00D12BB2"/>
    <w:rsid w:val="00D1302D"/>
    <w:rsid w:val="00D1367D"/>
    <w:rsid w:val="00D1392C"/>
    <w:rsid w:val="00D13F69"/>
    <w:rsid w:val="00D13FEB"/>
    <w:rsid w:val="00D14A1D"/>
    <w:rsid w:val="00D14E3F"/>
    <w:rsid w:val="00D1620D"/>
    <w:rsid w:val="00D1756B"/>
    <w:rsid w:val="00D17927"/>
    <w:rsid w:val="00D17CB5"/>
    <w:rsid w:val="00D17D45"/>
    <w:rsid w:val="00D20493"/>
    <w:rsid w:val="00D20850"/>
    <w:rsid w:val="00D212CA"/>
    <w:rsid w:val="00D2152A"/>
    <w:rsid w:val="00D22B63"/>
    <w:rsid w:val="00D22C69"/>
    <w:rsid w:val="00D232D0"/>
    <w:rsid w:val="00D2370A"/>
    <w:rsid w:val="00D246B2"/>
    <w:rsid w:val="00D24E40"/>
    <w:rsid w:val="00D25B5C"/>
    <w:rsid w:val="00D2765E"/>
    <w:rsid w:val="00D3016B"/>
    <w:rsid w:val="00D30409"/>
    <w:rsid w:val="00D310DB"/>
    <w:rsid w:val="00D312A3"/>
    <w:rsid w:val="00D31EB4"/>
    <w:rsid w:val="00D32096"/>
    <w:rsid w:val="00D33D1B"/>
    <w:rsid w:val="00D33EF5"/>
    <w:rsid w:val="00D3481C"/>
    <w:rsid w:val="00D34F53"/>
    <w:rsid w:val="00D34FD2"/>
    <w:rsid w:val="00D35FD2"/>
    <w:rsid w:val="00D36779"/>
    <w:rsid w:val="00D3735A"/>
    <w:rsid w:val="00D41DAB"/>
    <w:rsid w:val="00D42AB1"/>
    <w:rsid w:val="00D42C2F"/>
    <w:rsid w:val="00D444EC"/>
    <w:rsid w:val="00D44704"/>
    <w:rsid w:val="00D452A9"/>
    <w:rsid w:val="00D46069"/>
    <w:rsid w:val="00D46D2A"/>
    <w:rsid w:val="00D47B4C"/>
    <w:rsid w:val="00D505FA"/>
    <w:rsid w:val="00D51CB2"/>
    <w:rsid w:val="00D52344"/>
    <w:rsid w:val="00D533E0"/>
    <w:rsid w:val="00D53578"/>
    <w:rsid w:val="00D541C1"/>
    <w:rsid w:val="00D544DC"/>
    <w:rsid w:val="00D54858"/>
    <w:rsid w:val="00D5580D"/>
    <w:rsid w:val="00D559AC"/>
    <w:rsid w:val="00D55F66"/>
    <w:rsid w:val="00D560EA"/>
    <w:rsid w:val="00D56176"/>
    <w:rsid w:val="00D562C5"/>
    <w:rsid w:val="00D56A85"/>
    <w:rsid w:val="00D56CE1"/>
    <w:rsid w:val="00D570BE"/>
    <w:rsid w:val="00D57589"/>
    <w:rsid w:val="00D578FF"/>
    <w:rsid w:val="00D57B61"/>
    <w:rsid w:val="00D604C8"/>
    <w:rsid w:val="00D60E22"/>
    <w:rsid w:val="00D60EAA"/>
    <w:rsid w:val="00D61A46"/>
    <w:rsid w:val="00D6311F"/>
    <w:rsid w:val="00D64477"/>
    <w:rsid w:val="00D6524C"/>
    <w:rsid w:val="00D6563B"/>
    <w:rsid w:val="00D658E5"/>
    <w:rsid w:val="00D6619B"/>
    <w:rsid w:val="00D675B4"/>
    <w:rsid w:val="00D678DE"/>
    <w:rsid w:val="00D7079F"/>
    <w:rsid w:val="00D70FF8"/>
    <w:rsid w:val="00D73133"/>
    <w:rsid w:val="00D73494"/>
    <w:rsid w:val="00D73F65"/>
    <w:rsid w:val="00D74B86"/>
    <w:rsid w:val="00D74D3C"/>
    <w:rsid w:val="00D759DE"/>
    <w:rsid w:val="00D76D18"/>
    <w:rsid w:val="00D76E7F"/>
    <w:rsid w:val="00D80218"/>
    <w:rsid w:val="00D802BA"/>
    <w:rsid w:val="00D803FB"/>
    <w:rsid w:val="00D804BC"/>
    <w:rsid w:val="00D806E6"/>
    <w:rsid w:val="00D8082E"/>
    <w:rsid w:val="00D808FD"/>
    <w:rsid w:val="00D80E36"/>
    <w:rsid w:val="00D81788"/>
    <w:rsid w:val="00D826BC"/>
    <w:rsid w:val="00D82A49"/>
    <w:rsid w:val="00D83DE7"/>
    <w:rsid w:val="00D85132"/>
    <w:rsid w:val="00D85469"/>
    <w:rsid w:val="00D86095"/>
    <w:rsid w:val="00D86435"/>
    <w:rsid w:val="00D864C4"/>
    <w:rsid w:val="00D864F1"/>
    <w:rsid w:val="00D86775"/>
    <w:rsid w:val="00D8680D"/>
    <w:rsid w:val="00D86D08"/>
    <w:rsid w:val="00D86DA0"/>
    <w:rsid w:val="00D870D5"/>
    <w:rsid w:val="00D87161"/>
    <w:rsid w:val="00D875E1"/>
    <w:rsid w:val="00D9026B"/>
    <w:rsid w:val="00D90334"/>
    <w:rsid w:val="00D90975"/>
    <w:rsid w:val="00D913B4"/>
    <w:rsid w:val="00D91703"/>
    <w:rsid w:val="00D91D57"/>
    <w:rsid w:val="00D92150"/>
    <w:rsid w:val="00D9248B"/>
    <w:rsid w:val="00D92871"/>
    <w:rsid w:val="00D93933"/>
    <w:rsid w:val="00D93BE0"/>
    <w:rsid w:val="00D94C6F"/>
    <w:rsid w:val="00D96223"/>
    <w:rsid w:val="00D96A84"/>
    <w:rsid w:val="00D96C93"/>
    <w:rsid w:val="00D976A1"/>
    <w:rsid w:val="00DA00A7"/>
    <w:rsid w:val="00DA0C55"/>
    <w:rsid w:val="00DA0F66"/>
    <w:rsid w:val="00DA13BA"/>
    <w:rsid w:val="00DA1A78"/>
    <w:rsid w:val="00DA1CBA"/>
    <w:rsid w:val="00DA2B1B"/>
    <w:rsid w:val="00DA2BB3"/>
    <w:rsid w:val="00DA3DD5"/>
    <w:rsid w:val="00DA43A0"/>
    <w:rsid w:val="00DA43A6"/>
    <w:rsid w:val="00DA538A"/>
    <w:rsid w:val="00DA54A3"/>
    <w:rsid w:val="00DA597F"/>
    <w:rsid w:val="00DA5D82"/>
    <w:rsid w:val="00DA61DB"/>
    <w:rsid w:val="00DA688F"/>
    <w:rsid w:val="00DA75D7"/>
    <w:rsid w:val="00DA7F3B"/>
    <w:rsid w:val="00DB1FCF"/>
    <w:rsid w:val="00DB2F03"/>
    <w:rsid w:val="00DB4084"/>
    <w:rsid w:val="00DB41CC"/>
    <w:rsid w:val="00DB4EED"/>
    <w:rsid w:val="00DB4FF4"/>
    <w:rsid w:val="00DB54C7"/>
    <w:rsid w:val="00DB5B49"/>
    <w:rsid w:val="00DB64DC"/>
    <w:rsid w:val="00DB6C3C"/>
    <w:rsid w:val="00DB77ED"/>
    <w:rsid w:val="00DC0258"/>
    <w:rsid w:val="00DC0A7C"/>
    <w:rsid w:val="00DC0E63"/>
    <w:rsid w:val="00DC11C4"/>
    <w:rsid w:val="00DC2952"/>
    <w:rsid w:val="00DC43B7"/>
    <w:rsid w:val="00DC43FB"/>
    <w:rsid w:val="00DC4910"/>
    <w:rsid w:val="00DC60AB"/>
    <w:rsid w:val="00DC6A6C"/>
    <w:rsid w:val="00DC6AA3"/>
    <w:rsid w:val="00DC6E37"/>
    <w:rsid w:val="00DC716E"/>
    <w:rsid w:val="00DD0A0E"/>
    <w:rsid w:val="00DD1E91"/>
    <w:rsid w:val="00DD2096"/>
    <w:rsid w:val="00DD2173"/>
    <w:rsid w:val="00DD241D"/>
    <w:rsid w:val="00DD25B8"/>
    <w:rsid w:val="00DD3AA7"/>
    <w:rsid w:val="00DD4C86"/>
    <w:rsid w:val="00DD4EB6"/>
    <w:rsid w:val="00DD54AF"/>
    <w:rsid w:val="00DD616E"/>
    <w:rsid w:val="00DD6F53"/>
    <w:rsid w:val="00DE1DCB"/>
    <w:rsid w:val="00DE2819"/>
    <w:rsid w:val="00DE28AB"/>
    <w:rsid w:val="00DE3A45"/>
    <w:rsid w:val="00DE3B7D"/>
    <w:rsid w:val="00DE5A24"/>
    <w:rsid w:val="00DE6B72"/>
    <w:rsid w:val="00DE6E06"/>
    <w:rsid w:val="00DE750D"/>
    <w:rsid w:val="00DE7A6D"/>
    <w:rsid w:val="00DF1283"/>
    <w:rsid w:val="00DF14A8"/>
    <w:rsid w:val="00DF1D03"/>
    <w:rsid w:val="00DF1FDB"/>
    <w:rsid w:val="00DF2C95"/>
    <w:rsid w:val="00DF2D26"/>
    <w:rsid w:val="00DF357E"/>
    <w:rsid w:val="00DF3D8D"/>
    <w:rsid w:val="00DF4041"/>
    <w:rsid w:val="00DF4309"/>
    <w:rsid w:val="00DF5F95"/>
    <w:rsid w:val="00DF64F7"/>
    <w:rsid w:val="00DF6CFE"/>
    <w:rsid w:val="00DF6F37"/>
    <w:rsid w:val="00DF6F59"/>
    <w:rsid w:val="00DF6FEF"/>
    <w:rsid w:val="00DF7370"/>
    <w:rsid w:val="00E00804"/>
    <w:rsid w:val="00E00A55"/>
    <w:rsid w:val="00E0153B"/>
    <w:rsid w:val="00E01587"/>
    <w:rsid w:val="00E01720"/>
    <w:rsid w:val="00E019AE"/>
    <w:rsid w:val="00E02290"/>
    <w:rsid w:val="00E03152"/>
    <w:rsid w:val="00E03855"/>
    <w:rsid w:val="00E053D0"/>
    <w:rsid w:val="00E057BE"/>
    <w:rsid w:val="00E05896"/>
    <w:rsid w:val="00E05E36"/>
    <w:rsid w:val="00E06847"/>
    <w:rsid w:val="00E07EA7"/>
    <w:rsid w:val="00E10B48"/>
    <w:rsid w:val="00E119BA"/>
    <w:rsid w:val="00E11E73"/>
    <w:rsid w:val="00E12205"/>
    <w:rsid w:val="00E13BBA"/>
    <w:rsid w:val="00E1439C"/>
    <w:rsid w:val="00E16D47"/>
    <w:rsid w:val="00E17316"/>
    <w:rsid w:val="00E213F0"/>
    <w:rsid w:val="00E217DA"/>
    <w:rsid w:val="00E2241C"/>
    <w:rsid w:val="00E22702"/>
    <w:rsid w:val="00E249F2"/>
    <w:rsid w:val="00E24C20"/>
    <w:rsid w:val="00E24F2C"/>
    <w:rsid w:val="00E25152"/>
    <w:rsid w:val="00E25868"/>
    <w:rsid w:val="00E25A85"/>
    <w:rsid w:val="00E25D2B"/>
    <w:rsid w:val="00E26193"/>
    <w:rsid w:val="00E277CC"/>
    <w:rsid w:val="00E30887"/>
    <w:rsid w:val="00E30CED"/>
    <w:rsid w:val="00E312AD"/>
    <w:rsid w:val="00E31D2D"/>
    <w:rsid w:val="00E334C3"/>
    <w:rsid w:val="00E336A4"/>
    <w:rsid w:val="00E347EB"/>
    <w:rsid w:val="00E35041"/>
    <w:rsid w:val="00E3521F"/>
    <w:rsid w:val="00E36001"/>
    <w:rsid w:val="00E40211"/>
    <w:rsid w:val="00E4035A"/>
    <w:rsid w:val="00E40C2E"/>
    <w:rsid w:val="00E412CB"/>
    <w:rsid w:val="00E41957"/>
    <w:rsid w:val="00E420D9"/>
    <w:rsid w:val="00E4241E"/>
    <w:rsid w:val="00E42ACB"/>
    <w:rsid w:val="00E437AB"/>
    <w:rsid w:val="00E43812"/>
    <w:rsid w:val="00E4516E"/>
    <w:rsid w:val="00E46449"/>
    <w:rsid w:val="00E47584"/>
    <w:rsid w:val="00E475A5"/>
    <w:rsid w:val="00E47DE7"/>
    <w:rsid w:val="00E504E2"/>
    <w:rsid w:val="00E51705"/>
    <w:rsid w:val="00E51E55"/>
    <w:rsid w:val="00E52588"/>
    <w:rsid w:val="00E52BD5"/>
    <w:rsid w:val="00E53CB7"/>
    <w:rsid w:val="00E54649"/>
    <w:rsid w:val="00E55C4A"/>
    <w:rsid w:val="00E56370"/>
    <w:rsid w:val="00E56B53"/>
    <w:rsid w:val="00E57968"/>
    <w:rsid w:val="00E57C66"/>
    <w:rsid w:val="00E60713"/>
    <w:rsid w:val="00E612E8"/>
    <w:rsid w:val="00E62F03"/>
    <w:rsid w:val="00E63200"/>
    <w:rsid w:val="00E6377B"/>
    <w:rsid w:val="00E63789"/>
    <w:rsid w:val="00E63914"/>
    <w:rsid w:val="00E63CA1"/>
    <w:rsid w:val="00E6472F"/>
    <w:rsid w:val="00E648C7"/>
    <w:rsid w:val="00E64A67"/>
    <w:rsid w:val="00E6525E"/>
    <w:rsid w:val="00E6586F"/>
    <w:rsid w:val="00E658CE"/>
    <w:rsid w:val="00E65D23"/>
    <w:rsid w:val="00E663ED"/>
    <w:rsid w:val="00E666DB"/>
    <w:rsid w:val="00E671D9"/>
    <w:rsid w:val="00E700AA"/>
    <w:rsid w:val="00E704ED"/>
    <w:rsid w:val="00E70627"/>
    <w:rsid w:val="00E707C9"/>
    <w:rsid w:val="00E70C2C"/>
    <w:rsid w:val="00E7287C"/>
    <w:rsid w:val="00E73197"/>
    <w:rsid w:val="00E734F9"/>
    <w:rsid w:val="00E74101"/>
    <w:rsid w:val="00E7415A"/>
    <w:rsid w:val="00E7494D"/>
    <w:rsid w:val="00E74B61"/>
    <w:rsid w:val="00E74BAF"/>
    <w:rsid w:val="00E74CDB"/>
    <w:rsid w:val="00E751D4"/>
    <w:rsid w:val="00E75649"/>
    <w:rsid w:val="00E75E2A"/>
    <w:rsid w:val="00E7726F"/>
    <w:rsid w:val="00E77D24"/>
    <w:rsid w:val="00E80CD9"/>
    <w:rsid w:val="00E810E7"/>
    <w:rsid w:val="00E81538"/>
    <w:rsid w:val="00E82C02"/>
    <w:rsid w:val="00E83CCE"/>
    <w:rsid w:val="00E8451B"/>
    <w:rsid w:val="00E84525"/>
    <w:rsid w:val="00E8452F"/>
    <w:rsid w:val="00E84EAA"/>
    <w:rsid w:val="00E850A6"/>
    <w:rsid w:val="00E86075"/>
    <w:rsid w:val="00E879B9"/>
    <w:rsid w:val="00E87A53"/>
    <w:rsid w:val="00E87AAC"/>
    <w:rsid w:val="00E90220"/>
    <w:rsid w:val="00E90B4A"/>
    <w:rsid w:val="00E911C5"/>
    <w:rsid w:val="00E913EC"/>
    <w:rsid w:val="00E917EF"/>
    <w:rsid w:val="00E91956"/>
    <w:rsid w:val="00E93CFF"/>
    <w:rsid w:val="00E94884"/>
    <w:rsid w:val="00E96230"/>
    <w:rsid w:val="00E9655E"/>
    <w:rsid w:val="00E97698"/>
    <w:rsid w:val="00EA0423"/>
    <w:rsid w:val="00EA071B"/>
    <w:rsid w:val="00EA0A34"/>
    <w:rsid w:val="00EA0CF4"/>
    <w:rsid w:val="00EA15AE"/>
    <w:rsid w:val="00EA1B73"/>
    <w:rsid w:val="00EA2083"/>
    <w:rsid w:val="00EA2CB5"/>
    <w:rsid w:val="00EA396C"/>
    <w:rsid w:val="00EA613A"/>
    <w:rsid w:val="00EA66DE"/>
    <w:rsid w:val="00EA69FC"/>
    <w:rsid w:val="00EA6B43"/>
    <w:rsid w:val="00EA6D4B"/>
    <w:rsid w:val="00EA6FD2"/>
    <w:rsid w:val="00EA76B1"/>
    <w:rsid w:val="00EA7F51"/>
    <w:rsid w:val="00EB018F"/>
    <w:rsid w:val="00EB021A"/>
    <w:rsid w:val="00EB06CB"/>
    <w:rsid w:val="00EB0927"/>
    <w:rsid w:val="00EB0C49"/>
    <w:rsid w:val="00EB1FF1"/>
    <w:rsid w:val="00EB3A0F"/>
    <w:rsid w:val="00EB3B1B"/>
    <w:rsid w:val="00EB4210"/>
    <w:rsid w:val="00EB4469"/>
    <w:rsid w:val="00EB4D4C"/>
    <w:rsid w:val="00EB50E0"/>
    <w:rsid w:val="00EB5229"/>
    <w:rsid w:val="00EB5775"/>
    <w:rsid w:val="00EB5D17"/>
    <w:rsid w:val="00EB6942"/>
    <w:rsid w:val="00EB7FDB"/>
    <w:rsid w:val="00EC01DF"/>
    <w:rsid w:val="00EC0983"/>
    <w:rsid w:val="00EC1266"/>
    <w:rsid w:val="00EC1509"/>
    <w:rsid w:val="00EC25CF"/>
    <w:rsid w:val="00EC2C39"/>
    <w:rsid w:val="00EC2D17"/>
    <w:rsid w:val="00EC3ECB"/>
    <w:rsid w:val="00EC42CB"/>
    <w:rsid w:val="00EC4B6D"/>
    <w:rsid w:val="00EC5878"/>
    <w:rsid w:val="00EC6A0D"/>
    <w:rsid w:val="00EC780A"/>
    <w:rsid w:val="00EC7E47"/>
    <w:rsid w:val="00EC7F08"/>
    <w:rsid w:val="00EC7FAD"/>
    <w:rsid w:val="00ED0454"/>
    <w:rsid w:val="00ED0661"/>
    <w:rsid w:val="00ED133B"/>
    <w:rsid w:val="00ED15F1"/>
    <w:rsid w:val="00ED17F6"/>
    <w:rsid w:val="00ED1CDA"/>
    <w:rsid w:val="00ED1FC1"/>
    <w:rsid w:val="00ED30DE"/>
    <w:rsid w:val="00ED35B1"/>
    <w:rsid w:val="00ED48E1"/>
    <w:rsid w:val="00ED4ACA"/>
    <w:rsid w:val="00ED5324"/>
    <w:rsid w:val="00ED5595"/>
    <w:rsid w:val="00ED5F1E"/>
    <w:rsid w:val="00ED756C"/>
    <w:rsid w:val="00ED7836"/>
    <w:rsid w:val="00ED78C6"/>
    <w:rsid w:val="00ED7EF0"/>
    <w:rsid w:val="00EE004A"/>
    <w:rsid w:val="00EE08AA"/>
    <w:rsid w:val="00EE11F2"/>
    <w:rsid w:val="00EE1E6C"/>
    <w:rsid w:val="00EE2002"/>
    <w:rsid w:val="00EE3158"/>
    <w:rsid w:val="00EE347C"/>
    <w:rsid w:val="00EE433C"/>
    <w:rsid w:val="00EE4AC9"/>
    <w:rsid w:val="00EE4BAF"/>
    <w:rsid w:val="00EE52E2"/>
    <w:rsid w:val="00EE5DC9"/>
    <w:rsid w:val="00EE626B"/>
    <w:rsid w:val="00EE667E"/>
    <w:rsid w:val="00EE6EF7"/>
    <w:rsid w:val="00EE7484"/>
    <w:rsid w:val="00EE7725"/>
    <w:rsid w:val="00EE7B66"/>
    <w:rsid w:val="00EE7CD4"/>
    <w:rsid w:val="00EF05D3"/>
    <w:rsid w:val="00EF311D"/>
    <w:rsid w:val="00EF318B"/>
    <w:rsid w:val="00EF51A8"/>
    <w:rsid w:val="00EF623E"/>
    <w:rsid w:val="00EF6F4B"/>
    <w:rsid w:val="00EF749F"/>
    <w:rsid w:val="00EF7B06"/>
    <w:rsid w:val="00EF7F85"/>
    <w:rsid w:val="00F00A77"/>
    <w:rsid w:val="00F0102E"/>
    <w:rsid w:val="00F01C57"/>
    <w:rsid w:val="00F01D5C"/>
    <w:rsid w:val="00F01EFC"/>
    <w:rsid w:val="00F027ED"/>
    <w:rsid w:val="00F04258"/>
    <w:rsid w:val="00F04B78"/>
    <w:rsid w:val="00F0799D"/>
    <w:rsid w:val="00F102B8"/>
    <w:rsid w:val="00F10CD0"/>
    <w:rsid w:val="00F11209"/>
    <w:rsid w:val="00F12E56"/>
    <w:rsid w:val="00F13283"/>
    <w:rsid w:val="00F13433"/>
    <w:rsid w:val="00F13CA4"/>
    <w:rsid w:val="00F1554F"/>
    <w:rsid w:val="00F162DC"/>
    <w:rsid w:val="00F169E1"/>
    <w:rsid w:val="00F16DB0"/>
    <w:rsid w:val="00F1714C"/>
    <w:rsid w:val="00F17EFB"/>
    <w:rsid w:val="00F20EE6"/>
    <w:rsid w:val="00F2151B"/>
    <w:rsid w:val="00F22A60"/>
    <w:rsid w:val="00F23340"/>
    <w:rsid w:val="00F23838"/>
    <w:rsid w:val="00F25043"/>
    <w:rsid w:val="00F25E8C"/>
    <w:rsid w:val="00F26D80"/>
    <w:rsid w:val="00F26EF1"/>
    <w:rsid w:val="00F271E2"/>
    <w:rsid w:val="00F2729D"/>
    <w:rsid w:val="00F2738B"/>
    <w:rsid w:val="00F2786E"/>
    <w:rsid w:val="00F30152"/>
    <w:rsid w:val="00F31F05"/>
    <w:rsid w:val="00F32278"/>
    <w:rsid w:val="00F322D2"/>
    <w:rsid w:val="00F32F37"/>
    <w:rsid w:val="00F336C9"/>
    <w:rsid w:val="00F33EB5"/>
    <w:rsid w:val="00F3479D"/>
    <w:rsid w:val="00F35162"/>
    <w:rsid w:val="00F353B5"/>
    <w:rsid w:val="00F358A8"/>
    <w:rsid w:val="00F361AD"/>
    <w:rsid w:val="00F36755"/>
    <w:rsid w:val="00F36CDA"/>
    <w:rsid w:val="00F36F0C"/>
    <w:rsid w:val="00F37C59"/>
    <w:rsid w:val="00F401C4"/>
    <w:rsid w:val="00F40D20"/>
    <w:rsid w:val="00F40E85"/>
    <w:rsid w:val="00F41D5E"/>
    <w:rsid w:val="00F42B7C"/>
    <w:rsid w:val="00F42CEC"/>
    <w:rsid w:val="00F42D5B"/>
    <w:rsid w:val="00F42E0A"/>
    <w:rsid w:val="00F4320D"/>
    <w:rsid w:val="00F43B4A"/>
    <w:rsid w:val="00F447AF"/>
    <w:rsid w:val="00F45B74"/>
    <w:rsid w:val="00F45D5E"/>
    <w:rsid w:val="00F46515"/>
    <w:rsid w:val="00F46585"/>
    <w:rsid w:val="00F46934"/>
    <w:rsid w:val="00F47B37"/>
    <w:rsid w:val="00F51CAB"/>
    <w:rsid w:val="00F52366"/>
    <w:rsid w:val="00F52CC9"/>
    <w:rsid w:val="00F5303A"/>
    <w:rsid w:val="00F536C5"/>
    <w:rsid w:val="00F53CFD"/>
    <w:rsid w:val="00F544F0"/>
    <w:rsid w:val="00F548B9"/>
    <w:rsid w:val="00F554B8"/>
    <w:rsid w:val="00F55B7A"/>
    <w:rsid w:val="00F56B30"/>
    <w:rsid w:val="00F56FBD"/>
    <w:rsid w:val="00F57536"/>
    <w:rsid w:val="00F57C3D"/>
    <w:rsid w:val="00F606B5"/>
    <w:rsid w:val="00F61FDB"/>
    <w:rsid w:val="00F62324"/>
    <w:rsid w:val="00F62D72"/>
    <w:rsid w:val="00F630D0"/>
    <w:rsid w:val="00F63865"/>
    <w:rsid w:val="00F64349"/>
    <w:rsid w:val="00F6703C"/>
    <w:rsid w:val="00F67376"/>
    <w:rsid w:val="00F6741A"/>
    <w:rsid w:val="00F67462"/>
    <w:rsid w:val="00F67520"/>
    <w:rsid w:val="00F67855"/>
    <w:rsid w:val="00F67F53"/>
    <w:rsid w:val="00F7117F"/>
    <w:rsid w:val="00F721DF"/>
    <w:rsid w:val="00F73071"/>
    <w:rsid w:val="00F74168"/>
    <w:rsid w:val="00F741E1"/>
    <w:rsid w:val="00F747F3"/>
    <w:rsid w:val="00F74B2D"/>
    <w:rsid w:val="00F75058"/>
    <w:rsid w:val="00F75F87"/>
    <w:rsid w:val="00F76C3E"/>
    <w:rsid w:val="00F76F64"/>
    <w:rsid w:val="00F76F7A"/>
    <w:rsid w:val="00F774A5"/>
    <w:rsid w:val="00F80BB3"/>
    <w:rsid w:val="00F80CD8"/>
    <w:rsid w:val="00F814B8"/>
    <w:rsid w:val="00F81F4B"/>
    <w:rsid w:val="00F8220F"/>
    <w:rsid w:val="00F824F6"/>
    <w:rsid w:val="00F826A1"/>
    <w:rsid w:val="00F8274E"/>
    <w:rsid w:val="00F82C0A"/>
    <w:rsid w:val="00F83746"/>
    <w:rsid w:val="00F83983"/>
    <w:rsid w:val="00F83C77"/>
    <w:rsid w:val="00F83D7F"/>
    <w:rsid w:val="00F85039"/>
    <w:rsid w:val="00F85862"/>
    <w:rsid w:val="00F859AD"/>
    <w:rsid w:val="00F87956"/>
    <w:rsid w:val="00F87F78"/>
    <w:rsid w:val="00F905C6"/>
    <w:rsid w:val="00F90964"/>
    <w:rsid w:val="00F90D57"/>
    <w:rsid w:val="00F92434"/>
    <w:rsid w:val="00F93EFB"/>
    <w:rsid w:val="00F93F10"/>
    <w:rsid w:val="00F9441B"/>
    <w:rsid w:val="00F95878"/>
    <w:rsid w:val="00F95B52"/>
    <w:rsid w:val="00F962B5"/>
    <w:rsid w:val="00F966E1"/>
    <w:rsid w:val="00F96709"/>
    <w:rsid w:val="00F9685D"/>
    <w:rsid w:val="00FA0948"/>
    <w:rsid w:val="00FA0B3D"/>
    <w:rsid w:val="00FA0CE1"/>
    <w:rsid w:val="00FA1B0D"/>
    <w:rsid w:val="00FA232B"/>
    <w:rsid w:val="00FA2D0D"/>
    <w:rsid w:val="00FA317A"/>
    <w:rsid w:val="00FA32E9"/>
    <w:rsid w:val="00FA3A16"/>
    <w:rsid w:val="00FA3E18"/>
    <w:rsid w:val="00FA41CB"/>
    <w:rsid w:val="00FA6CBA"/>
    <w:rsid w:val="00FA6D90"/>
    <w:rsid w:val="00FA731F"/>
    <w:rsid w:val="00FA7A0D"/>
    <w:rsid w:val="00FB02E5"/>
    <w:rsid w:val="00FB09BD"/>
    <w:rsid w:val="00FB09CA"/>
    <w:rsid w:val="00FB0CA0"/>
    <w:rsid w:val="00FB0FBF"/>
    <w:rsid w:val="00FB113E"/>
    <w:rsid w:val="00FB29D2"/>
    <w:rsid w:val="00FB2FF7"/>
    <w:rsid w:val="00FB3FAB"/>
    <w:rsid w:val="00FB43B1"/>
    <w:rsid w:val="00FB4C7B"/>
    <w:rsid w:val="00FB62C5"/>
    <w:rsid w:val="00FB7A00"/>
    <w:rsid w:val="00FC1132"/>
    <w:rsid w:val="00FC126B"/>
    <w:rsid w:val="00FC1613"/>
    <w:rsid w:val="00FC16AB"/>
    <w:rsid w:val="00FC2675"/>
    <w:rsid w:val="00FC33F0"/>
    <w:rsid w:val="00FC3A05"/>
    <w:rsid w:val="00FC3B35"/>
    <w:rsid w:val="00FC40A6"/>
    <w:rsid w:val="00FC48F2"/>
    <w:rsid w:val="00FC7940"/>
    <w:rsid w:val="00FC7DE5"/>
    <w:rsid w:val="00FD0570"/>
    <w:rsid w:val="00FD2021"/>
    <w:rsid w:val="00FD230B"/>
    <w:rsid w:val="00FD31E0"/>
    <w:rsid w:val="00FD3B77"/>
    <w:rsid w:val="00FD3FBD"/>
    <w:rsid w:val="00FD6ADB"/>
    <w:rsid w:val="00FE0231"/>
    <w:rsid w:val="00FE0C84"/>
    <w:rsid w:val="00FE0CCB"/>
    <w:rsid w:val="00FE23C0"/>
    <w:rsid w:val="00FE3018"/>
    <w:rsid w:val="00FE441A"/>
    <w:rsid w:val="00FE4563"/>
    <w:rsid w:val="00FE4DCA"/>
    <w:rsid w:val="00FE57F4"/>
    <w:rsid w:val="00FE5E73"/>
    <w:rsid w:val="00FE7182"/>
    <w:rsid w:val="00FF0646"/>
    <w:rsid w:val="00FF1F8C"/>
    <w:rsid w:val="00FF21E0"/>
    <w:rsid w:val="00FF249D"/>
    <w:rsid w:val="00FF37FB"/>
    <w:rsid w:val="00FF4A40"/>
    <w:rsid w:val="00FF6B5B"/>
    <w:rsid w:val="00FF7AAF"/>
    <w:rsid w:val="00FF7D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936131"/>
  <w15:chartTrackingRefBased/>
  <w15:docId w15:val="{01104562-0B3B-4356-9C8F-C1DD9BFDA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B0E"/>
    <w:pPr>
      <w:widowControl w:val="0"/>
      <w:spacing w:after="100"/>
    </w:pPr>
    <w:rPr>
      <w:rFonts w:ascii="Arial" w:hAnsi="Arial"/>
      <w:lang w:eastAsia="en-US"/>
    </w:rPr>
  </w:style>
  <w:style w:type="paragraph" w:styleId="Heading1">
    <w:name w:val="heading 1"/>
    <w:basedOn w:val="Normal"/>
    <w:next w:val="Normal"/>
    <w:qFormat/>
    <w:rsid w:val="00F548B9"/>
    <w:pPr>
      <w:spacing w:before="240" w:after="120"/>
      <w:outlineLvl w:val="0"/>
    </w:pPr>
    <w:rPr>
      <w:rFonts w:ascii="Arial Black" w:hAnsi="Arial Black"/>
      <w:b/>
      <w:bCs/>
      <w:sz w:val="24"/>
    </w:rPr>
  </w:style>
  <w:style w:type="paragraph" w:styleId="Heading2">
    <w:name w:val="heading 2"/>
    <w:basedOn w:val="Normal"/>
    <w:next w:val="Normal"/>
    <w:link w:val="Heading2Char"/>
    <w:qFormat/>
    <w:rsid w:val="004974D1"/>
    <w:pPr>
      <w:outlineLvl w:val="1"/>
    </w:pPr>
    <w:rPr>
      <w:b/>
      <w:bCs/>
      <w:iCs/>
      <w:szCs w:val="28"/>
    </w:rPr>
  </w:style>
  <w:style w:type="paragraph" w:styleId="Heading3">
    <w:name w:val="heading 3"/>
    <w:basedOn w:val="Normal"/>
    <w:next w:val="Normal"/>
    <w:qFormat/>
    <w:rsid w:val="00F548B9"/>
    <w:pPr>
      <w:outlineLvl w:val="2"/>
    </w:pPr>
    <w:rPr>
      <w:bCs/>
      <w:szCs w:val="26"/>
    </w:rPr>
  </w:style>
  <w:style w:type="paragraph" w:styleId="Heading4">
    <w:name w:val="heading 4"/>
    <w:basedOn w:val="Normal"/>
    <w:next w:val="Normal"/>
    <w:qFormat/>
    <w:rsid w:val="00F548B9"/>
    <w:pPr>
      <w:outlineLvl w:val="3"/>
    </w:pPr>
    <w:rPr>
      <w:bCs/>
      <w:szCs w:val="28"/>
    </w:rPr>
  </w:style>
  <w:style w:type="paragraph" w:styleId="Heading5">
    <w:name w:val="heading 5"/>
    <w:basedOn w:val="Normal"/>
    <w:next w:val="Normal"/>
    <w:qFormat/>
    <w:rsid w:val="00595DE2"/>
    <w:pPr>
      <w:numPr>
        <w:ilvl w:val="4"/>
        <w:numId w:val="2"/>
      </w:numPr>
      <w:outlineLvl w:val="4"/>
    </w:pPr>
    <w:rPr>
      <w:bCs/>
      <w:iCs/>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595DE2"/>
    <w:pPr>
      <w:overflowPunct w:val="0"/>
      <w:autoSpaceDE w:val="0"/>
      <w:autoSpaceDN w:val="0"/>
      <w:adjustRightInd w:val="0"/>
      <w:textAlignment w:val="baseline"/>
    </w:pPr>
  </w:style>
  <w:style w:type="character" w:styleId="PageNumber">
    <w:name w:val="page number"/>
    <w:semiHidden/>
    <w:rsid w:val="00595DE2"/>
    <w:rPr>
      <w:rFonts w:ascii="Arial" w:hAnsi="Arial"/>
      <w:sz w:val="20"/>
      <w:szCs w:val="20"/>
    </w:rPr>
  </w:style>
  <w:style w:type="paragraph" w:styleId="TOC1">
    <w:name w:val="toc 1"/>
    <w:basedOn w:val="Normal"/>
    <w:next w:val="Normal"/>
    <w:autoRedefine/>
    <w:semiHidden/>
    <w:rsid w:val="000A71A5"/>
  </w:style>
  <w:style w:type="paragraph" w:styleId="TOC2">
    <w:name w:val="toc 2"/>
    <w:basedOn w:val="Normal"/>
    <w:next w:val="Normal"/>
    <w:autoRedefine/>
    <w:semiHidden/>
    <w:rsid w:val="000A71A5"/>
    <w:pPr>
      <w:ind w:left="200"/>
    </w:pPr>
  </w:style>
  <w:style w:type="character" w:styleId="Hyperlink">
    <w:name w:val="Hyperlink"/>
    <w:rsid w:val="000A71A5"/>
    <w:rPr>
      <w:color w:val="0000FF"/>
      <w:u w:val="single"/>
    </w:rPr>
  </w:style>
  <w:style w:type="paragraph" w:styleId="BalloonText">
    <w:name w:val="Balloon Text"/>
    <w:basedOn w:val="Normal"/>
    <w:semiHidden/>
    <w:rsid w:val="00306810"/>
    <w:rPr>
      <w:rFonts w:ascii="Tahoma" w:hAnsi="Tahoma" w:cs="Tahoma"/>
      <w:sz w:val="16"/>
      <w:szCs w:val="16"/>
    </w:rPr>
  </w:style>
  <w:style w:type="table" w:styleId="TableGrid">
    <w:name w:val="Table Grid"/>
    <w:basedOn w:val="TableNormal"/>
    <w:rsid w:val="00F548B9"/>
    <w:pPr>
      <w:widowControl w:val="0"/>
      <w:spacing w:after="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Text1">
    <w:name w:val="Bullet Text 1"/>
    <w:basedOn w:val="Normal"/>
    <w:rsid w:val="004974D1"/>
    <w:pPr>
      <w:numPr>
        <w:numId w:val="3"/>
      </w:numPr>
    </w:pPr>
  </w:style>
  <w:style w:type="character" w:styleId="FootnoteReference">
    <w:name w:val="footnote reference"/>
    <w:rsid w:val="00DE6B72"/>
    <w:rPr>
      <w:rFonts w:ascii="Arial" w:hAnsi="Arial"/>
      <w:color w:val="333399"/>
      <w:sz w:val="16"/>
      <w:szCs w:val="16"/>
      <w:vertAlign w:val="superscript"/>
    </w:rPr>
  </w:style>
  <w:style w:type="paragraph" w:styleId="FootnoteText">
    <w:name w:val="footnote text"/>
    <w:link w:val="FootnoteTextChar"/>
    <w:rsid w:val="00DE6B72"/>
    <w:pPr>
      <w:widowControl w:val="0"/>
    </w:pPr>
    <w:rPr>
      <w:rFonts w:ascii="Arial" w:hAnsi="Arial"/>
      <w:i/>
      <w:color w:val="333399"/>
      <w:sz w:val="16"/>
      <w:szCs w:val="16"/>
      <w:lang w:eastAsia="en-US"/>
    </w:rPr>
  </w:style>
  <w:style w:type="numbering" w:customStyle="1" w:styleId="StyleNumberedLeft0cmHanging127cm">
    <w:name w:val="Style Numbered Left:  0 cm Hanging:  1.27 cm"/>
    <w:basedOn w:val="NoList"/>
    <w:rsid w:val="002D6D16"/>
    <w:pPr>
      <w:numPr>
        <w:numId w:val="5"/>
      </w:numPr>
    </w:pPr>
  </w:style>
  <w:style w:type="character" w:customStyle="1" w:styleId="Heading2Char">
    <w:name w:val="Heading 2 Char"/>
    <w:link w:val="Heading2"/>
    <w:rsid w:val="00BE664F"/>
    <w:rPr>
      <w:rFonts w:ascii="Arial" w:hAnsi="Arial"/>
      <w:b/>
      <w:bCs/>
      <w:iCs/>
      <w:color w:val="333399"/>
      <w:szCs w:val="28"/>
      <w:lang w:val="en-IE" w:eastAsia="en-US" w:bidi="ar-SA"/>
    </w:rPr>
  </w:style>
  <w:style w:type="paragraph" w:styleId="BlockText">
    <w:name w:val="Block Text"/>
    <w:aliases w:val="Char"/>
    <w:basedOn w:val="Normal"/>
    <w:rsid w:val="00584F4D"/>
    <w:pPr>
      <w:spacing w:after="120"/>
      <w:ind w:left="1440" w:right="1440"/>
    </w:pPr>
  </w:style>
  <w:style w:type="paragraph" w:styleId="TOC3">
    <w:name w:val="toc 3"/>
    <w:basedOn w:val="Normal"/>
    <w:next w:val="Normal"/>
    <w:autoRedefine/>
    <w:semiHidden/>
    <w:rsid w:val="00806707"/>
    <w:pPr>
      <w:widowControl/>
      <w:spacing w:after="0"/>
      <w:ind w:left="480"/>
    </w:pPr>
    <w:rPr>
      <w:rFonts w:ascii="Times New Roman" w:eastAsia="MS Mincho" w:hAnsi="Times New Roman"/>
      <w:sz w:val="24"/>
      <w:szCs w:val="24"/>
      <w:lang w:val="en-US" w:eastAsia="ja-JP"/>
    </w:rPr>
  </w:style>
  <w:style w:type="paragraph" w:styleId="TOC4">
    <w:name w:val="toc 4"/>
    <w:basedOn w:val="Normal"/>
    <w:next w:val="Normal"/>
    <w:autoRedefine/>
    <w:semiHidden/>
    <w:rsid w:val="00806707"/>
    <w:pPr>
      <w:widowControl/>
      <w:spacing w:after="0"/>
      <w:ind w:left="720"/>
    </w:pPr>
    <w:rPr>
      <w:rFonts w:ascii="Times New Roman" w:eastAsia="MS Mincho" w:hAnsi="Times New Roman"/>
      <w:sz w:val="24"/>
      <w:szCs w:val="24"/>
      <w:lang w:val="en-US" w:eastAsia="ja-JP"/>
    </w:rPr>
  </w:style>
  <w:style w:type="paragraph" w:styleId="TOC5">
    <w:name w:val="toc 5"/>
    <w:basedOn w:val="Normal"/>
    <w:next w:val="Normal"/>
    <w:autoRedefine/>
    <w:semiHidden/>
    <w:rsid w:val="00806707"/>
    <w:pPr>
      <w:widowControl/>
      <w:spacing w:after="0"/>
      <w:ind w:left="960"/>
    </w:pPr>
    <w:rPr>
      <w:rFonts w:ascii="Times New Roman" w:eastAsia="MS Mincho" w:hAnsi="Times New Roman"/>
      <w:sz w:val="24"/>
      <w:szCs w:val="24"/>
      <w:lang w:val="en-US" w:eastAsia="ja-JP"/>
    </w:rPr>
  </w:style>
  <w:style w:type="paragraph" w:styleId="TOC6">
    <w:name w:val="toc 6"/>
    <w:basedOn w:val="Normal"/>
    <w:next w:val="Normal"/>
    <w:autoRedefine/>
    <w:semiHidden/>
    <w:rsid w:val="00806707"/>
    <w:pPr>
      <w:widowControl/>
      <w:spacing w:after="0"/>
      <w:ind w:left="1200"/>
    </w:pPr>
    <w:rPr>
      <w:rFonts w:ascii="Times New Roman" w:eastAsia="MS Mincho" w:hAnsi="Times New Roman"/>
      <w:sz w:val="24"/>
      <w:szCs w:val="24"/>
      <w:lang w:val="en-US" w:eastAsia="ja-JP"/>
    </w:rPr>
  </w:style>
  <w:style w:type="paragraph" w:styleId="TOC7">
    <w:name w:val="toc 7"/>
    <w:basedOn w:val="Normal"/>
    <w:next w:val="Normal"/>
    <w:autoRedefine/>
    <w:semiHidden/>
    <w:rsid w:val="00806707"/>
    <w:pPr>
      <w:widowControl/>
      <w:spacing w:after="0"/>
      <w:ind w:left="1440"/>
    </w:pPr>
    <w:rPr>
      <w:rFonts w:ascii="Times New Roman" w:eastAsia="MS Mincho" w:hAnsi="Times New Roman"/>
      <w:sz w:val="24"/>
      <w:szCs w:val="24"/>
      <w:lang w:val="en-US" w:eastAsia="ja-JP"/>
    </w:rPr>
  </w:style>
  <w:style w:type="paragraph" w:styleId="TOC8">
    <w:name w:val="toc 8"/>
    <w:basedOn w:val="Normal"/>
    <w:next w:val="Normal"/>
    <w:autoRedefine/>
    <w:semiHidden/>
    <w:rsid w:val="00806707"/>
    <w:pPr>
      <w:widowControl/>
      <w:spacing w:after="0"/>
      <w:ind w:left="1680"/>
    </w:pPr>
    <w:rPr>
      <w:rFonts w:ascii="Times New Roman" w:eastAsia="MS Mincho" w:hAnsi="Times New Roman"/>
      <w:sz w:val="24"/>
      <w:szCs w:val="24"/>
      <w:lang w:val="en-US" w:eastAsia="ja-JP"/>
    </w:rPr>
  </w:style>
  <w:style w:type="paragraph" w:styleId="TOC9">
    <w:name w:val="toc 9"/>
    <w:basedOn w:val="Normal"/>
    <w:next w:val="Normal"/>
    <w:autoRedefine/>
    <w:semiHidden/>
    <w:rsid w:val="00806707"/>
    <w:pPr>
      <w:widowControl/>
      <w:spacing w:after="0"/>
      <w:ind w:left="1920"/>
    </w:pPr>
    <w:rPr>
      <w:rFonts w:ascii="Times New Roman" w:eastAsia="MS Mincho" w:hAnsi="Times New Roman"/>
      <w:sz w:val="24"/>
      <w:szCs w:val="24"/>
      <w:lang w:val="en-US" w:eastAsia="ja-JP"/>
    </w:rPr>
  </w:style>
  <w:style w:type="paragraph" w:styleId="Footer">
    <w:name w:val="footer"/>
    <w:basedOn w:val="Normal"/>
    <w:rsid w:val="00C9782D"/>
    <w:pPr>
      <w:tabs>
        <w:tab w:val="center" w:pos="4320"/>
        <w:tab w:val="right" w:pos="8640"/>
      </w:tabs>
    </w:pPr>
  </w:style>
  <w:style w:type="paragraph" w:customStyle="1" w:styleId="tiny">
    <w:name w:val="tiny"/>
    <w:basedOn w:val="Normal"/>
    <w:rsid w:val="001B3D3B"/>
    <w:pPr>
      <w:spacing w:after="0"/>
    </w:pPr>
    <w:rPr>
      <w:sz w:val="16"/>
      <w:szCs w:val="16"/>
    </w:rPr>
  </w:style>
  <w:style w:type="paragraph" w:customStyle="1" w:styleId="L2Para">
    <w:name w:val="L2Para"/>
    <w:basedOn w:val="Normal"/>
    <w:next w:val="Normal"/>
    <w:link w:val="L2ParaChar"/>
    <w:rsid w:val="008B43F7"/>
    <w:pPr>
      <w:widowControl/>
      <w:spacing w:after="0"/>
      <w:ind w:left="720"/>
    </w:pPr>
    <w:rPr>
      <w:rFonts w:ascii="Times New Roman" w:hAnsi="Times New Roman"/>
      <w:sz w:val="24"/>
      <w:szCs w:val="24"/>
      <w:lang w:val="en-GB" w:eastAsia="en-GB"/>
    </w:rPr>
  </w:style>
  <w:style w:type="character" w:customStyle="1" w:styleId="L2ParaChar">
    <w:name w:val="L2Para Char"/>
    <w:link w:val="L2Para"/>
    <w:rsid w:val="008B43F7"/>
    <w:rPr>
      <w:sz w:val="24"/>
      <w:szCs w:val="24"/>
      <w:lang w:val="en-GB" w:eastAsia="en-GB" w:bidi="ar-SA"/>
    </w:rPr>
  </w:style>
  <w:style w:type="paragraph" w:customStyle="1" w:styleId="StyleA">
    <w:name w:val="Style A."/>
    <w:basedOn w:val="Normal"/>
    <w:next w:val="Normal"/>
    <w:rsid w:val="008B43F7"/>
    <w:pPr>
      <w:widowControl/>
      <w:numPr>
        <w:numId w:val="6"/>
      </w:numPr>
      <w:spacing w:after="0"/>
    </w:pPr>
    <w:rPr>
      <w:rFonts w:ascii="Times New Roman" w:hAnsi="Times New Roman"/>
      <w:sz w:val="24"/>
      <w:szCs w:val="24"/>
      <w:lang w:val="en-GB" w:eastAsia="en-GB"/>
    </w:rPr>
  </w:style>
  <w:style w:type="character" w:customStyle="1" w:styleId="FootnoteTextChar">
    <w:name w:val="Footnote Text Char"/>
    <w:link w:val="FootnoteText"/>
    <w:rsid w:val="00C50208"/>
    <w:rPr>
      <w:rFonts w:ascii="Arial" w:hAnsi="Arial"/>
      <w:i/>
      <w:color w:val="333399"/>
      <w:sz w:val="16"/>
      <w:szCs w:val="16"/>
      <w:lang w:val="en-IE" w:eastAsia="en-US" w:bidi="ar-SA"/>
    </w:rPr>
  </w:style>
  <w:style w:type="paragraph" w:customStyle="1" w:styleId="L1Para">
    <w:name w:val="L1Para"/>
    <w:basedOn w:val="Normal"/>
    <w:rsid w:val="008267B2"/>
    <w:pPr>
      <w:spacing w:after="0"/>
      <w:ind w:left="72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102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Groups\Housing\HOUSING%20TECHNICAL\PROCUREMENT\EERP%202026-2029\Energy%20retrofit%20Framework\eTender%20Documents%20Open%20procedure\4%20Volume%20B%20-%20Form%20of%20Tender%20and%20Schedule\PW-CF9_Contract_v1.0_15-04-2010%20Lot%202%20South%20Wicklow%20Carlo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PW-CF9_Contract_v1.0_15-04-2010 Lot 2 South Wicklow Carlow</Template>
  <TotalTime>90</TotalTime>
  <Pages>8</Pages>
  <Words>1795</Words>
  <Characters>10233</Characters>
  <Application>Microsoft Office Word</Application>
  <DocSecurity>0</DocSecurity>
  <PresentationFormat/>
  <Lines>85</Lines>
  <Paragraphs>24</Paragraphs>
  <ScaleCrop>false</ScaleCrop>
  <HeadingPairs>
    <vt:vector size="2" baseType="variant">
      <vt:variant>
        <vt:lpstr>Title</vt:lpstr>
      </vt:variant>
      <vt:variant>
        <vt:i4>1</vt:i4>
      </vt:variant>
    </vt:vector>
  </HeadingPairs>
  <TitlesOfParts>
    <vt:vector size="1" baseType="lpstr">
      <vt:lpstr> </vt:lpstr>
    </vt:vector>
  </TitlesOfParts>
  <Manager> </Manager>
  <Company> </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Sean Keane</dc:creator>
  <cp:keywords> </cp:keywords>
  <dc:description> </dc:description>
  <cp:lastModifiedBy>Sean Keane</cp:lastModifiedBy>
  <cp:revision>3</cp:revision>
  <cp:lastPrinted>2008-07-23T14:56:00Z</cp:lastPrinted>
  <dcterms:created xsi:type="dcterms:W3CDTF">2026-04-02T14:45:00Z</dcterms:created>
  <dcterms:modified xsi:type="dcterms:W3CDTF">2026-04-13T14:30:00Z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ABAAVOAfoSrQoyyD+KirQarNhd2UghgTT6OlB7KYe+hejoM1pZ/ppemEPT5FUUE9iuot</vt:lpwstr>
  </property>
  <property fmtid="{D5CDD505-2E9C-101B-9397-08002B2CF9AE}" pid="3" name="RESPONSE_SENDER_NAME">
    <vt:lpwstr>gAAAdya76B99d4hLGUR1rQ+8TxTv0GGEPdix</vt:lpwstr>
  </property>
  <property fmtid="{D5CDD505-2E9C-101B-9397-08002B2CF9AE}" pid="4" name="EMAIL_OWNER_ADDRESS">
    <vt:lpwstr>4AAAyjQjm0EOGgIeACAAikZay2WO8r7nQFLfuE0nOdIjniHYp7PZ4RckHw==</vt:lpwstr>
  </property>
</Properties>
</file>