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74F21" w14:textId="77777777" w:rsidR="000B70C4" w:rsidRPr="00A86FB9" w:rsidRDefault="000B70C4" w:rsidP="00A86FB9">
      <w:pPr>
        <w:pStyle w:val="Title"/>
      </w:pPr>
    </w:p>
    <w:p w14:paraId="046F1C96" w14:textId="30436505" w:rsidR="00414834" w:rsidRPr="00A86FB9" w:rsidRDefault="00DF720D" w:rsidP="00A86FB9">
      <w:pPr>
        <w:pStyle w:val="Title"/>
      </w:pPr>
      <w:r w:rsidRPr="00A86FB9">
        <w:t>Consultant and Project Archaeologist Services for the Office of Publi</w:t>
      </w:r>
      <w:bookmarkStart w:id="0" w:name="_GoBack"/>
      <w:bookmarkEnd w:id="0"/>
      <w:r w:rsidRPr="00A86FB9">
        <w:t>c Works Flood Risk Management Division</w:t>
      </w:r>
      <w:r w:rsidRPr="00A86FB9">
        <w:br/>
        <w:t xml:space="preserve"> – </w:t>
      </w:r>
      <w:r w:rsidRPr="00A86FB9">
        <w:br/>
      </w:r>
      <w:r w:rsidR="00AC7A02" w:rsidRPr="00A86FB9">
        <w:t>Tender Response Document</w:t>
      </w:r>
    </w:p>
    <w:p w14:paraId="35A85FE3" w14:textId="5124ECD7" w:rsidR="009D70BD" w:rsidRDefault="009D70BD" w:rsidP="00B61626"/>
    <w:p w14:paraId="109ED3F1" w14:textId="77777777" w:rsidR="00AC7A02" w:rsidRPr="00AC7A02" w:rsidRDefault="00AC7A02" w:rsidP="00B61626"/>
    <w:tbl>
      <w:tblPr>
        <w:tblStyle w:val="TableStyle1"/>
        <w:tblW w:w="0" w:type="auto"/>
        <w:tblLayout w:type="fixed"/>
        <w:tblLook w:val="04A0" w:firstRow="1" w:lastRow="0" w:firstColumn="1" w:lastColumn="0" w:noHBand="0" w:noVBand="1"/>
      </w:tblPr>
      <w:tblGrid>
        <w:gridCol w:w="4390"/>
        <w:gridCol w:w="6140"/>
      </w:tblGrid>
      <w:tr w:rsidR="009D70BD" w:rsidRPr="00AC7A02" w14:paraId="34B57D77" w14:textId="77777777" w:rsidTr="00DF720D">
        <w:tc>
          <w:tcPr>
            <w:cnfStyle w:val="001000000000" w:firstRow="0" w:lastRow="0" w:firstColumn="1" w:lastColumn="0" w:oddVBand="0" w:evenVBand="0" w:oddHBand="0" w:evenHBand="0" w:firstRowFirstColumn="0" w:firstRowLastColumn="0" w:lastRowFirstColumn="0" w:lastRowLastColumn="0"/>
            <w:tcW w:w="4390" w:type="dxa"/>
          </w:tcPr>
          <w:p w14:paraId="1773668D" w14:textId="77777777" w:rsidR="009D70BD" w:rsidRPr="00B61626" w:rsidRDefault="00DF720D" w:rsidP="00B61626">
            <w:pPr>
              <w:rPr>
                <w:rStyle w:val="Strong"/>
                <w:b/>
              </w:rPr>
            </w:pPr>
            <w:r w:rsidRPr="00B61626">
              <w:rPr>
                <w:rStyle w:val="Strong"/>
                <w:b/>
              </w:rPr>
              <w:t>eTenders CfT Reference Number</w:t>
            </w:r>
          </w:p>
        </w:tc>
        <w:tc>
          <w:tcPr>
            <w:tcW w:w="6140" w:type="dxa"/>
          </w:tcPr>
          <w:p w14:paraId="4131F5F5" w14:textId="46A2EA9B" w:rsidR="009D70BD" w:rsidRPr="00A86FB9" w:rsidRDefault="00E36EBF" w:rsidP="00447A3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86FB9">
              <w:rPr>
                <w:rFonts w:asciiTheme="minorHAnsi" w:hAnsiTheme="minorHAnsi"/>
              </w:rPr>
              <w:t>8809597</w:t>
            </w:r>
          </w:p>
        </w:tc>
      </w:tr>
      <w:tr w:rsidR="00783511" w:rsidRPr="00AC7A02" w14:paraId="0B9C9DAC" w14:textId="77777777" w:rsidTr="00DF720D">
        <w:tc>
          <w:tcPr>
            <w:cnfStyle w:val="001000000000" w:firstRow="0" w:lastRow="0" w:firstColumn="1" w:lastColumn="0" w:oddVBand="0" w:evenVBand="0" w:oddHBand="0" w:evenHBand="0" w:firstRowFirstColumn="0" w:firstRowLastColumn="0" w:lastRowFirstColumn="0" w:lastRowLastColumn="0"/>
            <w:tcW w:w="4390" w:type="dxa"/>
          </w:tcPr>
          <w:p w14:paraId="319B0052" w14:textId="77777777" w:rsidR="00783511" w:rsidRPr="00B61626" w:rsidRDefault="00783511" w:rsidP="00B61626">
            <w:pPr>
              <w:rPr>
                <w:rStyle w:val="Strong"/>
                <w:b/>
              </w:rPr>
            </w:pPr>
            <w:r w:rsidRPr="00B61626">
              <w:rPr>
                <w:rStyle w:val="Strong"/>
                <w:b/>
              </w:rPr>
              <w:t>Date</w:t>
            </w:r>
          </w:p>
        </w:tc>
        <w:tc>
          <w:tcPr>
            <w:tcW w:w="6140" w:type="dxa"/>
          </w:tcPr>
          <w:p w14:paraId="22680536" w14:textId="0A5BF68A" w:rsidR="00783511" w:rsidRPr="00A86FB9" w:rsidRDefault="00E36EBF" w:rsidP="00447A3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86FB9">
              <w:rPr>
                <w:rFonts w:asciiTheme="minorHAnsi" w:hAnsiTheme="minorHAnsi"/>
              </w:rPr>
              <w:t>12 August 2026</w:t>
            </w:r>
          </w:p>
        </w:tc>
      </w:tr>
      <w:tr w:rsidR="001769D4" w:rsidRPr="00AC7A02" w14:paraId="77399C53" w14:textId="77777777" w:rsidTr="00DF720D">
        <w:tc>
          <w:tcPr>
            <w:cnfStyle w:val="001000000000" w:firstRow="0" w:lastRow="0" w:firstColumn="1" w:lastColumn="0" w:oddVBand="0" w:evenVBand="0" w:oddHBand="0" w:evenHBand="0" w:firstRowFirstColumn="0" w:firstRowLastColumn="0" w:lastRowFirstColumn="0" w:lastRowLastColumn="0"/>
            <w:tcW w:w="4390" w:type="dxa"/>
          </w:tcPr>
          <w:p w14:paraId="125973AE" w14:textId="77777777" w:rsidR="001769D4" w:rsidRPr="00B61626" w:rsidRDefault="00DF720D" w:rsidP="00B61626">
            <w:pPr>
              <w:rPr>
                <w:rStyle w:val="Strong"/>
                <w:b/>
              </w:rPr>
            </w:pPr>
            <w:r w:rsidRPr="00B61626">
              <w:rPr>
                <w:rStyle w:val="Strong"/>
                <w:b/>
              </w:rPr>
              <w:t>Version</w:t>
            </w:r>
          </w:p>
        </w:tc>
        <w:tc>
          <w:tcPr>
            <w:tcW w:w="6140" w:type="dxa"/>
          </w:tcPr>
          <w:p w14:paraId="0CB7836D" w14:textId="362FDF89" w:rsidR="001769D4" w:rsidRPr="00A86FB9" w:rsidRDefault="004C58CD" w:rsidP="00E36EBF">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86FB9">
              <w:rPr>
                <w:rFonts w:asciiTheme="minorHAnsi" w:hAnsiTheme="minorHAnsi"/>
              </w:rPr>
              <w:t>1.0</w:t>
            </w:r>
          </w:p>
        </w:tc>
      </w:tr>
    </w:tbl>
    <w:p w14:paraId="782F110A" w14:textId="77777777" w:rsidR="000B0BB9" w:rsidRPr="00AC7A02" w:rsidRDefault="000B0BB9" w:rsidP="00B61626"/>
    <w:p w14:paraId="260ACF87" w14:textId="77777777" w:rsidR="00257C2D" w:rsidRPr="00AC7A02" w:rsidRDefault="00257C2D" w:rsidP="00257C2D">
      <w:pPr>
        <w:pStyle w:val="NoSpacing"/>
        <w:rPr>
          <w:rFonts w:cstheme="minorHAnsi"/>
        </w:rPr>
      </w:pPr>
    </w:p>
    <w:p w14:paraId="0DED3601" w14:textId="1EC8B1C1" w:rsidR="00257C2D" w:rsidRPr="00AC7A02" w:rsidRDefault="00257C2D" w:rsidP="00B61626">
      <w:pPr>
        <w:pStyle w:val="Heading1"/>
      </w:pPr>
      <w:r w:rsidRPr="00AC7A02">
        <w:lastRenderedPageBreak/>
        <w:t>Tenderer Details</w:t>
      </w:r>
    </w:p>
    <w:p w14:paraId="395D1678" w14:textId="77777777" w:rsidR="00257C2D" w:rsidRPr="00AC7A02" w:rsidRDefault="00257C2D" w:rsidP="00257C2D">
      <w:pPr>
        <w:pStyle w:val="NoSpacing"/>
        <w:rPr>
          <w:rFonts w:cstheme="minorHAnsi"/>
        </w:rPr>
      </w:pPr>
    </w:p>
    <w:tbl>
      <w:tblPr>
        <w:tblStyle w:val="TableGrid"/>
        <w:tblW w:w="0" w:type="auto"/>
        <w:tblLook w:val="04A0" w:firstRow="1" w:lastRow="0" w:firstColumn="1" w:lastColumn="0" w:noHBand="0" w:noVBand="1"/>
      </w:tblPr>
      <w:tblGrid>
        <w:gridCol w:w="3539"/>
        <w:gridCol w:w="6991"/>
      </w:tblGrid>
      <w:tr w:rsidR="00257C2D" w:rsidRPr="00AC7A02" w14:paraId="66709CB3" w14:textId="77777777" w:rsidTr="00533285">
        <w:trPr>
          <w:cantSplit/>
          <w:trHeight w:val="567"/>
        </w:trPr>
        <w:tc>
          <w:tcPr>
            <w:tcW w:w="3539" w:type="dxa"/>
          </w:tcPr>
          <w:p w14:paraId="0D62FFBC" w14:textId="74CBF484" w:rsidR="00257C2D" w:rsidRPr="00B61626" w:rsidRDefault="00257C2D" w:rsidP="00257C2D">
            <w:pPr>
              <w:pStyle w:val="NoSpacing"/>
              <w:rPr>
                <w:rStyle w:val="Strong"/>
              </w:rPr>
            </w:pPr>
            <w:r w:rsidRPr="00B61626">
              <w:rPr>
                <w:rStyle w:val="Strong"/>
              </w:rPr>
              <w:t>Company Name</w:t>
            </w:r>
            <w:r w:rsidR="00533285" w:rsidRPr="00B61626">
              <w:rPr>
                <w:rStyle w:val="Strong"/>
              </w:rPr>
              <w:t>:</w:t>
            </w:r>
          </w:p>
        </w:tc>
        <w:tc>
          <w:tcPr>
            <w:tcW w:w="6991" w:type="dxa"/>
          </w:tcPr>
          <w:p w14:paraId="29F9925C" w14:textId="77777777" w:rsidR="00257C2D" w:rsidRPr="00B61626" w:rsidRDefault="00257C2D" w:rsidP="00B61626"/>
        </w:tc>
      </w:tr>
      <w:tr w:rsidR="00257C2D" w:rsidRPr="00AC7A02" w14:paraId="7714B918" w14:textId="77777777" w:rsidTr="00533285">
        <w:trPr>
          <w:cantSplit/>
          <w:trHeight w:val="567"/>
        </w:trPr>
        <w:tc>
          <w:tcPr>
            <w:tcW w:w="3539" w:type="dxa"/>
          </w:tcPr>
          <w:p w14:paraId="09387199" w14:textId="381CCB7E" w:rsidR="00257C2D" w:rsidRPr="00B61626" w:rsidRDefault="00257C2D" w:rsidP="00257C2D">
            <w:pPr>
              <w:pStyle w:val="NoSpacing"/>
              <w:rPr>
                <w:rStyle w:val="Strong"/>
              </w:rPr>
            </w:pPr>
            <w:r w:rsidRPr="00B61626">
              <w:rPr>
                <w:rStyle w:val="Strong"/>
              </w:rPr>
              <w:t>Company Address</w:t>
            </w:r>
            <w:r w:rsidR="00533285" w:rsidRPr="00B61626">
              <w:rPr>
                <w:rStyle w:val="Strong"/>
              </w:rPr>
              <w:t>:</w:t>
            </w:r>
          </w:p>
        </w:tc>
        <w:tc>
          <w:tcPr>
            <w:tcW w:w="6991" w:type="dxa"/>
          </w:tcPr>
          <w:p w14:paraId="556AA3A4" w14:textId="77777777" w:rsidR="00257C2D" w:rsidRPr="00B61626" w:rsidRDefault="00257C2D" w:rsidP="00B61626"/>
        </w:tc>
      </w:tr>
      <w:tr w:rsidR="00257C2D" w:rsidRPr="00AC7A02" w14:paraId="60854178" w14:textId="77777777" w:rsidTr="00533285">
        <w:trPr>
          <w:cantSplit/>
          <w:trHeight w:val="567"/>
        </w:trPr>
        <w:tc>
          <w:tcPr>
            <w:tcW w:w="3539" w:type="dxa"/>
          </w:tcPr>
          <w:p w14:paraId="710DCAD9" w14:textId="258898D7" w:rsidR="00257C2D" w:rsidRPr="00B61626" w:rsidRDefault="00257C2D" w:rsidP="00257C2D">
            <w:pPr>
              <w:pStyle w:val="NoSpacing"/>
              <w:rPr>
                <w:rStyle w:val="Strong"/>
              </w:rPr>
            </w:pPr>
            <w:r w:rsidRPr="00B61626">
              <w:rPr>
                <w:rStyle w:val="Strong"/>
              </w:rPr>
              <w:t>Company Website</w:t>
            </w:r>
            <w:r w:rsidR="00533285" w:rsidRPr="00B61626">
              <w:rPr>
                <w:rStyle w:val="Strong"/>
              </w:rPr>
              <w:t>:</w:t>
            </w:r>
          </w:p>
        </w:tc>
        <w:tc>
          <w:tcPr>
            <w:tcW w:w="6991" w:type="dxa"/>
          </w:tcPr>
          <w:p w14:paraId="392BCDDC" w14:textId="77777777" w:rsidR="00257C2D" w:rsidRPr="00B61626" w:rsidRDefault="00257C2D" w:rsidP="00B61626"/>
        </w:tc>
      </w:tr>
      <w:tr w:rsidR="00257C2D" w:rsidRPr="00AC7A02" w14:paraId="04F23058" w14:textId="77777777" w:rsidTr="00533285">
        <w:trPr>
          <w:cantSplit/>
          <w:trHeight w:val="567"/>
        </w:trPr>
        <w:tc>
          <w:tcPr>
            <w:tcW w:w="3539" w:type="dxa"/>
          </w:tcPr>
          <w:p w14:paraId="732D7C8C" w14:textId="3FF477C7" w:rsidR="00257C2D" w:rsidRPr="00B61626" w:rsidRDefault="00257C2D" w:rsidP="00257C2D">
            <w:pPr>
              <w:pStyle w:val="NoSpacing"/>
              <w:rPr>
                <w:rStyle w:val="Strong"/>
              </w:rPr>
            </w:pPr>
            <w:r w:rsidRPr="00B61626">
              <w:rPr>
                <w:rStyle w:val="Strong"/>
              </w:rPr>
              <w:t>Company Registration Number</w:t>
            </w:r>
            <w:r w:rsidR="00533285" w:rsidRPr="00B61626">
              <w:rPr>
                <w:rStyle w:val="Strong"/>
              </w:rPr>
              <w:t>:</w:t>
            </w:r>
          </w:p>
        </w:tc>
        <w:tc>
          <w:tcPr>
            <w:tcW w:w="6991" w:type="dxa"/>
          </w:tcPr>
          <w:p w14:paraId="330FEC8A" w14:textId="77777777" w:rsidR="00257C2D" w:rsidRPr="00B61626" w:rsidRDefault="00257C2D" w:rsidP="00B61626"/>
        </w:tc>
      </w:tr>
      <w:tr w:rsidR="00257C2D" w:rsidRPr="00AC7A02" w14:paraId="06240258" w14:textId="77777777" w:rsidTr="00533285">
        <w:trPr>
          <w:cantSplit/>
          <w:trHeight w:val="567"/>
        </w:trPr>
        <w:tc>
          <w:tcPr>
            <w:tcW w:w="3539" w:type="dxa"/>
          </w:tcPr>
          <w:p w14:paraId="5A355B03" w14:textId="7351CF8E" w:rsidR="00257C2D" w:rsidRPr="00B61626" w:rsidRDefault="00257C2D" w:rsidP="00257C2D">
            <w:pPr>
              <w:pStyle w:val="NoSpacing"/>
              <w:rPr>
                <w:rStyle w:val="Strong"/>
              </w:rPr>
            </w:pPr>
            <w:r w:rsidRPr="00B61626">
              <w:rPr>
                <w:rStyle w:val="Strong"/>
              </w:rPr>
              <w:t>Company VAT Number</w:t>
            </w:r>
            <w:r w:rsidR="00533285" w:rsidRPr="00B61626">
              <w:rPr>
                <w:rStyle w:val="Strong"/>
              </w:rPr>
              <w:t>:</w:t>
            </w:r>
          </w:p>
        </w:tc>
        <w:tc>
          <w:tcPr>
            <w:tcW w:w="6991" w:type="dxa"/>
          </w:tcPr>
          <w:p w14:paraId="4BF16106" w14:textId="77777777" w:rsidR="00257C2D" w:rsidRPr="00B61626" w:rsidRDefault="00257C2D" w:rsidP="00B61626"/>
        </w:tc>
      </w:tr>
      <w:tr w:rsidR="00257C2D" w:rsidRPr="00AC7A02" w14:paraId="43D65318" w14:textId="77777777" w:rsidTr="00533285">
        <w:trPr>
          <w:cantSplit/>
          <w:trHeight w:val="567"/>
        </w:trPr>
        <w:tc>
          <w:tcPr>
            <w:tcW w:w="3539" w:type="dxa"/>
          </w:tcPr>
          <w:p w14:paraId="2E7A914F" w14:textId="6CEFCBDF" w:rsidR="00257C2D" w:rsidRPr="00B61626" w:rsidRDefault="00257C2D" w:rsidP="00257C2D">
            <w:pPr>
              <w:pStyle w:val="NoSpacing"/>
              <w:rPr>
                <w:rStyle w:val="Strong"/>
              </w:rPr>
            </w:pPr>
            <w:r w:rsidRPr="00B61626">
              <w:rPr>
                <w:rStyle w:val="Strong"/>
              </w:rPr>
              <w:t>Contact Person’s Name</w:t>
            </w:r>
            <w:r w:rsidR="00533285" w:rsidRPr="00B61626">
              <w:rPr>
                <w:rStyle w:val="Strong"/>
              </w:rPr>
              <w:t>:</w:t>
            </w:r>
          </w:p>
        </w:tc>
        <w:tc>
          <w:tcPr>
            <w:tcW w:w="6991" w:type="dxa"/>
          </w:tcPr>
          <w:p w14:paraId="2F25450A" w14:textId="77777777" w:rsidR="00257C2D" w:rsidRPr="00B61626" w:rsidRDefault="00257C2D" w:rsidP="00B61626"/>
        </w:tc>
      </w:tr>
      <w:tr w:rsidR="00257C2D" w:rsidRPr="00AC7A02" w14:paraId="63C4B76C" w14:textId="77777777" w:rsidTr="00533285">
        <w:trPr>
          <w:cantSplit/>
          <w:trHeight w:val="567"/>
        </w:trPr>
        <w:tc>
          <w:tcPr>
            <w:tcW w:w="3539" w:type="dxa"/>
          </w:tcPr>
          <w:p w14:paraId="731ED60A" w14:textId="3F134A86" w:rsidR="00257C2D" w:rsidRPr="00B61626" w:rsidRDefault="00257C2D" w:rsidP="00257C2D">
            <w:pPr>
              <w:pStyle w:val="NoSpacing"/>
              <w:rPr>
                <w:rStyle w:val="Strong"/>
              </w:rPr>
            </w:pPr>
            <w:r w:rsidRPr="00B61626">
              <w:rPr>
                <w:rStyle w:val="Strong"/>
              </w:rPr>
              <w:t>Contact Person’s Role</w:t>
            </w:r>
            <w:r w:rsidR="00533285" w:rsidRPr="00B61626">
              <w:rPr>
                <w:rStyle w:val="Strong"/>
              </w:rPr>
              <w:t>:</w:t>
            </w:r>
          </w:p>
        </w:tc>
        <w:tc>
          <w:tcPr>
            <w:tcW w:w="6991" w:type="dxa"/>
          </w:tcPr>
          <w:p w14:paraId="010624F7" w14:textId="77777777" w:rsidR="00257C2D" w:rsidRPr="00B61626" w:rsidRDefault="00257C2D" w:rsidP="00B61626"/>
        </w:tc>
      </w:tr>
      <w:tr w:rsidR="00257C2D" w:rsidRPr="00AC7A02" w14:paraId="419883A1" w14:textId="77777777" w:rsidTr="00533285">
        <w:trPr>
          <w:cantSplit/>
          <w:trHeight w:val="567"/>
        </w:trPr>
        <w:tc>
          <w:tcPr>
            <w:tcW w:w="3539" w:type="dxa"/>
          </w:tcPr>
          <w:p w14:paraId="0AB2F6AC" w14:textId="010827DA" w:rsidR="00257C2D" w:rsidRPr="00B61626" w:rsidRDefault="00257C2D" w:rsidP="00533285">
            <w:pPr>
              <w:pStyle w:val="NoSpacing"/>
              <w:rPr>
                <w:rStyle w:val="Strong"/>
              </w:rPr>
            </w:pPr>
            <w:r w:rsidRPr="00B61626">
              <w:rPr>
                <w:rStyle w:val="Strong"/>
              </w:rPr>
              <w:t>Contact Person’s email address</w:t>
            </w:r>
            <w:r w:rsidR="00533285" w:rsidRPr="00B61626">
              <w:rPr>
                <w:rStyle w:val="Strong"/>
              </w:rPr>
              <w:t>:</w:t>
            </w:r>
          </w:p>
        </w:tc>
        <w:tc>
          <w:tcPr>
            <w:tcW w:w="6991" w:type="dxa"/>
          </w:tcPr>
          <w:p w14:paraId="0EADEE38" w14:textId="77777777" w:rsidR="00257C2D" w:rsidRPr="00B61626" w:rsidRDefault="00257C2D" w:rsidP="00B61626"/>
        </w:tc>
      </w:tr>
      <w:tr w:rsidR="00533285" w:rsidRPr="00AC7A02" w14:paraId="3F9E5563" w14:textId="77777777" w:rsidTr="00533285">
        <w:trPr>
          <w:cantSplit/>
          <w:trHeight w:val="567"/>
        </w:trPr>
        <w:tc>
          <w:tcPr>
            <w:tcW w:w="3539" w:type="dxa"/>
          </w:tcPr>
          <w:p w14:paraId="0006C783" w14:textId="2FB64FF5" w:rsidR="00533285" w:rsidRPr="00B61626" w:rsidRDefault="00533285" w:rsidP="00533285">
            <w:pPr>
              <w:pStyle w:val="NoSpacing"/>
              <w:rPr>
                <w:rStyle w:val="Strong"/>
              </w:rPr>
            </w:pPr>
            <w:r w:rsidRPr="00B61626">
              <w:rPr>
                <w:rStyle w:val="Strong"/>
              </w:rPr>
              <w:t>Contact Person’s phone number:</w:t>
            </w:r>
          </w:p>
        </w:tc>
        <w:tc>
          <w:tcPr>
            <w:tcW w:w="6991" w:type="dxa"/>
          </w:tcPr>
          <w:p w14:paraId="1F20926E" w14:textId="77777777" w:rsidR="00533285" w:rsidRPr="00B61626" w:rsidRDefault="00533285" w:rsidP="00B61626"/>
        </w:tc>
      </w:tr>
    </w:tbl>
    <w:p w14:paraId="3BC573B3" w14:textId="1D8C95AF" w:rsidR="009E3702" w:rsidRPr="00AC7A02" w:rsidRDefault="009E3702" w:rsidP="00B61626">
      <w:pPr>
        <w:pStyle w:val="Heading1"/>
      </w:pPr>
      <w:r w:rsidRPr="00AC7A02">
        <w:lastRenderedPageBreak/>
        <w:t>Instructions</w:t>
      </w:r>
    </w:p>
    <w:p w14:paraId="402748F4" w14:textId="77777777" w:rsidR="00B61626" w:rsidRPr="00B61626" w:rsidRDefault="00B61626" w:rsidP="00B61626"/>
    <w:p w14:paraId="7B91C233" w14:textId="0079DAAD" w:rsidR="00533285" w:rsidRDefault="00533285" w:rsidP="00B61626">
      <w:r w:rsidRPr="00B61626">
        <w:t xml:space="preserve">Each tenderer must complete and submit this Tender Response Document in full. Failure to submit a completed tender response document in advance of the deadline </w:t>
      </w:r>
      <w:r w:rsidR="00631EBA">
        <w:t>may</w:t>
      </w:r>
      <w:r w:rsidRPr="00B61626">
        <w:t xml:space="preserve"> result in your tender not being considered in this competition.</w:t>
      </w:r>
      <w:r w:rsidR="00107957">
        <w:t xml:space="preserve"> The separate Pricing Schedule Spreadsheet must also be submitted.</w:t>
      </w:r>
    </w:p>
    <w:p w14:paraId="5DC6C895" w14:textId="6560DB3F" w:rsidR="00C15B8C" w:rsidRDefault="00C15B8C" w:rsidP="00B61626"/>
    <w:p w14:paraId="4FC7EF87" w14:textId="44ADB6FD" w:rsidR="00C15B8C" w:rsidRPr="00B61626" w:rsidRDefault="00C15B8C" w:rsidP="00B61626">
      <w:r w:rsidRPr="00C15B8C">
        <w:t xml:space="preserve">Please include the name </w:t>
      </w:r>
      <w:r>
        <w:t xml:space="preserve">and </w:t>
      </w:r>
      <w:r w:rsidRPr="00C15B8C">
        <w:t>contact details of</w:t>
      </w:r>
      <w:r>
        <w:t xml:space="preserve"> a suitable referee </w:t>
      </w:r>
      <w:r w:rsidRPr="00C15B8C">
        <w:t xml:space="preserve">for </w:t>
      </w:r>
      <w:r>
        <w:t xml:space="preserve">each project provided as an example of work carried out by the tenderer </w:t>
      </w:r>
      <w:r w:rsidRPr="00C15B8C">
        <w:t>of a similar type and scale to those</w:t>
      </w:r>
      <w:r>
        <w:t xml:space="preserve"> projects</w:t>
      </w:r>
      <w:r w:rsidRPr="00C15B8C">
        <w:t xml:space="preserve"> outlined in the Scope of Services document (flood relief schemes with a budget &gt;€2 million)</w:t>
      </w:r>
      <w:r>
        <w:t>.</w:t>
      </w:r>
      <w:r w:rsidRPr="00C15B8C">
        <w:t xml:space="preserve"> </w:t>
      </w:r>
      <w:r w:rsidR="00447A34" w:rsidRPr="00447A34">
        <w:t>These projects do not need to be flood relief schemes but should be civil engineering or construction projects involving works below ground level or be in or near to watercourses or bodies of water.</w:t>
      </w:r>
      <w:r w:rsidR="00447A34">
        <w:t xml:space="preserve"> </w:t>
      </w:r>
      <w:r w:rsidR="00DF1C70">
        <w:t xml:space="preserve">At least one project should involve works below ground and at least one project should involve works in or near to a watercourse or body of water. </w:t>
      </w:r>
      <w:r w:rsidRPr="00C15B8C">
        <w:t xml:space="preserve">The OPW may contact </w:t>
      </w:r>
      <w:r>
        <w:t>referees</w:t>
      </w:r>
      <w:r w:rsidRPr="00C15B8C">
        <w:t xml:space="preserve"> to confirm details of the work undertaken without prior notice to tenderers.</w:t>
      </w:r>
    </w:p>
    <w:p w14:paraId="035E2558" w14:textId="2CEB957F" w:rsidR="00533285" w:rsidRPr="00B61626" w:rsidRDefault="00533285" w:rsidP="00B61626"/>
    <w:p w14:paraId="5ADA76AB" w14:textId="3F0BB93D" w:rsidR="009E3702" w:rsidRPr="00B61626" w:rsidRDefault="00533285" w:rsidP="00275473">
      <w:r w:rsidRPr="00B61626">
        <w:t xml:space="preserve">The following pages contain template curricula vitae for each of the Consultant and Project Archaeologist Team </w:t>
      </w:r>
      <w:r w:rsidR="00275473">
        <w:t>m</w:t>
      </w:r>
      <w:r w:rsidR="00275473" w:rsidRPr="00B61626">
        <w:t xml:space="preserve">embers </w:t>
      </w:r>
      <w:r w:rsidRPr="00B61626">
        <w:t xml:space="preserve">and Specialist Providers specified in the Scope of Services. </w:t>
      </w:r>
      <w:r w:rsidR="003C640E" w:rsidRPr="00B61626">
        <w:t>Curricula</w:t>
      </w:r>
      <w:r w:rsidRPr="00B61626">
        <w:t xml:space="preserve"> vitae must be provided in the supplied format. </w:t>
      </w:r>
      <w:r w:rsidR="00266355" w:rsidRPr="00B61626">
        <w:t>It is important that each table is completed and all questions are answered.</w:t>
      </w:r>
      <w:r w:rsidR="00275473">
        <w:t xml:space="preserve"> T</w:t>
      </w:r>
      <w:r w:rsidR="009E3702" w:rsidRPr="00B61626">
        <w:t>he response</w:t>
      </w:r>
      <w:r w:rsidR="00275473">
        <w:t xml:space="preserve"> for each team member/specialist provider</w:t>
      </w:r>
      <w:r w:rsidR="009E3702" w:rsidRPr="00B61626">
        <w:t xml:space="preserve"> is not to exceed </w:t>
      </w:r>
      <w:r w:rsidR="003C640E" w:rsidRPr="00B61626">
        <w:t>2</w:t>
      </w:r>
      <w:r w:rsidR="009E3702" w:rsidRPr="00B61626">
        <w:t xml:space="preserve"> </w:t>
      </w:r>
      <w:r w:rsidR="003C640E" w:rsidRPr="00B61626">
        <w:t>A</w:t>
      </w:r>
      <w:r w:rsidR="009E3702" w:rsidRPr="00B61626">
        <w:t xml:space="preserve">4 pages in size 11 Calibri font. </w:t>
      </w:r>
    </w:p>
    <w:p w14:paraId="0A07599D" w14:textId="77777777" w:rsidR="009E3702" w:rsidRPr="00B61626" w:rsidRDefault="009E3702" w:rsidP="00B61626"/>
    <w:p w14:paraId="57058731" w14:textId="5CFFF875" w:rsidR="009E3702" w:rsidRPr="00B61626" w:rsidRDefault="009E3702" w:rsidP="00B61626">
      <w:r w:rsidRPr="00B61626">
        <w:t xml:space="preserve">Please include the name, </w:t>
      </w:r>
      <w:r w:rsidR="00107957">
        <w:t xml:space="preserve">business </w:t>
      </w:r>
      <w:r w:rsidRPr="00B61626">
        <w:t xml:space="preserve">address and contact details of the clients for whom work was undertaken when listing experience in the role. </w:t>
      </w:r>
      <w:r w:rsidR="00107957">
        <w:t>The OPW may contact clients to confirm details of the work undertaken without prior notice to tenderers.</w:t>
      </w:r>
    </w:p>
    <w:p w14:paraId="14E75EAE" w14:textId="77777777" w:rsidR="00107957" w:rsidRDefault="00107957" w:rsidP="00107957"/>
    <w:p w14:paraId="2D41191A" w14:textId="4E1BA074" w:rsidR="00107957" w:rsidRPr="00B61626" w:rsidRDefault="00107957" w:rsidP="00107957">
      <w:r>
        <w:t>A one-page organisation chart must be provided.</w:t>
      </w:r>
    </w:p>
    <w:p w14:paraId="0A20549F" w14:textId="77777777" w:rsidR="009E3702" w:rsidRPr="00B61626" w:rsidRDefault="009E3702" w:rsidP="00B61626"/>
    <w:p w14:paraId="155B07DE" w14:textId="65D5B312" w:rsidR="009E3702" w:rsidRDefault="009E3702" w:rsidP="00B61626">
      <w:r w:rsidRPr="00B61626">
        <w:t xml:space="preserve">Should </w:t>
      </w:r>
      <w:r w:rsidR="003C640E" w:rsidRPr="00B61626">
        <w:t>the</w:t>
      </w:r>
      <w:r w:rsidRPr="00B61626">
        <w:t xml:space="preserve"> page allowance</w:t>
      </w:r>
      <w:r w:rsidR="003C640E" w:rsidRPr="00B61626">
        <w:t xml:space="preserve"> be exceeded,</w:t>
      </w:r>
      <w:r w:rsidRPr="00B61626">
        <w:t xml:space="preserve"> the contents of the </w:t>
      </w:r>
      <w:r w:rsidR="003C640E" w:rsidRPr="00B61626">
        <w:t>additional</w:t>
      </w:r>
      <w:r w:rsidRPr="00B61626">
        <w:t xml:space="preserve"> pages will not be considered as part of the tender evaluation. </w:t>
      </w:r>
    </w:p>
    <w:p w14:paraId="524395B3" w14:textId="73BFEB05" w:rsidR="00107957" w:rsidRDefault="00107957" w:rsidP="00B61626"/>
    <w:p w14:paraId="60A7387E" w14:textId="68BB397C" w:rsidR="00266355" w:rsidRPr="00B61626" w:rsidRDefault="00266355" w:rsidP="00B61626">
      <w:r w:rsidRPr="00B61626">
        <w:t>When completing the Award Criteria section</w:t>
      </w:r>
      <w:r w:rsidR="00993CA4">
        <w:t>,</w:t>
      </w:r>
      <w:r w:rsidRPr="00B61626">
        <w:t xml:space="preserve"> please note the page allowance for each criteri</w:t>
      </w:r>
      <w:r w:rsidR="003C640E" w:rsidRPr="00B61626">
        <w:t>on</w:t>
      </w:r>
      <w:r w:rsidRPr="00B61626">
        <w:t>.</w:t>
      </w:r>
      <w:r w:rsidR="003C640E" w:rsidRPr="00B61626">
        <w:t xml:space="preserve"> </w:t>
      </w:r>
      <w:r w:rsidR="00C81C0D" w:rsidRPr="00B61626">
        <w:t xml:space="preserve">A brief description of the </w:t>
      </w:r>
      <w:r w:rsidR="006469BB" w:rsidRPr="00B61626">
        <w:t>photographs, diagrams, drawings, charts, etc. is acceptable, but r</w:t>
      </w:r>
      <w:r w:rsidRPr="00B61626">
        <w:t>espondents must not use th</w:t>
      </w:r>
      <w:r w:rsidR="006469BB" w:rsidRPr="00B61626">
        <w:t>is</w:t>
      </w:r>
      <w:r w:rsidRPr="00B61626">
        <w:t xml:space="preserve"> additional page allowance</w:t>
      </w:r>
      <w:r w:rsidR="006469BB" w:rsidRPr="00B61626">
        <w:t xml:space="preserve"> as a means to expand their written response. </w:t>
      </w:r>
      <w:r w:rsidRPr="00B61626">
        <w:t xml:space="preserve">Any such additional text will not be </w:t>
      </w:r>
      <w:r w:rsidR="00C81C0D" w:rsidRPr="00B61626">
        <w:t xml:space="preserve">evaluated as part of the tender. </w:t>
      </w:r>
    </w:p>
    <w:p w14:paraId="60499AA6" w14:textId="759668BA" w:rsidR="009E3702" w:rsidRPr="00B61626" w:rsidRDefault="009E3702" w:rsidP="00B61626"/>
    <w:p w14:paraId="263CA05B" w14:textId="1471CE79" w:rsidR="009E3702" w:rsidRDefault="00B61626" w:rsidP="00B61626">
      <w:r w:rsidRPr="00B61626">
        <w:t>Rates are to be submitted in the separate Pricing Schedule spreadsheet.</w:t>
      </w:r>
    </w:p>
    <w:p w14:paraId="6D0AB6D2" w14:textId="0779DC1B" w:rsidR="00EB3B20" w:rsidRDefault="00EB3B20" w:rsidP="00B61626"/>
    <w:p w14:paraId="68FD9B66" w14:textId="2F3764C1" w:rsidR="00EB3B20" w:rsidRPr="00B61626" w:rsidRDefault="00EB3B20" w:rsidP="00B61626">
      <w:r>
        <w:t>The checklist provided on the last page is not mandatory.</w:t>
      </w:r>
    </w:p>
    <w:p w14:paraId="0447AFA3" w14:textId="77777777" w:rsidR="009E3702" w:rsidRPr="00B61626" w:rsidRDefault="009E3702" w:rsidP="00B61626"/>
    <w:p w14:paraId="02BECBB1" w14:textId="77777777" w:rsidR="009E3702" w:rsidRPr="00B61626" w:rsidRDefault="009E3702" w:rsidP="00B61626"/>
    <w:p w14:paraId="684A5132" w14:textId="77777777" w:rsidR="00EB3B20" w:rsidRDefault="00EB3B20">
      <w:pPr>
        <w:tabs>
          <w:tab w:val="clear" w:pos="454"/>
          <w:tab w:val="clear" w:pos="907"/>
          <w:tab w:val="clear" w:pos="1361"/>
          <w:tab w:val="clear" w:pos="1814"/>
          <w:tab w:val="clear" w:pos="2268"/>
        </w:tabs>
        <w:spacing w:before="0" w:after="0"/>
        <w:contextualSpacing w:val="0"/>
      </w:pPr>
      <w:r>
        <w:br w:type="page"/>
      </w:r>
    </w:p>
    <w:p w14:paraId="01B5BF15" w14:textId="4D227571" w:rsidR="00EB3B20" w:rsidRDefault="00EB3B20" w:rsidP="00EB3B20">
      <w:pPr>
        <w:pStyle w:val="Heading1"/>
      </w:pPr>
      <w:r>
        <w:lastRenderedPageBreak/>
        <w:t>Selection Criteria</w:t>
      </w:r>
    </w:p>
    <w:p w14:paraId="3E005222" w14:textId="7F137854" w:rsidR="00EB3B20" w:rsidRDefault="00EB3B20" w:rsidP="00EB3B20"/>
    <w:tbl>
      <w:tblPr>
        <w:tblStyle w:val="TableGrid"/>
        <w:tblW w:w="5000" w:type="pct"/>
        <w:tblLook w:val="04A0" w:firstRow="1" w:lastRow="0" w:firstColumn="1" w:lastColumn="0" w:noHBand="0" w:noVBand="1"/>
      </w:tblPr>
      <w:tblGrid>
        <w:gridCol w:w="421"/>
        <w:gridCol w:w="10109"/>
      </w:tblGrid>
      <w:tr w:rsidR="00EB0961" w:rsidRPr="003C640E" w14:paraId="31700864" w14:textId="77777777" w:rsidTr="00244A4F">
        <w:trPr>
          <w:cantSplit/>
          <w:trHeight w:val="1134"/>
        </w:trPr>
        <w:tc>
          <w:tcPr>
            <w:tcW w:w="5000" w:type="pct"/>
            <w:gridSpan w:val="2"/>
            <w:vAlign w:val="center"/>
          </w:tcPr>
          <w:p w14:paraId="2C39FC5D" w14:textId="77777777" w:rsidR="00EB0961" w:rsidRPr="003C640E" w:rsidRDefault="00EB0961" w:rsidP="00EB3B20">
            <w:pPr>
              <w:pStyle w:val="Heading2"/>
              <w:jc w:val="center"/>
              <w:outlineLvl w:val="1"/>
              <w:rPr>
                <w:lang w:val="en-IE"/>
              </w:rPr>
            </w:pPr>
            <w:r w:rsidRPr="003C640E">
              <w:rPr>
                <w:lang w:val="en-IE"/>
              </w:rPr>
              <w:t>Criteria</w:t>
            </w:r>
          </w:p>
        </w:tc>
      </w:tr>
      <w:tr w:rsidR="00244A4F" w:rsidRPr="00AC7A02" w14:paraId="13A6E763" w14:textId="77777777" w:rsidTr="00244A4F">
        <w:trPr>
          <w:cantSplit/>
          <w:trHeight w:val="1417"/>
        </w:trPr>
        <w:tc>
          <w:tcPr>
            <w:tcW w:w="200" w:type="pct"/>
          </w:tcPr>
          <w:p w14:paraId="3FD9A2F4" w14:textId="331C1B83" w:rsidR="00244A4F" w:rsidRPr="00244A4F" w:rsidRDefault="00244A4F" w:rsidP="00244A4F">
            <w:pPr>
              <w:rPr>
                <w:rStyle w:val="Strong"/>
                <w:b w:val="0"/>
              </w:rPr>
            </w:pPr>
            <w:r w:rsidRPr="00244A4F">
              <w:rPr>
                <w:rStyle w:val="Strong"/>
                <w:b w:val="0"/>
              </w:rPr>
              <w:t xml:space="preserve">1. </w:t>
            </w:r>
          </w:p>
        </w:tc>
        <w:tc>
          <w:tcPr>
            <w:tcW w:w="4800" w:type="pct"/>
          </w:tcPr>
          <w:p w14:paraId="31FEAC69" w14:textId="36F01C20" w:rsidR="00244A4F" w:rsidRPr="00244A4F" w:rsidRDefault="008D175D" w:rsidP="00697AB0">
            <w:pPr>
              <w:jc w:val="both"/>
              <w:rPr>
                <w:rStyle w:val="Strong"/>
                <w:b w:val="0"/>
              </w:rPr>
            </w:pPr>
            <w:r w:rsidRPr="008D175D">
              <w:rPr>
                <w:rStyle w:val="Strong"/>
                <w:b w:val="0"/>
              </w:rPr>
              <w:t>Tender</w:t>
            </w:r>
            <w:r w:rsidR="00447A34">
              <w:rPr>
                <w:rStyle w:val="Strong"/>
                <w:b w:val="0"/>
              </w:rPr>
              <w:t>er</w:t>
            </w:r>
            <w:r w:rsidRPr="008D175D">
              <w:rPr>
                <w:rStyle w:val="Strong"/>
                <w:b w:val="0"/>
              </w:rPr>
              <w:t>s must have experience of providing</w:t>
            </w:r>
            <w:r w:rsidR="00C15B8C">
              <w:rPr>
                <w:rStyle w:val="Strong"/>
                <w:b w:val="0"/>
              </w:rPr>
              <w:t xml:space="preserve"> satisfactory</w:t>
            </w:r>
            <w:r w:rsidRPr="008D175D">
              <w:rPr>
                <w:rStyle w:val="Strong"/>
                <w:b w:val="0"/>
              </w:rPr>
              <w:t xml:space="preserve"> </w:t>
            </w:r>
            <w:r w:rsidR="00107957">
              <w:rPr>
                <w:rStyle w:val="Strong"/>
                <w:b w:val="0"/>
              </w:rPr>
              <w:t xml:space="preserve">project or </w:t>
            </w:r>
            <w:r w:rsidRPr="008D175D">
              <w:rPr>
                <w:rStyle w:val="Strong"/>
                <w:b w:val="0"/>
              </w:rPr>
              <w:t>consultant archaeology services on projects of a similar type and scale to those outlined in the Scope of Services document (flood relief schemes with a budget &gt;€2 million)</w:t>
            </w:r>
            <w:r w:rsidR="00244A4F" w:rsidRPr="00244A4F">
              <w:rPr>
                <w:rStyle w:val="Strong"/>
                <w:b w:val="0"/>
              </w:rPr>
              <w:t>.</w:t>
            </w:r>
            <w:r w:rsidR="00D342D4">
              <w:rPr>
                <w:rStyle w:val="Strong"/>
                <w:b w:val="0"/>
              </w:rPr>
              <w:t xml:space="preserve"> </w:t>
            </w:r>
            <w:r w:rsidR="00D342D4" w:rsidRPr="00D342D4">
              <w:rPr>
                <w:rStyle w:val="Strong"/>
                <w:b w:val="0"/>
              </w:rPr>
              <w:t>These projects do not need to be flood relief schemes but should be civil engineering or construction projects involving works below ground level or be in or near to watercourses or bodies of water. At least one project should involve works below ground and at least one project should involve works in or near to a watercourse or body of water.</w:t>
            </w:r>
            <w:r w:rsidR="00244A4F" w:rsidRPr="00244A4F">
              <w:rPr>
                <w:rStyle w:val="Strong"/>
                <w:b w:val="0"/>
              </w:rPr>
              <w:t xml:space="preserve"> </w:t>
            </w:r>
            <w:r w:rsidR="00244A4F" w:rsidRPr="00107957">
              <w:rPr>
                <w:rStyle w:val="Strong"/>
              </w:rPr>
              <w:t>Tenderers must provide details of at least three and no more than five previous projects.</w:t>
            </w:r>
          </w:p>
        </w:tc>
      </w:tr>
      <w:tr w:rsidR="00244A4F" w:rsidRPr="00AC7A02" w14:paraId="0E8A3CF8" w14:textId="77777777" w:rsidTr="00244A4F">
        <w:trPr>
          <w:cantSplit/>
          <w:trHeight w:val="1417"/>
        </w:trPr>
        <w:tc>
          <w:tcPr>
            <w:tcW w:w="200" w:type="pct"/>
          </w:tcPr>
          <w:p w14:paraId="00DD5916" w14:textId="22337F83" w:rsidR="00244A4F" w:rsidRPr="00244A4F" w:rsidRDefault="00244A4F" w:rsidP="00244A4F">
            <w:pPr>
              <w:rPr>
                <w:rStyle w:val="Strong"/>
                <w:b w:val="0"/>
              </w:rPr>
            </w:pPr>
            <w:r w:rsidRPr="00244A4F">
              <w:rPr>
                <w:rStyle w:val="Strong"/>
                <w:b w:val="0"/>
              </w:rPr>
              <w:t xml:space="preserve">2. </w:t>
            </w:r>
          </w:p>
        </w:tc>
        <w:tc>
          <w:tcPr>
            <w:tcW w:w="4800" w:type="pct"/>
          </w:tcPr>
          <w:p w14:paraId="05076B01" w14:textId="2CAF8781" w:rsidR="00244A4F" w:rsidRPr="00244A4F" w:rsidRDefault="00244A4F" w:rsidP="00697AB0">
            <w:pPr>
              <w:jc w:val="both"/>
              <w:rPr>
                <w:rStyle w:val="Strong"/>
                <w:b w:val="0"/>
              </w:rPr>
            </w:pPr>
            <w:r w:rsidRPr="00244A4F">
              <w:rPr>
                <w:rStyle w:val="Strong"/>
                <w:b w:val="0"/>
              </w:rPr>
              <w:t xml:space="preserve">Tenderers must propose Team Members and Specialist Providers who meet the minimum qualification and experience requirements set out in the Scope of Services document. </w:t>
            </w:r>
            <w:r w:rsidRPr="00107957">
              <w:rPr>
                <w:rStyle w:val="Strong"/>
              </w:rPr>
              <w:t>Tenderers must provide the curriculum vitae for each proposed team member and specialist provider in the specified format, and an organisation chart.</w:t>
            </w:r>
          </w:p>
        </w:tc>
      </w:tr>
      <w:tr w:rsidR="00AB072D" w:rsidRPr="00AC7A02" w14:paraId="6A1701FF" w14:textId="77777777" w:rsidTr="00AB072D">
        <w:trPr>
          <w:trHeight w:val="1417"/>
        </w:trPr>
        <w:tc>
          <w:tcPr>
            <w:tcW w:w="200" w:type="pct"/>
          </w:tcPr>
          <w:p w14:paraId="7E73071C" w14:textId="7F23FADF" w:rsidR="00AB072D" w:rsidRPr="00244A4F" w:rsidRDefault="00AB072D" w:rsidP="00447A34">
            <w:pPr>
              <w:rPr>
                <w:rStyle w:val="Strong"/>
                <w:b w:val="0"/>
              </w:rPr>
            </w:pPr>
            <w:r>
              <w:rPr>
                <w:rStyle w:val="Strong"/>
                <w:b w:val="0"/>
              </w:rPr>
              <w:t>3</w:t>
            </w:r>
            <w:r w:rsidRPr="00244A4F">
              <w:rPr>
                <w:rStyle w:val="Strong"/>
                <w:b w:val="0"/>
              </w:rPr>
              <w:t xml:space="preserve">. </w:t>
            </w:r>
          </w:p>
        </w:tc>
        <w:tc>
          <w:tcPr>
            <w:tcW w:w="4800" w:type="pct"/>
          </w:tcPr>
          <w:p w14:paraId="1DE4B596" w14:textId="77777777" w:rsidR="00AB072D" w:rsidRPr="00244A4F" w:rsidRDefault="00AB072D" w:rsidP="00697AB0">
            <w:pPr>
              <w:jc w:val="both"/>
              <w:rPr>
                <w:rStyle w:val="Strong"/>
                <w:b w:val="0"/>
              </w:rPr>
            </w:pPr>
            <w:r w:rsidRPr="00244A4F">
              <w:rPr>
                <w:rStyle w:val="Strong"/>
                <w:b w:val="0"/>
              </w:rPr>
              <w:t xml:space="preserve">Tenderers must have an adequate mechanism in place to deal with conflicts of interest. </w:t>
            </w:r>
            <w:r w:rsidRPr="00107957">
              <w:rPr>
                <w:rStyle w:val="Strong"/>
              </w:rPr>
              <w:t>Tenderers must specify, where the appointed Consultant and Project Archaeologist is already serving as the Archaeological Consultant, Archaeological Contractor, or as a subcontractor or sub-consultant of the appointed Archaeological Consultant or Archaeological Contractor on any flood relief or arterial drainage project, a list of all relevant projects and details of how any actual or potential conflicts of interest will be managed.</w:t>
            </w:r>
          </w:p>
        </w:tc>
      </w:tr>
      <w:tr w:rsidR="00244A4F" w:rsidRPr="00AC7A02" w14:paraId="07612C36" w14:textId="77777777" w:rsidTr="00244A4F">
        <w:trPr>
          <w:cantSplit/>
          <w:trHeight w:val="1417"/>
        </w:trPr>
        <w:tc>
          <w:tcPr>
            <w:tcW w:w="200" w:type="pct"/>
          </w:tcPr>
          <w:p w14:paraId="438CA3E9" w14:textId="525387E8" w:rsidR="00244A4F" w:rsidRPr="00244A4F" w:rsidRDefault="00AB072D" w:rsidP="00244A4F">
            <w:pPr>
              <w:rPr>
                <w:rStyle w:val="Strong"/>
                <w:b w:val="0"/>
              </w:rPr>
            </w:pPr>
            <w:r>
              <w:rPr>
                <w:rStyle w:val="Strong"/>
                <w:b w:val="0"/>
              </w:rPr>
              <w:t>4</w:t>
            </w:r>
            <w:r w:rsidR="00244A4F" w:rsidRPr="00244A4F">
              <w:rPr>
                <w:rStyle w:val="Strong"/>
                <w:b w:val="0"/>
              </w:rPr>
              <w:t xml:space="preserve">. </w:t>
            </w:r>
          </w:p>
        </w:tc>
        <w:tc>
          <w:tcPr>
            <w:tcW w:w="4800" w:type="pct"/>
          </w:tcPr>
          <w:p w14:paraId="6851A406" w14:textId="4A42041F" w:rsidR="00244A4F" w:rsidRPr="00244A4F" w:rsidRDefault="00244A4F" w:rsidP="00697AB0">
            <w:pPr>
              <w:jc w:val="both"/>
              <w:rPr>
                <w:rStyle w:val="Strong"/>
                <w:b w:val="0"/>
              </w:rPr>
            </w:pPr>
            <w:r w:rsidRPr="00244A4F">
              <w:rPr>
                <w:rStyle w:val="Strong"/>
                <w:b w:val="0"/>
              </w:rPr>
              <w:t xml:space="preserve">Tenderers must have (or have access to) adequate facilities, plant and equipment, software, support personnel, and so on; and have suitable policies in place to safely and efficiently deliver the Services for the duration of the Contract, including all possible extensions. </w:t>
            </w:r>
            <w:r w:rsidRPr="00107957">
              <w:rPr>
                <w:rStyle w:val="Strong"/>
              </w:rPr>
              <w:t>The Contracting Authority may request a schedule of all facilities, plant, equipment, software, support personnel, policies, etc.</w:t>
            </w:r>
            <w:r w:rsidR="008D557A" w:rsidRPr="00107957">
              <w:rPr>
                <w:rStyle w:val="Strong"/>
              </w:rPr>
              <w:t xml:space="preserve"> from the tenderer before or after the awarding of a contract.</w:t>
            </w:r>
          </w:p>
        </w:tc>
      </w:tr>
    </w:tbl>
    <w:p w14:paraId="28FC3AA2" w14:textId="4FDF4CD3" w:rsidR="00EB3B20" w:rsidRDefault="00EB3B20" w:rsidP="00EB3B20"/>
    <w:p w14:paraId="603AEB30" w14:textId="77777777" w:rsidR="00EB0961" w:rsidRDefault="00EB0961">
      <w:pPr>
        <w:tabs>
          <w:tab w:val="clear" w:pos="454"/>
          <w:tab w:val="clear" w:pos="907"/>
          <w:tab w:val="clear" w:pos="1361"/>
          <w:tab w:val="clear" w:pos="1814"/>
          <w:tab w:val="clear" w:pos="2268"/>
        </w:tabs>
        <w:spacing w:before="0" w:after="0"/>
        <w:contextualSpacing w:val="0"/>
      </w:pPr>
      <w:r>
        <w:br w:type="page"/>
      </w:r>
    </w:p>
    <w:p w14:paraId="77CF6C6B" w14:textId="2BC38A4C" w:rsidR="00EB0961" w:rsidRDefault="00EB0961" w:rsidP="00EB0961">
      <w:pPr>
        <w:pStyle w:val="Heading1"/>
      </w:pPr>
      <w:r>
        <w:lastRenderedPageBreak/>
        <w:t>Previous Experience</w:t>
      </w:r>
    </w:p>
    <w:p w14:paraId="079D4647" w14:textId="77777777" w:rsidR="00EB0961" w:rsidRPr="00EB0961" w:rsidRDefault="00EB0961" w:rsidP="00EB0961"/>
    <w:tbl>
      <w:tblPr>
        <w:tblStyle w:val="TableGrid"/>
        <w:tblW w:w="0" w:type="auto"/>
        <w:tblLook w:val="04A0" w:firstRow="1" w:lastRow="0" w:firstColumn="1" w:lastColumn="0" w:noHBand="0" w:noVBand="1"/>
      </w:tblPr>
      <w:tblGrid>
        <w:gridCol w:w="5265"/>
        <w:gridCol w:w="5265"/>
      </w:tblGrid>
      <w:tr w:rsidR="00EB0961" w14:paraId="6C6BF8F3" w14:textId="77777777" w:rsidTr="00244A4F">
        <w:trPr>
          <w:cantSplit/>
          <w:trHeight w:val="567"/>
          <w:tblHeader/>
        </w:trPr>
        <w:tc>
          <w:tcPr>
            <w:tcW w:w="10530" w:type="dxa"/>
            <w:gridSpan w:val="2"/>
          </w:tcPr>
          <w:p w14:paraId="57F8CDB9" w14:textId="77777777" w:rsidR="00EB0961" w:rsidRPr="00244A4F" w:rsidRDefault="00EB0961" w:rsidP="00697AB0">
            <w:pPr>
              <w:jc w:val="both"/>
              <w:rPr>
                <w:rStyle w:val="Strong"/>
              </w:rPr>
            </w:pPr>
            <w:r w:rsidRPr="00244A4F">
              <w:rPr>
                <w:rStyle w:val="Strong"/>
              </w:rPr>
              <w:t>Previous Project 1</w:t>
            </w:r>
          </w:p>
          <w:p w14:paraId="25CAB419" w14:textId="7165D47A" w:rsidR="00244A4F" w:rsidRPr="00244A4F" w:rsidRDefault="00244A4F" w:rsidP="00697AB0">
            <w:pPr>
              <w:jc w:val="both"/>
              <w:rPr>
                <w:rStyle w:val="Strong"/>
                <w:b w:val="0"/>
                <w:bCs w:val="0"/>
                <w:sz w:val="22"/>
                <w:lang w:val="en-US"/>
              </w:rPr>
            </w:pPr>
            <w:r w:rsidRPr="00244A4F">
              <w:rPr>
                <w:rStyle w:val="Strong"/>
                <w:b w:val="0"/>
                <w:bCs w:val="0"/>
                <w:sz w:val="22"/>
                <w:lang w:val="en-US"/>
              </w:rPr>
              <w:t>Please provide details of a project of similar type and scale</w:t>
            </w:r>
            <w:r w:rsidR="008D175D">
              <w:t xml:space="preserve"> </w:t>
            </w:r>
            <w:r w:rsidR="008D175D" w:rsidRPr="008D175D">
              <w:rPr>
                <w:rStyle w:val="Strong"/>
                <w:b w:val="0"/>
                <w:bCs w:val="0"/>
                <w:sz w:val="22"/>
                <w:lang w:val="en-US"/>
              </w:rPr>
              <w:t>to those outlined in the Scope of Services document (flood relief schemes with a budget &gt;€2 million)</w:t>
            </w:r>
            <w:r w:rsidRPr="00244A4F">
              <w:rPr>
                <w:rStyle w:val="Strong"/>
                <w:b w:val="0"/>
                <w:bCs w:val="0"/>
                <w:sz w:val="22"/>
                <w:lang w:val="en-US"/>
              </w:rPr>
              <w:t>.</w:t>
            </w:r>
          </w:p>
        </w:tc>
      </w:tr>
      <w:tr w:rsidR="00EB0961" w14:paraId="299BD156" w14:textId="77777777" w:rsidTr="00244A4F">
        <w:trPr>
          <w:cantSplit/>
          <w:trHeight w:val="567"/>
        </w:trPr>
        <w:tc>
          <w:tcPr>
            <w:tcW w:w="5265" w:type="dxa"/>
          </w:tcPr>
          <w:p w14:paraId="053A6244" w14:textId="01C043B5" w:rsidR="00EB0961" w:rsidRPr="00244A4F" w:rsidRDefault="00EB0961" w:rsidP="00EB0961">
            <w:pPr>
              <w:rPr>
                <w:rStyle w:val="Strong"/>
              </w:rPr>
            </w:pPr>
            <w:r w:rsidRPr="00244A4F">
              <w:rPr>
                <w:rStyle w:val="Strong"/>
              </w:rPr>
              <w:t>Name of Project:</w:t>
            </w:r>
          </w:p>
        </w:tc>
        <w:tc>
          <w:tcPr>
            <w:tcW w:w="5265" w:type="dxa"/>
          </w:tcPr>
          <w:p w14:paraId="2BD8720B" w14:textId="77777777" w:rsidR="00EB0961" w:rsidRDefault="00EB0961" w:rsidP="00EB0961"/>
        </w:tc>
      </w:tr>
      <w:tr w:rsidR="00EB0961" w14:paraId="05806256" w14:textId="77777777" w:rsidTr="00244A4F">
        <w:trPr>
          <w:cantSplit/>
          <w:trHeight w:val="567"/>
        </w:trPr>
        <w:tc>
          <w:tcPr>
            <w:tcW w:w="5265" w:type="dxa"/>
          </w:tcPr>
          <w:p w14:paraId="2BEF58C1" w14:textId="2CA90CD2" w:rsidR="00EB0961" w:rsidRPr="00244A4F" w:rsidRDefault="00EB0961" w:rsidP="00EB0961">
            <w:pPr>
              <w:rPr>
                <w:rStyle w:val="Strong"/>
              </w:rPr>
            </w:pPr>
            <w:r w:rsidRPr="00244A4F">
              <w:rPr>
                <w:rStyle w:val="Strong"/>
              </w:rPr>
              <w:t>Description of Project:</w:t>
            </w:r>
          </w:p>
        </w:tc>
        <w:tc>
          <w:tcPr>
            <w:tcW w:w="5265" w:type="dxa"/>
          </w:tcPr>
          <w:p w14:paraId="182CB09E" w14:textId="77777777" w:rsidR="00EB0961" w:rsidRDefault="00EB0961" w:rsidP="00EB0961"/>
        </w:tc>
      </w:tr>
      <w:tr w:rsidR="00EB0961" w14:paraId="01CF8A7B" w14:textId="77777777" w:rsidTr="00244A4F">
        <w:trPr>
          <w:cantSplit/>
          <w:trHeight w:val="567"/>
        </w:trPr>
        <w:tc>
          <w:tcPr>
            <w:tcW w:w="5265" w:type="dxa"/>
          </w:tcPr>
          <w:p w14:paraId="59BA92B4" w14:textId="7821DC38" w:rsidR="00EB0961" w:rsidRPr="00244A4F" w:rsidRDefault="00EB0961" w:rsidP="00EB0961">
            <w:pPr>
              <w:rPr>
                <w:rStyle w:val="Strong"/>
              </w:rPr>
            </w:pPr>
            <w:r w:rsidRPr="00244A4F">
              <w:rPr>
                <w:rStyle w:val="Strong"/>
              </w:rPr>
              <w:t>Value of Project (excl. VAT):</w:t>
            </w:r>
          </w:p>
        </w:tc>
        <w:tc>
          <w:tcPr>
            <w:tcW w:w="5265" w:type="dxa"/>
          </w:tcPr>
          <w:p w14:paraId="659AE1A6" w14:textId="77777777" w:rsidR="00EB0961" w:rsidRDefault="00EB0961" w:rsidP="00EB0961"/>
        </w:tc>
      </w:tr>
      <w:tr w:rsidR="00EB0961" w14:paraId="040FF996" w14:textId="77777777" w:rsidTr="00244A4F">
        <w:trPr>
          <w:cantSplit/>
          <w:trHeight w:val="567"/>
        </w:trPr>
        <w:tc>
          <w:tcPr>
            <w:tcW w:w="5265" w:type="dxa"/>
          </w:tcPr>
          <w:p w14:paraId="1D3D3CA7" w14:textId="0AF7B8A8" w:rsidR="00EB0961" w:rsidRPr="00244A4F" w:rsidRDefault="00D336CC" w:rsidP="00EB0961">
            <w:pPr>
              <w:rPr>
                <w:rStyle w:val="Strong"/>
              </w:rPr>
            </w:pPr>
            <w:r>
              <w:rPr>
                <w:rStyle w:val="Strong"/>
              </w:rPr>
              <w:t>Client</w:t>
            </w:r>
            <w:r w:rsidR="00EB0961" w:rsidRPr="00244A4F">
              <w:rPr>
                <w:rStyle w:val="Strong"/>
              </w:rPr>
              <w:t>:</w:t>
            </w:r>
          </w:p>
        </w:tc>
        <w:tc>
          <w:tcPr>
            <w:tcW w:w="5265" w:type="dxa"/>
          </w:tcPr>
          <w:p w14:paraId="514CA2D7" w14:textId="77777777" w:rsidR="00EB0961" w:rsidRDefault="00EB0961" w:rsidP="00EB0961"/>
        </w:tc>
      </w:tr>
      <w:tr w:rsidR="00EB0961" w14:paraId="07145EA1" w14:textId="77777777" w:rsidTr="00244A4F">
        <w:trPr>
          <w:cantSplit/>
          <w:trHeight w:val="567"/>
        </w:trPr>
        <w:tc>
          <w:tcPr>
            <w:tcW w:w="5265" w:type="dxa"/>
          </w:tcPr>
          <w:p w14:paraId="073127E7" w14:textId="3A61FC5C" w:rsidR="00EB0961" w:rsidRPr="00244A4F" w:rsidRDefault="00EB0961" w:rsidP="00D336CC">
            <w:pPr>
              <w:rPr>
                <w:rStyle w:val="Strong"/>
              </w:rPr>
            </w:pPr>
            <w:r w:rsidRPr="00244A4F">
              <w:rPr>
                <w:rStyle w:val="Strong"/>
              </w:rPr>
              <w:t xml:space="preserve">Name and contact details </w:t>
            </w:r>
            <w:r w:rsidR="00244A4F" w:rsidRPr="00244A4F">
              <w:rPr>
                <w:rStyle w:val="Strong"/>
              </w:rPr>
              <w:t>of Referee</w:t>
            </w:r>
            <w:r w:rsidRPr="00244A4F">
              <w:rPr>
                <w:rStyle w:val="Strong"/>
              </w:rPr>
              <w:t xml:space="preserve"> </w:t>
            </w:r>
            <w:r w:rsidR="00244A4F" w:rsidRPr="00244A4F">
              <w:rPr>
                <w:rStyle w:val="Strong"/>
              </w:rPr>
              <w:t>with</w:t>
            </w:r>
            <w:r w:rsidRPr="00244A4F">
              <w:rPr>
                <w:rStyle w:val="Strong"/>
              </w:rPr>
              <w:t xml:space="preserve">in </w:t>
            </w:r>
            <w:r w:rsidR="00D336CC">
              <w:rPr>
                <w:rStyle w:val="Strong"/>
              </w:rPr>
              <w:t>Client</w:t>
            </w:r>
            <w:r w:rsidR="00244A4F" w:rsidRPr="00244A4F">
              <w:rPr>
                <w:rStyle w:val="Strong"/>
              </w:rPr>
              <w:t>:</w:t>
            </w:r>
          </w:p>
        </w:tc>
        <w:tc>
          <w:tcPr>
            <w:tcW w:w="5265" w:type="dxa"/>
          </w:tcPr>
          <w:p w14:paraId="03D46ADD" w14:textId="77777777" w:rsidR="00EB0961" w:rsidRDefault="00EB0961" w:rsidP="00EB0961"/>
        </w:tc>
      </w:tr>
      <w:tr w:rsidR="00EB0961" w14:paraId="36B762A4" w14:textId="77777777" w:rsidTr="00244A4F">
        <w:trPr>
          <w:cantSplit/>
          <w:trHeight w:val="567"/>
        </w:trPr>
        <w:tc>
          <w:tcPr>
            <w:tcW w:w="5265" w:type="dxa"/>
          </w:tcPr>
          <w:p w14:paraId="120036C0" w14:textId="3E069BCF" w:rsidR="00EB0961" w:rsidRPr="00244A4F" w:rsidRDefault="00EB0961" w:rsidP="00EB0961">
            <w:pPr>
              <w:rPr>
                <w:rStyle w:val="Strong"/>
              </w:rPr>
            </w:pPr>
            <w:r w:rsidRPr="00244A4F">
              <w:rPr>
                <w:rStyle w:val="Strong"/>
              </w:rPr>
              <w:t>Details of Service Provided:</w:t>
            </w:r>
          </w:p>
        </w:tc>
        <w:tc>
          <w:tcPr>
            <w:tcW w:w="5265" w:type="dxa"/>
          </w:tcPr>
          <w:p w14:paraId="2D4121B8" w14:textId="77777777" w:rsidR="00EB0961" w:rsidRDefault="00EB0961" w:rsidP="00EB0961"/>
        </w:tc>
      </w:tr>
      <w:tr w:rsidR="00EB0961" w14:paraId="4B8A90F5" w14:textId="77777777" w:rsidTr="00244A4F">
        <w:trPr>
          <w:cantSplit/>
          <w:trHeight w:val="567"/>
        </w:trPr>
        <w:tc>
          <w:tcPr>
            <w:tcW w:w="5265" w:type="dxa"/>
          </w:tcPr>
          <w:p w14:paraId="344FFC67" w14:textId="771684D5" w:rsidR="00EB0961" w:rsidRPr="00244A4F" w:rsidRDefault="00EB0961" w:rsidP="00EB0961">
            <w:pPr>
              <w:rPr>
                <w:rStyle w:val="Strong"/>
              </w:rPr>
            </w:pPr>
            <w:r w:rsidRPr="00244A4F">
              <w:rPr>
                <w:rStyle w:val="Strong"/>
              </w:rPr>
              <w:t>Dates of Service:</w:t>
            </w:r>
          </w:p>
        </w:tc>
        <w:tc>
          <w:tcPr>
            <w:tcW w:w="5265" w:type="dxa"/>
          </w:tcPr>
          <w:p w14:paraId="7B92D88D" w14:textId="77777777" w:rsidR="00EB0961" w:rsidRDefault="00EB0961" w:rsidP="00EB0961"/>
        </w:tc>
      </w:tr>
      <w:tr w:rsidR="00EB0961" w14:paraId="1073CF9A" w14:textId="77777777" w:rsidTr="00244A4F">
        <w:trPr>
          <w:cantSplit/>
          <w:trHeight w:val="567"/>
        </w:trPr>
        <w:tc>
          <w:tcPr>
            <w:tcW w:w="5265" w:type="dxa"/>
          </w:tcPr>
          <w:p w14:paraId="1DE7EB09" w14:textId="35F2CB94" w:rsidR="00EB0961" w:rsidRPr="00244A4F" w:rsidRDefault="00EB0961" w:rsidP="00EB0961">
            <w:pPr>
              <w:rPr>
                <w:rStyle w:val="Strong"/>
              </w:rPr>
            </w:pPr>
            <w:r w:rsidRPr="00244A4F">
              <w:rPr>
                <w:rStyle w:val="Strong"/>
              </w:rPr>
              <w:t>Value of Service Provided:</w:t>
            </w:r>
          </w:p>
        </w:tc>
        <w:tc>
          <w:tcPr>
            <w:tcW w:w="5265" w:type="dxa"/>
          </w:tcPr>
          <w:p w14:paraId="65307E8D" w14:textId="77777777" w:rsidR="00EB0961" w:rsidRDefault="00EB0961" w:rsidP="00EB0961"/>
        </w:tc>
      </w:tr>
      <w:tr w:rsidR="00EB0961" w14:paraId="7749483F" w14:textId="77777777" w:rsidTr="00244A4F">
        <w:trPr>
          <w:cantSplit/>
          <w:trHeight w:val="567"/>
        </w:trPr>
        <w:tc>
          <w:tcPr>
            <w:tcW w:w="5265" w:type="dxa"/>
          </w:tcPr>
          <w:p w14:paraId="45EFFB65" w14:textId="0CEA1C96" w:rsidR="00EB0961" w:rsidRPr="00244A4F" w:rsidRDefault="00244A4F" w:rsidP="00EB0961">
            <w:pPr>
              <w:rPr>
                <w:rStyle w:val="Strong"/>
              </w:rPr>
            </w:pPr>
            <w:r w:rsidRPr="00244A4F">
              <w:rPr>
                <w:rStyle w:val="Strong"/>
              </w:rPr>
              <w:t>Other Information:</w:t>
            </w:r>
          </w:p>
        </w:tc>
        <w:tc>
          <w:tcPr>
            <w:tcW w:w="5265" w:type="dxa"/>
          </w:tcPr>
          <w:p w14:paraId="228C313A" w14:textId="77777777" w:rsidR="00EB0961" w:rsidRDefault="00EB0961" w:rsidP="00EB0961"/>
        </w:tc>
      </w:tr>
    </w:tbl>
    <w:p w14:paraId="2DE735A7" w14:textId="68097BBD" w:rsidR="00EB0961" w:rsidRDefault="00EB0961" w:rsidP="00EB0961"/>
    <w:p w14:paraId="4EDCEB62" w14:textId="5BF01794" w:rsidR="00244A4F" w:rsidRDefault="00244A4F">
      <w:pPr>
        <w:tabs>
          <w:tab w:val="clear" w:pos="454"/>
          <w:tab w:val="clear" w:pos="907"/>
          <w:tab w:val="clear" w:pos="1361"/>
          <w:tab w:val="clear" w:pos="1814"/>
          <w:tab w:val="clear" w:pos="2268"/>
        </w:tabs>
        <w:spacing w:before="0" w:after="0"/>
        <w:contextualSpacing w:val="0"/>
      </w:pPr>
      <w:r>
        <w:br w:type="page"/>
      </w:r>
    </w:p>
    <w:p w14:paraId="611F2CD9" w14:textId="77777777" w:rsidR="00244A4F" w:rsidRPr="00EB0961" w:rsidRDefault="00244A4F" w:rsidP="00244A4F"/>
    <w:tbl>
      <w:tblPr>
        <w:tblStyle w:val="TableGrid"/>
        <w:tblW w:w="0" w:type="auto"/>
        <w:tblLook w:val="04A0" w:firstRow="1" w:lastRow="0" w:firstColumn="1" w:lastColumn="0" w:noHBand="0" w:noVBand="1"/>
      </w:tblPr>
      <w:tblGrid>
        <w:gridCol w:w="5265"/>
        <w:gridCol w:w="5265"/>
      </w:tblGrid>
      <w:tr w:rsidR="00244A4F" w14:paraId="0D48A731" w14:textId="77777777" w:rsidTr="00244A4F">
        <w:trPr>
          <w:cantSplit/>
          <w:trHeight w:val="567"/>
          <w:tblHeader/>
        </w:trPr>
        <w:tc>
          <w:tcPr>
            <w:tcW w:w="10530" w:type="dxa"/>
            <w:gridSpan w:val="2"/>
          </w:tcPr>
          <w:p w14:paraId="04087D71" w14:textId="607F948E" w:rsidR="00244A4F" w:rsidRPr="00244A4F" w:rsidRDefault="00244A4F" w:rsidP="00697AB0">
            <w:pPr>
              <w:jc w:val="both"/>
              <w:rPr>
                <w:rStyle w:val="Strong"/>
              </w:rPr>
            </w:pPr>
            <w:r w:rsidRPr="00244A4F">
              <w:rPr>
                <w:rStyle w:val="Strong"/>
              </w:rPr>
              <w:t xml:space="preserve">Previous Project </w:t>
            </w:r>
            <w:r>
              <w:rPr>
                <w:rStyle w:val="Strong"/>
              </w:rPr>
              <w:t>2</w:t>
            </w:r>
          </w:p>
          <w:p w14:paraId="54C10E26" w14:textId="43AACDA4" w:rsidR="00244A4F" w:rsidRPr="00244A4F" w:rsidRDefault="008D557A" w:rsidP="00697AB0">
            <w:pPr>
              <w:jc w:val="both"/>
              <w:rPr>
                <w:rStyle w:val="Strong"/>
                <w:b w:val="0"/>
                <w:bCs w:val="0"/>
                <w:sz w:val="22"/>
                <w:lang w:val="en-US"/>
              </w:rPr>
            </w:pPr>
            <w:r w:rsidRPr="00244A4F">
              <w:rPr>
                <w:rStyle w:val="Strong"/>
                <w:b w:val="0"/>
                <w:bCs w:val="0"/>
                <w:sz w:val="22"/>
                <w:lang w:val="en-US"/>
              </w:rPr>
              <w:t>Please provide details of a project of similar type and scale to</w:t>
            </w:r>
            <w:r w:rsidR="008D175D" w:rsidRPr="008D175D">
              <w:rPr>
                <w:rStyle w:val="Strong"/>
                <w:b w:val="0"/>
                <w:bCs w:val="0"/>
                <w:sz w:val="22"/>
                <w:lang w:val="en-US"/>
              </w:rPr>
              <w:t xml:space="preserve"> those outlined in the Scope of Services document (flood relief schemes with a budget &gt;€2 million)</w:t>
            </w:r>
            <w:r w:rsidRPr="00244A4F">
              <w:rPr>
                <w:rStyle w:val="Strong"/>
                <w:b w:val="0"/>
                <w:bCs w:val="0"/>
                <w:sz w:val="22"/>
                <w:lang w:val="en-US"/>
              </w:rPr>
              <w:t>.</w:t>
            </w:r>
          </w:p>
        </w:tc>
      </w:tr>
      <w:tr w:rsidR="00244A4F" w14:paraId="41EF7AD4" w14:textId="77777777" w:rsidTr="00244A4F">
        <w:trPr>
          <w:cantSplit/>
          <w:trHeight w:val="567"/>
        </w:trPr>
        <w:tc>
          <w:tcPr>
            <w:tcW w:w="5265" w:type="dxa"/>
          </w:tcPr>
          <w:p w14:paraId="3742BF0B" w14:textId="77777777" w:rsidR="00244A4F" w:rsidRPr="00244A4F" w:rsidRDefault="00244A4F" w:rsidP="00244A4F">
            <w:pPr>
              <w:rPr>
                <w:rStyle w:val="Strong"/>
              </w:rPr>
            </w:pPr>
            <w:r w:rsidRPr="00244A4F">
              <w:rPr>
                <w:rStyle w:val="Strong"/>
              </w:rPr>
              <w:t>Name of Project:</w:t>
            </w:r>
          </w:p>
        </w:tc>
        <w:tc>
          <w:tcPr>
            <w:tcW w:w="5265" w:type="dxa"/>
          </w:tcPr>
          <w:p w14:paraId="16A7E456" w14:textId="77777777" w:rsidR="00244A4F" w:rsidRDefault="00244A4F" w:rsidP="00244A4F"/>
        </w:tc>
      </w:tr>
      <w:tr w:rsidR="00244A4F" w14:paraId="05F96CCB" w14:textId="77777777" w:rsidTr="00244A4F">
        <w:trPr>
          <w:cantSplit/>
          <w:trHeight w:val="567"/>
        </w:trPr>
        <w:tc>
          <w:tcPr>
            <w:tcW w:w="5265" w:type="dxa"/>
          </w:tcPr>
          <w:p w14:paraId="1B47EAB7" w14:textId="77777777" w:rsidR="00244A4F" w:rsidRPr="00244A4F" w:rsidRDefault="00244A4F" w:rsidP="00244A4F">
            <w:pPr>
              <w:rPr>
                <w:rStyle w:val="Strong"/>
              </w:rPr>
            </w:pPr>
            <w:r w:rsidRPr="00244A4F">
              <w:rPr>
                <w:rStyle w:val="Strong"/>
              </w:rPr>
              <w:t>Description of Project:</w:t>
            </w:r>
          </w:p>
        </w:tc>
        <w:tc>
          <w:tcPr>
            <w:tcW w:w="5265" w:type="dxa"/>
          </w:tcPr>
          <w:p w14:paraId="31041DD6" w14:textId="77777777" w:rsidR="00244A4F" w:rsidRDefault="00244A4F" w:rsidP="00244A4F"/>
        </w:tc>
      </w:tr>
      <w:tr w:rsidR="00244A4F" w14:paraId="12EF556D" w14:textId="77777777" w:rsidTr="00244A4F">
        <w:trPr>
          <w:cantSplit/>
          <w:trHeight w:val="567"/>
        </w:trPr>
        <w:tc>
          <w:tcPr>
            <w:tcW w:w="5265" w:type="dxa"/>
          </w:tcPr>
          <w:p w14:paraId="4CCF5740" w14:textId="77777777" w:rsidR="00244A4F" w:rsidRPr="00244A4F" w:rsidRDefault="00244A4F" w:rsidP="00244A4F">
            <w:pPr>
              <w:rPr>
                <w:rStyle w:val="Strong"/>
              </w:rPr>
            </w:pPr>
            <w:r w:rsidRPr="00244A4F">
              <w:rPr>
                <w:rStyle w:val="Strong"/>
              </w:rPr>
              <w:t>Value of Project (excl. VAT):</w:t>
            </w:r>
          </w:p>
        </w:tc>
        <w:tc>
          <w:tcPr>
            <w:tcW w:w="5265" w:type="dxa"/>
          </w:tcPr>
          <w:p w14:paraId="4953123C" w14:textId="77777777" w:rsidR="00244A4F" w:rsidRDefault="00244A4F" w:rsidP="00244A4F"/>
        </w:tc>
      </w:tr>
      <w:tr w:rsidR="00244A4F" w14:paraId="3CE36ABC" w14:textId="77777777" w:rsidTr="00244A4F">
        <w:trPr>
          <w:cantSplit/>
          <w:trHeight w:val="567"/>
        </w:trPr>
        <w:tc>
          <w:tcPr>
            <w:tcW w:w="5265" w:type="dxa"/>
          </w:tcPr>
          <w:p w14:paraId="02ACF0F9" w14:textId="013E8D9C" w:rsidR="00244A4F" w:rsidRPr="00244A4F" w:rsidRDefault="00D336CC" w:rsidP="00244A4F">
            <w:pPr>
              <w:rPr>
                <w:rStyle w:val="Strong"/>
              </w:rPr>
            </w:pPr>
            <w:r>
              <w:rPr>
                <w:rStyle w:val="Strong"/>
              </w:rPr>
              <w:t>Client</w:t>
            </w:r>
            <w:r w:rsidR="00244A4F" w:rsidRPr="00244A4F">
              <w:rPr>
                <w:rStyle w:val="Strong"/>
              </w:rPr>
              <w:t>:</w:t>
            </w:r>
          </w:p>
        </w:tc>
        <w:tc>
          <w:tcPr>
            <w:tcW w:w="5265" w:type="dxa"/>
          </w:tcPr>
          <w:p w14:paraId="3FA520AD" w14:textId="77777777" w:rsidR="00244A4F" w:rsidRDefault="00244A4F" w:rsidP="00244A4F"/>
        </w:tc>
      </w:tr>
      <w:tr w:rsidR="00244A4F" w14:paraId="0271A493" w14:textId="77777777" w:rsidTr="00244A4F">
        <w:trPr>
          <w:cantSplit/>
          <w:trHeight w:val="567"/>
        </w:trPr>
        <w:tc>
          <w:tcPr>
            <w:tcW w:w="5265" w:type="dxa"/>
          </w:tcPr>
          <w:p w14:paraId="7B828FA0" w14:textId="01C9F3F7" w:rsidR="00244A4F" w:rsidRPr="00244A4F" w:rsidRDefault="00244A4F" w:rsidP="00244A4F">
            <w:pPr>
              <w:rPr>
                <w:rStyle w:val="Strong"/>
              </w:rPr>
            </w:pPr>
            <w:r w:rsidRPr="00244A4F">
              <w:rPr>
                <w:rStyle w:val="Strong"/>
              </w:rPr>
              <w:t xml:space="preserve">Name and contact details of Referee within </w:t>
            </w:r>
            <w:r w:rsidR="00D336CC">
              <w:rPr>
                <w:rStyle w:val="Strong"/>
              </w:rPr>
              <w:t>Client</w:t>
            </w:r>
            <w:r w:rsidRPr="00244A4F">
              <w:rPr>
                <w:rStyle w:val="Strong"/>
              </w:rPr>
              <w:t>:</w:t>
            </w:r>
          </w:p>
        </w:tc>
        <w:tc>
          <w:tcPr>
            <w:tcW w:w="5265" w:type="dxa"/>
          </w:tcPr>
          <w:p w14:paraId="5ACCEB74" w14:textId="77777777" w:rsidR="00244A4F" w:rsidRDefault="00244A4F" w:rsidP="00244A4F"/>
        </w:tc>
      </w:tr>
      <w:tr w:rsidR="00244A4F" w14:paraId="4A828B76" w14:textId="77777777" w:rsidTr="00244A4F">
        <w:trPr>
          <w:cantSplit/>
          <w:trHeight w:val="567"/>
        </w:trPr>
        <w:tc>
          <w:tcPr>
            <w:tcW w:w="5265" w:type="dxa"/>
          </w:tcPr>
          <w:p w14:paraId="5CC3504D" w14:textId="77777777" w:rsidR="00244A4F" w:rsidRPr="00244A4F" w:rsidRDefault="00244A4F" w:rsidP="00244A4F">
            <w:pPr>
              <w:rPr>
                <w:rStyle w:val="Strong"/>
              </w:rPr>
            </w:pPr>
            <w:r w:rsidRPr="00244A4F">
              <w:rPr>
                <w:rStyle w:val="Strong"/>
              </w:rPr>
              <w:t>Details of Service Provided:</w:t>
            </w:r>
          </w:p>
        </w:tc>
        <w:tc>
          <w:tcPr>
            <w:tcW w:w="5265" w:type="dxa"/>
          </w:tcPr>
          <w:p w14:paraId="4BEC7CF4" w14:textId="77777777" w:rsidR="00244A4F" w:rsidRDefault="00244A4F" w:rsidP="00244A4F"/>
        </w:tc>
      </w:tr>
      <w:tr w:rsidR="00244A4F" w14:paraId="3E225CC7" w14:textId="77777777" w:rsidTr="00244A4F">
        <w:trPr>
          <w:cantSplit/>
          <w:trHeight w:val="567"/>
        </w:trPr>
        <w:tc>
          <w:tcPr>
            <w:tcW w:w="5265" w:type="dxa"/>
          </w:tcPr>
          <w:p w14:paraId="0D2CFA26" w14:textId="77777777" w:rsidR="00244A4F" w:rsidRPr="00244A4F" w:rsidRDefault="00244A4F" w:rsidP="00244A4F">
            <w:pPr>
              <w:rPr>
                <w:rStyle w:val="Strong"/>
              </w:rPr>
            </w:pPr>
            <w:r w:rsidRPr="00244A4F">
              <w:rPr>
                <w:rStyle w:val="Strong"/>
              </w:rPr>
              <w:t>Dates of Service:</w:t>
            </w:r>
          </w:p>
        </w:tc>
        <w:tc>
          <w:tcPr>
            <w:tcW w:w="5265" w:type="dxa"/>
          </w:tcPr>
          <w:p w14:paraId="118533D6" w14:textId="77777777" w:rsidR="00244A4F" w:rsidRDefault="00244A4F" w:rsidP="00244A4F"/>
        </w:tc>
      </w:tr>
      <w:tr w:rsidR="00244A4F" w14:paraId="236DB582" w14:textId="77777777" w:rsidTr="00244A4F">
        <w:trPr>
          <w:cantSplit/>
          <w:trHeight w:val="567"/>
        </w:trPr>
        <w:tc>
          <w:tcPr>
            <w:tcW w:w="5265" w:type="dxa"/>
          </w:tcPr>
          <w:p w14:paraId="474E156F" w14:textId="77777777" w:rsidR="00244A4F" w:rsidRPr="00244A4F" w:rsidRDefault="00244A4F" w:rsidP="00244A4F">
            <w:pPr>
              <w:rPr>
                <w:rStyle w:val="Strong"/>
              </w:rPr>
            </w:pPr>
            <w:r w:rsidRPr="00244A4F">
              <w:rPr>
                <w:rStyle w:val="Strong"/>
              </w:rPr>
              <w:t>Value of Service Provided:</w:t>
            </w:r>
          </w:p>
        </w:tc>
        <w:tc>
          <w:tcPr>
            <w:tcW w:w="5265" w:type="dxa"/>
          </w:tcPr>
          <w:p w14:paraId="199926AF" w14:textId="77777777" w:rsidR="00244A4F" w:rsidRDefault="00244A4F" w:rsidP="00244A4F"/>
        </w:tc>
      </w:tr>
      <w:tr w:rsidR="00244A4F" w14:paraId="151BDBDA" w14:textId="77777777" w:rsidTr="00244A4F">
        <w:trPr>
          <w:cantSplit/>
          <w:trHeight w:val="567"/>
        </w:trPr>
        <w:tc>
          <w:tcPr>
            <w:tcW w:w="5265" w:type="dxa"/>
          </w:tcPr>
          <w:p w14:paraId="42D8FCF7" w14:textId="77777777" w:rsidR="00244A4F" w:rsidRPr="00244A4F" w:rsidRDefault="00244A4F" w:rsidP="00244A4F">
            <w:pPr>
              <w:rPr>
                <w:rStyle w:val="Strong"/>
              </w:rPr>
            </w:pPr>
            <w:r w:rsidRPr="00244A4F">
              <w:rPr>
                <w:rStyle w:val="Strong"/>
              </w:rPr>
              <w:t>Other Information:</w:t>
            </w:r>
          </w:p>
        </w:tc>
        <w:tc>
          <w:tcPr>
            <w:tcW w:w="5265" w:type="dxa"/>
          </w:tcPr>
          <w:p w14:paraId="196D672D" w14:textId="77777777" w:rsidR="00244A4F" w:rsidRDefault="00244A4F" w:rsidP="00244A4F"/>
        </w:tc>
      </w:tr>
    </w:tbl>
    <w:p w14:paraId="68CDFE01" w14:textId="77777777" w:rsidR="00244A4F" w:rsidRPr="00EB0961" w:rsidRDefault="00244A4F" w:rsidP="00244A4F"/>
    <w:p w14:paraId="419654F7" w14:textId="77777777" w:rsidR="00244A4F" w:rsidRPr="00AC7A02" w:rsidRDefault="00244A4F" w:rsidP="00244A4F">
      <w:r w:rsidRPr="00AC7A02">
        <w:br w:type="page"/>
      </w:r>
    </w:p>
    <w:p w14:paraId="75A28B6E" w14:textId="77777777" w:rsidR="00244A4F" w:rsidRPr="00EB0961" w:rsidRDefault="00244A4F" w:rsidP="00244A4F"/>
    <w:tbl>
      <w:tblPr>
        <w:tblStyle w:val="TableGrid"/>
        <w:tblW w:w="0" w:type="auto"/>
        <w:tblLook w:val="04A0" w:firstRow="1" w:lastRow="0" w:firstColumn="1" w:lastColumn="0" w:noHBand="0" w:noVBand="1"/>
      </w:tblPr>
      <w:tblGrid>
        <w:gridCol w:w="5265"/>
        <w:gridCol w:w="5265"/>
      </w:tblGrid>
      <w:tr w:rsidR="00244A4F" w14:paraId="458018C7" w14:textId="77777777" w:rsidTr="00244A4F">
        <w:trPr>
          <w:cantSplit/>
          <w:trHeight w:val="567"/>
          <w:tblHeader/>
        </w:trPr>
        <w:tc>
          <w:tcPr>
            <w:tcW w:w="10530" w:type="dxa"/>
            <w:gridSpan w:val="2"/>
          </w:tcPr>
          <w:p w14:paraId="77CBFB16" w14:textId="22254EAE" w:rsidR="00244A4F" w:rsidRPr="00244A4F" w:rsidRDefault="00244A4F" w:rsidP="00697AB0">
            <w:pPr>
              <w:jc w:val="both"/>
              <w:rPr>
                <w:rStyle w:val="Strong"/>
              </w:rPr>
            </w:pPr>
            <w:r w:rsidRPr="00244A4F">
              <w:rPr>
                <w:rStyle w:val="Strong"/>
              </w:rPr>
              <w:t xml:space="preserve">Previous Project </w:t>
            </w:r>
            <w:r>
              <w:rPr>
                <w:rStyle w:val="Strong"/>
              </w:rPr>
              <w:t>3</w:t>
            </w:r>
          </w:p>
          <w:p w14:paraId="676C6C35" w14:textId="0FB1A4A7" w:rsidR="00244A4F" w:rsidRPr="00244A4F" w:rsidRDefault="008D557A" w:rsidP="00697AB0">
            <w:pPr>
              <w:jc w:val="both"/>
              <w:rPr>
                <w:rStyle w:val="Strong"/>
                <w:b w:val="0"/>
                <w:bCs w:val="0"/>
                <w:sz w:val="22"/>
                <w:lang w:val="en-US"/>
              </w:rPr>
            </w:pPr>
            <w:r w:rsidRPr="00244A4F">
              <w:rPr>
                <w:rStyle w:val="Strong"/>
                <w:b w:val="0"/>
                <w:bCs w:val="0"/>
                <w:sz w:val="22"/>
                <w:lang w:val="en-US"/>
              </w:rPr>
              <w:t xml:space="preserve">Please provide details of a project of similar type and scale </w:t>
            </w:r>
            <w:r w:rsidR="008D175D" w:rsidRPr="008D175D">
              <w:rPr>
                <w:rStyle w:val="Strong"/>
                <w:b w:val="0"/>
                <w:bCs w:val="0"/>
                <w:sz w:val="22"/>
                <w:lang w:val="en-US"/>
              </w:rPr>
              <w:t>to those outlined in the Scope of Services document (flood relief schemes with a budget &gt;€2 million)</w:t>
            </w:r>
            <w:r w:rsidRPr="00244A4F">
              <w:rPr>
                <w:rStyle w:val="Strong"/>
                <w:b w:val="0"/>
                <w:bCs w:val="0"/>
                <w:sz w:val="22"/>
                <w:lang w:val="en-US"/>
              </w:rPr>
              <w:t>.</w:t>
            </w:r>
          </w:p>
        </w:tc>
      </w:tr>
      <w:tr w:rsidR="00244A4F" w14:paraId="3A5A0EEC" w14:textId="77777777" w:rsidTr="00244A4F">
        <w:trPr>
          <w:cantSplit/>
          <w:trHeight w:val="567"/>
        </w:trPr>
        <w:tc>
          <w:tcPr>
            <w:tcW w:w="5265" w:type="dxa"/>
          </w:tcPr>
          <w:p w14:paraId="5E4356DE" w14:textId="77777777" w:rsidR="00244A4F" w:rsidRPr="00244A4F" w:rsidRDefault="00244A4F" w:rsidP="00244A4F">
            <w:pPr>
              <w:rPr>
                <w:rStyle w:val="Strong"/>
              </w:rPr>
            </w:pPr>
            <w:r w:rsidRPr="00244A4F">
              <w:rPr>
                <w:rStyle w:val="Strong"/>
              </w:rPr>
              <w:t>Name of Project:</w:t>
            </w:r>
          </w:p>
        </w:tc>
        <w:tc>
          <w:tcPr>
            <w:tcW w:w="5265" w:type="dxa"/>
          </w:tcPr>
          <w:p w14:paraId="586874EA" w14:textId="77777777" w:rsidR="00244A4F" w:rsidRDefault="00244A4F" w:rsidP="00244A4F"/>
        </w:tc>
      </w:tr>
      <w:tr w:rsidR="00244A4F" w14:paraId="41B05E0B" w14:textId="77777777" w:rsidTr="00244A4F">
        <w:trPr>
          <w:cantSplit/>
          <w:trHeight w:val="567"/>
        </w:trPr>
        <w:tc>
          <w:tcPr>
            <w:tcW w:w="5265" w:type="dxa"/>
          </w:tcPr>
          <w:p w14:paraId="2BFB4C60" w14:textId="77777777" w:rsidR="00244A4F" w:rsidRPr="00244A4F" w:rsidRDefault="00244A4F" w:rsidP="00244A4F">
            <w:pPr>
              <w:rPr>
                <w:rStyle w:val="Strong"/>
              </w:rPr>
            </w:pPr>
            <w:r w:rsidRPr="00244A4F">
              <w:rPr>
                <w:rStyle w:val="Strong"/>
              </w:rPr>
              <w:t>Description of Project:</w:t>
            </w:r>
          </w:p>
        </w:tc>
        <w:tc>
          <w:tcPr>
            <w:tcW w:w="5265" w:type="dxa"/>
          </w:tcPr>
          <w:p w14:paraId="62ADD424" w14:textId="77777777" w:rsidR="00244A4F" w:rsidRDefault="00244A4F" w:rsidP="00244A4F"/>
        </w:tc>
      </w:tr>
      <w:tr w:rsidR="00244A4F" w14:paraId="28808B98" w14:textId="77777777" w:rsidTr="00244A4F">
        <w:trPr>
          <w:cantSplit/>
          <w:trHeight w:val="567"/>
        </w:trPr>
        <w:tc>
          <w:tcPr>
            <w:tcW w:w="5265" w:type="dxa"/>
          </w:tcPr>
          <w:p w14:paraId="2614943B" w14:textId="77777777" w:rsidR="00244A4F" w:rsidRPr="00244A4F" w:rsidRDefault="00244A4F" w:rsidP="00244A4F">
            <w:pPr>
              <w:rPr>
                <w:rStyle w:val="Strong"/>
              </w:rPr>
            </w:pPr>
            <w:r w:rsidRPr="00244A4F">
              <w:rPr>
                <w:rStyle w:val="Strong"/>
              </w:rPr>
              <w:t>Value of Project (excl. VAT):</w:t>
            </w:r>
          </w:p>
        </w:tc>
        <w:tc>
          <w:tcPr>
            <w:tcW w:w="5265" w:type="dxa"/>
          </w:tcPr>
          <w:p w14:paraId="7E8752CD" w14:textId="77777777" w:rsidR="00244A4F" w:rsidRDefault="00244A4F" w:rsidP="00244A4F"/>
        </w:tc>
      </w:tr>
      <w:tr w:rsidR="00244A4F" w14:paraId="3C640CE4" w14:textId="77777777" w:rsidTr="00244A4F">
        <w:trPr>
          <w:cantSplit/>
          <w:trHeight w:val="567"/>
        </w:trPr>
        <w:tc>
          <w:tcPr>
            <w:tcW w:w="5265" w:type="dxa"/>
          </w:tcPr>
          <w:p w14:paraId="66780947" w14:textId="7B4163D4" w:rsidR="00244A4F" w:rsidRPr="00244A4F" w:rsidRDefault="00D336CC" w:rsidP="00244A4F">
            <w:pPr>
              <w:rPr>
                <w:rStyle w:val="Strong"/>
              </w:rPr>
            </w:pPr>
            <w:r>
              <w:rPr>
                <w:rStyle w:val="Strong"/>
              </w:rPr>
              <w:t>Client</w:t>
            </w:r>
            <w:r w:rsidR="00244A4F" w:rsidRPr="00244A4F">
              <w:rPr>
                <w:rStyle w:val="Strong"/>
              </w:rPr>
              <w:t>:</w:t>
            </w:r>
          </w:p>
        </w:tc>
        <w:tc>
          <w:tcPr>
            <w:tcW w:w="5265" w:type="dxa"/>
          </w:tcPr>
          <w:p w14:paraId="2608D870" w14:textId="77777777" w:rsidR="00244A4F" w:rsidRDefault="00244A4F" w:rsidP="00244A4F"/>
        </w:tc>
      </w:tr>
      <w:tr w:rsidR="00244A4F" w14:paraId="11DF3356" w14:textId="77777777" w:rsidTr="00244A4F">
        <w:trPr>
          <w:cantSplit/>
          <w:trHeight w:val="567"/>
        </w:trPr>
        <w:tc>
          <w:tcPr>
            <w:tcW w:w="5265" w:type="dxa"/>
          </w:tcPr>
          <w:p w14:paraId="654F5640" w14:textId="05C775F6" w:rsidR="00244A4F" w:rsidRPr="00244A4F" w:rsidRDefault="00244A4F" w:rsidP="00244A4F">
            <w:pPr>
              <w:rPr>
                <w:rStyle w:val="Strong"/>
              </w:rPr>
            </w:pPr>
            <w:r w:rsidRPr="00244A4F">
              <w:rPr>
                <w:rStyle w:val="Strong"/>
              </w:rPr>
              <w:t xml:space="preserve">Name and contact details of Referee within </w:t>
            </w:r>
            <w:r w:rsidR="00D336CC">
              <w:rPr>
                <w:rStyle w:val="Strong"/>
              </w:rPr>
              <w:t>Client</w:t>
            </w:r>
            <w:r w:rsidRPr="00244A4F">
              <w:rPr>
                <w:rStyle w:val="Strong"/>
              </w:rPr>
              <w:t>:</w:t>
            </w:r>
          </w:p>
        </w:tc>
        <w:tc>
          <w:tcPr>
            <w:tcW w:w="5265" w:type="dxa"/>
          </w:tcPr>
          <w:p w14:paraId="2FACC3C5" w14:textId="77777777" w:rsidR="00244A4F" w:rsidRDefault="00244A4F" w:rsidP="00244A4F"/>
        </w:tc>
      </w:tr>
      <w:tr w:rsidR="00244A4F" w14:paraId="4289B351" w14:textId="77777777" w:rsidTr="00244A4F">
        <w:trPr>
          <w:cantSplit/>
          <w:trHeight w:val="567"/>
        </w:trPr>
        <w:tc>
          <w:tcPr>
            <w:tcW w:w="5265" w:type="dxa"/>
          </w:tcPr>
          <w:p w14:paraId="3AC12AC2" w14:textId="77777777" w:rsidR="00244A4F" w:rsidRPr="00244A4F" w:rsidRDefault="00244A4F" w:rsidP="00244A4F">
            <w:pPr>
              <w:rPr>
                <w:rStyle w:val="Strong"/>
              </w:rPr>
            </w:pPr>
            <w:r w:rsidRPr="00244A4F">
              <w:rPr>
                <w:rStyle w:val="Strong"/>
              </w:rPr>
              <w:t>Details of Service Provided:</w:t>
            </w:r>
          </w:p>
        </w:tc>
        <w:tc>
          <w:tcPr>
            <w:tcW w:w="5265" w:type="dxa"/>
          </w:tcPr>
          <w:p w14:paraId="1F921704" w14:textId="77777777" w:rsidR="00244A4F" w:rsidRDefault="00244A4F" w:rsidP="00244A4F"/>
        </w:tc>
      </w:tr>
      <w:tr w:rsidR="00244A4F" w14:paraId="34891212" w14:textId="77777777" w:rsidTr="00244A4F">
        <w:trPr>
          <w:cantSplit/>
          <w:trHeight w:val="567"/>
        </w:trPr>
        <w:tc>
          <w:tcPr>
            <w:tcW w:w="5265" w:type="dxa"/>
          </w:tcPr>
          <w:p w14:paraId="37B1137A" w14:textId="77777777" w:rsidR="00244A4F" w:rsidRPr="00244A4F" w:rsidRDefault="00244A4F" w:rsidP="00244A4F">
            <w:pPr>
              <w:rPr>
                <w:rStyle w:val="Strong"/>
              </w:rPr>
            </w:pPr>
            <w:r w:rsidRPr="00244A4F">
              <w:rPr>
                <w:rStyle w:val="Strong"/>
              </w:rPr>
              <w:t>Dates of Service:</w:t>
            </w:r>
          </w:p>
        </w:tc>
        <w:tc>
          <w:tcPr>
            <w:tcW w:w="5265" w:type="dxa"/>
          </w:tcPr>
          <w:p w14:paraId="1F44FC20" w14:textId="77777777" w:rsidR="00244A4F" w:rsidRDefault="00244A4F" w:rsidP="00244A4F"/>
        </w:tc>
      </w:tr>
      <w:tr w:rsidR="00244A4F" w14:paraId="7EADE5F6" w14:textId="77777777" w:rsidTr="00244A4F">
        <w:trPr>
          <w:cantSplit/>
          <w:trHeight w:val="567"/>
        </w:trPr>
        <w:tc>
          <w:tcPr>
            <w:tcW w:w="5265" w:type="dxa"/>
          </w:tcPr>
          <w:p w14:paraId="09870A18" w14:textId="77777777" w:rsidR="00244A4F" w:rsidRPr="00244A4F" w:rsidRDefault="00244A4F" w:rsidP="00244A4F">
            <w:pPr>
              <w:rPr>
                <w:rStyle w:val="Strong"/>
              </w:rPr>
            </w:pPr>
            <w:r w:rsidRPr="00244A4F">
              <w:rPr>
                <w:rStyle w:val="Strong"/>
              </w:rPr>
              <w:t>Value of Service Provided:</w:t>
            </w:r>
          </w:p>
        </w:tc>
        <w:tc>
          <w:tcPr>
            <w:tcW w:w="5265" w:type="dxa"/>
          </w:tcPr>
          <w:p w14:paraId="1C9AEE1F" w14:textId="77777777" w:rsidR="00244A4F" w:rsidRDefault="00244A4F" w:rsidP="00244A4F"/>
        </w:tc>
      </w:tr>
      <w:tr w:rsidR="00244A4F" w14:paraId="59460C39" w14:textId="77777777" w:rsidTr="00244A4F">
        <w:trPr>
          <w:cantSplit/>
          <w:trHeight w:val="567"/>
        </w:trPr>
        <w:tc>
          <w:tcPr>
            <w:tcW w:w="5265" w:type="dxa"/>
          </w:tcPr>
          <w:p w14:paraId="705C123D" w14:textId="77777777" w:rsidR="00244A4F" w:rsidRPr="00244A4F" w:rsidRDefault="00244A4F" w:rsidP="00244A4F">
            <w:pPr>
              <w:rPr>
                <w:rStyle w:val="Strong"/>
              </w:rPr>
            </w:pPr>
            <w:r w:rsidRPr="00244A4F">
              <w:rPr>
                <w:rStyle w:val="Strong"/>
              </w:rPr>
              <w:t>Other Information:</w:t>
            </w:r>
          </w:p>
        </w:tc>
        <w:tc>
          <w:tcPr>
            <w:tcW w:w="5265" w:type="dxa"/>
          </w:tcPr>
          <w:p w14:paraId="1734A260" w14:textId="77777777" w:rsidR="00244A4F" w:rsidRDefault="00244A4F" w:rsidP="00244A4F"/>
        </w:tc>
      </w:tr>
    </w:tbl>
    <w:p w14:paraId="6F4FCE41" w14:textId="77777777" w:rsidR="00244A4F" w:rsidRPr="00EB0961" w:rsidRDefault="00244A4F" w:rsidP="00244A4F"/>
    <w:p w14:paraId="63A894DD" w14:textId="77777777" w:rsidR="00244A4F" w:rsidRPr="00AC7A02" w:rsidRDefault="00244A4F" w:rsidP="00244A4F">
      <w:r w:rsidRPr="00AC7A02">
        <w:br w:type="page"/>
      </w:r>
    </w:p>
    <w:p w14:paraId="4EA52858" w14:textId="77777777" w:rsidR="00244A4F" w:rsidRPr="00EB0961" w:rsidRDefault="00244A4F" w:rsidP="00244A4F"/>
    <w:tbl>
      <w:tblPr>
        <w:tblStyle w:val="TableGrid"/>
        <w:tblW w:w="0" w:type="auto"/>
        <w:tblLook w:val="04A0" w:firstRow="1" w:lastRow="0" w:firstColumn="1" w:lastColumn="0" w:noHBand="0" w:noVBand="1"/>
      </w:tblPr>
      <w:tblGrid>
        <w:gridCol w:w="5265"/>
        <w:gridCol w:w="5265"/>
      </w:tblGrid>
      <w:tr w:rsidR="00244A4F" w14:paraId="3AF266F9" w14:textId="77777777" w:rsidTr="00244A4F">
        <w:trPr>
          <w:cantSplit/>
          <w:trHeight w:val="567"/>
          <w:tblHeader/>
        </w:trPr>
        <w:tc>
          <w:tcPr>
            <w:tcW w:w="10530" w:type="dxa"/>
            <w:gridSpan w:val="2"/>
          </w:tcPr>
          <w:p w14:paraId="3109A54A" w14:textId="2C64FFEC" w:rsidR="00244A4F" w:rsidRPr="00244A4F" w:rsidRDefault="00244A4F" w:rsidP="00697AB0">
            <w:pPr>
              <w:jc w:val="both"/>
              <w:rPr>
                <w:rStyle w:val="Strong"/>
              </w:rPr>
            </w:pPr>
            <w:r w:rsidRPr="00244A4F">
              <w:rPr>
                <w:rStyle w:val="Strong"/>
              </w:rPr>
              <w:t xml:space="preserve">Previous Project </w:t>
            </w:r>
            <w:r>
              <w:rPr>
                <w:rStyle w:val="Strong"/>
              </w:rPr>
              <w:t>4</w:t>
            </w:r>
          </w:p>
          <w:p w14:paraId="5A16E23F" w14:textId="22F7CE5E" w:rsidR="00244A4F" w:rsidRPr="00244A4F" w:rsidRDefault="008D557A" w:rsidP="00697AB0">
            <w:pPr>
              <w:jc w:val="both"/>
              <w:rPr>
                <w:rStyle w:val="Strong"/>
                <w:b w:val="0"/>
                <w:bCs w:val="0"/>
                <w:sz w:val="22"/>
                <w:lang w:val="en-US"/>
              </w:rPr>
            </w:pPr>
            <w:r w:rsidRPr="00244A4F">
              <w:rPr>
                <w:rStyle w:val="Strong"/>
                <w:b w:val="0"/>
                <w:bCs w:val="0"/>
                <w:sz w:val="22"/>
                <w:lang w:val="en-US"/>
              </w:rPr>
              <w:t xml:space="preserve">Please provide details of a project of similar type and scale </w:t>
            </w:r>
            <w:r w:rsidR="008D175D" w:rsidRPr="008D175D">
              <w:rPr>
                <w:rStyle w:val="Strong"/>
                <w:b w:val="0"/>
                <w:bCs w:val="0"/>
                <w:sz w:val="22"/>
                <w:lang w:val="en-US"/>
              </w:rPr>
              <w:t>to those outlined in the Scope of Services document (flood relief schemes with a budget &gt;€2 million)</w:t>
            </w:r>
            <w:r w:rsidRPr="00244A4F">
              <w:rPr>
                <w:rStyle w:val="Strong"/>
                <w:b w:val="0"/>
                <w:bCs w:val="0"/>
                <w:sz w:val="22"/>
                <w:lang w:val="en-US"/>
              </w:rPr>
              <w:t>.</w:t>
            </w:r>
          </w:p>
        </w:tc>
      </w:tr>
      <w:tr w:rsidR="00244A4F" w14:paraId="7BD9E950" w14:textId="77777777" w:rsidTr="00244A4F">
        <w:trPr>
          <w:cantSplit/>
          <w:trHeight w:val="567"/>
        </w:trPr>
        <w:tc>
          <w:tcPr>
            <w:tcW w:w="5265" w:type="dxa"/>
          </w:tcPr>
          <w:p w14:paraId="0065415E" w14:textId="77777777" w:rsidR="00244A4F" w:rsidRPr="00244A4F" w:rsidRDefault="00244A4F" w:rsidP="00244A4F">
            <w:pPr>
              <w:rPr>
                <w:rStyle w:val="Strong"/>
              </w:rPr>
            </w:pPr>
            <w:r w:rsidRPr="00244A4F">
              <w:rPr>
                <w:rStyle w:val="Strong"/>
              </w:rPr>
              <w:t>Name of Project:</w:t>
            </w:r>
          </w:p>
        </w:tc>
        <w:tc>
          <w:tcPr>
            <w:tcW w:w="5265" w:type="dxa"/>
          </w:tcPr>
          <w:p w14:paraId="47895DA2" w14:textId="77777777" w:rsidR="00244A4F" w:rsidRDefault="00244A4F" w:rsidP="00244A4F"/>
        </w:tc>
      </w:tr>
      <w:tr w:rsidR="00244A4F" w14:paraId="0D38CE00" w14:textId="77777777" w:rsidTr="00244A4F">
        <w:trPr>
          <w:cantSplit/>
          <w:trHeight w:val="567"/>
        </w:trPr>
        <w:tc>
          <w:tcPr>
            <w:tcW w:w="5265" w:type="dxa"/>
          </w:tcPr>
          <w:p w14:paraId="71D8AC01" w14:textId="77777777" w:rsidR="00244A4F" w:rsidRPr="00244A4F" w:rsidRDefault="00244A4F" w:rsidP="00244A4F">
            <w:pPr>
              <w:rPr>
                <w:rStyle w:val="Strong"/>
              </w:rPr>
            </w:pPr>
            <w:r w:rsidRPr="00244A4F">
              <w:rPr>
                <w:rStyle w:val="Strong"/>
              </w:rPr>
              <w:t>Description of Project:</w:t>
            </w:r>
          </w:p>
        </w:tc>
        <w:tc>
          <w:tcPr>
            <w:tcW w:w="5265" w:type="dxa"/>
          </w:tcPr>
          <w:p w14:paraId="204B8BA4" w14:textId="77777777" w:rsidR="00244A4F" w:rsidRDefault="00244A4F" w:rsidP="00244A4F"/>
        </w:tc>
      </w:tr>
      <w:tr w:rsidR="00244A4F" w14:paraId="36273F5E" w14:textId="77777777" w:rsidTr="00244A4F">
        <w:trPr>
          <w:cantSplit/>
          <w:trHeight w:val="567"/>
        </w:trPr>
        <w:tc>
          <w:tcPr>
            <w:tcW w:w="5265" w:type="dxa"/>
          </w:tcPr>
          <w:p w14:paraId="57438B0C" w14:textId="77777777" w:rsidR="00244A4F" w:rsidRPr="00244A4F" w:rsidRDefault="00244A4F" w:rsidP="00244A4F">
            <w:pPr>
              <w:rPr>
                <w:rStyle w:val="Strong"/>
              </w:rPr>
            </w:pPr>
            <w:r w:rsidRPr="00244A4F">
              <w:rPr>
                <w:rStyle w:val="Strong"/>
              </w:rPr>
              <w:t>Value of Project (excl. VAT):</w:t>
            </w:r>
          </w:p>
        </w:tc>
        <w:tc>
          <w:tcPr>
            <w:tcW w:w="5265" w:type="dxa"/>
          </w:tcPr>
          <w:p w14:paraId="553A3C46" w14:textId="77777777" w:rsidR="00244A4F" w:rsidRDefault="00244A4F" w:rsidP="00244A4F"/>
        </w:tc>
      </w:tr>
      <w:tr w:rsidR="00244A4F" w14:paraId="1B274FFD" w14:textId="77777777" w:rsidTr="00244A4F">
        <w:trPr>
          <w:cantSplit/>
          <w:trHeight w:val="567"/>
        </w:trPr>
        <w:tc>
          <w:tcPr>
            <w:tcW w:w="5265" w:type="dxa"/>
          </w:tcPr>
          <w:p w14:paraId="1AB6CF3E" w14:textId="505B8434" w:rsidR="00244A4F" w:rsidRPr="00244A4F" w:rsidRDefault="00D336CC" w:rsidP="00244A4F">
            <w:pPr>
              <w:rPr>
                <w:rStyle w:val="Strong"/>
              </w:rPr>
            </w:pPr>
            <w:r>
              <w:rPr>
                <w:rStyle w:val="Strong"/>
              </w:rPr>
              <w:t>Client</w:t>
            </w:r>
            <w:r w:rsidR="00244A4F" w:rsidRPr="00244A4F">
              <w:rPr>
                <w:rStyle w:val="Strong"/>
              </w:rPr>
              <w:t>:</w:t>
            </w:r>
          </w:p>
        </w:tc>
        <w:tc>
          <w:tcPr>
            <w:tcW w:w="5265" w:type="dxa"/>
          </w:tcPr>
          <w:p w14:paraId="72394C0C" w14:textId="77777777" w:rsidR="00244A4F" w:rsidRDefault="00244A4F" w:rsidP="00244A4F"/>
        </w:tc>
      </w:tr>
      <w:tr w:rsidR="00244A4F" w14:paraId="4AD26DCC" w14:textId="77777777" w:rsidTr="00244A4F">
        <w:trPr>
          <w:cantSplit/>
          <w:trHeight w:val="567"/>
        </w:trPr>
        <w:tc>
          <w:tcPr>
            <w:tcW w:w="5265" w:type="dxa"/>
          </w:tcPr>
          <w:p w14:paraId="4E34587A" w14:textId="69C1C005" w:rsidR="00244A4F" w:rsidRPr="00244A4F" w:rsidRDefault="00244A4F" w:rsidP="00244A4F">
            <w:pPr>
              <w:rPr>
                <w:rStyle w:val="Strong"/>
              </w:rPr>
            </w:pPr>
            <w:r w:rsidRPr="00244A4F">
              <w:rPr>
                <w:rStyle w:val="Strong"/>
              </w:rPr>
              <w:t xml:space="preserve">Name and contact details of Referee within </w:t>
            </w:r>
            <w:r w:rsidR="00D336CC">
              <w:rPr>
                <w:rStyle w:val="Strong"/>
              </w:rPr>
              <w:t>Client</w:t>
            </w:r>
            <w:r w:rsidRPr="00244A4F">
              <w:rPr>
                <w:rStyle w:val="Strong"/>
              </w:rPr>
              <w:t>:</w:t>
            </w:r>
          </w:p>
        </w:tc>
        <w:tc>
          <w:tcPr>
            <w:tcW w:w="5265" w:type="dxa"/>
          </w:tcPr>
          <w:p w14:paraId="493329AB" w14:textId="77777777" w:rsidR="00244A4F" w:rsidRDefault="00244A4F" w:rsidP="00244A4F"/>
        </w:tc>
      </w:tr>
      <w:tr w:rsidR="00244A4F" w14:paraId="00414E8F" w14:textId="77777777" w:rsidTr="00244A4F">
        <w:trPr>
          <w:cantSplit/>
          <w:trHeight w:val="567"/>
        </w:trPr>
        <w:tc>
          <w:tcPr>
            <w:tcW w:w="5265" w:type="dxa"/>
          </w:tcPr>
          <w:p w14:paraId="05CAFB70" w14:textId="77777777" w:rsidR="00244A4F" w:rsidRPr="00244A4F" w:rsidRDefault="00244A4F" w:rsidP="00244A4F">
            <w:pPr>
              <w:rPr>
                <w:rStyle w:val="Strong"/>
              </w:rPr>
            </w:pPr>
            <w:r w:rsidRPr="00244A4F">
              <w:rPr>
                <w:rStyle w:val="Strong"/>
              </w:rPr>
              <w:t>Details of Service Provided:</w:t>
            </w:r>
          </w:p>
        </w:tc>
        <w:tc>
          <w:tcPr>
            <w:tcW w:w="5265" w:type="dxa"/>
          </w:tcPr>
          <w:p w14:paraId="571CA05F" w14:textId="77777777" w:rsidR="00244A4F" w:rsidRDefault="00244A4F" w:rsidP="00244A4F"/>
        </w:tc>
      </w:tr>
      <w:tr w:rsidR="00244A4F" w14:paraId="7760DB3C" w14:textId="77777777" w:rsidTr="00244A4F">
        <w:trPr>
          <w:cantSplit/>
          <w:trHeight w:val="567"/>
        </w:trPr>
        <w:tc>
          <w:tcPr>
            <w:tcW w:w="5265" w:type="dxa"/>
          </w:tcPr>
          <w:p w14:paraId="646F6298" w14:textId="77777777" w:rsidR="00244A4F" w:rsidRPr="00244A4F" w:rsidRDefault="00244A4F" w:rsidP="00244A4F">
            <w:pPr>
              <w:rPr>
                <w:rStyle w:val="Strong"/>
              </w:rPr>
            </w:pPr>
            <w:r w:rsidRPr="00244A4F">
              <w:rPr>
                <w:rStyle w:val="Strong"/>
              </w:rPr>
              <w:t>Dates of Service:</w:t>
            </w:r>
          </w:p>
        </w:tc>
        <w:tc>
          <w:tcPr>
            <w:tcW w:w="5265" w:type="dxa"/>
          </w:tcPr>
          <w:p w14:paraId="2026463A" w14:textId="77777777" w:rsidR="00244A4F" w:rsidRDefault="00244A4F" w:rsidP="00244A4F"/>
        </w:tc>
      </w:tr>
      <w:tr w:rsidR="00244A4F" w14:paraId="678CCF98" w14:textId="77777777" w:rsidTr="00244A4F">
        <w:trPr>
          <w:cantSplit/>
          <w:trHeight w:val="567"/>
        </w:trPr>
        <w:tc>
          <w:tcPr>
            <w:tcW w:w="5265" w:type="dxa"/>
          </w:tcPr>
          <w:p w14:paraId="59C78787" w14:textId="77777777" w:rsidR="00244A4F" w:rsidRPr="00244A4F" w:rsidRDefault="00244A4F" w:rsidP="00244A4F">
            <w:pPr>
              <w:rPr>
                <w:rStyle w:val="Strong"/>
              </w:rPr>
            </w:pPr>
            <w:r w:rsidRPr="00244A4F">
              <w:rPr>
                <w:rStyle w:val="Strong"/>
              </w:rPr>
              <w:t>Value of Service Provided:</w:t>
            </w:r>
          </w:p>
        </w:tc>
        <w:tc>
          <w:tcPr>
            <w:tcW w:w="5265" w:type="dxa"/>
          </w:tcPr>
          <w:p w14:paraId="56A73443" w14:textId="77777777" w:rsidR="00244A4F" w:rsidRDefault="00244A4F" w:rsidP="00244A4F"/>
        </w:tc>
      </w:tr>
      <w:tr w:rsidR="00244A4F" w14:paraId="44BE1893" w14:textId="77777777" w:rsidTr="00244A4F">
        <w:trPr>
          <w:cantSplit/>
          <w:trHeight w:val="567"/>
        </w:trPr>
        <w:tc>
          <w:tcPr>
            <w:tcW w:w="5265" w:type="dxa"/>
          </w:tcPr>
          <w:p w14:paraId="2004F195" w14:textId="77777777" w:rsidR="00244A4F" w:rsidRPr="00244A4F" w:rsidRDefault="00244A4F" w:rsidP="00244A4F">
            <w:pPr>
              <w:rPr>
                <w:rStyle w:val="Strong"/>
              </w:rPr>
            </w:pPr>
            <w:r w:rsidRPr="00244A4F">
              <w:rPr>
                <w:rStyle w:val="Strong"/>
              </w:rPr>
              <w:t>Other Information:</w:t>
            </w:r>
          </w:p>
        </w:tc>
        <w:tc>
          <w:tcPr>
            <w:tcW w:w="5265" w:type="dxa"/>
          </w:tcPr>
          <w:p w14:paraId="78B4A22A" w14:textId="77777777" w:rsidR="00244A4F" w:rsidRDefault="00244A4F" w:rsidP="00244A4F"/>
        </w:tc>
      </w:tr>
    </w:tbl>
    <w:p w14:paraId="4BC187DC" w14:textId="77777777" w:rsidR="00244A4F" w:rsidRPr="00EB0961" w:rsidRDefault="00244A4F" w:rsidP="00244A4F"/>
    <w:p w14:paraId="5A85CF33" w14:textId="77777777" w:rsidR="00244A4F" w:rsidRPr="00AC7A02" w:rsidRDefault="00244A4F" w:rsidP="00244A4F">
      <w:r w:rsidRPr="00AC7A02">
        <w:br w:type="page"/>
      </w:r>
    </w:p>
    <w:p w14:paraId="40AEC9B6" w14:textId="77777777" w:rsidR="00244A4F" w:rsidRPr="00EB0961" w:rsidRDefault="00244A4F" w:rsidP="00244A4F"/>
    <w:tbl>
      <w:tblPr>
        <w:tblStyle w:val="TableGrid"/>
        <w:tblW w:w="0" w:type="auto"/>
        <w:tblLook w:val="04A0" w:firstRow="1" w:lastRow="0" w:firstColumn="1" w:lastColumn="0" w:noHBand="0" w:noVBand="1"/>
      </w:tblPr>
      <w:tblGrid>
        <w:gridCol w:w="5265"/>
        <w:gridCol w:w="5265"/>
      </w:tblGrid>
      <w:tr w:rsidR="00244A4F" w14:paraId="601E6FE5" w14:textId="77777777" w:rsidTr="00244A4F">
        <w:trPr>
          <w:cantSplit/>
          <w:trHeight w:val="567"/>
          <w:tblHeader/>
        </w:trPr>
        <w:tc>
          <w:tcPr>
            <w:tcW w:w="10530" w:type="dxa"/>
            <w:gridSpan w:val="2"/>
          </w:tcPr>
          <w:p w14:paraId="0C7D294E" w14:textId="117CB139" w:rsidR="00244A4F" w:rsidRPr="00244A4F" w:rsidRDefault="00244A4F" w:rsidP="00697AB0">
            <w:pPr>
              <w:jc w:val="both"/>
              <w:rPr>
                <w:rStyle w:val="Strong"/>
              </w:rPr>
            </w:pPr>
            <w:r w:rsidRPr="00244A4F">
              <w:rPr>
                <w:rStyle w:val="Strong"/>
              </w:rPr>
              <w:t xml:space="preserve">Previous Project </w:t>
            </w:r>
            <w:r>
              <w:rPr>
                <w:rStyle w:val="Strong"/>
              </w:rPr>
              <w:t>5</w:t>
            </w:r>
          </w:p>
          <w:p w14:paraId="38A6552D" w14:textId="420FD944" w:rsidR="00244A4F" w:rsidRPr="00244A4F" w:rsidRDefault="008D557A" w:rsidP="00697AB0">
            <w:pPr>
              <w:jc w:val="both"/>
              <w:rPr>
                <w:rStyle w:val="Strong"/>
                <w:b w:val="0"/>
                <w:bCs w:val="0"/>
                <w:sz w:val="22"/>
                <w:lang w:val="en-US"/>
              </w:rPr>
            </w:pPr>
            <w:r w:rsidRPr="00244A4F">
              <w:rPr>
                <w:rStyle w:val="Strong"/>
                <w:b w:val="0"/>
                <w:bCs w:val="0"/>
                <w:sz w:val="22"/>
                <w:lang w:val="en-US"/>
              </w:rPr>
              <w:t>Please provide details of a proje</w:t>
            </w:r>
            <w:r w:rsidR="008D175D">
              <w:rPr>
                <w:rStyle w:val="Strong"/>
                <w:b w:val="0"/>
                <w:bCs w:val="0"/>
                <w:sz w:val="22"/>
                <w:lang w:val="en-US"/>
              </w:rPr>
              <w:t xml:space="preserve">ct of similar type and scale </w:t>
            </w:r>
            <w:r w:rsidR="008D175D" w:rsidRPr="008D175D">
              <w:rPr>
                <w:rStyle w:val="Strong"/>
                <w:b w:val="0"/>
                <w:bCs w:val="0"/>
                <w:sz w:val="22"/>
                <w:lang w:val="en-US"/>
              </w:rPr>
              <w:t>to those outlined in the Scope of Services document (flood relief schemes with a budget &gt;€2 million)</w:t>
            </w:r>
            <w:r w:rsidRPr="00244A4F">
              <w:rPr>
                <w:rStyle w:val="Strong"/>
                <w:b w:val="0"/>
                <w:bCs w:val="0"/>
                <w:sz w:val="22"/>
                <w:lang w:val="en-US"/>
              </w:rPr>
              <w:t>.</w:t>
            </w:r>
          </w:p>
        </w:tc>
      </w:tr>
      <w:tr w:rsidR="00244A4F" w14:paraId="0F0C4066" w14:textId="77777777" w:rsidTr="00244A4F">
        <w:trPr>
          <w:cantSplit/>
          <w:trHeight w:val="567"/>
        </w:trPr>
        <w:tc>
          <w:tcPr>
            <w:tcW w:w="5265" w:type="dxa"/>
          </w:tcPr>
          <w:p w14:paraId="0AB78826" w14:textId="77777777" w:rsidR="00244A4F" w:rsidRPr="00244A4F" w:rsidRDefault="00244A4F" w:rsidP="00244A4F">
            <w:pPr>
              <w:rPr>
                <w:rStyle w:val="Strong"/>
              </w:rPr>
            </w:pPr>
            <w:r w:rsidRPr="00244A4F">
              <w:rPr>
                <w:rStyle w:val="Strong"/>
              </w:rPr>
              <w:t>Name of Project:</w:t>
            </w:r>
          </w:p>
        </w:tc>
        <w:tc>
          <w:tcPr>
            <w:tcW w:w="5265" w:type="dxa"/>
          </w:tcPr>
          <w:p w14:paraId="3DEED91F" w14:textId="77777777" w:rsidR="00244A4F" w:rsidRDefault="00244A4F" w:rsidP="00244A4F"/>
        </w:tc>
      </w:tr>
      <w:tr w:rsidR="00244A4F" w14:paraId="6926CAC7" w14:textId="77777777" w:rsidTr="00244A4F">
        <w:trPr>
          <w:cantSplit/>
          <w:trHeight w:val="567"/>
        </w:trPr>
        <w:tc>
          <w:tcPr>
            <w:tcW w:w="5265" w:type="dxa"/>
          </w:tcPr>
          <w:p w14:paraId="640F3D21" w14:textId="77777777" w:rsidR="00244A4F" w:rsidRPr="00244A4F" w:rsidRDefault="00244A4F" w:rsidP="00244A4F">
            <w:pPr>
              <w:rPr>
                <w:rStyle w:val="Strong"/>
              </w:rPr>
            </w:pPr>
            <w:r w:rsidRPr="00244A4F">
              <w:rPr>
                <w:rStyle w:val="Strong"/>
              </w:rPr>
              <w:t>Description of Project:</w:t>
            </w:r>
          </w:p>
        </w:tc>
        <w:tc>
          <w:tcPr>
            <w:tcW w:w="5265" w:type="dxa"/>
          </w:tcPr>
          <w:p w14:paraId="37A8FE0B" w14:textId="77777777" w:rsidR="00244A4F" w:rsidRDefault="00244A4F" w:rsidP="00244A4F"/>
        </w:tc>
      </w:tr>
      <w:tr w:rsidR="00244A4F" w14:paraId="1F8CF62A" w14:textId="77777777" w:rsidTr="00244A4F">
        <w:trPr>
          <w:cantSplit/>
          <w:trHeight w:val="567"/>
        </w:trPr>
        <w:tc>
          <w:tcPr>
            <w:tcW w:w="5265" w:type="dxa"/>
          </w:tcPr>
          <w:p w14:paraId="103E2BE2" w14:textId="77777777" w:rsidR="00244A4F" w:rsidRPr="00244A4F" w:rsidRDefault="00244A4F" w:rsidP="00244A4F">
            <w:pPr>
              <w:rPr>
                <w:rStyle w:val="Strong"/>
              </w:rPr>
            </w:pPr>
            <w:r w:rsidRPr="00244A4F">
              <w:rPr>
                <w:rStyle w:val="Strong"/>
              </w:rPr>
              <w:t>Value of Project (excl. VAT):</w:t>
            </w:r>
          </w:p>
        </w:tc>
        <w:tc>
          <w:tcPr>
            <w:tcW w:w="5265" w:type="dxa"/>
          </w:tcPr>
          <w:p w14:paraId="3C262CAE" w14:textId="77777777" w:rsidR="00244A4F" w:rsidRDefault="00244A4F" w:rsidP="00244A4F"/>
        </w:tc>
      </w:tr>
      <w:tr w:rsidR="00244A4F" w14:paraId="7CE1C456" w14:textId="77777777" w:rsidTr="00244A4F">
        <w:trPr>
          <w:cantSplit/>
          <w:trHeight w:val="567"/>
        </w:trPr>
        <w:tc>
          <w:tcPr>
            <w:tcW w:w="5265" w:type="dxa"/>
          </w:tcPr>
          <w:p w14:paraId="7DCC72C2" w14:textId="5540BDCC" w:rsidR="00244A4F" w:rsidRPr="00244A4F" w:rsidRDefault="00D336CC" w:rsidP="00244A4F">
            <w:pPr>
              <w:rPr>
                <w:rStyle w:val="Strong"/>
              </w:rPr>
            </w:pPr>
            <w:r>
              <w:rPr>
                <w:rStyle w:val="Strong"/>
              </w:rPr>
              <w:t>Client</w:t>
            </w:r>
            <w:r w:rsidR="00244A4F" w:rsidRPr="00244A4F">
              <w:rPr>
                <w:rStyle w:val="Strong"/>
              </w:rPr>
              <w:t>:</w:t>
            </w:r>
          </w:p>
        </w:tc>
        <w:tc>
          <w:tcPr>
            <w:tcW w:w="5265" w:type="dxa"/>
          </w:tcPr>
          <w:p w14:paraId="275B83F3" w14:textId="77777777" w:rsidR="00244A4F" w:rsidRDefault="00244A4F" w:rsidP="00244A4F"/>
        </w:tc>
      </w:tr>
      <w:tr w:rsidR="00244A4F" w14:paraId="50E6755C" w14:textId="77777777" w:rsidTr="00244A4F">
        <w:trPr>
          <w:cantSplit/>
          <w:trHeight w:val="567"/>
        </w:trPr>
        <w:tc>
          <w:tcPr>
            <w:tcW w:w="5265" w:type="dxa"/>
          </w:tcPr>
          <w:p w14:paraId="7C3606E2" w14:textId="689E4438" w:rsidR="00244A4F" w:rsidRPr="00244A4F" w:rsidRDefault="00244A4F" w:rsidP="00244A4F">
            <w:pPr>
              <w:rPr>
                <w:rStyle w:val="Strong"/>
              </w:rPr>
            </w:pPr>
            <w:r w:rsidRPr="00244A4F">
              <w:rPr>
                <w:rStyle w:val="Strong"/>
              </w:rPr>
              <w:t xml:space="preserve">Name and contact details of Referee within </w:t>
            </w:r>
            <w:r w:rsidR="00D336CC">
              <w:rPr>
                <w:rStyle w:val="Strong"/>
              </w:rPr>
              <w:t>Client</w:t>
            </w:r>
            <w:r w:rsidRPr="00244A4F">
              <w:rPr>
                <w:rStyle w:val="Strong"/>
              </w:rPr>
              <w:t>:</w:t>
            </w:r>
          </w:p>
        </w:tc>
        <w:tc>
          <w:tcPr>
            <w:tcW w:w="5265" w:type="dxa"/>
          </w:tcPr>
          <w:p w14:paraId="3FB2FED1" w14:textId="77777777" w:rsidR="00244A4F" w:rsidRDefault="00244A4F" w:rsidP="00244A4F"/>
        </w:tc>
      </w:tr>
      <w:tr w:rsidR="00244A4F" w14:paraId="06699E2A" w14:textId="77777777" w:rsidTr="00244A4F">
        <w:trPr>
          <w:cantSplit/>
          <w:trHeight w:val="567"/>
        </w:trPr>
        <w:tc>
          <w:tcPr>
            <w:tcW w:w="5265" w:type="dxa"/>
          </w:tcPr>
          <w:p w14:paraId="343137AB" w14:textId="77777777" w:rsidR="00244A4F" w:rsidRPr="00244A4F" w:rsidRDefault="00244A4F" w:rsidP="00244A4F">
            <w:pPr>
              <w:rPr>
                <w:rStyle w:val="Strong"/>
              </w:rPr>
            </w:pPr>
            <w:r w:rsidRPr="00244A4F">
              <w:rPr>
                <w:rStyle w:val="Strong"/>
              </w:rPr>
              <w:t>Details of Service Provided:</w:t>
            </w:r>
          </w:p>
        </w:tc>
        <w:tc>
          <w:tcPr>
            <w:tcW w:w="5265" w:type="dxa"/>
          </w:tcPr>
          <w:p w14:paraId="5F316E84" w14:textId="77777777" w:rsidR="00244A4F" w:rsidRDefault="00244A4F" w:rsidP="00244A4F"/>
        </w:tc>
      </w:tr>
      <w:tr w:rsidR="00244A4F" w14:paraId="2D7B6BCD" w14:textId="77777777" w:rsidTr="00244A4F">
        <w:trPr>
          <w:cantSplit/>
          <w:trHeight w:val="567"/>
        </w:trPr>
        <w:tc>
          <w:tcPr>
            <w:tcW w:w="5265" w:type="dxa"/>
          </w:tcPr>
          <w:p w14:paraId="1CE56D6D" w14:textId="77777777" w:rsidR="00244A4F" w:rsidRPr="00244A4F" w:rsidRDefault="00244A4F" w:rsidP="00244A4F">
            <w:pPr>
              <w:rPr>
                <w:rStyle w:val="Strong"/>
              </w:rPr>
            </w:pPr>
            <w:r w:rsidRPr="00244A4F">
              <w:rPr>
                <w:rStyle w:val="Strong"/>
              </w:rPr>
              <w:t>Dates of Service:</w:t>
            </w:r>
          </w:p>
        </w:tc>
        <w:tc>
          <w:tcPr>
            <w:tcW w:w="5265" w:type="dxa"/>
          </w:tcPr>
          <w:p w14:paraId="28A3C2F8" w14:textId="77777777" w:rsidR="00244A4F" w:rsidRDefault="00244A4F" w:rsidP="00244A4F"/>
        </w:tc>
      </w:tr>
      <w:tr w:rsidR="00244A4F" w14:paraId="15D29847" w14:textId="77777777" w:rsidTr="00244A4F">
        <w:trPr>
          <w:cantSplit/>
          <w:trHeight w:val="567"/>
        </w:trPr>
        <w:tc>
          <w:tcPr>
            <w:tcW w:w="5265" w:type="dxa"/>
          </w:tcPr>
          <w:p w14:paraId="72E36ACA" w14:textId="77777777" w:rsidR="00244A4F" w:rsidRPr="00244A4F" w:rsidRDefault="00244A4F" w:rsidP="00244A4F">
            <w:pPr>
              <w:rPr>
                <w:rStyle w:val="Strong"/>
              </w:rPr>
            </w:pPr>
            <w:r w:rsidRPr="00244A4F">
              <w:rPr>
                <w:rStyle w:val="Strong"/>
              </w:rPr>
              <w:t>Value of Service Provided:</w:t>
            </w:r>
          </w:p>
        </w:tc>
        <w:tc>
          <w:tcPr>
            <w:tcW w:w="5265" w:type="dxa"/>
          </w:tcPr>
          <w:p w14:paraId="1984C6FD" w14:textId="77777777" w:rsidR="00244A4F" w:rsidRDefault="00244A4F" w:rsidP="00244A4F"/>
        </w:tc>
      </w:tr>
      <w:tr w:rsidR="00244A4F" w14:paraId="7E0E2F68" w14:textId="77777777" w:rsidTr="00244A4F">
        <w:trPr>
          <w:cantSplit/>
          <w:trHeight w:val="567"/>
        </w:trPr>
        <w:tc>
          <w:tcPr>
            <w:tcW w:w="5265" w:type="dxa"/>
          </w:tcPr>
          <w:p w14:paraId="4B289064" w14:textId="77777777" w:rsidR="00244A4F" w:rsidRPr="00244A4F" w:rsidRDefault="00244A4F" w:rsidP="00244A4F">
            <w:pPr>
              <w:rPr>
                <w:rStyle w:val="Strong"/>
              </w:rPr>
            </w:pPr>
            <w:r w:rsidRPr="00244A4F">
              <w:rPr>
                <w:rStyle w:val="Strong"/>
              </w:rPr>
              <w:t>Other Information:</w:t>
            </w:r>
          </w:p>
        </w:tc>
        <w:tc>
          <w:tcPr>
            <w:tcW w:w="5265" w:type="dxa"/>
          </w:tcPr>
          <w:p w14:paraId="6E3839CC" w14:textId="77777777" w:rsidR="00244A4F" w:rsidRDefault="00244A4F" w:rsidP="00244A4F"/>
        </w:tc>
      </w:tr>
    </w:tbl>
    <w:p w14:paraId="013DA2FE" w14:textId="77777777" w:rsidR="00244A4F" w:rsidRPr="00EB0961" w:rsidRDefault="00244A4F" w:rsidP="00244A4F"/>
    <w:p w14:paraId="0E59426C" w14:textId="3E03CCC0" w:rsidR="009E3702" w:rsidRPr="00AC7A02" w:rsidRDefault="009E3702" w:rsidP="00EB0961">
      <w:r w:rsidRPr="00AC7A02">
        <w:br w:type="page"/>
      </w:r>
    </w:p>
    <w:p w14:paraId="1155ED33" w14:textId="5BDB362A" w:rsidR="009E3702" w:rsidRPr="00B61626" w:rsidRDefault="003C640E" w:rsidP="00B61626">
      <w:pPr>
        <w:pStyle w:val="Heading1"/>
      </w:pPr>
      <w:r w:rsidRPr="00B61626">
        <w:lastRenderedPageBreak/>
        <w:t>Consultant and Project Archaeologist Team Members</w:t>
      </w:r>
    </w:p>
    <w:p w14:paraId="28796757" w14:textId="77777777" w:rsidR="009E3702" w:rsidRPr="00AC7A02" w:rsidRDefault="009E3702" w:rsidP="00B61626"/>
    <w:tbl>
      <w:tblPr>
        <w:tblStyle w:val="TableGrid"/>
        <w:tblW w:w="0" w:type="auto"/>
        <w:tblLook w:val="04A0" w:firstRow="1" w:lastRow="0" w:firstColumn="1" w:lastColumn="0" w:noHBand="0" w:noVBand="1"/>
      </w:tblPr>
      <w:tblGrid>
        <w:gridCol w:w="3539"/>
        <w:gridCol w:w="6917"/>
      </w:tblGrid>
      <w:tr w:rsidR="009E3702" w:rsidRPr="00AC7A02" w14:paraId="0733CE77" w14:textId="77777777" w:rsidTr="00533285">
        <w:trPr>
          <w:cantSplit/>
          <w:trHeight w:val="567"/>
          <w:tblHeader/>
        </w:trPr>
        <w:tc>
          <w:tcPr>
            <w:tcW w:w="10456" w:type="dxa"/>
            <w:gridSpan w:val="2"/>
          </w:tcPr>
          <w:p w14:paraId="547E35B8" w14:textId="77777777" w:rsidR="009E3702" w:rsidRPr="00B61626" w:rsidRDefault="009E3702" w:rsidP="00697AB0">
            <w:pPr>
              <w:jc w:val="both"/>
              <w:rPr>
                <w:rStyle w:val="Strong"/>
              </w:rPr>
            </w:pPr>
            <w:r w:rsidRPr="00B61626">
              <w:rPr>
                <w:rStyle w:val="Strong"/>
              </w:rPr>
              <w:t>3a. Director Archaeologist</w:t>
            </w:r>
          </w:p>
          <w:p w14:paraId="08DFA7C4" w14:textId="70253B65" w:rsidR="009E3702" w:rsidRPr="00AC7A02" w:rsidRDefault="009E3702" w:rsidP="00697AB0">
            <w:pPr>
              <w:jc w:val="both"/>
              <w:rPr>
                <w:lang w:val="en-IE"/>
              </w:rPr>
            </w:pPr>
            <w:r w:rsidRPr="00AC7A02">
              <w:rPr>
                <w:lang w:val="en-IE"/>
              </w:rPr>
              <w:t>Please refer to the Scope of Services document, Sections 5 and 7</w:t>
            </w:r>
            <w:r w:rsidR="00697AB0">
              <w:rPr>
                <w:lang w:val="en-IE"/>
              </w:rPr>
              <w:t>.</w:t>
            </w:r>
          </w:p>
        </w:tc>
      </w:tr>
      <w:tr w:rsidR="009E3702" w:rsidRPr="00AC7A02" w14:paraId="47900D6B" w14:textId="77777777" w:rsidTr="00533285">
        <w:trPr>
          <w:cantSplit/>
          <w:trHeight w:val="567"/>
        </w:trPr>
        <w:tc>
          <w:tcPr>
            <w:tcW w:w="3539" w:type="dxa"/>
          </w:tcPr>
          <w:p w14:paraId="698470E9" w14:textId="77777777" w:rsidR="009E3702" w:rsidRPr="00B61626" w:rsidRDefault="009E3702" w:rsidP="00B61626">
            <w:pPr>
              <w:rPr>
                <w:rStyle w:val="Strong"/>
              </w:rPr>
            </w:pPr>
            <w:r w:rsidRPr="00B61626">
              <w:rPr>
                <w:rStyle w:val="Strong"/>
              </w:rPr>
              <w:t>Name:</w:t>
            </w:r>
          </w:p>
        </w:tc>
        <w:tc>
          <w:tcPr>
            <w:tcW w:w="6917" w:type="dxa"/>
          </w:tcPr>
          <w:p w14:paraId="18EC9801" w14:textId="77777777" w:rsidR="009E3702" w:rsidRPr="00AC7A02" w:rsidRDefault="009E3702" w:rsidP="00B61626">
            <w:pPr>
              <w:rPr>
                <w:lang w:val="en-IE"/>
              </w:rPr>
            </w:pPr>
          </w:p>
        </w:tc>
      </w:tr>
      <w:tr w:rsidR="009E3702" w:rsidRPr="00AC7A02" w14:paraId="4F8C10FC" w14:textId="77777777" w:rsidTr="00533285">
        <w:trPr>
          <w:cantSplit/>
          <w:trHeight w:val="567"/>
        </w:trPr>
        <w:tc>
          <w:tcPr>
            <w:tcW w:w="3539" w:type="dxa"/>
          </w:tcPr>
          <w:p w14:paraId="2FE9B408" w14:textId="77777777" w:rsidR="009E3702" w:rsidRDefault="009E3702" w:rsidP="00B61626">
            <w:pPr>
              <w:rPr>
                <w:rStyle w:val="Strong"/>
              </w:rPr>
            </w:pPr>
            <w:r w:rsidRPr="00B61626">
              <w:rPr>
                <w:rStyle w:val="Strong"/>
              </w:rPr>
              <w:t>Qualifications: Title, initials, awarding body, year awarded and level per the National Framework of Qualifications</w:t>
            </w:r>
            <w:r w:rsidR="00533285" w:rsidRPr="00B61626">
              <w:rPr>
                <w:rStyle w:val="Strong"/>
              </w:rPr>
              <w:t>:</w:t>
            </w:r>
          </w:p>
          <w:p w14:paraId="7C5F9E67" w14:textId="00185DF2" w:rsidR="00AB515B" w:rsidRPr="00AB515B" w:rsidRDefault="00AB515B" w:rsidP="00B61626">
            <w:pPr>
              <w:rPr>
                <w:rStyle w:val="Strong"/>
                <w:b w:val="0"/>
              </w:rPr>
            </w:pPr>
            <w:r>
              <w:rPr>
                <w:rStyle w:val="Strong"/>
                <w:b w:val="0"/>
              </w:rPr>
              <w:t>(Minimum Level 8)</w:t>
            </w:r>
          </w:p>
        </w:tc>
        <w:tc>
          <w:tcPr>
            <w:tcW w:w="6917" w:type="dxa"/>
          </w:tcPr>
          <w:p w14:paraId="7B4CE221" w14:textId="77777777" w:rsidR="009E3702" w:rsidRPr="00AC7A02" w:rsidRDefault="009E3702" w:rsidP="00B61626">
            <w:pPr>
              <w:rPr>
                <w:lang w:val="en-IE"/>
              </w:rPr>
            </w:pPr>
          </w:p>
        </w:tc>
      </w:tr>
      <w:tr w:rsidR="009E3702" w:rsidRPr="00AC7A02" w14:paraId="672D376C" w14:textId="77777777" w:rsidTr="00533285">
        <w:trPr>
          <w:cantSplit/>
          <w:trHeight w:val="567"/>
        </w:trPr>
        <w:tc>
          <w:tcPr>
            <w:tcW w:w="3539" w:type="dxa"/>
          </w:tcPr>
          <w:p w14:paraId="4B747D45" w14:textId="3FD97077" w:rsidR="009E3702" w:rsidRPr="00B61626" w:rsidRDefault="009E3702" w:rsidP="00B61626">
            <w:pPr>
              <w:rPr>
                <w:rStyle w:val="Strong"/>
              </w:rPr>
            </w:pPr>
            <w:r w:rsidRPr="00B61626">
              <w:rPr>
                <w:rStyle w:val="Strong"/>
              </w:rPr>
              <w:t>Member of the Institute of the Archaeologists of Ireland – membership details</w:t>
            </w:r>
            <w:r w:rsidR="00533285" w:rsidRPr="00B61626">
              <w:rPr>
                <w:rStyle w:val="Strong"/>
              </w:rPr>
              <w:t>:</w:t>
            </w:r>
          </w:p>
        </w:tc>
        <w:tc>
          <w:tcPr>
            <w:tcW w:w="6917" w:type="dxa"/>
          </w:tcPr>
          <w:p w14:paraId="4EF6A538" w14:textId="77777777" w:rsidR="009E3702" w:rsidRPr="00AC7A02" w:rsidRDefault="009E3702" w:rsidP="00B61626">
            <w:pPr>
              <w:rPr>
                <w:lang w:val="en-IE"/>
              </w:rPr>
            </w:pPr>
          </w:p>
        </w:tc>
      </w:tr>
      <w:tr w:rsidR="009E3702" w:rsidRPr="00AC7A02" w14:paraId="297355D3" w14:textId="77777777" w:rsidTr="00533285">
        <w:trPr>
          <w:cantSplit/>
          <w:trHeight w:val="567"/>
        </w:trPr>
        <w:tc>
          <w:tcPr>
            <w:tcW w:w="3539" w:type="dxa"/>
          </w:tcPr>
          <w:p w14:paraId="4CB42185" w14:textId="79CBEAE1" w:rsidR="009E3702" w:rsidRPr="00B61626" w:rsidRDefault="009E3702" w:rsidP="00B61626">
            <w:pPr>
              <w:rPr>
                <w:rStyle w:val="Strong"/>
              </w:rPr>
            </w:pPr>
            <w:r w:rsidRPr="00B61626">
              <w:rPr>
                <w:rStyle w:val="Strong"/>
              </w:rPr>
              <w:t>Years of postgraduate experience</w:t>
            </w:r>
            <w:r w:rsidR="00697AB0">
              <w:rPr>
                <w:rStyle w:val="Strong"/>
              </w:rPr>
              <w:t xml:space="preserve"> </w:t>
            </w:r>
            <w:r w:rsidR="00697AB0" w:rsidRPr="00697AB0">
              <w:rPr>
                <w:rStyle w:val="Strong"/>
              </w:rPr>
              <w:t>in archaeological fieldwork and reporting</w:t>
            </w:r>
            <w:r w:rsidR="00533285" w:rsidRPr="00B61626">
              <w:rPr>
                <w:rStyle w:val="Strong"/>
              </w:rPr>
              <w:t>:</w:t>
            </w:r>
          </w:p>
        </w:tc>
        <w:tc>
          <w:tcPr>
            <w:tcW w:w="6917" w:type="dxa"/>
          </w:tcPr>
          <w:p w14:paraId="3576CBC0" w14:textId="77777777" w:rsidR="009E3702" w:rsidRPr="00AC7A02" w:rsidRDefault="009E3702" w:rsidP="00B61626">
            <w:pPr>
              <w:rPr>
                <w:lang w:val="en-IE"/>
              </w:rPr>
            </w:pPr>
          </w:p>
        </w:tc>
      </w:tr>
      <w:tr w:rsidR="009E3702" w:rsidRPr="00AC7A02" w14:paraId="4FE864D3" w14:textId="77777777" w:rsidTr="00533285">
        <w:trPr>
          <w:cantSplit/>
          <w:trHeight w:val="567"/>
        </w:trPr>
        <w:tc>
          <w:tcPr>
            <w:tcW w:w="3539" w:type="dxa"/>
          </w:tcPr>
          <w:p w14:paraId="48B047A9" w14:textId="17D6B655" w:rsidR="009E3702" w:rsidRPr="00B61626" w:rsidRDefault="009E3702" w:rsidP="00B61626">
            <w:pPr>
              <w:rPr>
                <w:rStyle w:val="Strong"/>
              </w:rPr>
            </w:pPr>
            <w:r w:rsidRPr="00B61626">
              <w:rPr>
                <w:rStyle w:val="Strong"/>
              </w:rPr>
              <w:t>Summary of Postgraduate Experience</w:t>
            </w:r>
            <w:r w:rsidR="00697AB0">
              <w:rPr>
                <w:rStyle w:val="Strong"/>
              </w:rPr>
              <w:t xml:space="preserve"> </w:t>
            </w:r>
            <w:r w:rsidR="00697AB0" w:rsidRPr="00697AB0">
              <w:rPr>
                <w:rStyle w:val="Strong"/>
              </w:rPr>
              <w:t>in archaeological fieldwork and reporting</w:t>
            </w:r>
            <w:r w:rsidR="00533285" w:rsidRPr="00B61626">
              <w:rPr>
                <w:rStyle w:val="Strong"/>
              </w:rPr>
              <w:t>:</w:t>
            </w:r>
          </w:p>
        </w:tc>
        <w:tc>
          <w:tcPr>
            <w:tcW w:w="6917" w:type="dxa"/>
          </w:tcPr>
          <w:p w14:paraId="2DB9E73A" w14:textId="77777777" w:rsidR="009E3702" w:rsidRPr="00AC7A02" w:rsidRDefault="009E3702" w:rsidP="00B61626">
            <w:pPr>
              <w:rPr>
                <w:lang w:val="en-IE"/>
              </w:rPr>
            </w:pPr>
          </w:p>
        </w:tc>
      </w:tr>
      <w:tr w:rsidR="009E3702" w:rsidRPr="00AC7A02" w14:paraId="2CE922EC" w14:textId="77777777" w:rsidTr="00533285">
        <w:trPr>
          <w:cantSplit/>
          <w:trHeight w:val="567"/>
        </w:trPr>
        <w:tc>
          <w:tcPr>
            <w:tcW w:w="3539" w:type="dxa"/>
          </w:tcPr>
          <w:p w14:paraId="2170DACE" w14:textId="4FE34495" w:rsidR="009E3702" w:rsidRPr="00B61626" w:rsidRDefault="009E3702" w:rsidP="00B61626">
            <w:pPr>
              <w:rPr>
                <w:rStyle w:val="Strong"/>
              </w:rPr>
            </w:pPr>
            <w:r w:rsidRPr="00B61626">
              <w:rPr>
                <w:rStyle w:val="Strong"/>
              </w:rPr>
              <w:t>Licence eligibility</w:t>
            </w:r>
            <w:r w:rsidR="00533285" w:rsidRPr="00B61626">
              <w:rPr>
                <w:rStyle w:val="Strong"/>
              </w:rPr>
              <w:t>:</w:t>
            </w:r>
          </w:p>
        </w:tc>
        <w:tc>
          <w:tcPr>
            <w:tcW w:w="6917" w:type="dxa"/>
          </w:tcPr>
          <w:p w14:paraId="0186D6C0" w14:textId="77777777" w:rsidR="009E3702" w:rsidRPr="00AC7A02" w:rsidRDefault="009E3702" w:rsidP="00B61626">
            <w:pPr>
              <w:rPr>
                <w:lang w:val="en-IE"/>
              </w:rPr>
            </w:pPr>
          </w:p>
        </w:tc>
      </w:tr>
      <w:tr w:rsidR="00AB515B" w:rsidRPr="00AC7A02" w14:paraId="2A9EF4EF" w14:textId="77777777" w:rsidTr="00AB515B">
        <w:trPr>
          <w:cantSplit/>
          <w:trHeight w:val="567"/>
        </w:trPr>
        <w:tc>
          <w:tcPr>
            <w:tcW w:w="3539" w:type="dxa"/>
            <w:vMerge w:val="restart"/>
          </w:tcPr>
          <w:p w14:paraId="06ED80CB" w14:textId="7BF922AC" w:rsidR="00AB515B" w:rsidRPr="00B61626" w:rsidRDefault="00AB515B" w:rsidP="00B61626">
            <w:pPr>
              <w:rPr>
                <w:rStyle w:val="Strong"/>
              </w:rPr>
            </w:pPr>
            <w:r w:rsidRPr="00B61626">
              <w:rPr>
                <w:rStyle w:val="Strong"/>
              </w:rPr>
              <w:t>Details of 5 most recent licenses held in own name:</w:t>
            </w:r>
          </w:p>
        </w:tc>
        <w:tc>
          <w:tcPr>
            <w:tcW w:w="6917" w:type="dxa"/>
          </w:tcPr>
          <w:p w14:paraId="6072AE8B" w14:textId="77777777" w:rsidR="00AB515B" w:rsidRPr="00AC7A02" w:rsidRDefault="00AB515B" w:rsidP="00B61626">
            <w:pPr>
              <w:rPr>
                <w:lang w:val="en-IE"/>
              </w:rPr>
            </w:pPr>
          </w:p>
        </w:tc>
      </w:tr>
      <w:tr w:rsidR="00AB515B" w:rsidRPr="00AC7A02" w14:paraId="0C006E3D" w14:textId="77777777" w:rsidTr="00AB515B">
        <w:trPr>
          <w:cantSplit/>
          <w:trHeight w:val="567"/>
        </w:trPr>
        <w:tc>
          <w:tcPr>
            <w:tcW w:w="3539" w:type="dxa"/>
            <w:vMerge/>
          </w:tcPr>
          <w:p w14:paraId="60470CE8" w14:textId="77777777" w:rsidR="00AB515B" w:rsidRPr="00B61626" w:rsidRDefault="00AB515B" w:rsidP="00B61626">
            <w:pPr>
              <w:rPr>
                <w:rStyle w:val="Strong"/>
              </w:rPr>
            </w:pPr>
          </w:p>
        </w:tc>
        <w:tc>
          <w:tcPr>
            <w:tcW w:w="6917" w:type="dxa"/>
          </w:tcPr>
          <w:p w14:paraId="20C6F70D" w14:textId="77777777" w:rsidR="00AB515B" w:rsidRPr="00AC7A02" w:rsidRDefault="00AB515B" w:rsidP="00B61626"/>
        </w:tc>
      </w:tr>
      <w:tr w:rsidR="00AB515B" w:rsidRPr="00AC7A02" w14:paraId="1D067CE1" w14:textId="77777777" w:rsidTr="00AB515B">
        <w:trPr>
          <w:cantSplit/>
          <w:trHeight w:val="567"/>
        </w:trPr>
        <w:tc>
          <w:tcPr>
            <w:tcW w:w="3539" w:type="dxa"/>
            <w:vMerge/>
          </w:tcPr>
          <w:p w14:paraId="0791DCB3" w14:textId="77777777" w:rsidR="00AB515B" w:rsidRPr="00B61626" w:rsidRDefault="00AB515B" w:rsidP="00B61626">
            <w:pPr>
              <w:rPr>
                <w:rStyle w:val="Strong"/>
              </w:rPr>
            </w:pPr>
          </w:p>
        </w:tc>
        <w:tc>
          <w:tcPr>
            <w:tcW w:w="6917" w:type="dxa"/>
          </w:tcPr>
          <w:p w14:paraId="01CC7DE5" w14:textId="77777777" w:rsidR="00AB515B" w:rsidRPr="00AC7A02" w:rsidRDefault="00AB515B" w:rsidP="00B61626"/>
        </w:tc>
      </w:tr>
      <w:tr w:rsidR="00AB515B" w:rsidRPr="00AC7A02" w14:paraId="75E20965" w14:textId="77777777" w:rsidTr="00AB515B">
        <w:trPr>
          <w:cantSplit/>
          <w:trHeight w:val="567"/>
        </w:trPr>
        <w:tc>
          <w:tcPr>
            <w:tcW w:w="3539" w:type="dxa"/>
            <w:vMerge/>
          </w:tcPr>
          <w:p w14:paraId="1CF1908B" w14:textId="77777777" w:rsidR="00AB515B" w:rsidRPr="00B61626" w:rsidRDefault="00AB515B" w:rsidP="00B61626">
            <w:pPr>
              <w:rPr>
                <w:rStyle w:val="Strong"/>
              </w:rPr>
            </w:pPr>
          </w:p>
        </w:tc>
        <w:tc>
          <w:tcPr>
            <w:tcW w:w="6917" w:type="dxa"/>
          </w:tcPr>
          <w:p w14:paraId="7A42F5F1" w14:textId="77777777" w:rsidR="00AB515B" w:rsidRPr="00AC7A02" w:rsidRDefault="00AB515B" w:rsidP="00B61626"/>
        </w:tc>
      </w:tr>
      <w:tr w:rsidR="00AB515B" w:rsidRPr="00AC7A02" w14:paraId="614C074E" w14:textId="77777777" w:rsidTr="00AB515B">
        <w:trPr>
          <w:cantSplit/>
          <w:trHeight w:val="567"/>
        </w:trPr>
        <w:tc>
          <w:tcPr>
            <w:tcW w:w="3539" w:type="dxa"/>
            <w:vMerge/>
          </w:tcPr>
          <w:p w14:paraId="7B8F68CA" w14:textId="77777777" w:rsidR="00AB515B" w:rsidRPr="00B61626" w:rsidRDefault="00AB515B" w:rsidP="00B61626">
            <w:pPr>
              <w:rPr>
                <w:rStyle w:val="Strong"/>
              </w:rPr>
            </w:pPr>
          </w:p>
        </w:tc>
        <w:tc>
          <w:tcPr>
            <w:tcW w:w="6917" w:type="dxa"/>
          </w:tcPr>
          <w:p w14:paraId="47B40C63" w14:textId="77777777" w:rsidR="00AB515B" w:rsidRPr="00AC7A02" w:rsidRDefault="00AB515B" w:rsidP="00B61626"/>
        </w:tc>
      </w:tr>
      <w:tr w:rsidR="009E3702" w:rsidRPr="00AC7A02" w14:paraId="5A377B23" w14:textId="77777777" w:rsidTr="00533285">
        <w:trPr>
          <w:cantSplit/>
          <w:trHeight w:val="567"/>
        </w:trPr>
        <w:tc>
          <w:tcPr>
            <w:tcW w:w="3539" w:type="dxa"/>
          </w:tcPr>
          <w:p w14:paraId="2F273C4F" w14:textId="1E2A0EF8" w:rsidR="009E3702" w:rsidRPr="00B61626" w:rsidRDefault="009E3702" w:rsidP="00B61626">
            <w:pPr>
              <w:rPr>
                <w:rStyle w:val="Strong"/>
              </w:rPr>
            </w:pPr>
            <w:r w:rsidRPr="00B61626">
              <w:rPr>
                <w:rStyle w:val="Strong"/>
              </w:rPr>
              <w:t>Confirmation that no licenses have been revoked in the last three years (2023, 2024 or 2025)</w:t>
            </w:r>
            <w:r w:rsidR="00533285" w:rsidRPr="00B61626">
              <w:rPr>
                <w:rStyle w:val="Strong"/>
              </w:rPr>
              <w:t>:</w:t>
            </w:r>
          </w:p>
        </w:tc>
        <w:tc>
          <w:tcPr>
            <w:tcW w:w="6917" w:type="dxa"/>
          </w:tcPr>
          <w:p w14:paraId="0F41611E" w14:textId="77777777" w:rsidR="009E3702" w:rsidRPr="00AC7A02" w:rsidRDefault="009E3702" w:rsidP="00B61626">
            <w:pPr>
              <w:rPr>
                <w:lang w:val="en-IE"/>
              </w:rPr>
            </w:pPr>
          </w:p>
        </w:tc>
      </w:tr>
      <w:tr w:rsidR="009E3702" w:rsidRPr="00AC7A02" w14:paraId="3A32984F" w14:textId="77777777" w:rsidTr="00533285">
        <w:trPr>
          <w:cantSplit/>
          <w:trHeight w:val="567"/>
        </w:trPr>
        <w:tc>
          <w:tcPr>
            <w:tcW w:w="3539" w:type="dxa"/>
          </w:tcPr>
          <w:p w14:paraId="1D7BD33F" w14:textId="493C225B" w:rsidR="009E3702" w:rsidRPr="00B61626" w:rsidRDefault="009E3702" w:rsidP="00B61626">
            <w:pPr>
              <w:rPr>
                <w:rStyle w:val="Strong"/>
              </w:rPr>
            </w:pPr>
            <w:r w:rsidRPr="00B61626">
              <w:rPr>
                <w:rStyle w:val="Strong"/>
              </w:rPr>
              <w:t>Years of Project Management Experience</w:t>
            </w:r>
            <w:r w:rsidR="00533285" w:rsidRPr="00B61626">
              <w:rPr>
                <w:rStyle w:val="Strong"/>
              </w:rPr>
              <w:t>:</w:t>
            </w:r>
          </w:p>
        </w:tc>
        <w:tc>
          <w:tcPr>
            <w:tcW w:w="6917" w:type="dxa"/>
          </w:tcPr>
          <w:p w14:paraId="3263D016" w14:textId="77777777" w:rsidR="009E3702" w:rsidRPr="00AC7A02" w:rsidRDefault="009E3702" w:rsidP="00B61626">
            <w:pPr>
              <w:rPr>
                <w:lang w:val="en-IE"/>
              </w:rPr>
            </w:pPr>
          </w:p>
        </w:tc>
      </w:tr>
      <w:tr w:rsidR="009E3702" w:rsidRPr="00AC7A02" w14:paraId="5E54C0DE" w14:textId="77777777" w:rsidTr="00533285">
        <w:trPr>
          <w:cantSplit/>
          <w:trHeight w:val="567"/>
        </w:trPr>
        <w:tc>
          <w:tcPr>
            <w:tcW w:w="3539" w:type="dxa"/>
          </w:tcPr>
          <w:p w14:paraId="4209F101" w14:textId="0651BFDA" w:rsidR="009E3702" w:rsidRPr="00B61626" w:rsidRDefault="009E3702" w:rsidP="00B61626">
            <w:pPr>
              <w:rPr>
                <w:rStyle w:val="Strong"/>
              </w:rPr>
            </w:pPr>
            <w:r w:rsidRPr="00B61626">
              <w:rPr>
                <w:rStyle w:val="Strong"/>
              </w:rPr>
              <w:t>Summary of Project Management Experience</w:t>
            </w:r>
            <w:r w:rsidR="00533285" w:rsidRPr="00B61626">
              <w:rPr>
                <w:rStyle w:val="Strong"/>
              </w:rPr>
              <w:t>:</w:t>
            </w:r>
          </w:p>
        </w:tc>
        <w:tc>
          <w:tcPr>
            <w:tcW w:w="6917" w:type="dxa"/>
          </w:tcPr>
          <w:p w14:paraId="126F9932" w14:textId="77777777" w:rsidR="009E3702" w:rsidRPr="00AC7A02" w:rsidRDefault="009E3702" w:rsidP="00B61626">
            <w:pPr>
              <w:rPr>
                <w:lang w:val="en-IE"/>
              </w:rPr>
            </w:pPr>
          </w:p>
        </w:tc>
      </w:tr>
    </w:tbl>
    <w:p w14:paraId="7477FD35" w14:textId="77777777" w:rsidR="009E3702" w:rsidRPr="00AC7A02" w:rsidRDefault="009E3702" w:rsidP="00B61626"/>
    <w:p w14:paraId="3A39BE0F" w14:textId="77777777" w:rsidR="009E3702" w:rsidRPr="00AC7A02" w:rsidRDefault="009E3702" w:rsidP="00B61626">
      <w:r w:rsidRPr="00AC7A02">
        <w:br w:type="page"/>
      </w:r>
    </w:p>
    <w:tbl>
      <w:tblPr>
        <w:tblStyle w:val="TableGrid"/>
        <w:tblW w:w="0" w:type="auto"/>
        <w:tblLook w:val="04A0" w:firstRow="1" w:lastRow="0" w:firstColumn="1" w:lastColumn="0" w:noHBand="0" w:noVBand="1"/>
      </w:tblPr>
      <w:tblGrid>
        <w:gridCol w:w="3539"/>
        <w:gridCol w:w="6917"/>
      </w:tblGrid>
      <w:tr w:rsidR="009E3702" w:rsidRPr="00AC7A02" w14:paraId="546E2B09" w14:textId="77777777" w:rsidTr="00533285">
        <w:trPr>
          <w:cantSplit/>
          <w:trHeight w:val="567"/>
          <w:tblHeader/>
        </w:trPr>
        <w:tc>
          <w:tcPr>
            <w:tcW w:w="10456" w:type="dxa"/>
            <w:gridSpan w:val="2"/>
          </w:tcPr>
          <w:p w14:paraId="543D1D30" w14:textId="04D4629D" w:rsidR="009E3702" w:rsidRPr="00B61626" w:rsidRDefault="009E3702" w:rsidP="00B61626">
            <w:pPr>
              <w:rPr>
                <w:rStyle w:val="Strong"/>
              </w:rPr>
            </w:pPr>
            <w:r w:rsidRPr="00B61626">
              <w:rPr>
                <w:rStyle w:val="Strong"/>
              </w:rPr>
              <w:lastRenderedPageBreak/>
              <w:br w:type="page"/>
              <w:t xml:space="preserve">3b. </w:t>
            </w:r>
            <w:r w:rsidR="00533285" w:rsidRPr="00B61626">
              <w:rPr>
                <w:rStyle w:val="Strong"/>
              </w:rPr>
              <w:t>Senior</w:t>
            </w:r>
            <w:r w:rsidRPr="00B61626">
              <w:rPr>
                <w:rStyle w:val="Strong"/>
              </w:rPr>
              <w:t xml:space="preserve"> Archaeologist</w:t>
            </w:r>
            <w:r w:rsidR="00533285" w:rsidRPr="00B61626">
              <w:rPr>
                <w:rStyle w:val="Strong"/>
              </w:rPr>
              <w:t xml:space="preserve"> 1</w:t>
            </w:r>
          </w:p>
          <w:p w14:paraId="4795AF2D" w14:textId="19BC9641" w:rsidR="009E3702" w:rsidRPr="00AC7A02" w:rsidRDefault="009E3702" w:rsidP="00697AB0">
            <w:pPr>
              <w:rPr>
                <w:lang w:val="en-IE"/>
              </w:rPr>
            </w:pPr>
            <w:r w:rsidRPr="00AC7A02">
              <w:rPr>
                <w:lang w:val="en-IE"/>
              </w:rPr>
              <w:t xml:space="preserve">Please refer to the </w:t>
            </w:r>
            <w:r w:rsidR="00697AB0">
              <w:rPr>
                <w:lang w:val="en-IE"/>
              </w:rPr>
              <w:t>S</w:t>
            </w:r>
            <w:r w:rsidR="00697AB0" w:rsidRPr="00AC7A02">
              <w:rPr>
                <w:lang w:val="en-IE"/>
              </w:rPr>
              <w:t xml:space="preserve">cope </w:t>
            </w:r>
            <w:r w:rsidRPr="00AC7A02">
              <w:rPr>
                <w:lang w:val="en-IE"/>
              </w:rPr>
              <w:t>of Services document, Sections 5 and 7</w:t>
            </w:r>
            <w:r w:rsidR="00697AB0">
              <w:rPr>
                <w:lang w:val="en-IE"/>
              </w:rPr>
              <w:t>.</w:t>
            </w:r>
          </w:p>
        </w:tc>
      </w:tr>
      <w:tr w:rsidR="009E3702" w:rsidRPr="00AC7A02" w14:paraId="6008F321" w14:textId="77777777" w:rsidTr="00533285">
        <w:trPr>
          <w:cantSplit/>
          <w:trHeight w:val="567"/>
        </w:trPr>
        <w:tc>
          <w:tcPr>
            <w:tcW w:w="3539" w:type="dxa"/>
          </w:tcPr>
          <w:p w14:paraId="2175E25F" w14:textId="77777777" w:rsidR="009E3702" w:rsidRPr="00B61626" w:rsidRDefault="009E3702" w:rsidP="00B61626">
            <w:pPr>
              <w:rPr>
                <w:rStyle w:val="Strong"/>
              </w:rPr>
            </w:pPr>
            <w:r w:rsidRPr="00B61626">
              <w:rPr>
                <w:rStyle w:val="Strong"/>
              </w:rPr>
              <w:t>Name:</w:t>
            </w:r>
          </w:p>
        </w:tc>
        <w:tc>
          <w:tcPr>
            <w:tcW w:w="6917" w:type="dxa"/>
          </w:tcPr>
          <w:p w14:paraId="427A11C8" w14:textId="77777777" w:rsidR="009E3702" w:rsidRPr="00AC7A02" w:rsidRDefault="009E3702" w:rsidP="00B61626">
            <w:pPr>
              <w:rPr>
                <w:lang w:val="en-IE"/>
              </w:rPr>
            </w:pPr>
          </w:p>
        </w:tc>
      </w:tr>
      <w:tr w:rsidR="002F0672" w:rsidRPr="00AC7A02" w14:paraId="2772BFA0" w14:textId="77777777" w:rsidTr="00533285">
        <w:trPr>
          <w:cantSplit/>
          <w:trHeight w:val="567"/>
        </w:trPr>
        <w:tc>
          <w:tcPr>
            <w:tcW w:w="3539" w:type="dxa"/>
          </w:tcPr>
          <w:p w14:paraId="411469EB" w14:textId="77777777" w:rsidR="002F0672" w:rsidRDefault="002F0672" w:rsidP="002F0672">
            <w:pPr>
              <w:rPr>
                <w:rStyle w:val="Strong"/>
              </w:rPr>
            </w:pPr>
            <w:r w:rsidRPr="00B61626">
              <w:rPr>
                <w:rStyle w:val="Strong"/>
              </w:rPr>
              <w:t>Qualifications: Title, initials, awarding body, year awarded and level per the National Framework of Qualifications:</w:t>
            </w:r>
          </w:p>
          <w:p w14:paraId="52643226" w14:textId="47302E31" w:rsidR="002F0672" w:rsidRPr="00B61626" w:rsidRDefault="002F0672" w:rsidP="002F0672">
            <w:pPr>
              <w:rPr>
                <w:rStyle w:val="Strong"/>
              </w:rPr>
            </w:pPr>
            <w:r>
              <w:rPr>
                <w:rStyle w:val="Strong"/>
                <w:b w:val="0"/>
              </w:rPr>
              <w:t>(Minimum Level 8)</w:t>
            </w:r>
          </w:p>
        </w:tc>
        <w:tc>
          <w:tcPr>
            <w:tcW w:w="6917" w:type="dxa"/>
          </w:tcPr>
          <w:p w14:paraId="68E4AAA1" w14:textId="77777777" w:rsidR="002F0672" w:rsidRPr="00AC7A02" w:rsidRDefault="002F0672" w:rsidP="002F0672">
            <w:pPr>
              <w:rPr>
                <w:lang w:val="en-IE"/>
              </w:rPr>
            </w:pPr>
          </w:p>
        </w:tc>
      </w:tr>
      <w:tr w:rsidR="009E3702" w:rsidRPr="00AC7A02" w14:paraId="78E6523C" w14:textId="77777777" w:rsidTr="00533285">
        <w:trPr>
          <w:cantSplit/>
          <w:trHeight w:val="567"/>
        </w:trPr>
        <w:tc>
          <w:tcPr>
            <w:tcW w:w="3539" w:type="dxa"/>
          </w:tcPr>
          <w:p w14:paraId="782E2E7E" w14:textId="70E5C5F4" w:rsidR="009E3702" w:rsidRPr="00B61626" w:rsidRDefault="009E3702" w:rsidP="00B61626">
            <w:pPr>
              <w:rPr>
                <w:rStyle w:val="Strong"/>
              </w:rPr>
            </w:pPr>
            <w:r w:rsidRPr="00B61626">
              <w:rPr>
                <w:rStyle w:val="Strong"/>
              </w:rPr>
              <w:t>Member of the Institute of the Archaeologists of Ireland – including membership details</w:t>
            </w:r>
            <w:r w:rsidR="00533285" w:rsidRPr="00B61626">
              <w:rPr>
                <w:rStyle w:val="Strong"/>
              </w:rPr>
              <w:t>:</w:t>
            </w:r>
          </w:p>
        </w:tc>
        <w:tc>
          <w:tcPr>
            <w:tcW w:w="6917" w:type="dxa"/>
          </w:tcPr>
          <w:p w14:paraId="1EBAA205" w14:textId="77777777" w:rsidR="009E3702" w:rsidRPr="00AC7A02" w:rsidRDefault="009E3702" w:rsidP="00B61626">
            <w:pPr>
              <w:rPr>
                <w:lang w:val="en-IE"/>
              </w:rPr>
            </w:pPr>
          </w:p>
        </w:tc>
      </w:tr>
      <w:tr w:rsidR="009E3702" w:rsidRPr="00AC7A02" w14:paraId="318D0373" w14:textId="77777777" w:rsidTr="00533285">
        <w:trPr>
          <w:cantSplit/>
          <w:trHeight w:val="567"/>
        </w:trPr>
        <w:tc>
          <w:tcPr>
            <w:tcW w:w="3539" w:type="dxa"/>
          </w:tcPr>
          <w:p w14:paraId="36EDBF62" w14:textId="33D7FD90" w:rsidR="009E3702" w:rsidRPr="00B61626" w:rsidRDefault="009E3702" w:rsidP="00B61626">
            <w:pPr>
              <w:rPr>
                <w:rStyle w:val="Strong"/>
              </w:rPr>
            </w:pPr>
            <w:r w:rsidRPr="00B61626">
              <w:rPr>
                <w:rStyle w:val="Strong"/>
              </w:rPr>
              <w:t>Years of Postgraduate Experience</w:t>
            </w:r>
            <w:r w:rsidR="00697AB0">
              <w:rPr>
                <w:rStyle w:val="Strong"/>
              </w:rPr>
              <w:t xml:space="preserve"> </w:t>
            </w:r>
            <w:r w:rsidR="00697AB0" w:rsidRPr="00697AB0">
              <w:rPr>
                <w:rStyle w:val="Strong"/>
              </w:rPr>
              <w:t>in archaeological fieldwork and reporting</w:t>
            </w:r>
            <w:r w:rsidR="00533285" w:rsidRPr="00B61626">
              <w:rPr>
                <w:rStyle w:val="Strong"/>
              </w:rPr>
              <w:t>:</w:t>
            </w:r>
          </w:p>
        </w:tc>
        <w:tc>
          <w:tcPr>
            <w:tcW w:w="6917" w:type="dxa"/>
          </w:tcPr>
          <w:p w14:paraId="59D3E88B" w14:textId="77777777" w:rsidR="009E3702" w:rsidRPr="00AC7A02" w:rsidRDefault="009E3702" w:rsidP="00B61626">
            <w:pPr>
              <w:rPr>
                <w:lang w:val="en-IE"/>
              </w:rPr>
            </w:pPr>
          </w:p>
        </w:tc>
      </w:tr>
      <w:tr w:rsidR="00697AB0" w:rsidRPr="00AC7A02" w14:paraId="320743EC" w14:textId="77777777" w:rsidTr="00D342D4">
        <w:trPr>
          <w:cantSplit/>
          <w:trHeight w:val="567"/>
        </w:trPr>
        <w:tc>
          <w:tcPr>
            <w:tcW w:w="3539" w:type="dxa"/>
          </w:tcPr>
          <w:p w14:paraId="46EA314C" w14:textId="77777777" w:rsidR="00697AB0" w:rsidRPr="00B61626" w:rsidRDefault="00697AB0" w:rsidP="00D342D4">
            <w:pPr>
              <w:rPr>
                <w:rStyle w:val="Strong"/>
              </w:rPr>
            </w:pPr>
            <w:r w:rsidRPr="00B61626">
              <w:rPr>
                <w:rStyle w:val="Strong"/>
              </w:rPr>
              <w:t>Summary of Postgraduate Experience</w:t>
            </w:r>
            <w:r>
              <w:rPr>
                <w:rStyle w:val="Strong"/>
              </w:rPr>
              <w:t xml:space="preserve"> </w:t>
            </w:r>
            <w:r w:rsidRPr="00697AB0">
              <w:rPr>
                <w:rStyle w:val="Strong"/>
              </w:rPr>
              <w:t>in archaeological fieldwork and reporting</w:t>
            </w:r>
            <w:r w:rsidRPr="00B61626">
              <w:rPr>
                <w:rStyle w:val="Strong"/>
              </w:rPr>
              <w:t>:</w:t>
            </w:r>
          </w:p>
        </w:tc>
        <w:tc>
          <w:tcPr>
            <w:tcW w:w="6917" w:type="dxa"/>
          </w:tcPr>
          <w:p w14:paraId="21721E75" w14:textId="77777777" w:rsidR="00697AB0" w:rsidRPr="00AC7A02" w:rsidRDefault="00697AB0" w:rsidP="00D342D4">
            <w:pPr>
              <w:rPr>
                <w:lang w:val="en-IE"/>
              </w:rPr>
            </w:pPr>
          </w:p>
        </w:tc>
      </w:tr>
      <w:tr w:rsidR="009E3702" w:rsidRPr="00AC7A02" w14:paraId="406E0EC4" w14:textId="77777777" w:rsidTr="00533285">
        <w:trPr>
          <w:cantSplit/>
          <w:trHeight w:val="567"/>
        </w:trPr>
        <w:tc>
          <w:tcPr>
            <w:tcW w:w="3539" w:type="dxa"/>
          </w:tcPr>
          <w:p w14:paraId="09CA1C49" w14:textId="1D12EE13" w:rsidR="009E3702" w:rsidRPr="00B61626" w:rsidRDefault="009E3702" w:rsidP="00697AB0">
            <w:pPr>
              <w:rPr>
                <w:rStyle w:val="Strong"/>
              </w:rPr>
            </w:pPr>
            <w:r w:rsidRPr="00B61626">
              <w:rPr>
                <w:rStyle w:val="Strong"/>
              </w:rPr>
              <w:t>Licence</w:t>
            </w:r>
            <w:r w:rsidR="00697AB0">
              <w:rPr>
                <w:rStyle w:val="Strong"/>
              </w:rPr>
              <w:t xml:space="preserve"> </w:t>
            </w:r>
            <w:r w:rsidRPr="00B61626">
              <w:rPr>
                <w:rStyle w:val="Strong"/>
              </w:rPr>
              <w:t>eligibility</w:t>
            </w:r>
            <w:r w:rsidR="00533285" w:rsidRPr="00B61626">
              <w:rPr>
                <w:rStyle w:val="Strong"/>
              </w:rPr>
              <w:t>:</w:t>
            </w:r>
          </w:p>
        </w:tc>
        <w:tc>
          <w:tcPr>
            <w:tcW w:w="6917" w:type="dxa"/>
          </w:tcPr>
          <w:p w14:paraId="29ABD744" w14:textId="77777777" w:rsidR="009E3702" w:rsidRPr="00AC7A02" w:rsidRDefault="009E3702" w:rsidP="00B61626">
            <w:pPr>
              <w:rPr>
                <w:lang w:val="en-IE"/>
              </w:rPr>
            </w:pPr>
          </w:p>
        </w:tc>
      </w:tr>
      <w:tr w:rsidR="00697AB0" w:rsidRPr="00AC7A02" w14:paraId="791EB064" w14:textId="77777777" w:rsidTr="00D342D4">
        <w:trPr>
          <w:cantSplit/>
          <w:trHeight w:val="567"/>
        </w:trPr>
        <w:tc>
          <w:tcPr>
            <w:tcW w:w="3539" w:type="dxa"/>
          </w:tcPr>
          <w:p w14:paraId="5559506F" w14:textId="77777777" w:rsidR="00697AB0" w:rsidRPr="00B61626" w:rsidRDefault="00697AB0" w:rsidP="00D342D4">
            <w:pPr>
              <w:rPr>
                <w:rStyle w:val="Strong"/>
              </w:rPr>
            </w:pPr>
            <w:r w:rsidRPr="00B61626">
              <w:rPr>
                <w:rStyle w:val="Strong"/>
              </w:rPr>
              <w:t>Years of Project Management Experience:</w:t>
            </w:r>
          </w:p>
        </w:tc>
        <w:tc>
          <w:tcPr>
            <w:tcW w:w="6917" w:type="dxa"/>
          </w:tcPr>
          <w:p w14:paraId="5E6F911B" w14:textId="77777777" w:rsidR="00697AB0" w:rsidRPr="00AC7A02" w:rsidRDefault="00697AB0" w:rsidP="00D342D4">
            <w:pPr>
              <w:rPr>
                <w:lang w:val="en-IE"/>
              </w:rPr>
            </w:pPr>
          </w:p>
        </w:tc>
      </w:tr>
      <w:tr w:rsidR="009E3702" w:rsidRPr="00AC7A02" w14:paraId="309A51AD" w14:textId="77777777" w:rsidTr="00533285">
        <w:trPr>
          <w:cantSplit/>
          <w:trHeight w:val="567"/>
        </w:trPr>
        <w:tc>
          <w:tcPr>
            <w:tcW w:w="3539" w:type="dxa"/>
          </w:tcPr>
          <w:p w14:paraId="59393E7B" w14:textId="4298003C" w:rsidR="009E3702" w:rsidRPr="00B61626" w:rsidRDefault="00697AB0" w:rsidP="00B61626">
            <w:pPr>
              <w:rPr>
                <w:rStyle w:val="Strong"/>
              </w:rPr>
            </w:pPr>
            <w:r>
              <w:rPr>
                <w:rStyle w:val="Strong"/>
              </w:rPr>
              <w:t xml:space="preserve">Summary of </w:t>
            </w:r>
            <w:r w:rsidR="009E3702" w:rsidRPr="00B61626">
              <w:rPr>
                <w:rStyle w:val="Strong"/>
              </w:rPr>
              <w:t>Project Management Experience</w:t>
            </w:r>
            <w:r w:rsidR="00533285" w:rsidRPr="00B61626">
              <w:rPr>
                <w:rStyle w:val="Strong"/>
              </w:rPr>
              <w:t>:</w:t>
            </w:r>
          </w:p>
        </w:tc>
        <w:tc>
          <w:tcPr>
            <w:tcW w:w="6917" w:type="dxa"/>
          </w:tcPr>
          <w:p w14:paraId="041EE741" w14:textId="77777777" w:rsidR="009E3702" w:rsidRPr="00AC7A02" w:rsidRDefault="009E3702" w:rsidP="00B61626">
            <w:pPr>
              <w:rPr>
                <w:lang w:val="en-IE"/>
              </w:rPr>
            </w:pPr>
          </w:p>
        </w:tc>
      </w:tr>
    </w:tbl>
    <w:p w14:paraId="0671CE30" w14:textId="77777777" w:rsidR="009E3702" w:rsidRPr="00AC7A02" w:rsidRDefault="009E3702" w:rsidP="00B61626"/>
    <w:p w14:paraId="56FFC64D" w14:textId="77777777" w:rsidR="009E3702" w:rsidRPr="00AC7A02" w:rsidRDefault="009E3702" w:rsidP="00B61626">
      <w:r w:rsidRPr="00AC7A02">
        <w:br w:type="page"/>
      </w:r>
    </w:p>
    <w:tbl>
      <w:tblPr>
        <w:tblStyle w:val="TableGrid"/>
        <w:tblW w:w="0" w:type="auto"/>
        <w:tblLook w:val="04A0" w:firstRow="1" w:lastRow="0" w:firstColumn="1" w:lastColumn="0" w:noHBand="0" w:noVBand="1"/>
      </w:tblPr>
      <w:tblGrid>
        <w:gridCol w:w="3539"/>
        <w:gridCol w:w="6917"/>
      </w:tblGrid>
      <w:tr w:rsidR="00533285" w:rsidRPr="00AC7A02" w14:paraId="2B470A1A" w14:textId="77777777" w:rsidTr="00533285">
        <w:trPr>
          <w:cantSplit/>
          <w:trHeight w:val="567"/>
          <w:tblHeader/>
        </w:trPr>
        <w:tc>
          <w:tcPr>
            <w:tcW w:w="10456" w:type="dxa"/>
            <w:gridSpan w:val="2"/>
          </w:tcPr>
          <w:p w14:paraId="220FDA91" w14:textId="57AA3FB1" w:rsidR="00533285" w:rsidRPr="00B61626" w:rsidRDefault="00533285" w:rsidP="00B61626">
            <w:pPr>
              <w:rPr>
                <w:rStyle w:val="Strong"/>
              </w:rPr>
            </w:pPr>
            <w:r w:rsidRPr="00B61626">
              <w:rPr>
                <w:rStyle w:val="Strong"/>
              </w:rPr>
              <w:lastRenderedPageBreak/>
              <w:br w:type="page"/>
              <w:t>3b. Senior Archaeologist 2</w:t>
            </w:r>
          </w:p>
          <w:p w14:paraId="5540A000" w14:textId="2514C333" w:rsidR="00533285" w:rsidRPr="00AC7A02" w:rsidRDefault="00533285" w:rsidP="00697AB0">
            <w:pPr>
              <w:rPr>
                <w:lang w:val="en-IE"/>
              </w:rPr>
            </w:pPr>
            <w:r w:rsidRPr="00AC7A02">
              <w:rPr>
                <w:lang w:val="en-IE"/>
              </w:rPr>
              <w:t xml:space="preserve">Please refer to the </w:t>
            </w:r>
            <w:r w:rsidR="00697AB0">
              <w:rPr>
                <w:lang w:val="en-IE"/>
              </w:rPr>
              <w:t>S</w:t>
            </w:r>
            <w:r w:rsidR="00697AB0" w:rsidRPr="00AC7A02">
              <w:rPr>
                <w:lang w:val="en-IE"/>
              </w:rPr>
              <w:t xml:space="preserve">cope </w:t>
            </w:r>
            <w:r w:rsidRPr="00AC7A02">
              <w:rPr>
                <w:lang w:val="en-IE"/>
              </w:rPr>
              <w:t>of Services document, Sections 5 and 7</w:t>
            </w:r>
            <w:r w:rsidR="00697AB0">
              <w:rPr>
                <w:lang w:val="en-IE"/>
              </w:rPr>
              <w:t>.</w:t>
            </w:r>
          </w:p>
        </w:tc>
      </w:tr>
      <w:tr w:rsidR="00533285" w:rsidRPr="00AC7A02" w14:paraId="6DA510CC" w14:textId="77777777" w:rsidTr="00533285">
        <w:trPr>
          <w:cantSplit/>
          <w:trHeight w:val="567"/>
        </w:trPr>
        <w:tc>
          <w:tcPr>
            <w:tcW w:w="3539" w:type="dxa"/>
          </w:tcPr>
          <w:p w14:paraId="5F5B42B6" w14:textId="77777777" w:rsidR="00533285" w:rsidRPr="00B61626" w:rsidRDefault="00533285" w:rsidP="00B61626">
            <w:pPr>
              <w:rPr>
                <w:rStyle w:val="Strong"/>
              </w:rPr>
            </w:pPr>
            <w:r w:rsidRPr="00B61626">
              <w:rPr>
                <w:rStyle w:val="Strong"/>
              </w:rPr>
              <w:t>Name:</w:t>
            </w:r>
          </w:p>
        </w:tc>
        <w:tc>
          <w:tcPr>
            <w:tcW w:w="6917" w:type="dxa"/>
          </w:tcPr>
          <w:p w14:paraId="4B1B33F5" w14:textId="77777777" w:rsidR="00533285" w:rsidRPr="00AC7A02" w:rsidRDefault="00533285" w:rsidP="00B61626">
            <w:pPr>
              <w:rPr>
                <w:lang w:val="en-IE"/>
              </w:rPr>
            </w:pPr>
          </w:p>
        </w:tc>
      </w:tr>
      <w:tr w:rsidR="002F0672" w:rsidRPr="00AC7A02" w14:paraId="0609FFD6" w14:textId="77777777" w:rsidTr="00533285">
        <w:trPr>
          <w:cantSplit/>
          <w:trHeight w:val="567"/>
        </w:trPr>
        <w:tc>
          <w:tcPr>
            <w:tcW w:w="3539" w:type="dxa"/>
          </w:tcPr>
          <w:p w14:paraId="2449CD55" w14:textId="77777777" w:rsidR="002F0672" w:rsidRDefault="002F0672" w:rsidP="002F0672">
            <w:pPr>
              <w:rPr>
                <w:rStyle w:val="Strong"/>
              </w:rPr>
            </w:pPr>
            <w:r w:rsidRPr="00B61626">
              <w:rPr>
                <w:rStyle w:val="Strong"/>
              </w:rPr>
              <w:t>Qualifications: Title, initials, awarding body, year awarded and level per the National Framework of Qualifications:</w:t>
            </w:r>
          </w:p>
          <w:p w14:paraId="7082574B" w14:textId="3E56EA41" w:rsidR="002F0672" w:rsidRPr="00B61626" w:rsidRDefault="002F0672" w:rsidP="002F0672">
            <w:pPr>
              <w:rPr>
                <w:rStyle w:val="Strong"/>
              </w:rPr>
            </w:pPr>
            <w:r>
              <w:rPr>
                <w:rStyle w:val="Strong"/>
                <w:b w:val="0"/>
              </w:rPr>
              <w:t>(Minimum Level 8)</w:t>
            </w:r>
          </w:p>
        </w:tc>
        <w:tc>
          <w:tcPr>
            <w:tcW w:w="6917" w:type="dxa"/>
          </w:tcPr>
          <w:p w14:paraId="535BDBBF" w14:textId="77777777" w:rsidR="002F0672" w:rsidRPr="00AC7A02" w:rsidRDefault="002F0672" w:rsidP="002F0672">
            <w:pPr>
              <w:rPr>
                <w:lang w:val="en-IE"/>
              </w:rPr>
            </w:pPr>
          </w:p>
        </w:tc>
      </w:tr>
      <w:tr w:rsidR="00533285" w:rsidRPr="00AC7A02" w14:paraId="59379E06" w14:textId="77777777" w:rsidTr="00533285">
        <w:trPr>
          <w:cantSplit/>
          <w:trHeight w:val="567"/>
        </w:trPr>
        <w:tc>
          <w:tcPr>
            <w:tcW w:w="3539" w:type="dxa"/>
          </w:tcPr>
          <w:p w14:paraId="48A8793A" w14:textId="77777777" w:rsidR="00533285" w:rsidRPr="00B61626" w:rsidRDefault="00533285" w:rsidP="00B61626">
            <w:pPr>
              <w:rPr>
                <w:rStyle w:val="Strong"/>
              </w:rPr>
            </w:pPr>
            <w:r w:rsidRPr="00B61626">
              <w:rPr>
                <w:rStyle w:val="Strong"/>
              </w:rPr>
              <w:t>Member of the Institute of the Archaeologists of Ireland – including membership details:</w:t>
            </w:r>
          </w:p>
        </w:tc>
        <w:tc>
          <w:tcPr>
            <w:tcW w:w="6917" w:type="dxa"/>
          </w:tcPr>
          <w:p w14:paraId="023F80AA" w14:textId="77777777" w:rsidR="00533285" w:rsidRPr="00AC7A02" w:rsidRDefault="00533285" w:rsidP="00B61626">
            <w:pPr>
              <w:rPr>
                <w:lang w:val="en-IE"/>
              </w:rPr>
            </w:pPr>
          </w:p>
        </w:tc>
      </w:tr>
      <w:tr w:rsidR="00533285" w:rsidRPr="00AC7A02" w14:paraId="11FD5CE9" w14:textId="77777777" w:rsidTr="00533285">
        <w:trPr>
          <w:cantSplit/>
          <w:trHeight w:val="567"/>
        </w:trPr>
        <w:tc>
          <w:tcPr>
            <w:tcW w:w="3539" w:type="dxa"/>
          </w:tcPr>
          <w:p w14:paraId="45B622B9" w14:textId="27F16E04" w:rsidR="00533285" w:rsidRPr="00B61626" w:rsidRDefault="00533285" w:rsidP="00B61626">
            <w:pPr>
              <w:rPr>
                <w:rStyle w:val="Strong"/>
              </w:rPr>
            </w:pPr>
            <w:r w:rsidRPr="00B61626">
              <w:rPr>
                <w:rStyle w:val="Strong"/>
              </w:rPr>
              <w:t>Years of Postgraduate Experience</w:t>
            </w:r>
            <w:r w:rsidR="00697AB0">
              <w:rPr>
                <w:rStyle w:val="Strong"/>
              </w:rPr>
              <w:t xml:space="preserve"> in archaeological fieldwork and reporting</w:t>
            </w:r>
            <w:r w:rsidRPr="00B61626">
              <w:rPr>
                <w:rStyle w:val="Strong"/>
              </w:rPr>
              <w:t>:</w:t>
            </w:r>
          </w:p>
        </w:tc>
        <w:tc>
          <w:tcPr>
            <w:tcW w:w="6917" w:type="dxa"/>
          </w:tcPr>
          <w:p w14:paraId="775EFC2E" w14:textId="77777777" w:rsidR="00533285" w:rsidRPr="00AC7A02" w:rsidRDefault="00533285" w:rsidP="00B61626">
            <w:pPr>
              <w:rPr>
                <w:lang w:val="en-IE"/>
              </w:rPr>
            </w:pPr>
          </w:p>
        </w:tc>
      </w:tr>
      <w:tr w:rsidR="00697AB0" w:rsidRPr="00AC7A02" w14:paraId="56537343" w14:textId="77777777" w:rsidTr="00D342D4">
        <w:trPr>
          <w:cantSplit/>
          <w:trHeight w:val="567"/>
        </w:trPr>
        <w:tc>
          <w:tcPr>
            <w:tcW w:w="3539" w:type="dxa"/>
          </w:tcPr>
          <w:p w14:paraId="62E7C537" w14:textId="77777777" w:rsidR="00697AB0" w:rsidRPr="00B61626" w:rsidRDefault="00697AB0" w:rsidP="00D342D4">
            <w:pPr>
              <w:rPr>
                <w:rStyle w:val="Strong"/>
              </w:rPr>
            </w:pPr>
            <w:r w:rsidRPr="00B61626">
              <w:rPr>
                <w:rStyle w:val="Strong"/>
              </w:rPr>
              <w:t>Summary of Postgraduate Experience</w:t>
            </w:r>
            <w:r>
              <w:rPr>
                <w:rStyle w:val="Strong"/>
              </w:rPr>
              <w:t xml:space="preserve"> </w:t>
            </w:r>
            <w:r w:rsidRPr="00697AB0">
              <w:rPr>
                <w:rStyle w:val="Strong"/>
              </w:rPr>
              <w:t>in archaeological fieldwork and reporting</w:t>
            </w:r>
            <w:r w:rsidRPr="00B61626">
              <w:rPr>
                <w:rStyle w:val="Strong"/>
              </w:rPr>
              <w:t>:</w:t>
            </w:r>
          </w:p>
        </w:tc>
        <w:tc>
          <w:tcPr>
            <w:tcW w:w="6917" w:type="dxa"/>
          </w:tcPr>
          <w:p w14:paraId="7085C13F" w14:textId="77777777" w:rsidR="00697AB0" w:rsidRPr="00AC7A02" w:rsidRDefault="00697AB0" w:rsidP="00D342D4">
            <w:pPr>
              <w:rPr>
                <w:lang w:val="en-IE"/>
              </w:rPr>
            </w:pPr>
          </w:p>
        </w:tc>
      </w:tr>
      <w:tr w:rsidR="00533285" w:rsidRPr="00AC7A02" w14:paraId="489D9A08" w14:textId="77777777" w:rsidTr="00533285">
        <w:trPr>
          <w:cantSplit/>
          <w:trHeight w:val="567"/>
        </w:trPr>
        <w:tc>
          <w:tcPr>
            <w:tcW w:w="3539" w:type="dxa"/>
          </w:tcPr>
          <w:p w14:paraId="3FE21536" w14:textId="66F728F2" w:rsidR="00533285" w:rsidRPr="00B61626" w:rsidRDefault="00533285" w:rsidP="00697AB0">
            <w:pPr>
              <w:rPr>
                <w:rStyle w:val="Strong"/>
              </w:rPr>
            </w:pPr>
            <w:r w:rsidRPr="00B61626">
              <w:rPr>
                <w:rStyle w:val="Strong"/>
              </w:rPr>
              <w:t>Licence</w:t>
            </w:r>
            <w:r w:rsidR="00697AB0">
              <w:rPr>
                <w:rStyle w:val="Strong"/>
              </w:rPr>
              <w:t xml:space="preserve"> </w:t>
            </w:r>
            <w:r w:rsidRPr="00B61626">
              <w:rPr>
                <w:rStyle w:val="Strong"/>
              </w:rPr>
              <w:t>eligibility:</w:t>
            </w:r>
          </w:p>
        </w:tc>
        <w:tc>
          <w:tcPr>
            <w:tcW w:w="6917" w:type="dxa"/>
          </w:tcPr>
          <w:p w14:paraId="5F5485CB" w14:textId="77777777" w:rsidR="00533285" w:rsidRPr="00AC7A02" w:rsidRDefault="00533285" w:rsidP="00B61626">
            <w:pPr>
              <w:rPr>
                <w:lang w:val="en-IE"/>
              </w:rPr>
            </w:pPr>
          </w:p>
        </w:tc>
      </w:tr>
      <w:tr w:rsidR="00697AB0" w:rsidRPr="00AC7A02" w14:paraId="632152AB" w14:textId="77777777" w:rsidTr="00D342D4">
        <w:trPr>
          <w:cantSplit/>
          <w:trHeight w:val="567"/>
        </w:trPr>
        <w:tc>
          <w:tcPr>
            <w:tcW w:w="3539" w:type="dxa"/>
          </w:tcPr>
          <w:p w14:paraId="513DAA97" w14:textId="77777777" w:rsidR="00697AB0" w:rsidRPr="00B61626" w:rsidRDefault="00697AB0" w:rsidP="00D342D4">
            <w:pPr>
              <w:rPr>
                <w:rStyle w:val="Strong"/>
              </w:rPr>
            </w:pPr>
            <w:r w:rsidRPr="00B61626">
              <w:rPr>
                <w:rStyle w:val="Strong"/>
              </w:rPr>
              <w:t>Years of Project Management Experience:</w:t>
            </w:r>
          </w:p>
        </w:tc>
        <w:tc>
          <w:tcPr>
            <w:tcW w:w="6917" w:type="dxa"/>
          </w:tcPr>
          <w:p w14:paraId="45C64A68" w14:textId="77777777" w:rsidR="00697AB0" w:rsidRPr="00AC7A02" w:rsidRDefault="00697AB0" w:rsidP="00D342D4">
            <w:pPr>
              <w:rPr>
                <w:lang w:val="en-IE"/>
              </w:rPr>
            </w:pPr>
          </w:p>
        </w:tc>
      </w:tr>
      <w:tr w:rsidR="00697AB0" w:rsidRPr="00AC7A02" w14:paraId="35D16E8C" w14:textId="77777777" w:rsidTr="00D342D4">
        <w:trPr>
          <w:cantSplit/>
          <w:trHeight w:val="567"/>
        </w:trPr>
        <w:tc>
          <w:tcPr>
            <w:tcW w:w="3539" w:type="dxa"/>
          </w:tcPr>
          <w:p w14:paraId="106D50A0" w14:textId="77777777" w:rsidR="00697AB0" w:rsidRPr="00B61626" w:rsidRDefault="00697AB0" w:rsidP="00D342D4">
            <w:pPr>
              <w:rPr>
                <w:rStyle w:val="Strong"/>
              </w:rPr>
            </w:pPr>
            <w:r>
              <w:rPr>
                <w:rStyle w:val="Strong"/>
              </w:rPr>
              <w:t xml:space="preserve">Summary of </w:t>
            </w:r>
            <w:r w:rsidRPr="00B61626">
              <w:rPr>
                <w:rStyle w:val="Strong"/>
              </w:rPr>
              <w:t>Project Management Experience:</w:t>
            </w:r>
          </w:p>
        </w:tc>
        <w:tc>
          <w:tcPr>
            <w:tcW w:w="6917" w:type="dxa"/>
          </w:tcPr>
          <w:p w14:paraId="4CBAD02F" w14:textId="77777777" w:rsidR="00697AB0" w:rsidRPr="00AC7A02" w:rsidRDefault="00697AB0" w:rsidP="00D342D4">
            <w:pPr>
              <w:rPr>
                <w:lang w:val="en-IE"/>
              </w:rPr>
            </w:pPr>
          </w:p>
        </w:tc>
      </w:tr>
    </w:tbl>
    <w:p w14:paraId="44C389FE" w14:textId="77777777" w:rsidR="009E3702" w:rsidRPr="00AC7A02" w:rsidRDefault="009E3702" w:rsidP="00B61626"/>
    <w:p w14:paraId="1C91B8EE" w14:textId="77777777" w:rsidR="009E3702" w:rsidRPr="00AC7A02" w:rsidRDefault="009E3702" w:rsidP="00B61626">
      <w:r w:rsidRPr="00AC7A02">
        <w:br w:type="page"/>
      </w:r>
    </w:p>
    <w:tbl>
      <w:tblPr>
        <w:tblStyle w:val="TableGrid"/>
        <w:tblW w:w="0" w:type="auto"/>
        <w:tblLook w:val="04A0" w:firstRow="1" w:lastRow="0" w:firstColumn="1" w:lastColumn="0" w:noHBand="0" w:noVBand="1"/>
      </w:tblPr>
      <w:tblGrid>
        <w:gridCol w:w="3539"/>
        <w:gridCol w:w="6917"/>
      </w:tblGrid>
      <w:tr w:rsidR="00533285" w:rsidRPr="00AC7A02" w14:paraId="67F51E81" w14:textId="77777777" w:rsidTr="00533285">
        <w:trPr>
          <w:cantSplit/>
          <w:trHeight w:val="567"/>
          <w:tblHeader/>
        </w:trPr>
        <w:tc>
          <w:tcPr>
            <w:tcW w:w="10456" w:type="dxa"/>
            <w:gridSpan w:val="2"/>
          </w:tcPr>
          <w:p w14:paraId="35378F9F" w14:textId="7316881E" w:rsidR="00533285" w:rsidRPr="00B61626" w:rsidRDefault="00533285" w:rsidP="00E36EBF">
            <w:pPr>
              <w:rPr>
                <w:rStyle w:val="Strong"/>
              </w:rPr>
            </w:pPr>
            <w:r w:rsidRPr="00B61626">
              <w:rPr>
                <w:rStyle w:val="Strong"/>
              </w:rPr>
              <w:lastRenderedPageBreak/>
              <w:br w:type="page"/>
              <w:t>3b. Senior Archaeologist 3</w:t>
            </w:r>
          </w:p>
          <w:p w14:paraId="2F8DA4B9" w14:textId="19BC338C" w:rsidR="00533285" w:rsidRPr="00AC7A02" w:rsidRDefault="00533285" w:rsidP="00697AB0">
            <w:pPr>
              <w:rPr>
                <w:lang w:val="en-IE"/>
              </w:rPr>
            </w:pPr>
            <w:r w:rsidRPr="00AC7A02">
              <w:rPr>
                <w:lang w:val="en-IE"/>
              </w:rPr>
              <w:t xml:space="preserve">Please refer to the </w:t>
            </w:r>
            <w:r w:rsidR="00697AB0">
              <w:rPr>
                <w:lang w:val="en-IE"/>
              </w:rPr>
              <w:t>S</w:t>
            </w:r>
            <w:r w:rsidR="00697AB0" w:rsidRPr="00AC7A02">
              <w:rPr>
                <w:lang w:val="en-IE"/>
              </w:rPr>
              <w:t xml:space="preserve">cope </w:t>
            </w:r>
            <w:r w:rsidRPr="00AC7A02">
              <w:rPr>
                <w:lang w:val="en-IE"/>
              </w:rPr>
              <w:t>of Services document, Sections 5 and 7</w:t>
            </w:r>
            <w:r w:rsidR="00697AB0">
              <w:rPr>
                <w:lang w:val="en-IE"/>
              </w:rPr>
              <w:t>.</w:t>
            </w:r>
          </w:p>
        </w:tc>
      </w:tr>
      <w:tr w:rsidR="00533285" w:rsidRPr="00AC7A02" w14:paraId="2B60A7B9" w14:textId="77777777" w:rsidTr="00533285">
        <w:trPr>
          <w:cantSplit/>
          <w:trHeight w:val="567"/>
        </w:trPr>
        <w:tc>
          <w:tcPr>
            <w:tcW w:w="3539" w:type="dxa"/>
          </w:tcPr>
          <w:p w14:paraId="41A017C6" w14:textId="77777777" w:rsidR="00533285" w:rsidRPr="00B61626" w:rsidRDefault="00533285" w:rsidP="00B61626">
            <w:pPr>
              <w:rPr>
                <w:rStyle w:val="Strong"/>
              </w:rPr>
            </w:pPr>
            <w:r w:rsidRPr="00B61626">
              <w:rPr>
                <w:rStyle w:val="Strong"/>
              </w:rPr>
              <w:t>Name:</w:t>
            </w:r>
          </w:p>
        </w:tc>
        <w:tc>
          <w:tcPr>
            <w:tcW w:w="6917" w:type="dxa"/>
          </w:tcPr>
          <w:p w14:paraId="35BCE9C3" w14:textId="77777777" w:rsidR="00533285" w:rsidRPr="00AC7A02" w:rsidRDefault="00533285" w:rsidP="00B61626">
            <w:pPr>
              <w:rPr>
                <w:lang w:val="en-IE"/>
              </w:rPr>
            </w:pPr>
          </w:p>
        </w:tc>
      </w:tr>
      <w:tr w:rsidR="002F0672" w:rsidRPr="00AC7A02" w14:paraId="0C7C06D0" w14:textId="77777777" w:rsidTr="00533285">
        <w:trPr>
          <w:cantSplit/>
          <w:trHeight w:val="567"/>
        </w:trPr>
        <w:tc>
          <w:tcPr>
            <w:tcW w:w="3539" w:type="dxa"/>
          </w:tcPr>
          <w:p w14:paraId="0C5D3D28" w14:textId="77777777" w:rsidR="002F0672" w:rsidRDefault="002F0672" w:rsidP="002F0672">
            <w:pPr>
              <w:rPr>
                <w:rStyle w:val="Strong"/>
              </w:rPr>
            </w:pPr>
            <w:r w:rsidRPr="00B61626">
              <w:rPr>
                <w:rStyle w:val="Strong"/>
              </w:rPr>
              <w:t>Qualifications: Title, initials, awarding body, year awarded and level per the National Framework of Qualifications:</w:t>
            </w:r>
          </w:p>
          <w:p w14:paraId="360F1B6E" w14:textId="6FFFE7D1" w:rsidR="002F0672" w:rsidRPr="00B61626" w:rsidRDefault="002F0672" w:rsidP="002F0672">
            <w:pPr>
              <w:rPr>
                <w:rStyle w:val="Strong"/>
              </w:rPr>
            </w:pPr>
            <w:r>
              <w:rPr>
                <w:rStyle w:val="Strong"/>
                <w:b w:val="0"/>
              </w:rPr>
              <w:t>(Minimum Level 8)</w:t>
            </w:r>
          </w:p>
        </w:tc>
        <w:tc>
          <w:tcPr>
            <w:tcW w:w="6917" w:type="dxa"/>
          </w:tcPr>
          <w:p w14:paraId="7C9C1FC7" w14:textId="77777777" w:rsidR="002F0672" w:rsidRPr="00AC7A02" w:rsidRDefault="002F0672" w:rsidP="002F0672">
            <w:pPr>
              <w:rPr>
                <w:lang w:val="en-IE"/>
              </w:rPr>
            </w:pPr>
          </w:p>
        </w:tc>
      </w:tr>
      <w:tr w:rsidR="00533285" w:rsidRPr="00AC7A02" w14:paraId="18EAE13B" w14:textId="77777777" w:rsidTr="00533285">
        <w:trPr>
          <w:cantSplit/>
          <w:trHeight w:val="567"/>
        </w:trPr>
        <w:tc>
          <w:tcPr>
            <w:tcW w:w="3539" w:type="dxa"/>
          </w:tcPr>
          <w:p w14:paraId="0D1E143C" w14:textId="77777777" w:rsidR="00533285" w:rsidRPr="00B61626" w:rsidRDefault="00533285" w:rsidP="00B61626">
            <w:pPr>
              <w:rPr>
                <w:rStyle w:val="Strong"/>
              </w:rPr>
            </w:pPr>
            <w:r w:rsidRPr="00B61626">
              <w:rPr>
                <w:rStyle w:val="Strong"/>
              </w:rPr>
              <w:t>Member of the Institute of the Archaeologists of Ireland – including membership details:</w:t>
            </w:r>
          </w:p>
        </w:tc>
        <w:tc>
          <w:tcPr>
            <w:tcW w:w="6917" w:type="dxa"/>
          </w:tcPr>
          <w:p w14:paraId="55FAFDE3" w14:textId="77777777" w:rsidR="00533285" w:rsidRPr="00AC7A02" w:rsidRDefault="00533285" w:rsidP="00B61626">
            <w:pPr>
              <w:rPr>
                <w:lang w:val="en-IE"/>
              </w:rPr>
            </w:pPr>
          </w:p>
        </w:tc>
      </w:tr>
      <w:tr w:rsidR="00533285" w:rsidRPr="00AC7A02" w14:paraId="20E67648" w14:textId="77777777" w:rsidTr="00533285">
        <w:trPr>
          <w:cantSplit/>
          <w:trHeight w:val="567"/>
        </w:trPr>
        <w:tc>
          <w:tcPr>
            <w:tcW w:w="3539" w:type="dxa"/>
          </w:tcPr>
          <w:p w14:paraId="05CF6044" w14:textId="398AA5C2" w:rsidR="00533285" w:rsidRPr="00B61626" w:rsidRDefault="00533285" w:rsidP="00B61626">
            <w:pPr>
              <w:rPr>
                <w:rStyle w:val="Strong"/>
              </w:rPr>
            </w:pPr>
            <w:r w:rsidRPr="00B61626">
              <w:rPr>
                <w:rStyle w:val="Strong"/>
              </w:rPr>
              <w:t>Years of Postgraduate Experience</w:t>
            </w:r>
            <w:r w:rsidR="00697AB0">
              <w:rPr>
                <w:rStyle w:val="Strong"/>
              </w:rPr>
              <w:t xml:space="preserve"> in archaeological fieldwork and reporting</w:t>
            </w:r>
            <w:r w:rsidRPr="00B61626">
              <w:rPr>
                <w:rStyle w:val="Strong"/>
              </w:rPr>
              <w:t>:</w:t>
            </w:r>
          </w:p>
        </w:tc>
        <w:tc>
          <w:tcPr>
            <w:tcW w:w="6917" w:type="dxa"/>
          </w:tcPr>
          <w:p w14:paraId="7FACBD48" w14:textId="77777777" w:rsidR="00533285" w:rsidRPr="00AC7A02" w:rsidRDefault="00533285" w:rsidP="00B61626">
            <w:pPr>
              <w:rPr>
                <w:lang w:val="en-IE"/>
              </w:rPr>
            </w:pPr>
          </w:p>
        </w:tc>
      </w:tr>
      <w:tr w:rsidR="00697AB0" w:rsidRPr="00AC7A02" w14:paraId="720DD50E" w14:textId="77777777" w:rsidTr="00D342D4">
        <w:trPr>
          <w:cantSplit/>
          <w:trHeight w:val="567"/>
        </w:trPr>
        <w:tc>
          <w:tcPr>
            <w:tcW w:w="3539" w:type="dxa"/>
          </w:tcPr>
          <w:p w14:paraId="64483D43" w14:textId="77777777" w:rsidR="00697AB0" w:rsidRPr="00B61626" w:rsidRDefault="00697AB0" w:rsidP="00D342D4">
            <w:pPr>
              <w:rPr>
                <w:rStyle w:val="Strong"/>
              </w:rPr>
            </w:pPr>
            <w:r w:rsidRPr="00B61626">
              <w:rPr>
                <w:rStyle w:val="Strong"/>
              </w:rPr>
              <w:t>Summary of Postgraduate Experience</w:t>
            </w:r>
            <w:r>
              <w:rPr>
                <w:rStyle w:val="Strong"/>
              </w:rPr>
              <w:t xml:space="preserve"> </w:t>
            </w:r>
            <w:r w:rsidRPr="00697AB0">
              <w:rPr>
                <w:rStyle w:val="Strong"/>
              </w:rPr>
              <w:t>in archaeological fieldwork and reporting</w:t>
            </w:r>
            <w:r w:rsidRPr="00B61626">
              <w:rPr>
                <w:rStyle w:val="Strong"/>
              </w:rPr>
              <w:t>:</w:t>
            </w:r>
          </w:p>
        </w:tc>
        <w:tc>
          <w:tcPr>
            <w:tcW w:w="6917" w:type="dxa"/>
          </w:tcPr>
          <w:p w14:paraId="42632EF9" w14:textId="77777777" w:rsidR="00697AB0" w:rsidRPr="00AC7A02" w:rsidRDefault="00697AB0" w:rsidP="00D342D4">
            <w:pPr>
              <w:rPr>
                <w:lang w:val="en-IE"/>
              </w:rPr>
            </w:pPr>
          </w:p>
        </w:tc>
      </w:tr>
      <w:tr w:rsidR="00533285" w:rsidRPr="00AC7A02" w14:paraId="46CE6816" w14:textId="77777777" w:rsidTr="00533285">
        <w:trPr>
          <w:cantSplit/>
          <w:trHeight w:val="567"/>
        </w:trPr>
        <w:tc>
          <w:tcPr>
            <w:tcW w:w="3539" w:type="dxa"/>
          </w:tcPr>
          <w:p w14:paraId="44547D33" w14:textId="4F1CC998" w:rsidR="00533285" w:rsidRPr="00B61626" w:rsidRDefault="00533285" w:rsidP="00697AB0">
            <w:pPr>
              <w:rPr>
                <w:rStyle w:val="Strong"/>
              </w:rPr>
            </w:pPr>
            <w:r w:rsidRPr="00B61626">
              <w:rPr>
                <w:rStyle w:val="Strong"/>
              </w:rPr>
              <w:t>Licence</w:t>
            </w:r>
            <w:r w:rsidR="00697AB0">
              <w:rPr>
                <w:rStyle w:val="Strong"/>
              </w:rPr>
              <w:t xml:space="preserve"> </w:t>
            </w:r>
            <w:r w:rsidRPr="00B61626">
              <w:rPr>
                <w:rStyle w:val="Strong"/>
              </w:rPr>
              <w:t>eligibility:</w:t>
            </w:r>
          </w:p>
        </w:tc>
        <w:tc>
          <w:tcPr>
            <w:tcW w:w="6917" w:type="dxa"/>
          </w:tcPr>
          <w:p w14:paraId="7853ED95" w14:textId="77777777" w:rsidR="00533285" w:rsidRPr="00AC7A02" w:rsidRDefault="00533285" w:rsidP="00B61626">
            <w:pPr>
              <w:rPr>
                <w:lang w:val="en-IE"/>
              </w:rPr>
            </w:pPr>
          </w:p>
        </w:tc>
      </w:tr>
      <w:tr w:rsidR="00697AB0" w:rsidRPr="00AC7A02" w14:paraId="485D41D3" w14:textId="77777777" w:rsidTr="00D342D4">
        <w:trPr>
          <w:cantSplit/>
          <w:trHeight w:val="567"/>
        </w:trPr>
        <w:tc>
          <w:tcPr>
            <w:tcW w:w="3539" w:type="dxa"/>
          </w:tcPr>
          <w:p w14:paraId="21B74B78" w14:textId="77777777" w:rsidR="00697AB0" w:rsidRPr="00B61626" w:rsidRDefault="00697AB0" w:rsidP="00D342D4">
            <w:pPr>
              <w:rPr>
                <w:rStyle w:val="Strong"/>
              </w:rPr>
            </w:pPr>
            <w:r w:rsidRPr="00B61626">
              <w:rPr>
                <w:rStyle w:val="Strong"/>
              </w:rPr>
              <w:t>Years of Project Management Experience:</w:t>
            </w:r>
          </w:p>
        </w:tc>
        <w:tc>
          <w:tcPr>
            <w:tcW w:w="6917" w:type="dxa"/>
          </w:tcPr>
          <w:p w14:paraId="0FD70EBE" w14:textId="77777777" w:rsidR="00697AB0" w:rsidRPr="00AC7A02" w:rsidRDefault="00697AB0" w:rsidP="00D342D4">
            <w:pPr>
              <w:rPr>
                <w:lang w:val="en-IE"/>
              </w:rPr>
            </w:pPr>
          </w:p>
        </w:tc>
      </w:tr>
      <w:tr w:rsidR="00697AB0" w:rsidRPr="00AC7A02" w14:paraId="4DC4B646" w14:textId="77777777" w:rsidTr="00D342D4">
        <w:trPr>
          <w:cantSplit/>
          <w:trHeight w:val="567"/>
        </w:trPr>
        <w:tc>
          <w:tcPr>
            <w:tcW w:w="3539" w:type="dxa"/>
          </w:tcPr>
          <w:p w14:paraId="3CB31B56" w14:textId="77777777" w:rsidR="00697AB0" w:rsidRPr="00B61626" w:rsidRDefault="00697AB0" w:rsidP="00D342D4">
            <w:pPr>
              <w:rPr>
                <w:rStyle w:val="Strong"/>
              </w:rPr>
            </w:pPr>
            <w:r>
              <w:rPr>
                <w:rStyle w:val="Strong"/>
              </w:rPr>
              <w:t xml:space="preserve">Summary of </w:t>
            </w:r>
            <w:r w:rsidRPr="00B61626">
              <w:rPr>
                <w:rStyle w:val="Strong"/>
              </w:rPr>
              <w:t>Project Management Experience:</w:t>
            </w:r>
          </w:p>
        </w:tc>
        <w:tc>
          <w:tcPr>
            <w:tcW w:w="6917" w:type="dxa"/>
          </w:tcPr>
          <w:p w14:paraId="3E2C8A5C" w14:textId="77777777" w:rsidR="00697AB0" w:rsidRPr="00AC7A02" w:rsidRDefault="00697AB0" w:rsidP="00D342D4">
            <w:pPr>
              <w:rPr>
                <w:lang w:val="en-IE"/>
              </w:rPr>
            </w:pPr>
          </w:p>
        </w:tc>
      </w:tr>
    </w:tbl>
    <w:p w14:paraId="0B1F7AA0" w14:textId="77777777" w:rsidR="009E3702" w:rsidRPr="00AC7A02" w:rsidRDefault="009E3702" w:rsidP="00B61626"/>
    <w:p w14:paraId="51B001D9" w14:textId="77777777" w:rsidR="009E3702" w:rsidRPr="00AC7A02" w:rsidRDefault="009E3702" w:rsidP="00B61626"/>
    <w:p w14:paraId="6843C4BC" w14:textId="27AA7BC2" w:rsidR="009E3702" w:rsidRDefault="009E3702" w:rsidP="00B61626">
      <w:r w:rsidRPr="00AC7A02">
        <w:br w:type="page"/>
      </w:r>
    </w:p>
    <w:p w14:paraId="525A84FC" w14:textId="3CF4B17D" w:rsidR="003C640E" w:rsidRDefault="003C640E" w:rsidP="00B61626">
      <w:pPr>
        <w:pStyle w:val="Heading1"/>
      </w:pPr>
      <w:r>
        <w:lastRenderedPageBreak/>
        <w:t>Specialist Providers</w:t>
      </w:r>
    </w:p>
    <w:p w14:paraId="1249D764" w14:textId="77777777" w:rsidR="00B61626" w:rsidRPr="00AC7A02" w:rsidRDefault="00B61626" w:rsidP="00B61626">
      <w:pPr>
        <w:pStyle w:val="Normal2Column"/>
      </w:pPr>
    </w:p>
    <w:tbl>
      <w:tblPr>
        <w:tblStyle w:val="TableGrid"/>
        <w:tblW w:w="0" w:type="auto"/>
        <w:tblLook w:val="04A0" w:firstRow="1" w:lastRow="0" w:firstColumn="1" w:lastColumn="0" w:noHBand="0" w:noVBand="1"/>
      </w:tblPr>
      <w:tblGrid>
        <w:gridCol w:w="3539"/>
        <w:gridCol w:w="6917"/>
      </w:tblGrid>
      <w:tr w:rsidR="009E3702" w:rsidRPr="00AC7A02" w14:paraId="17F42E7F" w14:textId="77777777" w:rsidTr="00533285">
        <w:trPr>
          <w:cantSplit/>
          <w:trHeight w:val="567"/>
          <w:tblHeader/>
        </w:trPr>
        <w:tc>
          <w:tcPr>
            <w:tcW w:w="10456" w:type="dxa"/>
            <w:gridSpan w:val="2"/>
          </w:tcPr>
          <w:p w14:paraId="0ADF5783" w14:textId="18E7C6FF" w:rsidR="009E3702" w:rsidRPr="00B61626" w:rsidRDefault="009E3702" w:rsidP="00E36EBF">
            <w:pPr>
              <w:rPr>
                <w:rStyle w:val="Strong"/>
              </w:rPr>
            </w:pPr>
            <w:r w:rsidRPr="00B61626">
              <w:rPr>
                <w:rStyle w:val="Strong"/>
              </w:rPr>
              <w:t>4a. Spatial Data Specialist</w:t>
            </w:r>
          </w:p>
          <w:p w14:paraId="352CEFB1" w14:textId="7980C3EC" w:rsidR="009E3702" w:rsidRPr="00AC7A02" w:rsidRDefault="009E3702" w:rsidP="00697AB0">
            <w:pPr>
              <w:rPr>
                <w:b/>
                <w:lang w:val="en-IE"/>
              </w:rPr>
            </w:pPr>
            <w:r w:rsidRPr="00AC7A02">
              <w:rPr>
                <w:lang w:val="en-IE"/>
              </w:rPr>
              <w:t xml:space="preserve">Please refer to the scope of Services document, Sections </w:t>
            </w:r>
            <w:r w:rsidR="00697AB0">
              <w:rPr>
                <w:lang w:val="en-IE"/>
              </w:rPr>
              <w:t>6</w:t>
            </w:r>
            <w:r w:rsidR="00697AB0" w:rsidRPr="00AC7A02">
              <w:rPr>
                <w:lang w:val="en-IE"/>
              </w:rPr>
              <w:t xml:space="preserve"> </w:t>
            </w:r>
            <w:r w:rsidRPr="00AC7A02">
              <w:rPr>
                <w:lang w:val="en-IE"/>
              </w:rPr>
              <w:t>and 7</w:t>
            </w:r>
            <w:r w:rsidR="00697AB0">
              <w:rPr>
                <w:lang w:val="en-IE"/>
              </w:rPr>
              <w:t>.</w:t>
            </w:r>
          </w:p>
        </w:tc>
      </w:tr>
      <w:tr w:rsidR="009E3702" w:rsidRPr="00AC7A02" w14:paraId="2016EEBC" w14:textId="77777777" w:rsidTr="00533285">
        <w:trPr>
          <w:cantSplit/>
          <w:trHeight w:val="567"/>
        </w:trPr>
        <w:tc>
          <w:tcPr>
            <w:tcW w:w="3539" w:type="dxa"/>
          </w:tcPr>
          <w:p w14:paraId="0DA885C6" w14:textId="77777777" w:rsidR="009E3702" w:rsidRPr="00B61626" w:rsidRDefault="009E3702" w:rsidP="00B61626">
            <w:pPr>
              <w:rPr>
                <w:rStyle w:val="Strong"/>
              </w:rPr>
            </w:pPr>
            <w:r w:rsidRPr="00B61626">
              <w:rPr>
                <w:rStyle w:val="Strong"/>
              </w:rPr>
              <w:t>Name:</w:t>
            </w:r>
          </w:p>
        </w:tc>
        <w:tc>
          <w:tcPr>
            <w:tcW w:w="6917" w:type="dxa"/>
          </w:tcPr>
          <w:p w14:paraId="1520A2EC" w14:textId="77777777" w:rsidR="009E3702" w:rsidRPr="00AC7A02" w:rsidRDefault="009E3702" w:rsidP="00B61626">
            <w:pPr>
              <w:rPr>
                <w:lang w:val="en-IE"/>
              </w:rPr>
            </w:pPr>
          </w:p>
        </w:tc>
      </w:tr>
      <w:tr w:rsidR="002F0672" w:rsidRPr="00AC7A02" w14:paraId="5EE6BD2F" w14:textId="77777777" w:rsidTr="00533285">
        <w:trPr>
          <w:cantSplit/>
          <w:trHeight w:val="567"/>
        </w:trPr>
        <w:tc>
          <w:tcPr>
            <w:tcW w:w="3539" w:type="dxa"/>
          </w:tcPr>
          <w:p w14:paraId="0F5509EC" w14:textId="77777777" w:rsidR="002F0672" w:rsidRDefault="002F0672" w:rsidP="002F0672">
            <w:pPr>
              <w:rPr>
                <w:rStyle w:val="Strong"/>
              </w:rPr>
            </w:pPr>
            <w:r w:rsidRPr="00B61626">
              <w:rPr>
                <w:rStyle w:val="Strong"/>
              </w:rPr>
              <w:t>Qualifications: Title, initials, awarding body, year awarded and level per the National Framework of Qualifications:</w:t>
            </w:r>
          </w:p>
          <w:p w14:paraId="2AD16236" w14:textId="4C6A5310" w:rsidR="002F0672" w:rsidRPr="00B61626" w:rsidRDefault="002F0672" w:rsidP="002F0672">
            <w:pPr>
              <w:rPr>
                <w:rStyle w:val="Strong"/>
              </w:rPr>
            </w:pPr>
            <w:r>
              <w:rPr>
                <w:rStyle w:val="Strong"/>
                <w:b w:val="0"/>
              </w:rPr>
              <w:t>(Minimum Level 8)</w:t>
            </w:r>
          </w:p>
        </w:tc>
        <w:tc>
          <w:tcPr>
            <w:tcW w:w="6917" w:type="dxa"/>
          </w:tcPr>
          <w:p w14:paraId="3DB18922" w14:textId="77777777" w:rsidR="002F0672" w:rsidRPr="00AC7A02" w:rsidRDefault="002F0672" w:rsidP="002F0672">
            <w:pPr>
              <w:rPr>
                <w:lang w:val="en-IE"/>
              </w:rPr>
            </w:pPr>
          </w:p>
        </w:tc>
      </w:tr>
      <w:tr w:rsidR="009E3702" w:rsidRPr="00AC7A02" w14:paraId="410927C7" w14:textId="77777777" w:rsidTr="00533285">
        <w:trPr>
          <w:cantSplit/>
          <w:trHeight w:val="567"/>
        </w:trPr>
        <w:tc>
          <w:tcPr>
            <w:tcW w:w="3539" w:type="dxa"/>
          </w:tcPr>
          <w:p w14:paraId="54F49A20" w14:textId="7C4D92CF" w:rsidR="009E3702" w:rsidRPr="00B61626" w:rsidRDefault="009E3702" w:rsidP="00B61626">
            <w:pPr>
              <w:rPr>
                <w:rStyle w:val="Strong"/>
              </w:rPr>
            </w:pPr>
            <w:r w:rsidRPr="00B61626">
              <w:rPr>
                <w:rStyle w:val="Strong"/>
              </w:rPr>
              <w:t>Years of Postgraduate Experience</w:t>
            </w:r>
            <w:r w:rsidR="00697AB0">
              <w:rPr>
                <w:rStyle w:val="Strong"/>
              </w:rPr>
              <w:t xml:space="preserve"> </w:t>
            </w:r>
            <w:r w:rsidR="00697AB0" w:rsidRPr="00697AB0">
              <w:rPr>
                <w:rStyle w:val="Strong"/>
              </w:rPr>
              <w:t>in archaeological spatial data or a relevant discipline</w:t>
            </w:r>
            <w:r w:rsidR="00533285" w:rsidRPr="00B61626">
              <w:rPr>
                <w:rStyle w:val="Strong"/>
              </w:rPr>
              <w:t>:</w:t>
            </w:r>
          </w:p>
        </w:tc>
        <w:tc>
          <w:tcPr>
            <w:tcW w:w="6917" w:type="dxa"/>
          </w:tcPr>
          <w:p w14:paraId="46C9A699" w14:textId="77777777" w:rsidR="009E3702" w:rsidRPr="00AC7A02" w:rsidRDefault="009E3702" w:rsidP="00B61626">
            <w:pPr>
              <w:rPr>
                <w:lang w:val="en-IE"/>
              </w:rPr>
            </w:pPr>
          </w:p>
        </w:tc>
      </w:tr>
      <w:tr w:rsidR="00697AB0" w:rsidRPr="00AC7A02" w14:paraId="7CB67943" w14:textId="77777777" w:rsidTr="00533285">
        <w:trPr>
          <w:cantSplit/>
          <w:trHeight w:val="567"/>
        </w:trPr>
        <w:tc>
          <w:tcPr>
            <w:tcW w:w="3539" w:type="dxa"/>
          </w:tcPr>
          <w:p w14:paraId="39CED7A2" w14:textId="70F73622" w:rsidR="00697AB0" w:rsidRPr="00B61626" w:rsidRDefault="00697AB0" w:rsidP="00B61626">
            <w:pPr>
              <w:rPr>
                <w:rStyle w:val="Strong"/>
              </w:rPr>
            </w:pPr>
            <w:r>
              <w:rPr>
                <w:rStyle w:val="Strong"/>
              </w:rPr>
              <w:t xml:space="preserve">Summary of </w:t>
            </w:r>
            <w:r w:rsidRPr="00B61626">
              <w:rPr>
                <w:rStyle w:val="Strong"/>
              </w:rPr>
              <w:t>Postgraduate Experience</w:t>
            </w:r>
            <w:r>
              <w:rPr>
                <w:rStyle w:val="Strong"/>
              </w:rPr>
              <w:t xml:space="preserve"> </w:t>
            </w:r>
            <w:r w:rsidRPr="00697AB0">
              <w:rPr>
                <w:rStyle w:val="Strong"/>
              </w:rPr>
              <w:t>in archaeological spatial data or a relevant discipline</w:t>
            </w:r>
            <w:r>
              <w:rPr>
                <w:rStyle w:val="Strong"/>
              </w:rPr>
              <w:t>:</w:t>
            </w:r>
          </w:p>
        </w:tc>
        <w:tc>
          <w:tcPr>
            <w:tcW w:w="6917" w:type="dxa"/>
          </w:tcPr>
          <w:p w14:paraId="4F3343A2" w14:textId="77777777" w:rsidR="00697AB0" w:rsidRPr="00AC7A02" w:rsidRDefault="00697AB0" w:rsidP="00B61626"/>
        </w:tc>
      </w:tr>
    </w:tbl>
    <w:p w14:paraId="3BBE71E2" w14:textId="77777777" w:rsidR="009E3702" w:rsidRPr="00AC7A02" w:rsidRDefault="009E3702" w:rsidP="00B61626"/>
    <w:p w14:paraId="1423C864" w14:textId="77777777" w:rsidR="009E3702" w:rsidRPr="00AC7A02" w:rsidRDefault="009E3702" w:rsidP="00B61626">
      <w:r w:rsidRPr="00AC7A02">
        <w:br w:type="page"/>
      </w:r>
    </w:p>
    <w:tbl>
      <w:tblPr>
        <w:tblStyle w:val="TableGrid"/>
        <w:tblW w:w="0" w:type="auto"/>
        <w:tblLook w:val="04A0" w:firstRow="1" w:lastRow="0" w:firstColumn="1" w:lastColumn="0" w:noHBand="0" w:noVBand="1"/>
      </w:tblPr>
      <w:tblGrid>
        <w:gridCol w:w="3539"/>
        <w:gridCol w:w="6917"/>
      </w:tblGrid>
      <w:tr w:rsidR="009E3702" w:rsidRPr="00AC7A02" w14:paraId="6315C5A2" w14:textId="77777777" w:rsidTr="00533285">
        <w:trPr>
          <w:cantSplit/>
          <w:trHeight w:val="567"/>
          <w:tblHeader/>
        </w:trPr>
        <w:tc>
          <w:tcPr>
            <w:tcW w:w="10456" w:type="dxa"/>
            <w:gridSpan w:val="2"/>
          </w:tcPr>
          <w:p w14:paraId="3BCB5D46" w14:textId="250C41BF" w:rsidR="009E3702" w:rsidRPr="00B12B0A" w:rsidRDefault="009E3702" w:rsidP="00B61626">
            <w:pPr>
              <w:rPr>
                <w:rStyle w:val="Strong"/>
              </w:rPr>
            </w:pPr>
            <w:r w:rsidRPr="00B12B0A">
              <w:rPr>
                <w:rStyle w:val="Strong"/>
              </w:rPr>
              <w:lastRenderedPageBreak/>
              <w:t>4b. Underwa</w:t>
            </w:r>
            <w:r w:rsidR="008D557A">
              <w:rPr>
                <w:rStyle w:val="Strong"/>
              </w:rPr>
              <w:t>ter</w:t>
            </w:r>
            <w:r w:rsidRPr="00B12B0A">
              <w:rPr>
                <w:rStyle w:val="Strong"/>
              </w:rPr>
              <w:t xml:space="preserve"> Archaeology Specialist</w:t>
            </w:r>
          </w:p>
          <w:p w14:paraId="03C62212" w14:textId="1C9D2CA8" w:rsidR="009E3702" w:rsidRPr="00AC7A02" w:rsidRDefault="009E3702" w:rsidP="00697AB0">
            <w:pPr>
              <w:rPr>
                <w:b/>
                <w:lang w:val="en-IE"/>
              </w:rPr>
            </w:pPr>
            <w:r w:rsidRPr="00AC7A02">
              <w:rPr>
                <w:lang w:val="en-IE"/>
              </w:rPr>
              <w:t xml:space="preserve">Please refer to the scope of Services document, Sections </w:t>
            </w:r>
            <w:r w:rsidR="00697AB0">
              <w:rPr>
                <w:lang w:val="en-IE"/>
              </w:rPr>
              <w:t>6</w:t>
            </w:r>
            <w:r w:rsidR="00697AB0" w:rsidRPr="00AC7A02">
              <w:rPr>
                <w:lang w:val="en-IE"/>
              </w:rPr>
              <w:t xml:space="preserve"> </w:t>
            </w:r>
            <w:r w:rsidRPr="00AC7A02">
              <w:rPr>
                <w:lang w:val="en-IE"/>
              </w:rPr>
              <w:t>and 7</w:t>
            </w:r>
            <w:r w:rsidR="00697AB0">
              <w:rPr>
                <w:lang w:val="en-IE"/>
              </w:rPr>
              <w:t>.</w:t>
            </w:r>
          </w:p>
        </w:tc>
      </w:tr>
      <w:tr w:rsidR="009E3702" w:rsidRPr="00AC7A02" w14:paraId="2E449AE3" w14:textId="77777777" w:rsidTr="00533285">
        <w:trPr>
          <w:cantSplit/>
          <w:trHeight w:val="567"/>
        </w:trPr>
        <w:tc>
          <w:tcPr>
            <w:tcW w:w="3539" w:type="dxa"/>
          </w:tcPr>
          <w:p w14:paraId="554BC16D" w14:textId="77777777" w:rsidR="009E3702" w:rsidRPr="00B12B0A" w:rsidRDefault="009E3702" w:rsidP="00B61626">
            <w:pPr>
              <w:rPr>
                <w:rStyle w:val="Strong"/>
              </w:rPr>
            </w:pPr>
            <w:r w:rsidRPr="00B12B0A">
              <w:rPr>
                <w:rStyle w:val="Strong"/>
              </w:rPr>
              <w:t>Name:</w:t>
            </w:r>
          </w:p>
        </w:tc>
        <w:tc>
          <w:tcPr>
            <w:tcW w:w="6917" w:type="dxa"/>
          </w:tcPr>
          <w:p w14:paraId="564849D0" w14:textId="77777777" w:rsidR="009E3702" w:rsidRPr="00AC7A02" w:rsidRDefault="009E3702" w:rsidP="00B61626">
            <w:pPr>
              <w:rPr>
                <w:lang w:val="en-IE"/>
              </w:rPr>
            </w:pPr>
          </w:p>
        </w:tc>
      </w:tr>
      <w:tr w:rsidR="002F0672" w:rsidRPr="00AC7A02" w14:paraId="061E5439" w14:textId="77777777" w:rsidTr="00533285">
        <w:trPr>
          <w:cantSplit/>
          <w:trHeight w:val="567"/>
        </w:trPr>
        <w:tc>
          <w:tcPr>
            <w:tcW w:w="3539" w:type="dxa"/>
          </w:tcPr>
          <w:p w14:paraId="491EDADD" w14:textId="77777777" w:rsidR="002F0672" w:rsidRDefault="002F0672" w:rsidP="002F0672">
            <w:pPr>
              <w:rPr>
                <w:rStyle w:val="Strong"/>
              </w:rPr>
            </w:pPr>
            <w:r w:rsidRPr="00B61626">
              <w:rPr>
                <w:rStyle w:val="Strong"/>
              </w:rPr>
              <w:t>Qualifications: Title, initials, awarding body, year awarded and level per the National Framework of Qualifications:</w:t>
            </w:r>
          </w:p>
          <w:p w14:paraId="18F6C6A4" w14:textId="3FBF2D6C" w:rsidR="002F0672" w:rsidRPr="00B12B0A" w:rsidRDefault="002F0672" w:rsidP="002F0672">
            <w:pPr>
              <w:rPr>
                <w:rStyle w:val="Strong"/>
              </w:rPr>
            </w:pPr>
            <w:r>
              <w:rPr>
                <w:rStyle w:val="Strong"/>
                <w:b w:val="0"/>
              </w:rPr>
              <w:t>(Minimum Level 8)</w:t>
            </w:r>
          </w:p>
        </w:tc>
        <w:tc>
          <w:tcPr>
            <w:tcW w:w="6917" w:type="dxa"/>
          </w:tcPr>
          <w:p w14:paraId="4E2F42B1" w14:textId="77777777" w:rsidR="002F0672" w:rsidRPr="00AC7A02" w:rsidRDefault="002F0672" w:rsidP="002F0672">
            <w:pPr>
              <w:rPr>
                <w:lang w:val="en-IE"/>
              </w:rPr>
            </w:pPr>
          </w:p>
        </w:tc>
      </w:tr>
      <w:tr w:rsidR="009E3702" w:rsidRPr="00AC7A02" w14:paraId="22505E49" w14:textId="77777777" w:rsidTr="00533285">
        <w:trPr>
          <w:cantSplit/>
          <w:trHeight w:val="567"/>
        </w:trPr>
        <w:tc>
          <w:tcPr>
            <w:tcW w:w="3539" w:type="dxa"/>
          </w:tcPr>
          <w:p w14:paraId="5491D2F7" w14:textId="1A846B20" w:rsidR="009E3702" w:rsidRPr="00B12B0A" w:rsidRDefault="009E3702" w:rsidP="00B61626">
            <w:pPr>
              <w:rPr>
                <w:rStyle w:val="Strong"/>
              </w:rPr>
            </w:pPr>
            <w:r w:rsidRPr="00B12B0A">
              <w:rPr>
                <w:rStyle w:val="Strong"/>
              </w:rPr>
              <w:t>Details of commercial training for being an underwater archaeological diver</w:t>
            </w:r>
            <w:r w:rsidR="00533285" w:rsidRPr="00B12B0A">
              <w:rPr>
                <w:rStyle w:val="Strong"/>
              </w:rPr>
              <w:t>:</w:t>
            </w:r>
          </w:p>
        </w:tc>
        <w:tc>
          <w:tcPr>
            <w:tcW w:w="6917" w:type="dxa"/>
          </w:tcPr>
          <w:p w14:paraId="795739C6" w14:textId="77777777" w:rsidR="009E3702" w:rsidRPr="00AC7A02" w:rsidRDefault="009E3702" w:rsidP="00B61626">
            <w:pPr>
              <w:rPr>
                <w:lang w:val="en-IE"/>
              </w:rPr>
            </w:pPr>
          </w:p>
        </w:tc>
      </w:tr>
      <w:tr w:rsidR="009E3702" w:rsidRPr="00AC7A02" w14:paraId="659A3373" w14:textId="77777777" w:rsidTr="00533285">
        <w:trPr>
          <w:cantSplit/>
          <w:trHeight w:val="567"/>
        </w:trPr>
        <w:tc>
          <w:tcPr>
            <w:tcW w:w="3539" w:type="dxa"/>
          </w:tcPr>
          <w:p w14:paraId="003DEC04" w14:textId="48BDECC4" w:rsidR="009E3702" w:rsidRPr="00B12B0A" w:rsidRDefault="009E3702" w:rsidP="00B61626">
            <w:pPr>
              <w:rPr>
                <w:rStyle w:val="Strong"/>
              </w:rPr>
            </w:pPr>
            <w:r w:rsidRPr="00B12B0A">
              <w:rPr>
                <w:rStyle w:val="Strong"/>
              </w:rPr>
              <w:t>Years</w:t>
            </w:r>
            <w:r w:rsidR="009651ED">
              <w:rPr>
                <w:rStyle w:val="Strong"/>
              </w:rPr>
              <w:t xml:space="preserve"> of</w:t>
            </w:r>
            <w:r w:rsidRPr="00B12B0A">
              <w:rPr>
                <w:rStyle w:val="Strong"/>
              </w:rPr>
              <w:t xml:space="preserve"> Postgraduate Experience in underwater archaeology</w:t>
            </w:r>
            <w:r w:rsidR="00533285" w:rsidRPr="00B12B0A">
              <w:rPr>
                <w:rStyle w:val="Strong"/>
              </w:rPr>
              <w:t>:</w:t>
            </w:r>
          </w:p>
        </w:tc>
        <w:tc>
          <w:tcPr>
            <w:tcW w:w="6917" w:type="dxa"/>
          </w:tcPr>
          <w:p w14:paraId="62941298" w14:textId="77777777" w:rsidR="009E3702" w:rsidRPr="00AC7A02" w:rsidRDefault="009E3702" w:rsidP="00B61626">
            <w:pPr>
              <w:rPr>
                <w:lang w:val="en-IE"/>
              </w:rPr>
            </w:pPr>
          </w:p>
        </w:tc>
      </w:tr>
      <w:tr w:rsidR="00AB515B" w:rsidRPr="00AC7A02" w14:paraId="1B634C9D" w14:textId="77777777" w:rsidTr="00AB515B">
        <w:trPr>
          <w:cantSplit/>
          <w:trHeight w:val="567"/>
        </w:trPr>
        <w:tc>
          <w:tcPr>
            <w:tcW w:w="3539" w:type="dxa"/>
            <w:vMerge w:val="restart"/>
          </w:tcPr>
          <w:p w14:paraId="67B4B005" w14:textId="1212A8E3" w:rsidR="00AB515B" w:rsidRPr="00B12B0A" w:rsidRDefault="00AB515B" w:rsidP="00B61626">
            <w:pPr>
              <w:rPr>
                <w:rStyle w:val="Strong"/>
              </w:rPr>
            </w:pPr>
            <w:r w:rsidRPr="00B12B0A">
              <w:rPr>
                <w:rStyle w:val="Strong"/>
              </w:rPr>
              <w:t>Details of 5 full underwater archaeology projects (types A-C) that included an archaeological dive team:</w:t>
            </w:r>
          </w:p>
        </w:tc>
        <w:tc>
          <w:tcPr>
            <w:tcW w:w="6917" w:type="dxa"/>
          </w:tcPr>
          <w:p w14:paraId="19D1A994" w14:textId="77777777" w:rsidR="00AB515B" w:rsidRPr="00AC7A02" w:rsidRDefault="00AB515B" w:rsidP="00B61626">
            <w:pPr>
              <w:rPr>
                <w:lang w:val="en-IE"/>
              </w:rPr>
            </w:pPr>
          </w:p>
        </w:tc>
      </w:tr>
      <w:tr w:rsidR="00AB515B" w:rsidRPr="00AC7A02" w14:paraId="39A1BD6B" w14:textId="77777777" w:rsidTr="00AB515B">
        <w:trPr>
          <w:cantSplit/>
          <w:trHeight w:val="567"/>
        </w:trPr>
        <w:tc>
          <w:tcPr>
            <w:tcW w:w="3539" w:type="dxa"/>
            <w:vMerge/>
          </w:tcPr>
          <w:p w14:paraId="4492A1D0" w14:textId="77777777" w:rsidR="00AB515B" w:rsidRPr="00B12B0A" w:rsidRDefault="00AB515B" w:rsidP="00B61626">
            <w:pPr>
              <w:rPr>
                <w:rStyle w:val="Strong"/>
              </w:rPr>
            </w:pPr>
          </w:p>
        </w:tc>
        <w:tc>
          <w:tcPr>
            <w:tcW w:w="6917" w:type="dxa"/>
          </w:tcPr>
          <w:p w14:paraId="4856810D" w14:textId="77777777" w:rsidR="00AB515B" w:rsidRPr="00AC7A02" w:rsidRDefault="00AB515B" w:rsidP="00B61626"/>
        </w:tc>
      </w:tr>
      <w:tr w:rsidR="00AB515B" w:rsidRPr="00AC7A02" w14:paraId="2E7D1126" w14:textId="77777777" w:rsidTr="00AB515B">
        <w:trPr>
          <w:cantSplit/>
          <w:trHeight w:val="567"/>
        </w:trPr>
        <w:tc>
          <w:tcPr>
            <w:tcW w:w="3539" w:type="dxa"/>
            <w:vMerge/>
          </w:tcPr>
          <w:p w14:paraId="0CEC88B7" w14:textId="77777777" w:rsidR="00AB515B" w:rsidRPr="00B12B0A" w:rsidRDefault="00AB515B" w:rsidP="00B61626">
            <w:pPr>
              <w:rPr>
                <w:rStyle w:val="Strong"/>
              </w:rPr>
            </w:pPr>
          </w:p>
        </w:tc>
        <w:tc>
          <w:tcPr>
            <w:tcW w:w="6917" w:type="dxa"/>
          </w:tcPr>
          <w:p w14:paraId="69459BF6" w14:textId="77777777" w:rsidR="00AB515B" w:rsidRPr="00AC7A02" w:rsidRDefault="00AB515B" w:rsidP="00B61626"/>
        </w:tc>
      </w:tr>
      <w:tr w:rsidR="00AB515B" w:rsidRPr="00AC7A02" w14:paraId="66AC803D" w14:textId="77777777" w:rsidTr="00AB515B">
        <w:trPr>
          <w:cantSplit/>
          <w:trHeight w:val="567"/>
        </w:trPr>
        <w:tc>
          <w:tcPr>
            <w:tcW w:w="3539" w:type="dxa"/>
            <w:vMerge/>
          </w:tcPr>
          <w:p w14:paraId="0F079E0C" w14:textId="77777777" w:rsidR="00AB515B" w:rsidRPr="00B12B0A" w:rsidRDefault="00AB515B" w:rsidP="00B61626">
            <w:pPr>
              <w:rPr>
                <w:rStyle w:val="Strong"/>
              </w:rPr>
            </w:pPr>
          </w:p>
        </w:tc>
        <w:tc>
          <w:tcPr>
            <w:tcW w:w="6917" w:type="dxa"/>
          </w:tcPr>
          <w:p w14:paraId="3246F186" w14:textId="77777777" w:rsidR="00AB515B" w:rsidRPr="00AC7A02" w:rsidRDefault="00AB515B" w:rsidP="00B61626"/>
        </w:tc>
      </w:tr>
      <w:tr w:rsidR="00AB515B" w:rsidRPr="00AC7A02" w14:paraId="727249F9" w14:textId="77777777" w:rsidTr="00AB515B">
        <w:trPr>
          <w:cantSplit/>
          <w:trHeight w:val="567"/>
        </w:trPr>
        <w:tc>
          <w:tcPr>
            <w:tcW w:w="3539" w:type="dxa"/>
            <w:vMerge/>
          </w:tcPr>
          <w:p w14:paraId="02C086D8" w14:textId="77777777" w:rsidR="00AB515B" w:rsidRPr="00B12B0A" w:rsidRDefault="00AB515B" w:rsidP="00B61626">
            <w:pPr>
              <w:rPr>
                <w:rStyle w:val="Strong"/>
              </w:rPr>
            </w:pPr>
          </w:p>
        </w:tc>
        <w:tc>
          <w:tcPr>
            <w:tcW w:w="6917" w:type="dxa"/>
          </w:tcPr>
          <w:p w14:paraId="2F01C86A" w14:textId="77777777" w:rsidR="00AB515B" w:rsidRPr="00AC7A02" w:rsidRDefault="00AB515B" w:rsidP="00B61626"/>
        </w:tc>
      </w:tr>
      <w:tr w:rsidR="009E3702" w:rsidRPr="00AC7A02" w14:paraId="536EAC0C" w14:textId="77777777" w:rsidTr="00533285">
        <w:trPr>
          <w:cantSplit/>
          <w:trHeight w:val="567"/>
        </w:trPr>
        <w:tc>
          <w:tcPr>
            <w:tcW w:w="3539" w:type="dxa"/>
          </w:tcPr>
          <w:p w14:paraId="4B7EDF34" w14:textId="7B15CCB6" w:rsidR="009E3702" w:rsidRPr="00B12B0A" w:rsidRDefault="009E3702" w:rsidP="009651ED">
            <w:pPr>
              <w:rPr>
                <w:rStyle w:val="Strong"/>
              </w:rPr>
            </w:pPr>
            <w:r w:rsidRPr="00B12B0A">
              <w:rPr>
                <w:rStyle w:val="Strong"/>
              </w:rPr>
              <w:t>Licence</w:t>
            </w:r>
            <w:r w:rsidR="009651ED">
              <w:rPr>
                <w:rStyle w:val="Strong"/>
              </w:rPr>
              <w:t xml:space="preserve"> </w:t>
            </w:r>
            <w:r w:rsidRPr="00B12B0A">
              <w:rPr>
                <w:rStyle w:val="Strong"/>
              </w:rPr>
              <w:t>eligibility</w:t>
            </w:r>
            <w:r w:rsidR="00533285" w:rsidRPr="00B12B0A">
              <w:rPr>
                <w:rStyle w:val="Strong"/>
              </w:rPr>
              <w:t>:</w:t>
            </w:r>
          </w:p>
        </w:tc>
        <w:tc>
          <w:tcPr>
            <w:tcW w:w="6917" w:type="dxa"/>
          </w:tcPr>
          <w:p w14:paraId="5D45A242" w14:textId="77777777" w:rsidR="009E3702" w:rsidRPr="00AC7A02" w:rsidRDefault="009E3702" w:rsidP="00B61626">
            <w:pPr>
              <w:rPr>
                <w:lang w:val="en-IE"/>
              </w:rPr>
            </w:pPr>
          </w:p>
        </w:tc>
      </w:tr>
      <w:tr w:rsidR="00AB515B" w:rsidRPr="00AC7A02" w14:paraId="45B1116E" w14:textId="77777777" w:rsidTr="00AB515B">
        <w:trPr>
          <w:cantSplit/>
          <w:trHeight w:val="567"/>
        </w:trPr>
        <w:tc>
          <w:tcPr>
            <w:tcW w:w="3539" w:type="dxa"/>
            <w:vMerge w:val="restart"/>
          </w:tcPr>
          <w:p w14:paraId="57CB1BAE" w14:textId="6BE21AA0" w:rsidR="00AB515B" w:rsidRPr="00B12B0A" w:rsidRDefault="00AB515B" w:rsidP="00B61626">
            <w:pPr>
              <w:rPr>
                <w:rStyle w:val="Strong"/>
              </w:rPr>
            </w:pPr>
            <w:r w:rsidRPr="00B12B0A">
              <w:rPr>
                <w:rStyle w:val="Strong"/>
              </w:rPr>
              <w:t>Details of 5 most recent licenses held in own name:</w:t>
            </w:r>
          </w:p>
        </w:tc>
        <w:tc>
          <w:tcPr>
            <w:tcW w:w="6917" w:type="dxa"/>
          </w:tcPr>
          <w:p w14:paraId="25F1BB74" w14:textId="77777777" w:rsidR="00AB515B" w:rsidRPr="00AC7A02" w:rsidRDefault="00AB515B" w:rsidP="00B61626">
            <w:pPr>
              <w:rPr>
                <w:lang w:val="en-IE"/>
              </w:rPr>
            </w:pPr>
          </w:p>
        </w:tc>
      </w:tr>
      <w:tr w:rsidR="00AB515B" w:rsidRPr="00AC7A02" w14:paraId="501BAE14" w14:textId="77777777" w:rsidTr="00AB515B">
        <w:trPr>
          <w:cantSplit/>
          <w:trHeight w:val="567"/>
        </w:trPr>
        <w:tc>
          <w:tcPr>
            <w:tcW w:w="3539" w:type="dxa"/>
            <w:vMerge/>
          </w:tcPr>
          <w:p w14:paraId="37C8F60C" w14:textId="77777777" w:rsidR="00AB515B" w:rsidRPr="00B12B0A" w:rsidRDefault="00AB515B" w:rsidP="00B61626">
            <w:pPr>
              <w:rPr>
                <w:rStyle w:val="Strong"/>
              </w:rPr>
            </w:pPr>
          </w:p>
        </w:tc>
        <w:tc>
          <w:tcPr>
            <w:tcW w:w="6917" w:type="dxa"/>
          </w:tcPr>
          <w:p w14:paraId="339401F4" w14:textId="77777777" w:rsidR="00AB515B" w:rsidRPr="00AC7A02" w:rsidRDefault="00AB515B" w:rsidP="00B61626"/>
        </w:tc>
      </w:tr>
      <w:tr w:rsidR="00AB515B" w:rsidRPr="00AC7A02" w14:paraId="6AE30443" w14:textId="77777777" w:rsidTr="00AB515B">
        <w:trPr>
          <w:cantSplit/>
          <w:trHeight w:val="567"/>
        </w:trPr>
        <w:tc>
          <w:tcPr>
            <w:tcW w:w="3539" w:type="dxa"/>
            <w:vMerge/>
          </w:tcPr>
          <w:p w14:paraId="50F21732" w14:textId="77777777" w:rsidR="00AB515B" w:rsidRPr="00B12B0A" w:rsidRDefault="00AB515B" w:rsidP="00B61626">
            <w:pPr>
              <w:rPr>
                <w:rStyle w:val="Strong"/>
              </w:rPr>
            </w:pPr>
          </w:p>
        </w:tc>
        <w:tc>
          <w:tcPr>
            <w:tcW w:w="6917" w:type="dxa"/>
          </w:tcPr>
          <w:p w14:paraId="7270C283" w14:textId="77777777" w:rsidR="00AB515B" w:rsidRPr="00AC7A02" w:rsidRDefault="00AB515B" w:rsidP="00B61626"/>
        </w:tc>
      </w:tr>
      <w:tr w:rsidR="00AB515B" w:rsidRPr="00AC7A02" w14:paraId="295348A9" w14:textId="77777777" w:rsidTr="00AB515B">
        <w:trPr>
          <w:cantSplit/>
          <w:trHeight w:val="567"/>
        </w:trPr>
        <w:tc>
          <w:tcPr>
            <w:tcW w:w="3539" w:type="dxa"/>
            <w:vMerge/>
          </w:tcPr>
          <w:p w14:paraId="2227751A" w14:textId="77777777" w:rsidR="00AB515B" w:rsidRPr="00B12B0A" w:rsidRDefault="00AB515B" w:rsidP="00B61626">
            <w:pPr>
              <w:rPr>
                <w:rStyle w:val="Strong"/>
              </w:rPr>
            </w:pPr>
          </w:p>
        </w:tc>
        <w:tc>
          <w:tcPr>
            <w:tcW w:w="6917" w:type="dxa"/>
          </w:tcPr>
          <w:p w14:paraId="5EC43C89" w14:textId="77777777" w:rsidR="00AB515B" w:rsidRPr="00AC7A02" w:rsidRDefault="00AB515B" w:rsidP="00B61626"/>
        </w:tc>
      </w:tr>
      <w:tr w:rsidR="00AB515B" w:rsidRPr="00AC7A02" w14:paraId="2EA018FF" w14:textId="77777777" w:rsidTr="00AB515B">
        <w:trPr>
          <w:cantSplit/>
          <w:trHeight w:val="567"/>
        </w:trPr>
        <w:tc>
          <w:tcPr>
            <w:tcW w:w="3539" w:type="dxa"/>
            <w:vMerge/>
          </w:tcPr>
          <w:p w14:paraId="7B173CA7" w14:textId="77777777" w:rsidR="00AB515B" w:rsidRPr="00B12B0A" w:rsidRDefault="00AB515B" w:rsidP="00B61626">
            <w:pPr>
              <w:rPr>
                <w:rStyle w:val="Strong"/>
              </w:rPr>
            </w:pPr>
          </w:p>
        </w:tc>
        <w:tc>
          <w:tcPr>
            <w:tcW w:w="6917" w:type="dxa"/>
          </w:tcPr>
          <w:p w14:paraId="457EDAE3" w14:textId="77777777" w:rsidR="00AB515B" w:rsidRPr="00AC7A02" w:rsidRDefault="00AB515B" w:rsidP="00B61626"/>
        </w:tc>
      </w:tr>
      <w:tr w:rsidR="009E3702" w:rsidRPr="00AC7A02" w14:paraId="6871555B" w14:textId="77777777" w:rsidTr="00533285">
        <w:trPr>
          <w:cantSplit/>
          <w:trHeight w:val="567"/>
        </w:trPr>
        <w:tc>
          <w:tcPr>
            <w:tcW w:w="3539" w:type="dxa"/>
          </w:tcPr>
          <w:p w14:paraId="34F67CF5" w14:textId="355525A2" w:rsidR="009E3702" w:rsidRPr="00B12B0A" w:rsidRDefault="009E3702" w:rsidP="00B61626">
            <w:pPr>
              <w:rPr>
                <w:rStyle w:val="Strong"/>
              </w:rPr>
            </w:pPr>
            <w:r w:rsidRPr="00B12B0A">
              <w:rPr>
                <w:rStyle w:val="Strong"/>
              </w:rPr>
              <w:t>Confirmation that no Licenses have been revoked by the Licensing Authority (National Monuments Service) in the last three years (2023, 2024 or 2025)</w:t>
            </w:r>
            <w:r w:rsidR="00533285" w:rsidRPr="00B12B0A">
              <w:rPr>
                <w:rStyle w:val="Strong"/>
              </w:rPr>
              <w:t>:</w:t>
            </w:r>
          </w:p>
        </w:tc>
        <w:tc>
          <w:tcPr>
            <w:tcW w:w="6917" w:type="dxa"/>
          </w:tcPr>
          <w:p w14:paraId="6F248E3B" w14:textId="77777777" w:rsidR="009E3702" w:rsidRPr="00AC7A02" w:rsidRDefault="009E3702" w:rsidP="00B61626">
            <w:pPr>
              <w:rPr>
                <w:lang w:val="en-IE"/>
              </w:rPr>
            </w:pPr>
          </w:p>
        </w:tc>
      </w:tr>
    </w:tbl>
    <w:p w14:paraId="7F56D426" w14:textId="77777777" w:rsidR="009E3702" w:rsidRPr="00AC7A02" w:rsidRDefault="009E3702" w:rsidP="00B61626"/>
    <w:p w14:paraId="41159FFA" w14:textId="77777777" w:rsidR="009E3702" w:rsidRPr="00AC7A02" w:rsidRDefault="009E3702" w:rsidP="00B61626">
      <w:r w:rsidRPr="00AC7A02">
        <w:br w:type="page"/>
      </w:r>
    </w:p>
    <w:tbl>
      <w:tblPr>
        <w:tblStyle w:val="TableGrid"/>
        <w:tblW w:w="0" w:type="auto"/>
        <w:tblLook w:val="04A0" w:firstRow="1" w:lastRow="0" w:firstColumn="1" w:lastColumn="0" w:noHBand="0" w:noVBand="1"/>
      </w:tblPr>
      <w:tblGrid>
        <w:gridCol w:w="3539"/>
        <w:gridCol w:w="6917"/>
      </w:tblGrid>
      <w:tr w:rsidR="009E3702" w:rsidRPr="00AC7A02" w14:paraId="5213A7EA" w14:textId="77777777" w:rsidTr="003C640E">
        <w:trPr>
          <w:cantSplit/>
          <w:trHeight w:val="567"/>
          <w:tblHeader/>
        </w:trPr>
        <w:tc>
          <w:tcPr>
            <w:tcW w:w="10456" w:type="dxa"/>
            <w:gridSpan w:val="2"/>
          </w:tcPr>
          <w:p w14:paraId="75A7227E" w14:textId="77777777" w:rsidR="009E3702" w:rsidRPr="00B12B0A" w:rsidRDefault="009E3702" w:rsidP="00B61626">
            <w:pPr>
              <w:rPr>
                <w:rStyle w:val="Strong"/>
              </w:rPr>
            </w:pPr>
            <w:r w:rsidRPr="00B12B0A">
              <w:rPr>
                <w:rStyle w:val="Strong"/>
              </w:rPr>
              <w:lastRenderedPageBreak/>
              <w:t>4c. Architectural and Built Heritage Specialist</w:t>
            </w:r>
          </w:p>
          <w:p w14:paraId="27E33276" w14:textId="6668B951" w:rsidR="009E3702" w:rsidRPr="00AC7A02" w:rsidRDefault="009E3702" w:rsidP="00697AB0">
            <w:pPr>
              <w:rPr>
                <w:b/>
                <w:lang w:val="en-IE"/>
              </w:rPr>
            </w:pPr>
            <w:r w:rsidRPr="00AC7A02">
              <w:rPr>
                <w:lang w:val="en-IE"/>
              </w:rPr>
              <w:t xml:space="preserve">Please refer to the scope of Services document, Sections </w:t>
            </w:r>
            <w:r w:rsidR="00697AB0">
              <w:rPr>
                <w:lang w:val="en-IE"/>
              </w:rPr>
              <w:t>6</w:t>
            </w:r>
            <w:r w:rsidR="00697AB0" w:rsidRPr="00AC7A02">
              <w:rPr>
                <w:lang w:val="en-IE"/>
              </w:rPr>
              <w:t xml:space="preserve"> </w:t>
            </w:r>
            <w:r w:rsidRPr="00AC7A02">
              <w:rPr>
                <w:lang w:val="en-IE"/>
              </w:rPr>
              <w:t>and 7</w:t>
            </w:r>
            <w:r w:rsidR="00697AB0">
              <w:rPr>
                <w:lang w:val="en-IE"/>
              </w:rPr>
              <w:t>.</w:t>
            </w:r>
          </w:p>
        </w:tc>
      </w:tr>
      <w:tr w:rsidR="009E3702" w:rsidRPr="00AC7A02" w14:paraId="406F03F0" w14:textId="77777777" w:rsidTr="003C640E">
        <w:trPr>
          <w:cantSplit/>
          <w:trHeight w:val="567"/>
        </w:trPr>
        <w:tc>
          <w:tcPr>
            <w:tcW w:w="3539" w:type="dxa"/>
          </w:tcPr>
          <w:p w14:paraId="571DAE0C" w14:textId="77777777" w:rsidR="009E3702" w:rsidRPr="00B12B0A" w:rsidRDefault="009E3702" w:rsidP="00B61626">
            <w:pPr>
              <w:rPr>
                <w:rStyle w:val="Strong"/>
              </w:rPr>
            </w:pPr>
            <w:r w:rsidRPr="00B12B0A">
              <w:rPr>
                <w:rStyle w:val="Strong"/>
              </w:rPr>
              <w:t>Name:</w:t>
            </w:r>
          </w:p>
        </w:tc>
        <w:tc>
          <w:tcPr>
            <w:tcW w:w="6917" w:type="dxa"/>
          </w:tcPr>
          <w:p w14:paraId="28AAEDBC" w14:textId="77777777" w:rsidR="009E3702" w:rsidRPr="00AC7A02" w:rsidRDefault="009E3702" w:rsidP="00B61626">
            <w:pPr>
              <w:rPr>
                <w:lang w:val="en-IE"/>
              </w:rPr>
            </w:pPr>
          </w:p>
        </w:tc>
      </w:tr>
      <w:tr w:rsidR="002F0672" w:rsidRPr="00AC7A02" w14:paraId="094F75D5" w14:textId="77777777" w:rsidTr="003C640E">
        <w:trPr>
          <w:cantSplit/>
          <w:trHeight w:val="567"/>
        </w:trPr>
        <w:tc>
          <w:tcPr>
            <w:tcW w:w="3539" w:type="dxa"/>
          </w:tcPr>
          <w:p w14:paraId="64EA7010" w14:textId="77777777" w:rsidR="002F0672" w:rsidRDefault="002F0672" w:rsidP="002F0672">
            <w:pPr>
              <w:rPr>
                <w:rStyle w:val="Strong"/>
              </w:rPr>
            </w:pPr>
            <w:r w:rsidRPr="00B61626">
              <w:rPr>
                <w:rStyle w:val="Strong"/>
              </w:rPr>
              <w:t>Qualifications: Title, initials, awarding body, year awarded and level per the National Framework of Qualifications:</w:t>
            </w:r>
          </w:p>
          <w:p w14:paraId="7DF6E254" w14:textId="10DA0FB9" w:rsidR="002F0672" w:rsidRPr="00B12B0A" w:rsidRDefault="002F0672" w:rsidP="002F0672">
            <w:pPr>
              <w:rPr>
                <w:rStyle w:val="Strong"/>
              </w:rPr>
            </w:pPr>
            <w:r>
              <w:rPr>
                <w:rStyle w:val="Strong"/>
                <w:b w:val="0"/>
              </w:rPr>
              <w:t>(Minimum Level 8)</w:t>
            </w:r>
          </w:p>
        </w:tc>
        <w:tc>
          <w:tcPr>
            <w:tcW w:w="6917" w:type="dxa"/>
          </w:tcPr>
          <w:p w14:paraId="0355B00C" w14:textId="77777777" w:rsidR="002F0672" w:rsidRPr="00AC7A02" w:rsidRDefault="002F0672" w:rsidP="002F0672">
            <w:pPr>
              <w:rPr>
                <w:lang w:val="en-IE"/>
              </w:rPr>
            </w:pPr>
          </w:p>
        </w:tc>
      </w:tr>
      <w:tr w:rsidR="009E3702" w:rsidRPr="00AC7A02" w14:paraId="5154AB00" w14:textId="77777777" w:rsidTr="003C640E">
        <w:trPr>
          <w:cantSplit/>
          <w:trHeight w:val="567"/>
        </w:trPr>
        <w:tc>
          <w:tcPr>
            <w:tcW w:w="3539" w:type="dxa"/>
          </w:tcPr>
          <w:p w14:paraId="48682C11" w14:textId="5B122931" w:rsidR="009E3702" w:rsidRPr="00B12B0A" w:rsidRDefault="009651ED" w:rsidP="009651ED">
            <w:pPr>
              <w:rPr>
                <w:rStyle w:val="Strong"/>
              </w:rPr>
            </w:pPr>
            <w:r>
              <w:rPr>
                <w:rStyle w:val="Strong"/>
              </w:rPr>
              <w:t>Years of</w:t>
            </w:r>
            <w:r w:rsidR="009E3702" w:rsidRPr="00B12B0A">
              <w:rPr>
                <w:rStyle w:val="Strong"/>
              </w:rPr>
              <w:t xml:space="preserve"> Postgraduate Experience</w:t>
            </w:r>
            <w:r>
              <w:rPr>
                <w:rStyle w:val="Strong"/>
              </w:rPr>
              <w:t xml:space="preserve"> </w:t>
            </w:r>
            <w:r w:rsidRPr="009651ED">
              <w:rPr>
                <w:rStyle w:val="Strong"/>
              </w:rPr>
              <w:t>in built heritage or a relevant discipline</w:t>
            </w:r>
            <w:r w:rsidR="003C640E" w:rsidRPr="00B12B0A">
              <w:rPr>
                <w:rStyle w:val="Strong"/>
              </w:rPr>
              <w:t>:</w:t>
            </w:r>
          </w:p>
        </w:tc>
        <w:tc>
          <w:tcPr>
            <w:tcW w:w="6917" w:type="dxa"/>
          </w:tcPr>
          <w:p w14:paraId="5F6F7126" w14:textId="77777777" w:rsidR="009E3702" w:rsidRPr="00AC7A02" w:rsidRDefault="009E3702" w:rsidP="00B61626">
            <w:pPr>
              <w:rPr>
                <w:lang w:val="en-IE"/>
              </w:rPr>
            </w:pPr>
          </w:p>
        </w:tc>
      </w:tr>
      <w:tr w:rsidR="009651ED" w:rsidRPr="00AC7A02" w14:paraId="7B046940" w14:textId="77777777" w:rsidTr="003C640E">
        <w:trPr>
          <w:cantSplit/>
          <w:trHeight w:val="567"/>
        </w:trPr>
        <w:tc>
          <w:tcPr>
            <w:tcW w:w="3539" w:type="dxa"/>
          </w:tcPr>
          <w:p w14:paraId="45CCDE6D" w14:textId="12C7BAFE" w:rsidR="009651ED" w:rsidRPr="00B12B0A" w:rsidRDefault="009651ED" w:rsidP="009651ED">
            <w:pPr>
              <w:rPr>
                <w:rStyle w:val="Strong"/>
              </w:rPr>
            </w:pPr>
            <w:r>
              <w:rPr>
                <w:rStyle w:val="Strong"/>
              </w:rPr>
              <w:t xml:space="preserve">Summary </w:t>
            </w:r>
            <w:r w:rsidRPr="009651ED">
              <w:rPr>
                <w:rStyle w:val="Strong"/>
              </w:rPr>
              <w:t>of Postgraduate Experience in built heritage or a relevant discipline:</w:t>
            </w:r>
          </w:p>
        </w:tc>
        <w:tc>
          <w:tcPr>
            <w:tcW w:w="6917" w:type="dxa"/>
          </w:tcPr>
          <w:p w14:paraId="5F7DDFED" w14:textId="77777777" w:rsidR="009651ED" w:rsidRPr="00AC7A02" w:rsidRDefault="009651ED" w:rsidP="00B61626"/>
        </w:tc>
      </w:tr>
    </w:tbl>
    <w:p w14:paraId="383103EE" w14:textId="77777777" w:rsidR="009E3702" w:rsidRPr="00AC7A02" w:rsidRDefault="009E3702" w:rsidP="00B61626"/>
    <w:p w14:paraId="381CE080" w14:textId="77777777" w:rsidR="009E3702" w:rsidRPr="00AC7A02" w:rsidRDefault="009E3702" w:rsidP="00B61626">
      <w:r w:rsidRPr="00AC7A02">
        <w:br w:type="page"/>
      </w:r>
    </w:p>
    <w:tbl>
      <w:tblPr>
        <w:tblStyle w:val="TableGrid"/>
        <w:tblW w:w="0" w:type="auto"/>
        <w:tblLook w:val="04A0" w:firstRow="1" w:lastRow="0" w:firstColumn="1" w:lastColumn="0" w:noHBand="0" w:noVBand="1"/>
      </w:tblPr>
      <w:tblGrid>
        <w:gridCol w:w="3539"/>
        <w:gridCol w:w="6917"/>
      </w:tblGrid>
      <w:tr w:rsidR="009E3702" w:rsidRPr="00AC7A02" w14:paraId="6DB0E633" w14:textId="77777777" w:rsidTr="003C640E">
        <w:trPr>
          <w:cantSplit/>
          <w:trHeight w:val="567"/>
          <w:tblHeader/>
        </w:trPr>
        <w:tc>
          <w:tcPr>
            <w:tcW w:w="10456" w:type="dxa"/>
            <w:gridSpan w:val="2"/>
          </w:tcPr>
          <w:p w14:paraId="46DD6DCF" w14:textId="77777777" w:rsidR="009E3702" w:rsidRPr="00B12B0A" w:rsidRDefault="009E3702" w:rsidP="00B61626">
            <w:pPr>
              <w:rPr>
                <w:rStyle w:val="Strong"/>
              </w:rPr>
            </w:pPr>
            <w:r w:rsidRPr="00B12B0A">
              <w:rPr>
                <w:rStyle w:val="Strong"/>
              </w:rPr>
              <w:lastRenderedPageBreak/>
              <w:t>4d. Industrial Heritage Specialist</w:t>
            </w:r>
          </w:p>
          <w:p w14:paraId="37CA79D6" w14:textId="15C293A9" w:rsidR="009E3702" w:rsidRPr="00AC7A02" w:rsidRDefault="009E3702" w:rsidP="00697AB0">
            <w:pPr>
              <w:rPr>
                <w:b/>
                <w:lang w:val="en-IE"/>
              </w:rPr>
            </w:pPr>
            <w:r w:rsidRPr="00AC7A02">
              <w:rPr>
                <w:lang w:val="en-IE"/>
              </w:rPr>
              <w:t xml:space="preserve">Please refer to the scope of Services document, Sections </w:t>
            </w:r>
            <w:r w:rsidR="00697AB0">
              <w:rPr>
                <w:lang w:val="en-IE"/>
              </w:rPr>
              <w:t>6</w:t>
            </w:r>
            <w:r w:rsidRPr="00AC7A02">
              <w:rPr>
                <w:lang w:val="en-IE"/>
              </w:rPr>
              <w:t xml:space="preserve"> and 7</w:t>
            </w:r>
            <w:r w:rsidR="00697AB0">
              <w:rPr>
                <w:lang w:val="en-IE"/>
              </w:rPr>
              <w:t>.</w:t>
            </w:r>
          </w:p>
        </w:tc>
      </w:tr>
      <w:tr w:rsidR="009E3702" w:rsidRPr="00AC7A02" w14:paraId="38436597" w14:textId="77777777" w:rsidTr="003C640E">
        <w:trPr>
          <w:cantSplit/>
          <w:trHeight w:val="567"/>
        </w:trPr>
        <w:tc>
          <w:tcPr>
            <w:tcW w:w="3539" w:type="dxa"/>
          </w:tcPr>
          <w:p w14:paraId="367C1C1A" w14:textId="77777777" w:rsidR="009E3702" w:rsidRPr="00B12B0A" w:rsidRDefault="009E3702" w:rsidP="00B61626">
            <w:pPr>
              <w:rPr>
                <w:rStyle w:val="Strong"/>
              </w:rPr>
            </w:pPr>
            <w:r w:rsidRPr="00B12B0A">
              <w:rPr>
                <w:rStyle w:val="Strong"/>
              </w:rPr>
              <w:t>Name:</w:t>
            </w:r>
          </w:p>
        </w:tc>
        <w:tc>
          <w:tcPr>
            <w:tcW w:w="6917" w:type="dxa"/>
          </w:tcPr>
          <w:p w14:paraId="524EE8BC" w14:textId="77777777" w:rsidR="009E3702" w:rsidRPr="00AC7A02" w:rsidRDefault="009E3702" w:rsidP="00B61626">
            <w:pPr>
              <w:rPr>
                <w:lang w:val="en-IE"/>
              </w:rPr>
            </w:pPr>
          </w:p>
        </w:tc>
      </w:tr>
      <w:tr w:rsidR="002F0672" w:rsidRPr="00AC7A02" w14:paraId="17B029C1" w14:textId="77777777" w:rsidTr="003C640E">
        <w:trPr>
          <w:cantSplit/>
          <w:trHeight w:val="567"/>
        </w:trPr>
        <w:tc>
          <w:tcPr>
            <w:tcW w:w="3539" w:type="dxa"/>
          </w:tcPr>
          <w:p w14:paraId="32312EEB" w14:textId="77777777" w:rsidR="002F0672" w:rsidRDefault="002F0672" w:rsidP="002F0672">
            <w:pPr>
              <w:rPr>
                <w:rStyle w:val="Strong"/>
              </w:rPr>
            </w:pPr>
            <w:r w:rsidRPr="00B61626">
              <w:rPr>
                <w:rStyle w:val="Strong"/>
              </w:rPr>
              <w:t>Qualifications: Title, initials, awarding body, year awarded and level per the National Framework of Qualifications:</w:t>
            </w:r>
          </w:p>
          <w:p w14:paraId="0C9D1DE9" w14:textId="23E1B95A" w:rsidR="002F0672" w:rsidRPr="00B12B0A" w:rsidRDefault="002F0672" w:rsidP="002F0672">
            <w:pPr>
              <w:rPr>
                <w:rStyle w:val="Strong"/>
              </w:rPr>
            </w:pPr>
            <w:r>
              <w:rPr>
                <w:rStyle w:val="Strong"/>
                <w:b w:val="0"/>
              </w:rPr>
              <w:t>(Minimum Level 8)</w:t>
            </w:r>
          </w:p>
        </w:tc>
        <w:tc>
          <w:tcPr>
            <w:tcW w:w="6917" w:type="dxa"/>
          </w:tcPr>
          <w:p w14:paraId="02913523" w14:textId="77777777" w:rsidR="002F0672" w:rsidRPr="00AC7A02" w:rsidRDefault="002F0672" w:rsidP="002F0672">
            <w:pPr>
              <w:rPr>
                <w:lang w:val="en-IE"/>
              </w:rPr>
            </w:pPr>
          </w:p>
        </w:tc>
      </w:tr>
      <w:tr w:rsidR="009E3702" w:rsidRPr="00AC7A02" w14:paraId="55E2824E" w14:textId="77777777" w:rsidTr="003C640E">
        <w:trPr>
          <w:cantSplit/>
          <w:trHeight w:val="567"/>
        </w:trPr>
        <w:tc>
          <w:tcPr>
            <w:tcW w:w="3539" w:type="dxa"/>
          </w:tcPr>
          <w:p w14:paraId="5C3E80C5" w14:textId="78C59D1E" w:rsidR="009E3702" w:rsidRPr="00B12B0A" w:rsidRDefault="009651ED" w:rsidP="009651ED">
            <w:pPr>
              <w:rPr>
                <w:rStyle w:val="Strong"/>
              </w:rPr>
            </w:pPr>
            <w:r>
              <w:rPr>
                <w:rStyle w:val="Strong"/>
              </w:rPr>
              <w:t>Years</w:t>
            </w:r>
            <w:r w:rsidRPr="00B12B0A">
              <w:rPr>
                <w:rStyle w:val="Strong"/>
              </w:rPr>
              <w:t xml:space="preserve"> </w:t>
            </w:r>
            <w:r w:rsidR="009E3702" w:rsidRPr="00B12B0A">
              <w:rPr>
                <w:rStyle w:val="Strong"/>
              </w:rPr>
              <w:t>of Postgraduate Experience</w:t>
            </w:r>
            <w:r>
              <w:rPr>
                <w:rStyle w:val="Strong"/>
              </w:rPr>
              <w:t xml:space="preserve"> </w:t>
            </w:r>
            <w:r w:rsidRPr="009651ED">
              <w:rPr>
                <w:rStyle w:val="Strong"/>
              </w:rPr>
              <w:t>in industrial heritage or a relevant discipline</w:t>
            </w:r>
            <w:r w:rsidR="003C640E" w:rsidRPr="00B12B0A">
              <w:rPr>
                <w:rStyle w:val="Strong"/>
              </w:rPr>
              <w:t>:</w:t>
            </w:r>
          </w:p>
        </w:tc>
        <w:tc>
          <w:tcPr>
            <w:tcW w:w="6917" w:type="dxa"/>
          </w:tcPr>
          <w:p w14:paraId="64DEE420" w14:textId="77777777" w:rsidR="009E3702" w:rsidRPr="00AC7A02" w:rsidRDefault="009E3702" w:rsidP="00B61626">
            <w:pPr>
              <w:rPr>
                <w:lang w:val="en-IE"/>
              </w:rPr>
            </w:pPr>
          </w:p>
        </w:tc>
      </w:tr>
      <w:tr w:rsidR="009651ED" w:rsidRPr="00AC7A02" w14:paraId="36255774" w14:textId="77777777" w:rsidTr="003C640E">
        <w:trPr>
          <w:cantSplit/>
          <w:trHeight w:val="567"/>
        </w:trPr>
        <w:tc>
          <w:tcPr>
            <w:tcW w:w="3539" w:type="dxa"/>
          </w:tcPr>
          <w:p w14:paraId="6778CD58" w14:textId="7DBBF3EB" w:rsidR="009651ED" w:rsidRPr="00B12B0A" w:rsidDel="009651ED" w:rsidRDefault="009651ED" w:rsidP="009651ED">
            <w:pPr>
              <w:rPr>
                <w:rStyle w:val="Strong"/>
              </w:rPr>
            </w:pPr>
            <w:r>
              <w:rPr>
                <w:rStyle w:val="Strong"/>
              </w:rPr>
              <w:t xml:space="preserve">Summary </w:t>
            </w:r>
            <w:r w:rsidRPr="009651ED">
              <w:rPr>
                <w:rStyle w:val="Strong"/>
              </w:rPr>
              <w:t>of Postgraduate Experience in industrial heritage or a relevant discipline:</w:t>
            </w:r>
          </w:p>
        </w:tc>
        <w:tc>
          <w:tcPr>
            <w:tcW w:w="6917" w:type="dxa"/>
          </w:tcPr>
          <w:p w14:paraId="206AA414" w14:textId="77777777" w:rsidR="009651ED" w:rsidRPr="00AC7A02" w:rsidRDefault="009651ED" w:rsidP="00B61626"/>
        </w:tc>
      </w:tr>
    </w:tbl>
    <w:p w14:paraId="6DADCCA4" w14:textId="77777777" w:rsidR="009E3702" w:rsidRPr="00AC7A02" w:rsidRDefault="009E3702" w:rsidP="00B61626"/>
    <w:p w14:paraId="3F909568" w14:textId="77777777" w:rsidR="009E3702" w:rsidRPr="00AC7A02" w:rsidRDefault="009E3702" w:rsidP="00B61626">
      <w:r w:rsidRPr="00AC7A02">
        <w:br w:type="page"/>
      </w:r>
    </w:p>
    <w:tbl>
      <w:tblPr>
        <w:tblStyle w:val="TableGrid"/>
        <w:tblW w:w="0" w:type="auto"/>
        <w:tblLook w:val="04A0" w:firstRow="1" w:lastRow="0" w:firstColumn="1" w:lastColumn="0" w:noHBand="0" w:noVBand="1"/>
      </w:tblPr>
      <w:tblGrid>
        <w:gridCol w:w="3539"/>
        <w:gridCol w:w="6917"/>
      </w:tblGrid>
      <w:tr w:rsidR="009E3702" w:rsidRPr="00AC7A02" w14:paraId="44850D06" w14:textId="77777777" w:rsidTr="003C640E">
        <w:trPr>
          <w:cantSplit/>
          <w:trHeight w:val="567"/>
          <w:tblHeader/>
        </w:trPr>
        <w:tc>
          <w:tcPr>
            <w:tcW w:w="10456" w:type="dxa"/>
            <w:gridSpan w:val="2"/>
          </w:tcPr>
          <w:p w14:paraId="28C08AED" w14:textId="77777777" w:rsidR="009E3702" w:rsidRPr="00B12B0A" w:rsidRDefault="009E3702" w:rsidP="00B61626">
            <w:pPr>
              <w:rPr>
                <w:rStyle w:val="Strong"/>
              </w:rPr>
            </w:pPr>
            <w:r w:rsidRPr="00B12B0A">
              <w:rPr>
                <w:rStyle w:val="Strong"/>
              </w:rPr>
              <w:lastRenderedPageBreak/>
              <w:t>4e. Archaeological Geophysical Survey Specialist</w:t>
            </w:r>
          </w:p>
          <w:p w14:paraId="7D9E7F42" w14:textId="4A40B47B" w:rsidR="009E3702" w:rsidRPr="00AC7A02" w:rsidRDefault="009E3702" w:rsidP="00697AB0">
            <w:pPr>
              <w:rPr>
                <w:b/>
                <w:lang w:val="en-IE"/>
              </w:rPr>
            </w:pPr>
            <w:r w:rsidRPr="00AC7A02">
              <w:rPr>
                <w:lang w:val="en-IE"/>
              </w:rPr>
              <w:t xml:space="preserve">Please refer to the scope of Services document, Sections </w:t>
            </w:r>
            <w:r w:rsidR="00697AB0">
              <w:rPr>
                <w:lang w:val="en-IE"/>
              </w:rPr>
              <w:t>6</w:t>
            </w:r>
            <w:r w:rsidRPr="00AC7A02">
              <w:rPr>
                <w:lang w:val="en-IE"/>
              </w:rPr>
              <w:t xml:space="preserve"> and 7</w:t>
            </w:r>
            <w:r w:rsidR="00697AB0">
              <w:rPr>
                <w:lang w:val="en-IE"/>
              </w:rPr>
              <w:t>.</w:t>
            </w:r>
          </w:p>
        </w:tc>
      </w:tr>
      <w:tr w:rsidR="009E3702" w:rsidRPr="00AC7A02" w14:paraId="1CD32935" w14:textId="77777777" w:rsidTr="003C640E">
        <w:trPr>
          <w:cantSplit/>
          <w:trHeight w:val="567"/>
        </w:trPr>
        <w:tc>
          <w:tcPr>
            <w:tcW w:w="3539" w:type="dxa"/>
          </w:tcPr>
          <w:p w14:paraId="3F51775F" w14:textId="77777777" w:rsidR="009E3702" w:rsidRPr="00B12B0A" w:rsidRDefault="009E3702" w:rsidP="00B61626">
            <w:pPr>
              <w:rPr>
                <w:rStyle w:val="Strong"/>
              </w:rPr>
            </w:pPr>
            <w:r w:rsidRPr="00B12B0A">
              <w:rPr>
                <w:rStyle w:val="Strong"/>
              </w:rPr>
              <w:t>Name:</w:t>
            </w:r>
          </w:p>
        </w:tc>
        <w:tc>
          <w:tcPr>
            <w:tcW w:w="6917" w:type="dxa"/>
          </w:tcPr>
          <w:p w14:paraId="335D4956" w14:textId="77777777" w:rsidR="009E3702" w:rsidRPr="00AC7A02" w:rsidRDefault="009E3702" w:rsidP="00B61626">
            <w:pPr>
              <w:rPr>
                <w:lang w:val="en-IE"/>
              </w:rPr>
            </w:pPr>
          </w:p>
        </w:tc>
      </w:tr>
      <w:tr w:rsidR="002F0672" w:rsidRPr="00AC7A02" w14:paraId="1E44EAC5" w14:textId="77777777" w:rsidTr="003C640E">
        <w:trPr>
          <w:cantSplit/>
          <w:trHeight w:val="567"/>
        </w:trPr>
        <w:tc>
          <w:tcPr>
            <w:tcW w:w="3539" w:type="dxa"/>
          </w:tcPr>
          <w:p w14:paraId="113C5392" w14:textId="77777777" w:rsidR="002F0672" w:rsidRDefault="002F0672" w:rsidP="002F0672">
            <w:pPr>
              <w:rPr>
                <w:rStyle w:val="Strong"/>
              </w:rPr>
            </w:pPr>
            <w:r w:rsidRPr="00B61626">
              <w:rPr>
                <w:rStyle w:val="Strong"/>
              </w:rPr>
              <w:t>Qualifications: Title, initials, awarding body, year awarded and level per the National Framework of Qualifications:</w:t>
            </w:r>
          </w:p>
          <w:p w14:paraId="6BE09C3C" w14:textId="525EC10F" w:rsidR="002F0672" w:rsidRPr="00B12B0A" w:rsidRDefault="002F0672" w:rsidP="002F0672">
            <w:pPr>
              <w:rPr>
                <w:rStyle w:val="Strong"/>
              </w:rPr>
            </w:pPr>
            <w:r>
              <w:rPr>
                <w:rStyle w:val="Strong"/>
                <w:b w:val="0"/>
              </w:rPr>
              <w:t>(Minimum Level 8)</w:t>
            </w:r>
          </w:p>
        </w:tc>
        <w:tc>
          <w:tcPr>
            <w:tcW w:w="6917" w:type="dxa"/>
          </w:tcPr>
          <w:p w14:paraId="22D69CAA" w14:textId="77777777" w:rsidR="002F0672" w:rsidRPr="00AC7A02" w:rsidRDefault="002F0672" w:rsidP="002F0672">
            <w:pPr>
              <w:rPr>
                <w:lang w:val="en-IE"/>
              </w:rPr>
            </w:pPr>
          </w:p>
        </w:tc>
      </w:tr>
      <w:tr w:rsidR="00AB515B" w:rsidRPr="00AC7A02" w14:paraId="1771A939" w14:textId="77777777" w:rsidTr="00AB515B">
        <w:trPr>
          <w:cantSplit/>
          <w:trHeight w:val="567"/>
        </w:trPr>
        <w:tc>
          <w:tcPr>
            <w:tcW w:w="3539" w:type="dxa"/>
            <w:vMerge w:val="restart"/>
          </w:tcPr>
          <w:p w14:paraId="54EF4635" w14:textId="58441460" w:rsidR="00AB515B" w:rsidRPr="00B12B0A" w:rsidRDefault="00AB515B" w:rsidP="00B61626">
            <w:pPr>
              <w:rPr>
                <w:rStyle w:val="Strong"/>
              </w:rPr>
            </w:pPr>
            <w:r w:rsidRPr="00B12B0A">
              <w:rPr>
                <w:rStyle w:val="Strong"/>
              </w:rPr>
              <w:t>Details of directing 5 full archaeological geophysics protects:</w:t>
            </w:r>
          </w:p>
        </w:tc>
        <w:tc>
          <w:tcPr>
            <w:tcW w:w="6917" w:type="dxa"/>
          </w:tcPr>
          <w:p w14:paraId="7A653365" w14:textId="77777777" w:rsidR="00AB515B" w:rsidRPr="00AC7A02" w:rsidRDefault="00AB515B" w:rsidP="00B61626">
            <w:pPr>
              <w:rPr>
                <w:lang w:val="en-IE"/>
              </w:rPr>
            </w:pPr>
          </w:p>
        </w:tc>
      </w:tr>
      <w:tr w:rsidR="00AB515B" w:rsidRPr="00AC7A02" w14:paraId="1314C444" w14:textId="77777777" w:rsidTr="00AB515B">
        <w:trPr>
          <w:cantSplit/>
          <w:trHeight w:val="567"/>
        </w:trPr>
        <w:tc>
          <w:tcPr>
            <w:tcW w:w="3539" w:type="dxa"/>
            <w:vMerge/>
          </w:tcPr>
          <w:p w14:paraId="4F4C32DB" w14:textId="77777777" w:rsidR="00AB515B" w:rsidRPr="00B12B0A" w:rsidRDefault="00AB515B" w:rsidP="00B61626">
            <w:pPr>
              <w:rPr>
                <w:rStyle w:val="Strong"/>
              </w:rPr>
            </w:pPr>
          </w:p>
        </w:tc>
        <w:tc>
          <w:tcPr>
            <w:tcW w:w="6917" w:type="dxa"/>
          </w:tcPr>
          <w:p w14:paraId="3947D074" w14:textId="77777777" w:rsidR="00AB515B" w:rsidRPr="00AC7A02" w:rsidRDefault="00AB515B" w:rsidP="00B61626"/>
        </w:tc>
      </w:tr>
      <w:tr w:rsidR="00AB515B" w:rsidRPr="00AC7A02" w14:paraId="051E0A9F" w14:textId="77777777" w:rsidTr="00AB515B">
        <w:trPr>
          <w:cantSplit/>
          <w:trHeight w:val="567"/>
        </w:trPr>
        <w:tc>
          <w:tcPr>
            <w:tcW w:w="3539" w:type="dxa"/>
            <w:vMerge/>
          </w:tcPr>
          <w:p w14:paraId="1EBA1B2E" w14:textId="77777777" w:rsidR="00AB515B" w:rsidRPr="00B12B0A" w:rsidRDefault="00AB515B" w:rsidP="00B61626">
            <w:pPr>
              <w:rPr>
                <w:rStyle w:val="Strong"/>
              </w:rPr>
            </w:pPr>
          </w:p>
        </w:tc>
        <w:tc>
          <w:tcPr>
            <w:tcW w:w="6917" w:type="dxa"/>
          </w:tcPr>
          <w:p w14:paraId="64B16935" w14:textId="77777777" w:rsidR="00AB515B" w:rsidRPr="00AC7A02" w:rsidRDefault="00AB515B" w:rsidP="00B61626"/>
        </w:tc>
      </w:tr>
      <w:tr w:rsidR="00AB515B" w:rsidRPr="00AC7A02" w14:paraId="66A493EC" w14:textId="77777777" w:rsidTr="00AB515B">
        <w:trPr>
          <w:cantSplit/>
          <w:trHeight w:val="567"/>
        </w:trPr>
        <w:tc>
          <w:tcPr>
            <w:tcW w:w="3539" w:type="dxa"/>
            <w:vMerge/>
          </w:tcPr>
          <w:p w14:paraId="6C8A2C9B" w14:textId="77777777" w:rsidR="00AB515B" w:rsidRPr="00B12B0A" w:rsidRDefault="00AB515B" w:rsidP="00B61626">
            <w:pPr>
              <w:rPr>
                <w:rStyle w:val="Strong"/>
              </w:rPr>
            </w:pPr>
          </w:p>
        </w:tc>
        <w:tc>
          <w:tcPr>
            <w:tcW w:w="6917" w:type="dxa"/>
          </w:tcPr>
          <w:p w14:paraId="0BDE3504" w14:textId="77777777" w:rsidR="00AB515B" w:rsidRPr="00AC7A02" w:rsidRDefault="00AB515B" w:rsidP="00B61626"/>
        </w:tc>
      </w:tr>
      <w:tr w:rsidR="00AB515B" w:rsidRPr="00AC7A02" w14:paraId="11490179" w14:textId="77777777" w:rsidTr="00AB515B">
        <w:trPr>
          <w:cantSplit/>
          <w:trHeight w:val="567"/>
        </w:trPr>
        <w:tc>
          <w:tcPr>
            <w:tcW w:w="3539" w:type="dxa"/>
            <w:vMerge/>
          </w:tcPr>
          <w:p w14:paraId="52CBAAC9" w14:textId="77777777" w:rsidR="00AB515B" w:rsidRPr="00B12B0A" w:rsidRDefault="00AB515B" w:rsidP="00B61626">
            <w:pPr>
              <w:rPr>
                <w:rStyle w:val="Strong"/>
              </w:rPr>
            </w:pPr>
          </w:p>
        </w:tc>
        <w:tc>
          <w:tcPr>
            <w:tcW w:w="6917" w:type="dxa"/>
          </w:tcPr>
          <w:p w14:paraId="6A63C9FE" w14:textId="77777777" w:rsidR="00AB515B" w:rsidRPr="00AC7A02" w:rsidRDefault="00AB515B" w:rsidP="00B61626"/>
        </w:tc>
      </w:tr>
      <w:tr w:rsidR="009E3702" w:rsidRPr="00AC7A02" w14:paraId="1ABD772F" w14:textId="77777777" w:rsidTr="003C640E">
        <w:trPr>
          <w:cantSplit/>
          <w:trHeight w:val="567"/>
        </w:trPr>
        <w:tc>
          <w:tcPr>
            <w:tcW w:w="3539" w:type="dxa"/>
          </w:tcPr>
          <w:p w14:paraId="7E75A92C" w14:textId="4A065DBD" w:rsidR="009E3702" w:rsidRPr="00B12B0A" w:rsidRDefault="009651ED" w:rsidP="00B61626">
            <w:pPr>
              <w:rPr>
                <w:rStyle w:val="Strong"/>
              </w:rPr>
            </w:pPr>
            <w:r>
              <w:rPr>
                <w:rStyle w:val="Strong"/>
              </w:rPr>
              <w:t>Years</w:t>
            </w:r>
            <w:r w:rsidRPr="00B12B0A">
              <w:rPr>
                <w:rStyle w:val="Strong"/>
              </w:rPr>
              <w:t xml:space="preserve"> </w:t>
            </w:r>
            <w:r w:rsidR="009E3702" w:rsidRPr="00B12B0A">
              <w:rPr>
                <w:rStyle w:val="Strong"/>
              </w:rPr>
              <w:t>of Postgraduate Experience</w:t>
            </w:r>
            <w:r>
              <w:rPr>
                <w:rStyle w:val="Strong"/>
              </w:rPr>
              <w:t xml:space="preserve"> </w:t>
            </w:r>
            <w:r w:rsidRPr="009651ED">
              <w:rPr>
                <w:rStyle w:val="Strong"/>
              </w:rPr>
              <w:t>in archaeological geophysics</w:t>
            </w:r>
            <w:r w:rsidR="003C640E" w:rsidRPr="00B12B0A">
              <w:rPr>
                <w:rStyle w:val="Strong"/>
              </w:rPr>
              <w:t>:</w:t>
            </w:r>
          </w:p>
        </w:tc>
        <w:tc>
          <w:tcPr>
            <w:tcW w:w="6917" w:type="dxa"/>
          </w:tcPr>
          <w:p w14:paraId="02E80967" w14:textId="77777777" w:rsidR="009E3702" w:rsidRPr="00AC7A02" w:rsidRDefault="009E3702" w:rsidP="00B61626">
            <w:pPr>
              <w:rPr>
                <w:lang w:val="en-IE"/>
              </w:rPr>
            </w:pPr>
          </w:p>
        </w:tc>
      </w:tr>
      <w:tr w:rsidR="009651ED" w:rsidRPr="00AC7A02" w14:paraId="0489066F" w14:textId="77777777" w:rsidTr="003C640E">
        <w:trPr>
          <w:cantSplit/>
          <w:trHeight w:val="567"/>
        </w:trPr>
        <w:tc>
          <w:tcPr>
            <w:tcW w:w="3539" w:type="dxa"/>
          </w:tcPr>
          <w:p w14:paraId="0F812CAB" w14:textId="71AD094B" w:rsidR="009651ED" w:rsidRPr="00B12B0A" w:rsidDel="009651ED" w:rsidRDefault="009651ED" w:rsidP="00B61626">
            <w:pPr>
              <w:rPr>
                <w:rStyle w:val="Strong"/>
              </w:rPr>
            </w:pPr>
            <w:r>
              <w:rPr>
                <w:rStyle w:val="Strong"/>
              </w:rPr>
              <w:t xml:space="preserve">Summary of Postgraduate Experience </w:t>
            </w:r>
            <w:r w:rsidRPr="009651ED">
              <w:rPr>
                <w:rStyle w:val="Strong"/>
              </w:rPr>
              <w:t>in archaeological geophysics</w:t>
            </w:r>
            <w:r>
              <w:rPr>
                <w:rStyle w:val="Strong"/>
              </w:rPr>
              <w:t>:</w:t>
            </w:r>
          </w:p>
        </w:tc>
        <w:tc>
          <w:tcPr>
            <w:tcW w:w="6917" w:type="dxa"/>
          </w:tcPr>
          <w:p w14:paraId="699B43E8" w14:textId="77777777" w:rsidR="009651ED" w:rsidRPr="00AC7A02" w:rsidRDefault="009651ED" w:rsidP="00B61626"/>
        </w:tc>
      </w:tr>
      <w:tr w:rsidR="009E3702" w:rsidRPr="00AC7A02" w14:paraId="570C8CBC" w14:textId="77777777" w:rsidTr="003C640E">
        <w:trPr>
          <w:cantSplit/>
          <w:trHeight w:val="567"/>
        </w:trPr>
        <w:tc>
          <w:tcPr>
            <w:tcW w:w="3539" w:type="dxa"/>
          </w:tcPr>
          <w:p w14:paraId="7191F37B" w14:textId="4B29D34E" w:rsidR="009E3702" w:rsidRPr="00B12B0A" w:rsidRDefault="003C640E" w:rsidP="009651ED">
            <w:pPr>
              <w:rPr>
                <w:rStyle w:val="Strong"/>
              </w:rPr>
            </w:pPr>
            <w:r w:rsidRPr="00B12B0A">
              <w:rPr>
                <w:rStyle w:val="Strong"/>
              </w:rPr>
              <w:t>Licence</w:t>
            </w:r>
            <w:r w:rsidR="009651ED">
              <w:rPr>
                <w:rStyle w:val="Strong"/>
              </w:rPr>
              <w:t xml:space="preserve"> </w:t>
            </w:r>
            <w:r w:rsidR="009651ED" w:rsidRPr="00B12B0A">
              <w:rPr>
                <w:rStyle w:val="Strong"/>
              </w:rPr>
              <w:t>eligib</w:t>
            </w:r>
            <w:r w:rsidR="009651ED">
              <w:rPr>
                <w:rStyle w:val="Strong"/>
              </w:rPr>
              <w:t>i</w:t>
            </w:r>
            <w:r w:rsidR="009651ED" w:rsidRPr="00B12B0A">
              <w:rPr>
                <w:rStyle w:val="Strong"/>
              </w:rPr>
              <w:t>l</w:t>
            </w:r>
            <w:r w:rsidR="009651ED">
              <w:rPr>
                <w:rStyle w:val="Strong"/>
              </w:rPr>
              <w:t>ity</w:t>
            </w:r>
            <w:r w:rsidRPr="00B12B0A">
              <w:rPr>
                <w:rStyle w:val="Strong"/>
              </w:rPr>
              <w:t>:</w:t>
            </w:r>
          </w:p>
        </w:tc>
        <w:tc>
          <w:tcPr>
            <w:tcW w:w="6917" w:type="dxa"/>
          </w:tcPr>
          <w:p w14:paraId="0736A960" w14:textId="77777777" w:rsidR="009E3702" w:rsidRPr="00AC7A02" w:rsidRDefault="009E3702" w:rsidP="00B61626">
            <w:pPr>
              <w:rPr>
                <w:lang w:val="en-IE"/>
              </w:rPr>
            </w:pPr>
          </w:p>
        </w:tc>
      </w:tr>
      <w:tr w:rsidR="009E3702" w:rsidRPr="00AC7A02" w14:paraId="2A20A367" w14:textId="77777777" w:rsidTr="003C640E">
        <w:trPr>
          <w:cantSplit/>
          <w:trHeight w:val="567"/>
        </w:trPr>
        <w:tc>
          <w:tcPr>
            <w:tcW w:w="3539" w:type="dxa"/>
          </w:tcPr>
          <w:p w14:paraId="177FDF5E" w14:textId="434C865D" w:rsidR="009E3702" w:rsidRPr="00B12B0A" w:rsidRDefault="009E3702" w:rsidP="00B61626">
            <w:pPr>
              <w:rPr>
                <w:rStyle w:val="Strong"/>
              </w:rPr>
            </w:pPr>
            <w:r w:rsidRPr="00B12B0A">
              <w:rPr>
                <w:rStyle w:val="Strong"/>
              </w:rPr>
              <w:t>Confirmation that no licenses have been revoked in the last t</w:t>
            </w:r>
            <w:r w:rsidR="003C640E" w:rsidRPr="00B12B0A">
              <w:rPr>
                <w:rStyle w:val="Strong"/>
              </w:rPr>
              <w:t>hree years (2023, 2024 or 2025):</w:t>
            </w:r>
          </w:p>
        </w:tc>
        <w:tc>
          <w:tcPr>
            <w:tcW w:w="6917" w:type="dxa"/>
          </w:tcPr>
          <w:p w14:paraId="1FA8CF2D" w14:textId="77777777" w:rsidR="009E3702" w:rsidRPr="00AC7A02" w:rsidRDefault="009E3702" w:rsidP="00B61626">
            <w:pPr>
              <w:rPr>
                <w:lang w:val="en-IE"/>
              </w:rPr>
            </w:pPr>
          </w:p>
        </w:tc>
      </w:tr>
    </w:tbl>
    <w:p w14:paraId="6049B7CE" w14:textId="77777777" w:rsidR="009E3702" w:rsidRPr="00AC7A02" w:rsidRDefault="009E3702" w:rsidP="00B61626"/>
    <w:p w14:paraId="4A06367F" w14:textId="125F78D6" w:rsidR="008D557A" w:rsidRDefault="008D557A">
      <w:pPr>
        <w:tabs>
          <w:tab w:val="clear" w:pos="454"/>
          <w:tab w:val="clear" w:pos="907"/>
          <w:tab w:val="clear" w:pos="1361"/>
          <w:tab w:val="clear" w:pos="1814"/>
          <w:tab w:val="clear" w:pos="2268"/>
        </w:tabs>
        <w:spacing w:before="0" w:after="0"/>
        <w:contextualSpacing w:val="0"/>
      </w:pPr>
      <w:r>
        <w:br w:type="page"/>
      </w:r>
    </w:p>
    <w:p w14:paraId="73AB5486" w14:textId="341652E5" w:rsidR="008D557A" w:rsidRDefault="008D557A" w:rsidP="008D557A">
      <w:pPr>
        <w:pStyle w:val="Heading1"/>
      </w:pPr>
      <w:r>
        <w:lastRenderedPageBreak/>
        <w:t>Organisation Chart</w:t>
      </w:r>
    </w:p>
    <w:p w14:paraId="3F6A4383" w14:textId="37F0ABC9" w:rsidR="008D557A" w:rsidRPr="00AC7A02" w:rsidRDefault="008D557A" w:rsidP="008D557A">
      <w:r>
        <w:t>Please provide an organisation chart</w:t>
      </w:r>
      <w:r w:rsidRPr="00AC7A02">
        <w:t xml:space="preserve"> for your organisation. This should be no bigger than 1 A4 page. </w:t>
      </w:r>
    </w:p>
    <w:p w14:paraId="5776EA2A" w14:textId="77777777" w:rsidR="008D557A" w:rsidRPr="008D557A" w:rsidRDefault="008D557A" w:rsidP="008D557A"/>
    <w:p w14:paraId="2BBDAF64" w14:textId="77777777" w:rsidR="008D557A" w:rsidRDefault="008D557A">
      <w:pPr>
        <w:tabs>
          <w:tab w:val="clear" w:pos="454"/>
          <w:tab w:val="clear" w:pos="907"/>
          <w:tab w:val="clear" w:pos="1361"/>
          <w:tab w:val="clear" w:pos="1814"/>
          <w:tab w:val="clear" w:pos="2268"/>
        </w:tabs>
        <w:spacing w:before="0" w:after="0"/>
        <w:contextualSpacing w:val="0"/>
      </w:pPr>
    </w:p>
    <w:p w14:paraId="071D4A62" w14:textId="0105792C" w:rsidR="006B3B2F" w:rsidRDefault="009E3702">
      <w:pPr>
        <w:tabs>
          <w:tab w:val="clear" w:pos="454"/>
          <w:tab w:val="clear" w:pos="907"/>
          <w:tab w:val="clear" w:pos="1361"/>
          <w:tab w:val="clear" w:pos="1814"/>
          <w:tab w:val="clear" w:pos="2268"/>
        </w:tabs>
        <w:spacing w:before="0" w:after="0"/>
        <w:contextualSpacing w:val="0"/>
      </w:pPr>
      <w:r w:rsidRPr="00AC7A02">
        <w:br w:type="page"/>
      </w:r>
    </w:p>
    <w:p w14:paraId="1DC6099A" w14:textId="46D18BE6" w:rsidR="009E3702" w:rsidRDefault="006B3B2F" w:rsidP="006B3B2F">
      <w:pPr>
        <w:pStyle w:val="Heading1"/>
      </w:pPr>
      <w:r>
        <w:lastRenderedPageBreak/>
        <w:t>Conflicts of Interest</w:t>
      </w:r>
    </w:p>
    <w:p w14:paraId="6579EF80" w14:textId="3954429A" w:rsidR="006B3B2F" w:rsidRDefault="006B3B2F" w:rsidP="00B61626"/>
    <w:tbl>
      <w:tblPr>
        <w:tblStyle w:val="TableGrid"/>
        <w:tblW w:w="0" w:type="auto"/>
        <w:tblLook w:val="04A0" w:firstRow="1" w:lastRow="0" w:firstColumn="1" w:lastColumn="0" w:noHBand="0" w:noVBand="1"/>
      </w:tblPr>
      <w:tblGrid>
        <w:gridCol w:w="5265"/>
        <w:gridCol w:w="5265"/>
      </w:tblGrid>
      <w:tr w:rsidR="006B3B2F" w14:paraId="5ABCEA37" w14:textId="77777777" w:rsidTr="008D557A">
        <w:tc>
          <w:tcPr>
            <w:tcW w:w="10530" w:type="dxa"/>
            <w:gridSpan w:val="2"/>
          </w:tcPr>
          <w:p w14:paraId="0CE761DF" w14:textId="77777777" w:rsidR="006B3B2F" w:rsidRPr="006B3B2F" w:rsidRDefault="006B3B2F" w:rsidP="009651ED">
            <w:pPr>
              <w:jc w:val="both"/>
              <w:rPr>
                <w:rStyle w:val="Strong"/>
              </w:rPr>
            </w:pPr>
            <w:r w:rsidRPr="006B3B2F">
              <w:rPr>
                <w:rStyle w:val="Strong"/>
              </w:rPr>
              <w:t>List of projects where the tenderer is already serving as the Archaeological Consultant, Archaeological Contractor, or as a subcontractor or sub-consultant of the appointed Archaeological Consultant or Archaeological Contractor on any flood relief or arterial drainage project.</w:t>
            </w:r>
          </w:p>
          <w:p w14:paraId="508155E7" w14:textId="77777777" w:rsidR="006B3B2F" w:rsidRDefault="006B3B2F" w:rsidP="009651ED">
            <w:pPr>
              <w:jc w:val="both"/>
            </w:pPr>
          </w:p>
          <w:p w14:paraId="3971B86C" w14:textId="080F76CD" w:rsidR="006B3B2F" w:rsidRDefault="006B3B2F" w:rsidP="009651ED">
            <w:pPr>
              <w:jc w:val="both"/>
            </w:pPr>
            <w:r>
              <w:t>Please insert additional lines if necessary.</w:t>
            </w:r>
          </w:p>
        </w:tc>
      </w:tr>
      <w:tr w:rsidR="006B3B2F" w14:paraId="24BBB1B6" w14:textId="77777777" w:rsidTr="006B3B2F">
        <w:tc>
          <w:tcPr>
            <w:tcW w:w="5265" w:type="dxa"/>
          </w:tcPr>
          <w:p w14:paraId="1C7217CD" w14:textId="0D72BACA" w:rsidR="006B3B2F" w:rsidRPr="006B3B2F" w:rsidRDefault="006B3B2F" w:rsidP="006B3B2F">
            <w:pPr>
              <w:jc w:val="center"/>
              <w:rPr>
                <w:rStyle w:val="Strong"/>
              </w:rPr>
            </w:pPr>
            <w:r w:rsidRPr="006B3B2F">
              <w:rPr>
                <w:rStyle w:val="Strong"/>
              </w:rPr>
              <w:t>Project</w:t>
            </w:r>
          </w:p>
        </w:tc>
        <w:tc>
          <w:tcPr>
            <w:tcW w:w="5265" w:type="dxa"/>
          </w:tcPr>
          <w:p w14:paraId="6007C273" w14:textId="1514C434" w:rsidR="006B3B2F" w:rsidRPr="006B3B2F" w:rsidRDefault="006B3B2F" w:rsidP="006B3B2F">
            <w:pPr>
              <w:jc w:val="center"/>
              <w:rPr>
                <w:rStyle w:val="Strong"/>
              </w:rPr>
            </w:pPr>
            <w:r w:rsidRPr="006B3B2F">
              <w:rPr>
                <w:rStyle w:val="Strong"/>
              </w:rPr>
              <w:t>Role</w:t>
            </w:r>
          </w:p>
        </w:tc>
      </w:tr>
      <w:tr w:rsidR="006B3B2F" w14:paraId="39E705F2" w14:textId="77777777" w:rsidTr="006B3B2F">
        <w:tc>
          <w:tcPr>
            <w:tcW w:w="5265" w:type="dxa"/>
          </w:tcPr>
          <w:p w14:paraId="4F9D573A" w14:textId="77777777" w:rsidR="006B3B2F" w:rsidRDefault="006B3B2F" w:rsidP="00B61626"/>
        </w:tc>
        <w:tc>
          <w:tcPr>
            <w:tcW w:w="5265" w:type="dxa"/>
          </w:tcPr>
          <w:p w14:paraId="62282A2E" w14:textId="77777777" w:rsidR="006B3B2F" w:rsidRDefault="006B3B2F" w:rsidP="00B61626"/>
        </w:tc>
      </w:tr>
      <w:tr w:rsidR="006B3B2F" w14:paraId="6DCBF507" w14:textId="77777777" w:rsidTr="006B3B2F">
        <w:tc>
          <w:tcPr>
            <w:tcW w:w="5265" w:type="dxa"/>
          </w:tcPr>
          <w:p w14:paraId="6EDBE995" w14:textId="77777777" w:rsidR="006B3B2F" w:rsidRDefault="006B3B2F" w:rsidP="00B61626"/>
        </w:tc>
        <w:tc>
          <w:tcPr>
            <w:tcW w:w="5265" w:type="dxa"/>
          </w:tcPr>
          <w:p w14:paraId="059CDCB6" w14:textId="77777777" w:rsidR="006B3B2F" w:rsidRDefault="006B3B2F" w:rsidP="00B61626"/>
        </w:tc>
      </w:tr>
      <w:tr w:rsidR="006B3B2F" w14:paraId="4A380157" w14:textId="77777777" w:rsidTr="006B3B2F">
        <w:tc>
          <w:tcPr>
            <w:tcW w:w="5265" w:type="dxa"/>
          </w:tcPr>
          <w:p w14:paraId="4483EF40" w14:textId="77777777" w:rsidR="006B3B2F" w:rsidRDefault="006B3B2F" w:rsidP="00B61626"/>
        </w:tc>
        <w:tc>
          <w:tcPr>
            <w:tcW w:w="5265" w:type="dxa"/>
          </w:tcPr>
          <w:p w14:paraId="147E3EB2" w14:textId="77777777" w:rsidR="006B3B2F" w:rsidRDefault="006B3B2F" w:rsidP="00B61626"/>
        </w:tc>
      </w:tr>
      <w:tr w:rsidR="006B3B2F" w14:paraId="01F293E9" w14:textId="77777777" w:rsidTr="006B3B2F">
        <w:tc>
          <w:tcPr>
            <w:tcW w:w="5265" w:type="dxa"/>
          </w:tcPr>
          <w:p w14:paraId="619835CE" w14:textId="77777777" w:rsidR="006B3B2F" w:rsidRDefault="006B3B2F" w:rsidP="00B61626"/>
        </w:tc>
        <w:tc>
          <w:tcPr>
            <w:tcW w:w="5265" w:type="dxa"/>
          </w:tcPr>
          <w:p w14:paraId="2754F974" w14:textId="77777777" w:rsidR="006B3B2F" w:rsidRDefault="006B3B2F" w:rsidP="00B61626"/>
        </w:tc>
      </w:tr>
      <w:tr w:rsidR="006B3B2F" w14:paraId="1D6650D6" w14:textId="77777777" w:rsidTr="006B3B2F">
        <w:tc>
          <w:tcPr>
            <w:tcW w:w="5265" w:type="dxa"/>
          </w:tcPr>
          <w:p w14:paraId="52211108" w14:textId="77777777" w:rsidR="006B3B2F" w:rsidRDefault="006B3B2F" w:rsidP="00B61626"/>
        </w:tc>
        <w:tc>
          <w:tcPr>
            <w:tcW w:w="5265" w:type="dxa"/>
          </w:tcPr>
          <w:p w14:paraId="5997535F" w14:textId="77777777" w:rsidR="006B3B2F" w:rsidRDefault="006B3B2F" w:rsidP="00B61626"/>
        </w:tc>
      </w:tr>
      <w:tr w:rsidR="006B3B2F" w14:paraId="6BCA3326" w14:textId="77777777" w:rsidTr="006B3B2F">
        <w:tc>
          <w:tcPr>
            <w:tcW w:w="5265" w:type="dxa"/>
          </w:tcPr>
          <w:p w14:paraId="7937D5BD" w14:textId="77777777" w:rsidR="006B3B2F" w:rsidRDefault="006B3B2F" w:rsidP="00B61626"/>
        </w:tc>
        <w:tc>
          <w:tcPr>
            <w:tcW w:w="5265" w:type="dxa"/>
          </w:tcPr>
          <w:p w14:paraId="6E0FB61C" w14:textId="77777777" w:rsidR="006B3B2F" w:rsidRDefault="006B3B2F" w:rsidP="00B61626"/>
        </w:tc>
      </w:tr>
    </w:tbl>
    <w:p w14:paraId="708BE93E" w14:textId="7583CB22" w:rsidR="006B3B2F" w:rsidRDefault="006B3B2F" w:rsidP="00B61626"/>
    <w:p w14:paraId="5C14D66E" w14:textId="2BE5C7C7" w:rsidR="006B3B2F" w:rsidRDefault="006B3B2F" w:rsidP="00B61626"/>
    <w:p w14:paraId="292DE6CD" w14:textId="77777777" w:rsidR="006B3B2F" w:rsidRDefault="006B3B2F" w:rsidP="00B61626"/>
    <w:p w14:paraId="7055813B" w14:textId="77777777" w:rsidR="006B3B2F" w:rsidRDefault="006B3B2F" w:rsidP="00B61626"/>
    <w:tbl>
      <w:tblPr>
        <w:tblStyle w:val="TableGrid"/>
        <w:tblW w:w="0" w:type="auto"/>
        <w:tblLook w:val="04A0" w:firstRow="1" w:lastRow="0" w:firstColumn="1" w:lastColumn="0" w:noHBand="0" w:noVBand="1"/>
      </w:tblPr>
      <w:tblGrid>
        <w:gridCol w:w="10530"/>
      </w:tblGrid>
      <w:tr w:rsidR="006B3B2F" w14:paraId="503E0A77" w14:textId="77777777" w:rsidTr="008D557A">
        <w:trPr>
          <w:cantSplit/>
          <w:trHeight w:hRule="exact" w:val="567"/>
          <w:tblHeader/>
        </w:trPr>
        <w:tc>
          <w:tcPr>
            <w:tcW w:w="10530" w:type="dxa"/>
          </w:tcPr>
          <w:p w14:paraId="6A801F4F" w14:textId="42A27808" w:rsidR="006B3B2F" w:rsidRPr="00B12B0A" w:rsidRDefault="006B3B2F" w:rsidP="006B3B2F">
            <w:pPr>
              <w:rPr>
                <w:rStyle w:val="Strong"/>
              </w:rPr>
            </w:pPr>
            <w:r>
              <w:rPr>
                <w:rStyle w:val="Strong"/>
              </w:rPr>
              <w:t>Policy</w:t>
            </w:r>
            <w:r w:rsidR="009651ED">
              <w:rPr>
                <w:rStyle w:val="Strong"/>
              </w:rPr>
              <w:t xml:space="preserve"> and procedure</w:t>
            </w:r>
            <w:r w:rsidRPr="00B12B0A">
              <w:rPr>
                <w:rStyle w:val="Strong"/>
              </w:rPr>
              <w:t xml:space="preserve"> for </w:t>
            </w:r>
            <w:r>
              <w:rPr>
                <w:rStyle w:val="Strong"/>
              </w:rPr>
              <w:t>managing actual or potential conflicts of interest</w:t>
            </w:r>
            <w:r w:rsidRPr="00B12B0A">
              <w:rPr>
                <w:rStyle w:val="Strong"/>
              </w:rPr>
              <w:t>.</w:t>
            </w:r>
          </w:p>
        </w:tc>
      </w:tr>
      <w:tr w:rsidR="006B3B2F" w14:paraId="496638C5" w14:textId="77777777" w:rsidTr="008D557A">
        <w:trPr>
          <w:trHeight w:val="567"/>
        </w:trPr>
        <w:tc>
          <w:tcPr>
            <w:tcW w:w="10530" w:type="dxa"/>
          </w:tcPr>
          <w:p w14:paraId="77245F3A" w14:textId="77777777" w:rsidR="006B3B2F" w:rsidRDefault="006B3B2F" w:rsidP="008D557A">
            <w:r w:rsidRPr="00B12B0A">
              <w:rPr>
                <w:highlight w:val="lightGray"/>
              </w:rPr>
              <w:t>[</w:t>
            </w:r>
            <w:r>
              <w:rPr>
                <w:highlight w:val="lightGray"/>
              </w:rPr>
              <w:t>Insert</w:t>
            </w:r>
            <w:r w:rsidRPr="00B12B0A">
              <w:rPr>
                <w:highlight w:val="lightGray"/>
              </w:rPr>
              <w:t xml:space="preserve"> response here.]</w:t>
            </w:r>
          </w:p>
        </w:tc>
      </w:tr>
    </w:tbl>
    <w:p w14:paraId="1BBCDDB0" w14:textId="48103F24" w:rsidR="006B3B2F" w:rsidRDefault="006B3B2F" w:rsidP="00B61626"/>
    <w:p w14:paraId="325319E7" w14:textId="77777777" w:rsidR="006B3B2F" w:rsidRPr="00AC7A02" w:rsidRDefault="006B3B2F" w:rsidP="00B61626"/>
    <w:p w14:paraId="09BB3E56" w14:textId="7AF4643D" w:rsidR="009E3702" w:rsidRPr="00AC7A02" w:rsidRDefault="009E3702" w:rsidP="00B12B0A">
      <w:pPr>
        <w:pStyle w:val="Heading1"/>
      </w:pPr>
      <w:r w:rsidRPr="00AC7A02">
        <w:lastRenderedPageBreak/>
        <w:t>Award Criteria</w:t>
      </w:r>
    </w:p>
    <w:p w14:paraId="1B87F4C8" w14:textId="4E4780AF" w:rsidR="00B12B0A" w:rsidRPr="00AC7A02" w:rsidRDefault="00B12B0A" w:rsidP="00B61626"/>
    <w:tbl>
      <w:tblPr>
        <w:tblStyle w:val="TableGrid"/>
        <w:tblW w:w="0" w:type="auto"/>
        <w:tblLook w:val="04A0" w:firstRow="1" w:lastRow="0" w:firstColumn="1" w:lastColumn="0" w:noHBand="0" w:noVBand="1"/>
      </w:tblPr>
      <w:tblGrid>
        <w:gridCol w:w="2832"/>
        <w:gridCol w:w="1692"/>
        <w:gridCol w:w="1621"/>
        <w:gridCol w:w="4385"/>
      </w:tblGrid>
      <w:tr w:rsidR="003C640E" w:rsidRPr="003C640E" w14:paraId="68607CD4" w14:textId="77777777" w:rsidTr="00A700D6">
        <w:tc>
          <w:tcPr>
            <w:tcW w:w="2905" w:type="dxa"/>
            <w:vAlign w:val="center"/>
          </w:tcPr>
          <w:p w14:paraId="6508536A" w14:textId="77777777" w:rsidR="003C640E" w:rsidRPr="003C640E" w:rsidRDefault="003C640E" w:rsidP="00B12B0A">
            <w:pPr>
              <w:pStyle w:val="Heading2"/>
              <w:jc w:val="center"/>
              <w:outlineLvl w:val="1"/>
              <w:rPr>
                <w:lang w:val="en-IE"/>
              </w:rPr>
            </w:pPr>
            <w:r w:rsidRPr="003C640E">
              <w:rPr>
                <w:lang w:val="en-IE"/>
              </w:rPr>
              <w:t>Criteria</w:t>
            </w:r>
          </w:p>
        </w:tc>
        <w:tc>
          <w:tcPr>
            <w:tcW w:w="1572" w:type="dxa"/>
            <w:vAlign w:val="center"/>
          </w:tcPr>
          <w:p w14:paraId="0B7502D2" w14:textId="77777777" w:rsidR="003C640E" w:rsidRPr="003C640E" w:rsidRDefault="003C640E" w:rsidP="00B12B0A">
            <w:pPr>
              <w:pStyle w:val="Heading2"/>
              <w:jc w:val="center"/>
              <w:outlineLvl w:val="1"/>
              <w:rPr>
                <w:lang w:val="en-IE"/>
              </w:rPr>
            </w:pPr>
            <w:r w:rsidRPr="003C640E">
              <w:rPr>
                <w:lang w:val="en-IE"/>
              </w:rPr>
              <w:t>Maximum Marks Awarded</w:t>
            </w:r>
          </w:p>
        </w:tc>
        <w:tc>
          <w:tcPr>
            <w:tcW w:w="1517" w:type="dxa"/>
            <w:vAlign w:val="center"/>
          </w:tcPr>
          <w:p w14:paraId="68E6DE2A" w14:textId="3F01FF4C" w:rsidR="003C640E" w:rsidRPr="003C640E" w:rsidRDefault="003C640E" w:rsidP="00B12B0A">
            <w:pPr>
              <w:pStyle w:val="Heading2"/>
              <w:jc w:val="center"/>
              <w:outlineLvl w:val="1"/>
            </w:pPr>
            <w:r>
              <w:t>Minimum Marks Required</w:t>
            </w:r>
          </w:p>
        </w:tc>
        <w:tc>
          <w:tcPr>
            <w:tcW w:w="4536" w:type="dxa"/>
            <w:vAlign w:val="center"/>
          </w:tcPr>
          <w:p w14:paraId="22F9E8B0" w14:textId="3FACF2AE" w:rsidR="003C640E" w:rsidRPr="003C640E" w:rsidRDefault="003C640E" w:rsidP="00B12B0A">
            <w:pPr>
              <w:pStyle w:val="Heading2"/>
              <w:jc w:val="center"/>
              <w:outlineLvl w:val="1"/>
              <w:rPr>
                <w:lang w:val="en-IE"/>
              </w:rPr>
            </w:pPr>
            <w:r w:rsidRPr="003C640E">
              <w:rPr>
                <w:lang w:val="en-IE"/>
              </w:rPr>
              <w:t>Response Requirements</w:t>
            </w:r>
          </w:p>
        </w:tc>
      </w:tr>
      <w:tr w:rsidR="00C15B8C" w:rsidRPr="00AC7A02" w14:paraId="26B48284" w14:textId="77777777" w:rsidTr="00A700D6">
        <w:tc>
          <w:tcPr>
            <w:tcW w:w="2905" w:type="dxa"/>
          </w:tcPr>
          <w:p w14:paraId="1287F0E4" w14:textId="1BFE7A08" w:rsidR="00C15B8C" w:rsidRDefault="00C15B8C" w:rsidP="009651ED">
            <w:pPr>
              <w:jc w:val="both"/>
              <w:rPr>
                <w:rStyle w:val="Strong"/>
              </w:rPr>
            </w:pPr>
            <w:r>
              <w:rPr>
                <w:rStyle w:val="Strong"/>
              </w:rPr>
              <w:t>A: Price</w:t>
            </w:r>
          </w:p>
        </w:tc>
        <w:tc>
          <w:tcPr>
            <w:tcW w:w="1572" w:type="dxa"/>
            <w:vAlign w:val="center"/>
          </w:tcPr>
          <w:p w14:paraId="04310E15" w14:textId="37E5579E" w:rsidR="00C15B8C" w:rsidRPr="00AC7A02" w:rsidRDefault="00C15B8C" w:rsidP="00A700D6">
            <w:pPr>
              <w:jc w:val="center"/>
            </w:pPr>
            <w:r>
              <w:t>400</w:t>
            </w:r>
          </w:p>
        </w:tc>
        <w:tc>
          <w:tcPr>
            <w:tcW w:w="1517" w:type="dxa"/>
            <w:vAlign w:val="center"/>
          </w:tcPr>
          <w:p w14:paraId="68F5F865" w14:textId="30F22506" w:rsidR="00C15B8C" w:rsidRPr="003C640E" w:rsidRDefault="00C15B8C" w:rsidP="00A700D6">
            <w:pPr>
              <w:jc w:val="center"/>
            </w:pPr>
            <w:r>
              <w:t>-</w:t>
            </w:r>
          </w:p>
        </w:tc>
        <w:tc>
          <w:tcPr>
            <w:tcW w:w="4536" w:type="dxa"/>
          </w:tcPr>
          <w:p w14:paraId="3F472072" w14:textId="33347095" w:rsidR="00C15B8C" w:rsidRPr="00AC7A02" w:rsidRDefault="00C15B8C" w:rsidP="009651ED">
            <w:pPr>
              <w:jc w:val="both"/>
            </w:pPr>
            <w:r>
              <w:t>Completed Pricing Schedule Spreadsheet (separate document).</w:t>
            </w:r>
          </w:p>
        </w:tc>
      </w:tr>
      <w:tr w:rsidR="00A700D6" w:rsidRPr="00AC7A02" w14:paraId="62480383" w14:textId="77777777" w:rsidTr="00A700D6">
        <w:tc>
          <w:tcPr>
            <w:tcW w:w="2905" w:type="dxa"/>
          </w:tcPr>
          <w:p w14:paraId="4A385068" w14:textId="3297BDF2" w:rsidR="00A700D6" w:rsidRPr="00B12B0A" w:rsidRDefault="00A700D6" w:rsidP="009651ED">
            <w:pPr>
              <w:jc w:val="both"/>
              <w:rPr>
                <w:rStyle w:val="Strong"/>
              </w:rPr>
            </w:pPr>
            <w:r>
              <w:rPr>
                <w:rStyle w:val="Strong"/>
              </w:rPr>
              <w:t>B.</w:t>
            </w:r>
            <w:r w:rsidRPr="00B12B0A">
              <w:rPr>
                <w:rStyle w:val="Strong"/>
              </w:rPr>
              <w:t xml:space="preserve"> Proposals for the delivery of the Services, including </w:t>
            </w:r>
            <w:r>
              <w:rPr>
                <w:rStyle w:val="Strong"/>
              </w:rPr>
              <w:t>transition from the previous service provider</w:t>
            </w:r>
            <w:r w:rsidRPr="00B12B0A">
              <w:rPr>
                <w:rStyle w:val="Strong"/>
              </w:rPr>
              <w:t>,</w:t>
            </w:r>
            <w:r>
              <w:rPr>
                <w:rStyle w:val="Strong"/>
              </w:rPr>
              <w:t xml:space="preserve"> service provision for</w:t>
            </w:r>
            <w:r w:rsidRPr="00B12B0A">
              <w:rPr>
                <w:rStyle w:val="Strong"/>
              </w:rPr>
              <w:t xml:space="preserve"> flood rel</w:t>
            </w:r>
            <w:r>
              <w:rPr>
                <w:rStyle w:val="Strong"/>
              </w:rPr>
              <w:t xml:space="preserve">ief projects and </w:t>
            </w:r>
            <w:r w:rsidRPr="00B12B0A">
              <w:rPr>
                <w:rStyle w:val="Strong"/>
              </w:rPr>
              <w:t>arterial drainage maintenance, contract management, etc.</w:t>
            </w:r>
          </w:p>
        </w:tc>
        <w:tc>
          <w:tcPr>
            <w:tcW w:w="1572" w:type="dxa"/>
            <w:vAlign w:val="center"/>
          </w:tcPr>
          <w:p w14:paraId="6D717A5F" w14:textId="4E3E40D0" w:rsidR="00A700D6" w:rsidRPr="00AC7A02" w:rsidRDefault="00A700D6" w:rsidP="00A700D6">
            <w:pPr>
              <w:jc w:val="center"/>
            </w:pPr>
            <w:r w:rsidRPr="00AC7A02">
              <w:rPr>
                <w:lang w:val="en-IE"/>
              </w:rPr>
              <w:t>200</w:t>
            </w:r>
          </w:p>
        </w:tc>
        <w:tc>
          <w:tcPr>
            <w:tcW w:w="1517" w:type="dxa"/>
            <w:vAlign w:val="center"/>
          </w:tcPr>
          <w:p w14:paraId="3570917D" w14:textId="45493BE3" w:rsidR="00A700D6" w:rsidRPr="003C640E" w:rsidRDefault="00A700D6" w:rsidP="00A700D6">
            <w:pPr>
              <w:jc w:val="center"/>
            </w:pPr>
            <w:r w:rsidRPr="003C640E">
              <w:rPr>
                <w:lang w:val="en-IE"/>
              </w:rPr>
              <w:t>80</w:t>
            </w:r>
          </w:p>
        </w:tc>
        <w:tc>
          <w:tcPr>
            <w:tcW w:w="4536" w:type="dxa"/>
          </w:tcPr>
          <w:p w14:paraId="258B4284" w14:textId="77777777" w:rsidR="00A700D6" w:rsidRPr="00AC7A02" w:rsidRDefault="00A700D6" w:rsidP="009651ED">
            <w:pPr>
              <w:jc w:val="both"/>
              <w:rPr>
                <w:lang w:val="en-IE"/>
              </w:rPr>
            </w:pPr>
            <w:r w:rsidRPr="00AC7A02">
              <w:rPr>
                <w:lang w:val="en-IE"/>
              </w:rPr>
              <w:t xml:space="preserve">Maximum 2 A4 pages in size 11 Calibri font. </w:t>
            </w:r>
          </w:p>
          <w:p w14:paraId="6A838DA1" w14:textId="77777777" w:rsidR="00A700D6" w:rsidRPr="00AC7A02" w:rsidRDefault="00A700D6" w:rsidP="009651ED">
            <w:pPr>
              <w:jc w:val="both"/>
              <w:rPr>
                <w:lang w:val="en-IE"/>
              </w:rPr>
            </w:pPr>
          </w:p>
          <w:p w14:paraId="54CD0656" w14:textId="1635349B" w:rsidR="00CB7CEA" w:rsidRDefault="00A700D6" w:rsidP="009651ED">
            <w:pPr>
              <w:jc w:val="both"/>
              <w:rPr>
                <w:lang w:val="en-IE"/>
              </w:rPr>
            </w:pPr>
            <w:r w:rsidRPr="00AC7A02">
              <w:rPr>
                <w:lang w:val="en-IE"/>
              </w:rPr>
              <w:t xml:space="preserve">The addition of photographs, diagrams, drawings, charts, etc. will not be taken as part of your page allowance, but these must not exceed an additional 2 A4 pages. </w:t>
            </w:r>
          </w:p>
          <w:p w14:paraId="122FD6CF" w14:textId="1D7A0E58" w:rsidR="00CB7CEA" w:rsidRDefault="00CB7CEA" w:rsidP="009651ED">
            <w:pPr>
              <w:jc w:val="both"/>
              <w:rPr>
                <w:lang w:val="en-IE"/>
              </w:rPr>
            </w:pPr>
          </w:p>
          <w:p w14:paraId="6E84FE2A" w14:textId="4F1E9AF6" w:rsidR="00CB7CEA" w:rsidRPr="00AC7A02" w:rsidRDefault="00CB7CEA" w:rsidP="009651ED">
            <w:pPr>
              <w:jc w:val="both"/>
              <w:rPr>
                <w:lang w:val="en-IE"/>
              </w:rPr>
            </w:pPr>
            <w:r>
              <w:rPr>
                <w:lang w:val="en-IE"/>
              </w:rPr>
              <w:t xml:space="preserve">A draft Service Level Agreement </w:t>
            </w:r>
            <w:r w:rsidR="00463930">
              <w:rPr>
                <w:lang w:val="en-IE"/>
              </w:rPr>
              <w:t xml:space="preserve">must </w:t>
            </w:r>
            <w:r>
              <w:rPr>
                <w:lang w:val="en-IE"/>
              </w:rPr>
              <w:t>be supplied (no page limit).</w:t>
            </w:r>
          </w:p>
          <w:p w14:paraId="6AA790EC" w14:textId="77777777" w:rsidR="00A700D6" w:rsidRPr="00AC7A02" w:rsidRDefault="00A700D6" w:rsidP="009651ED">
            <w:pPr>
              <w:jc w:val="both"/>
              <w:rPr>
                <w:lang w:val="en-IE"/>
              </w:rPr>
            </w:pPr>
          </w:p>
          <w:p w14:paraId="3A8A2F5E" w14:textId="15AEF5ED" w:rsidR="00A700D6" w:rsidRPr="00AC7A02" w:rsidRDefault="00A700D6" w:rsidP="009651ED">
            <w:pPr>
              <w:jc w:val="both"/>
            </w:pPr>
            <w:r w:rsidRPr="00AC7A02">
              <w:rPr>
                <w:lang w:val="en-IE"/>
              </w:rPr>
              <w:t>Total maximum page count – 4 A4 Pages</w:t>
            </w:r>
            <w:r w:rsidR="00CB7CEA">
              <w:rPr>
                <w:lang w:val="en-IE"/>
              </w:rPr>
              <w:t xml:space="preserve"> (excl. SLA).</w:t>
            </w:r>
          </w:p>
        </w:tc>
      </w:tr>
      <w:tr w:rsidR="00A700D6" w:rsidRPr="00AC7A02" w14:paraId="1F92FAD5" w14:textId="77777777" w:rsidTr="00A700D6">
        <w:tc>
          <w:tcPr>
            <w:tcW w:w="2905" w:type="dxa"/>
          </w:tcPr>
          <w:p w14:paraId="5F40DC9A" w14:textId="528E3D21" w:rsidR="00A700D6" w:rsidRPr="00B12B0A" w:rsidRDefault="00A700D6" w:rsidP="009651ED">
            <w:pPr>
              <w:jc w:val="both"/>
              <w:rPr>
                <w:rStyle w:val="Strong"/>
              </w:rPr>
            </w:pPr>
            <w:r>
              <w:rPr>
                <w:rStyle w:val="Strong"/>
              </w:rPr>
              <w:t>C</w:t>
            </w:r>
            <w:r w:rsidRPr="00B12B0A">
              <w:rPr>
                <w:rStyle w:val="Strong"/>
              </w:rPr>
              <w:t>. Details of Internal Coordination, Quality Assurance, and Escalation Procedures</w:t>
            </w:r>
          </w:p>
        </w:tc>
        <w:tc>
          <w:tcPr>
            <w:tcW w:w="1572" w:type="dxa"/>
            <w:vAlign w:val="center"/>
          </w:tcPr>
          <w:p w14:paraId="565BE207" w14:textId="25D0893A" w:rsidR="00A700D6" w:rsidRPr="00AC7A02" w:rsidRDefault="00A700D6" w:rsidP="00A700D6">
            <w:pPr>
              <w:jc w:val="center"/>
            </w:pPr>
            <w:r>
              <w:rPr>
                <w:lang w:val="en-IE"/>
              </w:rPr>
              <w:t>2</w:t>
            </w:r>
            <w:r w:rsidRPr="00AC7A02">
              <w:rPr>
                <w:lang w:val="en-IE"/>
              </w:rPr>
              <w:t>00</w:t>
            </w:r>
          </w:p>
        </w:tc>
        <w:tc>
          <w:tcPr>
            <w:tcW w:w="1517" w:type="dxa"/>
            <w:vAlign w:val="center"/>
          </w:tcPr>
          <w:p w14:paraId="1DFAF778" w14:textId="4C2D4259" w:rsidR="00A700D6" w:rsidRPr="003C640E" w:rsidRDefault="00A700D6" w:rsidP="00A700D6">
            <w:pPr>
              <w:jc w:val="center"/>
            </w:pPr>
            <w:r w:rsidRPr="003C640E">
              <w:rPr>
                <w:lang w:val="en-IE"/>
              </w:rPr>
              <w:t>80</w:t>
            </w:r>
          </w:p>
        </w:tc>
        <w:tc>
          <w:tcPr>
            <w:tcW w:w="4536" w:type="dxa"/>
          </w:tcPr>
          <w:p w14:paraId="7F5726B9" w14:textId="77777777" w:rsidR="00A700D6" w:rsidRPr="00AC7A02" w:rsidRDefault="00A700D6" w:rsidP="009651ED">
            <w:pPr>
              <w:jc w:val="both"/>
              <w:rPr>
                <w:lang w:val="en-IE"/>
              </w:rPr>
            </w:pPr>
            <w:r w:rsidRPr="00AC7A02">
              <w:rPr>
                <w:lang w:val="en-IE"/>
              </w:rPr>
              <w:t xml:space="preserve">Maximum </w:t>
            </w:r>
            <w:r>
              <w:rPr>
                <w:lang w:val="en-IE"/>
              </w:rPr>
              <w:t>2</w:t>
            </w:r>
            <w:r w:rsidRPr="00AC7A02">
              <w:rPr>
                <w:lang w:val="en-IE"/>
              </w:rPr>
              <w:t xml:space="preserve"> A4 page</w:t>
            </w:r>
            <w:r>
              <w:rPr>
                <w:lang w:val="en-IE"/>
              </w:rPr>
              <w:t>s</w:t>
            </w:r>
            <w:r w:rsidRPr="00AC7A02">
              <w:rPr>
                <w:lang w:val="en-IE"/>
              </w:rPr>
              <w:t xml:space="preserve"> in size 11 Calibri font. </w:t>
            </w:r>
          </w:p>
          <w:p w14:paraId="4D75719B" w14:textId="77777777" w:rsidR="00A700D6" w:rsidRPr="00AC7A02" w:rsidRDefault="00A700D6" w:rsidP="009651ED">
            <w:pPr>
              <w:jc w:val="both"/>
              <w:rPr>
                <w:lang w:val="en-IE"/>
              </w:rPr>
            </w:pPr>
          </w:p>
          <w:p w14:paraId="2D941E74" w14:textId="77777777" w:rsidR="00A700D6" w:rsidRPr="00AC7A02" w:rsidRDefault="00A700D6" w:rsidP="009651ED">
            <w:pPr>
              <w:jc w:val="both"/>
              <w:rPr>
                <w:lang w:val="en-IE"/>
              </w:rPr>
            </w:pPr>
            <w:r w:rsidRPr="00AC7A02">
              <w:rPr>
                <w:lang w:val="en-IE"/>
              </w:rPr>
              <w:t>The addition of photographs, diagrams, drawings, charts, etc. will not be taken as part of your page allowance, but these must not exceed an additional 2 A4 pages.</w:t>
            </w:r>
          </w:p>
          <w:p w14:paraId="26610522" w14:textId="77777777" w:rsidR="00A700D6" w:rsidRPr="00AC7A02" w:rsidRDefault="00A700D6" w:rsidP="009651ED">
            <w:pPr>
              <w:jc w:val="both"/>
              <w:rPr>
                <w:lang w:val="en-IE"/>
              </w:rPr>
            </w:pPr>
          </w:p>
          <w:p w14:paraId="3FF470AA" w14:textId="7FCCED3C" w:rsidR="00A700D6" w:rsidRPr="00AC7A02" w:rsidRDefault="00A700D6" w:rsidP="009651ED">
            <w:pPr>
              <w:jc w:val="both"/>
            </w:pPr>
            <w:r w:rsidRPr="00AC7A02">
              <w:rPr>
                <w:lang w:val="en-IE"/>
              </w:rPr>
              <w:t xml:space="preserve">Total maximum page count – </w:t>
            </w:r>
            <w:r w:rsidR="009651ED">
              <w:rPr>
                <w:lang w:val="en-IE"/>
              </w:rPr>
              <w:t>4</w:t>
            </w:r>
            <w:r w:rsidR="009651ED" w:rsidRPr="00AC7A02">
              <w:rPr>
                <w:lang w:val="en-IE"/>
              </w:rPr>
              <w:t xml:space="preserve"> </w:t>
            </w:r>
            <w:r w:rsidRPr="00AC7A02">
              <w:rPr>
                <w:lang w:val="en-IE"/>
              </w:rPr>
              <w:t>A4 Pages.</w:t>
            </w:r>
          </w:p>
        </w:tc>
      </w:tr>
      <w:tr w:rsidR="00A700D6" w:rsidRPr="00AC7A02" w14:paraId="2F4A4822" w14:textId="77777777" w:rsidTr="00A700D6">
        <w:tc>
          <w:tcPr>
            <w:tcW w:w="2905" w:type="dxa"/>
          </w:tcPr>
          <w:p w14:paraId="0AAFFB65" w14:textId="4BD250B7" w:rsidR="00A700D6" w:rsidRPr="00B12B0A" w:rsidRDefault="00A700D6" w:rsidP="009651ED">
            <w:pPr>
              <w:jc w:val="both"/>
              <w:rPr>
                <w:rStyle w:val="Strong"/>
              </w:rPr>
            </w:pPr>
            <w:r>
              <w:rPr>
                <w:rStyle w:val="Strong"/>
              </w:rPr>
              <w:t>D</w:t>
            </w:r>
            <w:r w:rsidRPr="00B12B0A">
              <w:rPr>
                <w:rStyle w:val="Strong"/>
              </w:rPr>
              <w:t xml:space="preserve">. Proposals for Communication with OPW, Local Authorities, Statutory Bodies and other stakeholders </w:t>
            </w:r>
          </w:p>
        </w:tc>
        <w:tc>
          <w:tcPr>
            <w:tcW w:w="1572" w:type="dxa"/>
            <w:vAlign w:val="center"/>
          </w:tcPr>
          <w:p w14:paraId="1C4BF762" w14:textId="102EA29E" w:rsidR="00A700D6" w:rsidRPr="00AC7A02" w:rsidRDefault="00A700D6" w:rsidP="00A700D6">
            <w:pPr>
              <w:jc w:val="center"/>
            </w:pPr>
            <w:r w:rsidRPr="00AC7A02">
              <w:rPr>
                <w:lang w:val="en-IE"/>
              </w:rPr>
              <w:t>100</w:t>
            </w:r>
          </w:p>
        </w:tc>
        <w:tc>
          <w:tcPr>
            <w:tcW w:w="1517" w:type="dxa"/>
            <w:vAlign w:val="center"/>
          </w:tcPr>
          <w:p w14:paraId="295E2C17" w14:textId="682140F1" w:rsidR="00A700D6" w:rsidRPr="003C640E" w:rsidRDefault="00A700D6" w:rsidP="00A700D6">
            <w:pPr>
              <w:jc w:val="center"/>
            </w:pPr>
            <w:r w:rsidRPr="003C640E">
              <w:rPr>
                <w:lang w:val="en-IE"/>
              </w:rPr>
              <w:t>40</w:t>
            </w:r>
          </w:p>
        </w:tc>
        <w:tc>
          <w:tcPr>
            <w:tcW w:w="4536" w:type="dxa"/>
          </w:tcPr>
          <w:p w14:paraId="5EC54A92" w14:textId="77777777" w:rsidR="00A700D6" w:rsidRPr="00AC7A02" w:rsidRDefault="00A700D6" w:rsidP="009651ED">
            <w:pPr>
              <w:jc w:val="both"/>
              <w:rPr>
                <w:lang w:val="en-IE"/>
              </w:rPr>
            </w:pPr>
            <w:r w:rsidRPr="00AC7A02">
              <w:rPr>
                <w:lang w:val="en-IE"/>
              </w:rPr>
              <w:t xml:space="preserve">Maximum 1 A4 page in size 11 Calibri font. </w:t>
            </w:r>
          </w:p>
          <w:p w14:paraId="51CAA7E4" w14:textId="77777777" w:rsidR="00A700D6" w:rsidRPr="00AC7A02" w:rsidRDefault="00A700D6" w:rsidP="009651ED">
            <w:pPr>
              <w:jc w:val="both"/>
              <w:rPr>
                <w:lang w:val="en-IE"/>
              </w:rPr>
            </w:pPr>
          </w:p>
          <w:p w14:paraId="6697C266" w14:textId="77777777" w:rsidR="00A700D6" w:rsidRPr="00AC7A02" w:rsidRDefault="00A700D6" w:rsidP="009651ED">
            <w:pPr>
              <w:jc w:val="both"/>
              <w:rPr>
                <w:lang w:val="en-IE"/>
              </w:rPr>
            </w:pPr>
            <w:r w:rsidRPr="00AC7A02">
              <w:rPr>
                <w:lang w:val="en-IE"/>
              </w:rPr>
              <w:t xml:space="preserve">The addition of photographs, diagrams, drawings, charts, etc. will not be taken as part of your page allowance, but these must not exceed an additional 2 A4 pages. </w:t>
            </w:r>
          </w:p>
          <w:p w14:paraId="6709A476" w14:textId="77777777" w:rsidR="00A700D6" w:rsidRPr="00AC7A02" w:rsidRDefault="00A700D6" w:rsidP="009651ED">
            <w:pPr>
              <w:jc w:val="both"/>
              <w:rPr>
                <w:lang w:val="en-IE"/>
              </w:rPr>
            </w:pPr>
          </w:p>
          <w:p w14:paraId="1CCE3EC2" w14:textId="77F721CC" w:rsidR="00A700D6" w:rsidRPr="00AC7A02" w:rsidRDefault="00A700D6" w:rsidP="009651ED">
            <w:pPr>
              <w:jc w:val="both"/>
            </w:pPr>
            <w:r w:rsidRPr="00AC7A02">
              <w:rPr>
                <w:lang w:val="en-IE"/>
              </w:rPr>
              <w:t>Total maximum page count – 3 A4 Pages.</w:t>
            </w:r>
          </w:p>
        </w:tc>
      </w:tr>
      <w:tr w:rsidR="00A700D6" w:rsidRPr="00AC7A02" w14:paraId="5BA83192" w14:textId="77777777" w:rsidTr="00A700D6">
        <w:tc>
          <w:tcPr>
            <w:tcW w:w="2905" w:type="dxa"/>
          </w:tcPr>
          <w:p w14:paraId="59B48D5B" w14:textId="1E3A9B5D" w:rsidR="00A700D6" w:rsidRPr="00B12B0A" w:rsidRDefault="00A700D6" w:rsidP="009651ED">
            <w:pPr>
              <w:jc w:val="both"/>
              <w:rPr>
                <w:rStyle w:val="Strong"/>
              </w:rPr>
            </w:pPr>
            <w:r>
              <w:rPr>
                <w:rStyle w:val="Strong"/>
              </w:rPr>
              <w:t>E</w:t>
            </w:r>
            <w:r w:rsidRPr="00B12B0A">
              <w:rPr>
                <w:rStyle w:val="Strong"/>
              </w:rPr>
              <w:t>. Proposals for Environmentally Friendly, Socially Conscious, Innovat</w:t>
            </w:r>
            <w:r>
              <w:rPr>
                <w:rStyle w:val="Strong"/>
              </w:rPr>
              <w:t>iv</w:t>
            </w:r>
            <w:r w:rsidRPr="00B12B0A">
              <w:rPr>
                <w:rStyle w:val="Strong"/>
              </w:rPr>
              <w:t>e, and Sustainable Service Provision</w:t>
            </w:r>
          </w:p>
        </w:tc>
        <w:tc>
          <w:tcPr>
            <w:tcW w:w="1572" w:type="dxa"/>
            <w:vAlign w:val="center"/>
          </w:tcPr>
          <w:p w14:paraId="7E9FC854" w14:textId="77777777" w:rsidR="00A700D6" w:rsidRPr="00AC7A02" w:rsidRDefault="00A700D6" w:rsidP="00A700D6">
            <w:pPr>
              <w:jc w:val="center"/>
              <w:rPr>
                <w:lang w:val="en-IE"/>
              </w:rPr>
            </w:pPr>
            <w:r w:rsidRPr="00AC7A02">
              <w:rPr>
                <w:lang w:val="en-IE"/>
              </w:rPr>
              <w:t>100</w:t>
            </w:r>
          </w:p>
        </w:tc>
        <w:tc>
          <w:tcPr>
            <w:tcW w:w="1517" w:type="dxa"/>
            <w:vAlign w:val="center"/>
          </w:tcPr>
          <w:p w14:paraId="3B20075E" w14:textId="4A491BB1" w:rsidR="00A700D6" w:rsidRPr="003C640E" w:rsidRDefault="00A700D6" w:rsidP="00A700D6">
            <w:pPr>
              <w:jc w:val="center"/>
              <w:rPr>
                <w:lang w:val="en-IE"/>
              </w:rPr>
            </w:pPr>
            <w:r w:rsidRPr="003C640E">
              <w:rPr>
                <w:lang w:val="en-IE"/>
              </w:rPr>
              <w:t>40</w:t>
            </w:r>
          </w:p>
        </w:tc>
        <w:tc>
          <w:tcPr>
            <w:tcW w:w="4536" w:type="dxa"/>
          </w:tcPr>
          <w:p w14:paraId="52D52A69" w14:textId="4FBA5A1E" w:rsidR="00A700D6" w:rsidRPr="00AC7A02" w:rsidRDefault="00A700D6" w:rsidP="009651ED">
            <w:pPr>
              <w:jc w:val="both"/>
              <w:rPr>
                <w:lang w:val="en-IE"/>
              </w:rPr>
            </w:pPr>
            <w:r w:rsidRPr="00AC7A02">
              <w:rPr>
                <w:lang w:val="en-IE"/>
              </w:rPr>
              <w:t xml:space="preserve">Maximum 1 A4 page in size 11 Calibri font. </w:t>
            </w:r>
          </w:p>
          <w:p w14:paraId="56C8ED90" w14:textId="77777777" w:rsidR="00A700D6" w:rsidRPr="00AC7A02" w:rsidRDefault="00A700D6" w:rsidP="009651ED">
            <w:pPr>
              <w:jc w:val="both"/>
              <w:rPr>
                <w:lang w:val="en-IE"/>
              </w:rPr>
            </w:pPr>
          </w:p>
          <w:p w14:paraId="754E8AF8" w14:textId="77777777" w:rsidR="00A700D6" w:rsidRPr="00AC7A02" w:rsidRDefault="00A700D6" w:rsidP="009651ED">
            <w:pPr>
              <w:jc w:val="both"/>
              <w:rPr>
                <w:lang w:val="en-IE"/>
              </w:rPr>
            </w:pPr>
            <w:r w:rsidRPr="00AC7A02">
              <w:rPr>
                <w:lang w:val="en-IE"/>
              </w:rPr>
              <w:t>The addition of photographs, diagrams, drawings, charts, etc. will not be taken as part of your page allowance, but these must not exceed an additional 2 A4 pages.</w:t>
            </w:r>
          </w:p>
          <w:p w14:paraId="61364E3E" w14:textId="77777777" w:rsidR="00A700D6" w:rsidRPr="00AC7A02" w:rsidRDefault="00A700D6" w:rsidP="009651ED">
            <w:pPr>
              <w:jc w:val="both"/>
              <w:rPr>
                <w:lang w:val="en-IE"/>
              </w:rPr>
            </w:pPr>
          </w:p>
          <w:p w14:paraId="7B648DFE" w14:textId="77777777" w:rsidR="00A700D6" w:rsidRPr="00AC7A02" w:rsidRDefault="00A700D6" w:rsidP="009651ED">
            <w:pPr>
              <w:jc w:val="both"/>
              <w:rPr>
                <w:lang w:val="en-IE"/>
              </w:rPr>
            </w:pPr>
            <w:r w:rsidRPr="00AC7A02">
              <w:rPr>
                <w:lang w:val="en-IE"/>
              </w:rPr>
              <w:t>Total maximum page count – 3 A4 Pages.</w:t>
            </w:r>
          </w:p>
        </w:tc>
      </w:tr>
    </w:tbl>
    <w:p w14:paraId="2899FC72" w14:textId="6712FA7F" w:rsidR="009E3702" w:rsidRDefault="009E3702" w:rsidP="00B61626"/>
    <w:p w14:paraId="0AA8DC57" w14:textId="77777777" w:rsidR="00A700D6" w:rsidRDefault="00B12B0A">
      <w:pPr>
        <w:tabs>
          <w:tab w:val="clear" w:pos="454"/>
          <w:tab w:val="clear" w:pos="907"/>
          <w:tab w:val="clear" w:pos="1361"/>
          <w:tab w:val="clear" w:pos="1814"/>
          <w:tab w:val="clear" w:pos="2268"/>
        </w:tabs>
        <w:spacing w:before="0" w:after="0"/>
        <w:contextualSpacing w:val="0"/>
      </w:pPr>
      <w:r>
        <w:br w:type="page"/>
      </w:r>
    </w:p>
    <w:tbl>
      <w:tblPr>
        <w:tblStyle w:val="TableGrid"/>
        <w:tblW w:w="0" w:type="auto"/>
        <w:tblLook w:val="04A0" w:firstRow="1" w:lastRow="0" w:firstColumn="1" w:lastColumn="0" w:noHBand="0" w:noVBand="1"/>
      </w:tblPr>
      <w:tblGrid>
        <w:gridCol w:w="10530"/>
      </w:tblGrid>
      <w:tr w:rsidR="00A700D6" w14:paraId="71C62451" w14:textId="77777777" w:rsidTr="00993CA4">
        <w:trPr>
          <w:cantSplit/>
          <w:trHeight w:hRule="exact" w:val="567"/>
          <w:tblHeader/>
        </w:trPr>
        <w:tc>
          <w:tcPr>
            <w:tcW w:w="10530" w:type="dxa"/>
          </w:tcPr>
          <w:p w14:paraId="0B19A470" w14:textId="77777777" w:rsidR="00A700D6" w:rsidRPr="00B12B0A" w:rsidRDefault="00A700D6" w:rsidP="00463930">
            <w:pPr>
              <w:jc w:val="both"/>
              <w:rPr>
                <w:rStyle w:val="Strong"/>
              </w:rPr>
            </w:pPr>
            <w:r>
              <w:rPr>
                <w:rStyle w:val="Strong"/>
              </w:rPr>
              <w:lastRenderedPageBreak/>
              <w:t>B</w:t>
            </w:r>
            <w:r w:rsidRPr="00B12B0A">
              <w:rPr>
                <w:rStyle w:val="Strong"/>
              </w:rPr>
              <w:t xml:space="preserve">. Proposals for the delivery of the Services, including </w:t>
            </w:r>
            <w:r>
              <w:rPr>
                <w:rStyle w:val="Strong"/>
              </w:rPr>
              <w:t>transition from the previous service provider</w:t>
            </w:r>
            <w:r w:rsidRPr="00B12B0A">
              <w:rPr>
                <w:rStyle w:val="Strong"/>
              </w:rPr>
              <w:t>, flood relief projects, arterial drainage maintenance, contract management, etc.</w:t>
            </w:r>
          </w:p>
        </w:tc>
      </w:tr>
      <w:tr w:rsidR="00A700D6" w14:paraId="25998484" w14:textId="77777777" w:rsidTr="00993CA4">
        <w:trPr>
          <w:trHeight w:val="567"/>
        </w:trPr>
        <w:tc>
          <w:tcPr>
            <w:tcW w:w="10530" w:type="dxa"/>
          </w:tcPr>
          <w:p w14:paraId="596C2A24" w14:textId="77777777" w:rsidR="00A700D6" w:rsidRDefault="00A700D6" w:rsidP="00993CA4">
            <w:r w:rsidRPr="00B12B0A">
              <w:rPr>
                <w:highlight w:val="lightGray"/>
              </w:rPr>
              <w:t>[</w:t>
            </w:r>
            <w:r>
              <w:rPr>
                <w:highlight w:val="lightGray"/>
              </w:rPr>
              <w:t>Insert</w:t>
            </w:r>
            <w:r w:rsidRPr="00B12B0A">
              <w:rPr>
                <w:highlight w:val="lightGray"/>
              </w:rPr>
              <w:t xml:space="preserve"> response here.]</w:t>
            </w:r>
          </w:p>
        </w:tc>
      </w:tr>
    </w:tbl>
    <w:p w14:paraId="0D7D82D7" w14:textId="77777777" w:rsidR="00A700D6" w:rsidRDefault="00A700D6" w:rsidP="00A700D6"/>
    <w:p w14:paraId="23111F24" w14:textId="77777777" w:rsidR="00A700D6" w:rsidRDefault="00A700D6" w:rsidP="00A700D6">
      <w:pPr>
        <w:tabs>
          <w:tab w:val="clear" w:pos="454"/>
          <w:tab w:val="clear" w:pos="907"/>
          <w:tab w:val="clear" w:pos="1361"/>
          <w:tab w:val="clear" w:pos="1814"/>
          <w:tab w:val="clear" w:pos="2268"/>
        </w:tabs>
        <w:spacing w:before="0" w:after="0"/>
        <w:contextualSpacing w:val="0"/>
      </w:pPr>
      <w:r>
        <w:br w:type="page"/>
      </w:r>
    </w:p>
    <w:tbl>
      <w:tblPr>
        <w:tblStyle w:val="TableGrid"/>
        <w:tblW w:w="0" w:type="auto"/>
        <w:tblLook w:val="04A0" w:firstRow="1" w:lastRow="0" w:firstColumn="1" w:lastColumn="0" w:noHBand="0" w:noVBand="1"/>
      </w:tblPr>
      <w:tblGrid>
        <w:gridCol w:w="10530"/>
      </w:tblGrid>
      <w:tr w:rsidR="00A700D6" w14:paraId="6E8D7D43" w14:textId="77777777" w:rsidTr="00993CA4">
        <w:trPr>
          <w:cantSplit/>
          <w:trHeight w:hRule="exact" w:val="567"/>
          <w:tblHeader/>
        </w:trPr>
        <w:tc>
          <w:tcPr>
            <w:tcW w:w="10530" w:type="dxa"/>
          </w:tcPr>
          <w:p w14:paraId="62E461EC" w14:textId="77777777" w:rsidR="00A700D6" w:rsidRPr="00B12B0A" w:rsidRDefault="00A700D6" w:rsidP="00463930">
            <w:pPr>
              <w:jc w:val="both"/>
              <w:rPr>
                <w:rStyle w:val="Strong"/>
              </w:rPr>
            </w:pPr>
            <w:r>
              <w:rPr>
                <w:rStyle w:val="Strong"/>
              </w:rPr>
              <w:lastRenderedPageBreak/>
              <w:t>C</w:t>
            </w:r>
            <w:r w:rsidRPr="00B12B0A">
              <w:rPr>
                <w:rStyle w:val="Strong"/>
              </w:rPr>
              <w:t>. Details of Internal Coordination, Quality Assurance, and Escalation Procedures</w:t>
            </w:r>
          </w:p>
        </w:tc>
      </w:tr>
      <w:tr w:rsidR="00A700D6" w14:paraId="628A96C2" w14:textId="77777777" w:rsidTr="00993CA4">
        <w:trPr>
          <w:trHeight w:val="567"/>
        </w:trPr>
        <w:tc>
          <w:tcPr>
            <w:tcW w:w="10530" w:type="dxa"/>
          </w:tcPr>
          <w:p w14:paraId="450B6E13" w14:textId="77777777" w:rsidR="00A700D6" w:rsidRDefault="00A700D6" w:rsidP="00993CA4">
            <w:r w:rsidRPr="00B12B0A">
              <w:rPr>
                <w:highlight w:val="lightGray"/>
              </w:rPr>
              <w:t>[</w:t>
            </w:r>
            <w:r>
              <w:rPr>
                <w:highlight w:val="lightGray"/>
              </w:rPr>
              <w:t>Insert</w:t>
            </w:r>
            <w:r w:rsidRPr="00B12B0A">
              <w:rPr>
                <w:highlight w:val="lightGray"/>
              </w:rPr>
              <w:t xml:space="preserve"> response here.]</w:t>
            </w:r>
          </w:p>
        </w:tc>
      </w:tr>
    </w:tbl>
    <w:p w14:paraId="79C671BB" w14:textId="77777777" w:rsidR="00A700D6" w:rsidRDefault="00A700D6" w:rsidP="00A700D6"/>
    <w:p w14:paraId="4D060A4B" w14:textId="77777777" w:rsidR="00A700D6" w:rsidRDefault="00A700D6" w:rsidP="00A700D6">
      <w:pPr>
        <w:tabs>
          <w:tab w:val="clear" w:pos="454"/>
          <w:tab w:val="clear" w:pos="907"/>
          <w:tab w:val="clear" w:pos="1361"/>
          <w:tab w:val="clear" w:pos="1814"/>
          <w:tab w:val="clear" w:pos="2268"/>
        </w:tabs>
        <w:spacing w:before="0" w:after="0"/>
        <w:contextualSpacing w:val="0"/>
      </w:pPr>
      <w:r>
        <w:br w:type="page"/>
      </w:r>
    </w:p>
    <w:tbl>
      <w:tblPr>
        <w:tblStyle w:val="TableGrid"/>
        <w:tblW w:w="0" w:type="auto"/>
        <w:tblLook w:val="04A0" w:firstRow="1" w:lastRow="0" w:firstColumn="1" w:lastColumn="0" w:noHBand="0" w:noVBand="1"/>
      </w:tblPr>
      <w:tblGrid>
        <w:gridCol w:w="10530"/>
      </w:tblGrid>
      <w:tr w:rsidR="00B12B0A" w14:paraId="1C15A59F" w14:textId="77777777" w:rsidTr="00B12B0A">
        <w:trPr>
          <w:cantSplit/>
          <w:trHeight w:hRule="exact" w:val="567"/>
          <w:tblHeader/>
        </w:trPr>
        <w:tc>
          <w:tcPr>
            <w:tcW w:w="10530" w:type="dxa"/>
          </w:tcPr>
          <w:p w14:paraId="2059476B" w14:textId="0D9509E2" w:rsidR="00B12B0A" w:rsidRPr="00B12B0A" w:rsidRDefault="00A700D6" w:rsidP="00463930">
            <w:pPr>
              <w:jc w:val="both"/>
              <w:rPr>
                <w:rStyle w:val="Strong"/>
              </w:rPr>
            </w:pPr>
            <w:r>
              <w:rPr>
                <w:rStyle w:val="Strong"/>
              </w:rPr>
              <w:lastRenderedPageBreak/>
              <w:t>D</w:t>
            </w:r>
            <w:r w:rsidR="00B12B0A" w:rsidRPr="00B12B0A">
              <w:rPr>
                <w:rStyle w:val="Strong"/>
              </w:rPr>
              <w:t>. Proposals for Communication with OPW, Local Authorities, Statutory Bodies and other stakeholders</w:t>
            </w:r>
          </w:p>
        </w:tc>
      </w:tr>
      <w:tr w:rsidR="00B12B0A" w14:paraId="072EA296" w14:textId="77777777" w:rsidTr="00B12B0A">
        <w:trPr>
          <w:trHeight w:val="567"/>
        </w:trPr>
        <w:tc>
          <w:tcPr>
            <w:tcW w:w="10530" w:type="dxa"/>
          </w:tcPr>
          <w:p w14:paraId="057F7EC3" w14:textId="0765054B" w:rsidR="00B12B0A" w:rsidRDefault="00B12B0A" w:rsidP="00B12B0A">
            <w:r w:rsidRPr="00B12B0A">
              <w:rPr>
                <w:highlight w:val="lightGray"/>
              </w:rPr>
              <w:t>[</w:t>
            </w:r>
            <w:r>
              <w:rPr>
                <w:highlight w:val="lightGray"/>
              </w:rPr>
              <w:t>Insert</w:t>
            </w:r>
            <w:r w:rsidRPr="00B12B0A">
              <w:rPr>
                <w:highlight w:val="lightGray"/>
              </w:rPr>
              <w:t xml:space="preserve"> response here.]</w:t>
            </w:r>
          </w:p>
        </w:tc>
      </w:tr>
    </w:tbl>
    <w:p w14:paraId="7B91EC0F" w14:textId="4A9C4A5F" w:rsidR="00B12B0A" w:rsidRDefault="00B12B0A" w:rsidP="00B61626"/>
    <w:p w14:paraId="68DDFE58" w14:textId="77777777" w:rsidR="00B12B0A" w:rsidRDefault="00B12B0A">
      <w:pPr>
        <w:tabs>
          <w:tab w:val="clear" w:pos="454"/>
          <w:tab w:val="clear" w:pos="907"/>
          <w:tab w:val="clear" w:pos="1361"/>
          <w:tab w:val="clear" w:pos="1814"/>
          <w:tab w:val="clear" w:pos="2268"/>
        </w:tabs>
        <w:spacing w:before="0" w:after="0"/>
        <w:contextualSpacing w:val="0"/>
      </w:pPr>
      <w:r>
        <w:br w:type="page"/>
      </w:r>
    </w:p>
    <w:tbl>
      <w:tblPr>
        <w:tblStyle w:val="TableGrid"/>
        <w:tblW w:w="0" w:type="auto"/>
        <w:tblLook w:val="04A0" w:firstRow="1" w:lastRow="0" w:firstColumn="1" w:lastColumn="0" w:noHBand="0" w:noVBand="1"/>
      </w:tblPr>
      <w:tblGrid>
        <w:gridCol w:w="10530"/>
      </w:tblGrid>
      <w:tr w:rsidR="00B12B0A" w14:paraId="3F1D4E8D" w14:textId="77777777" w:rsidTr="00EB3B20">
        <w:trPr>
          <w:cantSplit/>
          <w:trHeight w:hRule="exact" w:val="567"/>
          <w:tblHeader/>
        </w:trPr>
        <w:tc>
          <w:tcPr>
            <w:tcW w:w="10530" w:type="dxa"/>
          </w:tcPr>
          <w:p w14:paraId="5B1E93EA" w14:textId="2176D91F" w:rsidR="00B12B0A" w:rsidRPr="00B12B0A" w:rsidRDefault="00A700D6" w:rsidP="00463930">
            <w:pPr>
              <w:jc w:val="both"/>
              <w:rPr>
                <w:rStyle w:val="Strong"/>
              </w:rPr>
            </w:pPr>
            <w:r>
              <w:rPr>
                <w:rStyle w:val="Strong"/>
              </w:rPr>
              <w:lastRenderedPageBreak/>
              <w:t>E</w:t>
            </w:r>
            <w:r w:rsidR="00B12B0A" w:rsidRPr="00B12B0A">
              <w:rPr>
                <w:rStyle w:val="Strong"/>
              </w:rPr>
              <w:t>. Proposals for Environmentally Friendly, Socially Conscious, Innovate, and Sustainable Service Provision</w:t>
            </w:r>
          </w:p>
        </w:tc>
      </w:tr>
      <w:tr w:rsidR="00B12B0A" w14:paraId="6313D210" w14:textId="77777777" w:rsidTr="00EB3B20">
        <w:trPr>
          <w:trHeight w:val="567"/>
        </w:trPr>
        <w:tc>
          <w:tcPr>
            <w:tcW w:w="10530" w:type="dxa"/>
          </w:tcPr>
          <w:p w14:paraId="625B4931" w14:textId="77777777" w:rsidR="00B12B0A" w:rsidRDefault="00B12B0A" w:rsidP="00EB3B20">
            <w:r w:rsidRPr="00B12B0A">
              <w:rPr>
                <w:highlight w:val="lightGray"/>
              </w:rPr>
              <w:t>[</w:t>
            </w:r>
            <w:r>
              <w:rPr>
                <w:highlight w:val="lightGray"/>
              </w:rPr>
              <w:t>Insert</w:t>
            </w:r>
            <w:r w:rsidRPr="00B12B0A">
              <w:rPr>
                <w:highlight w:val="lightGray"/>
              </w:rPr>
              <w:t xml:space="preserve"> response here.]</w:t>
            </w:r>
          </w:p>
        </w:tc>
      </w:tr>
    </w:tbl>
    <w:p w14:paraId="0A6E93EC" w14:textId="77777777" w:rsidR="00B12B0A" w:rsidRDefault="00B12B0A" w:rsidP="00B12B0A"/>
    <w:p w14:paraId="020EF50E" w14:textId="7569FB14" w:rsidR="00B12B0A" w:rsidRDefault="00B12B0A">
      <w:pPr>
        <w:tabs>
          <w:tab w:val="clear" w:pos="454"/>
          <w:tab w:val="clear" w:pos="907"/>
          <w:tab w:val="clear" w:pos="1361"/>
          <w:tab w:val="clear" w:pos="1814"/>
          <w:tab w:val="clear" w:pos="2268"/>
        </w:tabs>
        <w:spacing w:before="0" w:after="0"/>
        <w:contextualSpacing w:val="0"/>
      </w:pPr>
      <w:r>
        <w:br w:type="page"/>
      </w:r>
    </w:p>
    <w:p w14:paraId="0F433795" w14:textId="5E761C95" w:rsidR="00B12B0A" w:rsidRDefault="00EB3B20" w:rsidP="00EB3B20">
      <w:pPr>
        <w:pStyle w:val="Heading1"/>
      </w:pPr>
      <w:r>
        <w:lastRenderedPageBreak/>
        <w:t>Tender Submission Checklist</w:t>
      </w:r>
    </w:p>
    <w:p w14:paraId="74337936" w14:textId="1DC760B9" w:rsidR="00EB3B20" w:rsidRDefault="00EB3B20" w:rsidP="00EB3B20"/>
    <w:tbl>
      <w:tblPr>
        <w:tblStyle w:val="TableGrid"/>
        <w:tblW w:w="0" w:type="auto"/>
        <w:tblLook w:val="04A0" w:firstRow="1" w:lastRow="0" w:firstColumn="1" w:lastColumn="0" w:noHBand="0" w:noVBand="1"/>
      </w:tblPr>
      <w:tblGrid>
        <w:gridCol w:w="9776"/>
        <w:gridCol w:w="754"/>
      </w:tblGrid>
      <w:tr w:rsidR="00EB3B20" w14:paraId="4641C933" w14:textId="77777777" w:rsidTr="00D336CC">
        <w:trPr>
          <w:trHeight w:val="624"/>
        </w:trPr>
        <w:tc>
          <w:tcPr>
            <w:tcW w:w="9776" w:type="dxa"/>
            <w:vAlign w:val="center"/>
          </w:tcPr>
          <w:p w14:paraId="1CDF36D1" w14:textId="08F664A6" w:rsidR="00EB3B20" w:rsidRDefault="00EB3B20" w:rsidP="00463930">
            <w:pPr>
              <w:jc w:val="both"/>
            </w:pPr>
            <w:r>
              <w:t>ESPD submitted</w:t>
            </w:r>
          </w:p>
        </w:tc>
        <w:tc>
          <w:tcPr>
            <w:tcW w:w="754" w:type="dxa"/>
            <w:vAlign w:val="center"/>
          </w:tcPr>
          <w:p w14:paraId="3A46B95C" w14:textId="77777777" w:rsidR="00EB3B20" w:rsidRDefault="00EB3B20" w:rsidP="004C58CD">
            <w:pPr>
              <w:jc w:val="center"/>
            </w:pPr>
          </w:p>
        </w:tc>
      </w:tr>
      <w:tr w:rsidR="00EB3B20" w14:paraId="72B8D426" w14:textId="77777777" w:rsidTr="00D336CC">
        <w:trPr>
          <w:trHeight w:val="624"/>
        </w:trPr>
        <w:tc>
          <w:tcPr>
            <w:tcW w:w="9776" w:type="dxa"/>
            <w:vAlign w:val="center"/>
          </w:tcPr>
          <w:p w14:paraId="64D08E01" w14:textId="6C22B96B" w:rsidR="00EB3B20" w:rsidRDefault="00EB3B20" w:rsidP="00463930">
            <w:pPr>
              <w:jc w:val="both"/>
            </w:pPr>
            <w:r>
              <w:t>Tenderer has a minimum turnover from the provision of consultant and project archaeology services of not less than €500,000 per year in each of the last three years. Audited financial statements available if requested.</w:t>
            </w:r>
          </w:p>
        </w:tc>
        <w:tc>
          <w:tcPr>
            <w:tcW w:w="754" w:type="dxa"/>
            <w:vAlign w:val="center"/>
          </w:tcPr>
          <w:p w14:paraId="2FE4AC75" w14:textId="77777777" w:rsidR="00EB3B20" w:rsidRDefault="00EB3B20" w:rsidP="004C58CD">
            <w:pPr>
              <w:jc w:val="center"/>
            </w:pPr>
          </w:p>
        </w:tc>
      </w:tr>
      <w:tr w:rsidR="00EB3B20" w14:paraId="2381777C" w14:textId="77777777" w:rsidTr="00D336CC">
        <w:trPr>
          <w:trHeight w:val="624"/>
        </w:trPr>
        <w:tc>
          <w:tcPr>
            <w:tcW w:w="9776" w:type="dxa"/>
            <w:vAlign w:val="center"/>
          </w:tcPr>
          <w:p w14:paraId="37AFB93B" w14:textId="477E1A91" w:rsidR="00EB3B20" w:rsidRDefault="00EB3B20" w:rsidP="00463930">
            <w:pPr>
              <w:jc w:val="both"/>
            </w:pPr>
            <w:r>
              <w:t>Tenderer is a going concern. Audited financial statements available if requested.</w:t>
            </w:r>
          </w:p>
        </w:tc>
        <w:tc>
          <w:tcPr>
            <w:tcW w:w="754" w:type="dxa"/>
            <w:vAlign w:val="center"/>
          </w:tcPr>
          <w:p w14:paraId="6B61D6FC" w14:textId="77777777" w:rsidR="00EB3B20" w:rsidRDefault="00EB3B20" w:rsidP="004C58CD">
            <w:pPr>
              <w:jc w:val="center"/>
            </w:pPr>
          </w:p>
        </w:tc>
      </w:tr>
      <w:tr w:rsidR="00EB3B20" w14:paraId="3F08AC5A" w14:textId="77777777" w:rsidTr="00D336CC">
        <w:trPr>
          <w:trHeight w:val="624"/>
        </w:trPr>
        <w:tc>
          <w:tcPr>
            <w:tcW w:w="9776" w:type="dxa"/>
            <w:vAlign w:val="center"/>
          </w:tcPr>
          <w:p w14:paraId="38D1A64A" w14:textId="759114E9" w:rsidR="00EB3B20" w:rsidRDefault="00EB3B20" w:rsidP="00463930">
            <w:pPr>
              <w:jc w:val="both"/>
            </w:pPr>
            <w:r>
              <w:t>Insurance policies in place or arranged. Policy documents or brokers letter available if requested.</w:t>
            </w:r>
          </w:p>
        </w:tc>
        <w:tc>
          <w:tcPr>
            <w:tcW w:w="754" w:type="dxa"/>
            <w:vAlign w:val="center"/>
          </w:tcPr>
          <w:p w14:paraId="5DE54158" w14:textId="77777777" w:rsidR="00EB3B20" w:rsidRDefault="00EB3B20" w:rsidP="004C58CD">
            <w:pPr>
              <w:jc w:val="center"/>
            </w:pPr>
          </w:p>
        </w:tc>
      </w:tr>
      <w:tr w:rsidR="00EB3B20" w14:paraId="785664A5" w14:textId="77777777" w:rsidTr="00D336CC">
        <w:trPr>
          <w:trHeight w:val="624"/>
        </w:trPr>
        <w:tc>
          <w:tcPr>
            <w:tcW w:w="9776" w:type="dxa"/>
            <w:vAlign w:val="center"/>
          </w:tcPr>
          <w:p w14:paraId="4AC8DB4D" w14:textId="3F81331B" w:rsidR="00EB3B20" w:rsidRDefault="006B3B2F" w:rsidP="00463930">
            <w:pPr>
              <w:jc w:val="both"/>
            </w:pPr>
            <w:r>
              <w:t>At least 3 examples of previous projects.</w:t>
            </w:r>
          </w:p>
        </w:tc>
        <w:tc>
          <w:tcPr>
            <w:tcW w:w="754" w:type="dxa"/>
            <w:vAlign w:val="center"/>
          </w:tcPr>
          <w:p w14:paraId="1691F450" w14:textId="77777777" w:rsidR="00EB3B20" w:rsidRDefault="00EB3B20" w:rsidP="004C58CD">
            <w:pPr>
              <w:jc w:val="center"/>
            </w:pPr>
          </w:p>
        </w:tc>
      </w:tr>
      <w:tr w:rsidR="00EB3B20" w14:paraId="0CC0EDC4" w14:textId="77777777" w:rsidTr="00D336CC">
        <w:trPr>
          <w:trHeight w:val="624"/>
        </w:trPr>
        <w:tc>
          <w:tcPr>
            <w:tcW w:w="9776" w:type="dxa"/>
            <w:vAlign w:val="center"/>
          </w:tcPr>
          <w:p w14:paraId="25600800" w14:textId="1485816B" w:rsidR="00EB3B20" w:rsidRDefault="006B3B2F" w:rsidP="00463930">
            <w:pPr>
              <w:jc w:val="both"/>
            </w:pPr>
            <w:r>
              <w:t>CV for Director Archaeologist</w:t>
            </w:r>
          </w:p>
        </w:tc>
        <w:tc>
          <w:tcPr>
            <w:tcW w:w="754" w:type="dxa"/>
            <w:vAlign w:val="center"/>
          </w:tcPr>
          <w:p w14:paraId="701FBDCA" w14:textId="77777777" w:rsidR="00EB3B20" w:rsidRDefault="00EB3B20" w:rsidP="004C58CD">
            <w:pPr>
              <w:jc w:val="center"/>
            </w:pPr>
          </w:p>
        </w:tc>
      </w:tr>
      <w:tr w:rsidR="00EB3B20" w14:paraId="59B1A24C" w14:textId="77777777" w:rsidTr="00D336CC">
        <w:trPr>
          <w:trHeight w:val="624"/>
        </w:trPr>
        <w:tc>
          <w:tcPr>
            <w:tcW w:w="9776" w:type="dxa"/>
            <w:vAlign w:val="center"/>
          </w:tcPr>
          <w:p w14:paraId="606E2396" w14:textId="64988F78" w:rsidR="00EB3B20" w:rsidRDefault="006B3B2F" w:rsidP="00463930">
            <w:pPr>
              <w:jc w:val="both"/>
            </w:pPr>
            <w:r>
              <w:t>CVs for Senior Archaeologist 1, 2, and 3</w:t>
            </w:r>
          </w:p>
        </w:tc>
        <w:tc>
          <w:tcPr>
            <w:tcW w:w="754" w:type="dxa"/>
            <w:vAlign w:val="center"/>
          </w:tcPr>
          <w:p w14:paraId="7C5811D9" w14:textId="77777777" w:rsidR="00EB3B20" w:rsidRDefault="00EB3B20" w:rsidP="004C58CD">
            <w:pPr>
              <w:jc w:val="center"/>
            </w:pPr>
          </w:p>
        </w:tc>
      </w:tr>
      <w:tr w:rsidR="006B3B2F" w14:paraId="1CE6014B" w14:textId="77777777" w:rsidTr="00D336CC">
        <w:trPr>
          <w:trHeight w:val="624"/>
        </w:trPr>
        <w:tc>
          <w:tcPr>
            <w:tcW w:w="9776" w:type="dxa"/>
            <w:vAlign w:val="center"/>
          </w:tcPr>
          <w:p w14:paraId="21D46119" w14:textId="047CE681" w:rsidR="006B3B2F" w:rsidRDefault="006B3B2F" w:rsidP="00463930">
            <w:pPr>
              <w:jc w:val="both"/>
            </w:pPr>
            <w:r>
              <w:t>CVs for all specialist providers</w:t>
            </w:r>
          </w:p>
        </w:tc>
        <w:tc>
          <w:tcPr>
            <w:tcW w:w="754" w:type="dxa"/>
            <w:vAlign w:val="center"/>
          </w:tcPr>
          <w:p w14:paraId="6B9DB999" w14:textId="77777777" w:rsidR="006B3B2F" w:rsidRDefault="006B3B2F" w:rsidP="004C58CD">
            <w:pPr>
              <w:jc w:val="center"/>
            </w:pPr>
          </w:p>
        </w:tc>
      </w:tr>
      <w:tr w:rsidR="006B3B2F" w14:paraId="215EE319" w14:textId="77777777" w:rsidTr="00D336CC">
        <w:trPr>
          <w:trHeight w:val="624"/>
        </w:trPr>
        <w:tc>
          <w:tcPr>
            <w:tcW w:w="9776" w:type="dxa"/>
            <w:vAlign w:val="center"/>
          </w:tcPr>
          <w:p w14:paraId="57C62620" w14:textId="20C19925" w:rsidR="006B3B2F" w:rsidRDefault="006B3B2F" w:rsidP="00463930">
            <w:pPr>
              <w:jc w:val="both"/>
            </w:pPr>
            <w:r>
              <w:t>Adequate</w:t>
            </w:r>
            <w:r w:rsidRPr="006B3B2F">
              <w:t xml:space="preserve"> facilities, plant, equipment, software, support personnel, policies, etc.</w:t>
            </w:r>
            <w:r>
              <w:t xml:space="preserve"> in place. Schedule prepared and available if requested.</w:t>
            </w:r>
          </w:p>
        </w:tc>
        <w:tc>
          <w:tcPr>
            <w:tcW w:w="754" w:type="dxa"/>
            <w:vAlign w:val="center"/>
          </w:tcPr>
          <w:p w14:paraId="67B18C43" w14:textId="77777777" w:rsidR="006B3B2F" w:rsidRDefault="006B3B2F" w:rsidP="004C58CD">
            <w:pPr>
              <w:jc w:val="center"/>
            </w:pPr>
          </w:p>
        </w:tc>
      </w:tr>
      <w:tr w:rsidR="006B3B2F" w14:paraId="6581059C" w14:textId="77777777" w:rsidTr="00D336CC">
        <w:trPr>
          <w:trHeight w:val="624"/>
        </w:trPr>
        <w:tc>
          <w:tcPr>
            <w:tcW w:w="9776" w:type="dxa"/>
            <w:vAlign w:val="center"/>
          </w:tcPr>
          <w:p w14:paraId="25DB8D9E" w14:textId="67528940" w:rsidR="006B3B2F" w:rsidRDefault="006B3B2F" w:rsidP="00463930">
            <w:pPr>
              <w:jc w:val="both"/>
            </w:pPr>
            <w:r>
              <w:t>Conflict of Interest policy and list of potential conflicts.</w:t>
            </w:r>
          </w:p>
        </w:tc>
        <w:tc>
          <w:tcPr>
            <w:tcW w:w="754" w:type="dxa"/>
            <w:vAlign w:val="center"/>
          </w:tcPr>
          <w:p w14:paraId="72D4B718" w14:textId="77777777" w:rsidR="006B3B2F" w:rsidRDefault="006B3B2F" w:rsidP="004C58CD">
            <w:pPr>
              <w:jc w:val="center"/>
            </w:pPr>
          </w:p>
        </w:tc>
      </w:tr>
      <w:tr w:rsidR="006B3B2F" w14:paraId="4AFF69B6" w14:textId="77777777" w:rsidTr="00D336CC">
        <w:trPr>
          <w:trHeight w:val="624"/>
        </w:trPr>
        <w:tc>
          <w:tcPr>
            <w:tcW w:w="9776" w:type="dxa"/>
            <w:vAlign w:val="center"/>
          </w:tcPr>
          <w:p w14:paraId="7DF7A9A0" w14:textId="58D6C69C" w:rsidR="006B3B2F" w:rsidRDefault="006B3B2F" w:rsidP="00463930">
            <w:pPr>
              <w:jc w:val="both"/>
            </w:pPr>
            <w:r>
              <w:t xml:space="preserve">Pricing Schedule </w:t>
            </w:r>
            <w:r w:rsidR="00D336CC">
              <w:t xml:space="preserve">spreadsheet </w:t>
            </w:r>
            <w:r>
              <w:t>completed and submitted</w:t>
            </w:r>
          </w:p>
        </w:tc>
        <w:tc>
          <w:tcPr>
            <w:tcW w:w="754" w:type="dxa"/>
            <w:vAlign w:val="center"/>
          </w:tcPr>
          <w:p w14:paraId="2133603B" w14:textId="77777777" w:rsidR="006B3B2F" w:rsidRDefault="006B3B2F" w:rsidP="004C58CD">
            <w:pPr>
              <w:jc w:val="center"/>
            </w:pPr>
          </w:p>
        </w:tc>
      </w:tr>
      <w:tr w:rsidR="00A700D6" w14:paraId="781CE8BD" w14:textId="77777777" w:rsidTr="00D336CC">
        <w:trPr>
          <w:trHeight w:val="624"/>
        </w:trPr>
        <w:tc>
          <w:tcPr>
            <w:tcW w:w="9776" w:type="dxa"/>
            <w:vAlign w:val="center"/>
          </w:tcPr>
          <w:p w14:paraId="26E110C9" w14:textId="6A51BC4A" w:rsidR="00A700D6" w:rsidRDefault="00A700D6" w:rsidP="00463930">
            <w:pPr>
              <w:jc w:val="both"/>
            </w:pPr>
            <w:r>
              <w:t xml:space="preserve">Response to Award Criterion: B. </w:t>
            </w:r>
            <w:r w:rsidRPr="00D336CC">
              <w:t>Details of Internal Coordination, Quality Assurance, and Escalation Procedures</w:t>
            </w:r>
          </w:p>
        </w:tc>
        <w:tc>
          <w:tcPr>
            <w:tcW w:w="754" w:type="dxa"/>
            <w:vAlign w:val="center"/>
          </w:tcPr>
          <w:p w14:paraId="234DBB73" w14:textId="77777777" w:rsidR="00A700D6" w:rsidRDefault="00A700D6" w:rsidP="004C58CD">
            <w:pPr>
              <w:jc w:val="center"/>
            </w:pPr>
          </w:p>
        </w:tc>
      </w:tr>
      <w:tr w:rsidR="00A700D6" w14:paraId="09C7B913" w14:textId="77777777" w:rsidTr="00D336CC">
        <w:trPr>
          <w:trHeight w:val="624"/>
        </w:trPr>
        <w:tc>
          <w:tcPr>
            <w:tcW w:w="9776" w:type="dxa"/>
            <w:vAlign w:val="center"/>
          </w:tcPr>
          <w:p w14:paraId="4224E4DB" w14:textId="5CB1645C" w:rsidR="00A700D6" w:rsidRDefault="00A700D6" w:rsidP="00463930">
            <w:pPr>
              <w:jc w:val="both"/>
            </w:pPr>
            <w:r>
              <w:t xml:space="preserve">Response to Award Criterion: C. </w:t>
            </w:r>
            <w:r w:rsidRPr="00D336CC">
              <w:t xml:space="preserve">Proposals for the delivery of the Services, including </w:t>
            </w:r>
            <w:r>
              <w:t>transition from the previous service provider</w:t>
            </w:r>
            <w:r w:rsidRPr="00D336CC">
              <w:t>, flood relief projects, arterial drainage maintenance, contract management, etc.</w:t>
            </w:r>
          </w:p>
        </w:tc>
        <w:tc>
          <w:tcPr>
            <w:tcW w:w="754" w:type="dxa"/>
            <w:vAlign w:val="center"/>
          </w:tcPr>
          <w:p w14:paraId="1C6C8219" w14:textId="77777777" w:rsidR="00A700D6" w:rsidRDefault="00A700D6" w:rsidP="004C58CD">
            <w:pPr>
              <w:jc w:val="center"/>
            </w:pPr>
          </w:p>
        </w:tc>
      </w:tr>
      <w:tr w:rsidR="00A700D6" w14:paraId="0EC31FF6" w14:textId="77777777" w:rsidTr="00D336CC">
        <w:trPr>
          <w:trHeight w:val="624"/>
        </w:trPr>
        <w:tc>
          <w:tcPr>
            <w:tcW w:w="9776" w:type="dxa"/>
            <w:vAlign w:val="center"/>
          </w:tcPr>
          <w:p w14:paraId="6F355731" w14:textId="0FD3BE9F" w:rsidR="00A700D6" w:rsidRDefault="00A700D6" w:rsidP="00463930">
            <w:pPr>
              <w:jc w:val="both"/>
            </w:pPr>
            <w:r>
              <w:t xml:space="preserve">Response to Award Criterion: D. </w:t>
            </w:r>
            <w:r w:rsidRPr="00D336CC">
              <w:t>Proposals for Communication with OPW, Local Authorities, Statutory Bodies and other stakeholders</w:t>
            </w:r>
          </w:p>
        </w:tc>
        <w:tc>
          <w:tcPr>
            <w:tcW w:w="754" w:type="dxa"/>
            <w:vAlign w:val="center"/>
          </w:tcPr>
          <w:p w14:paraId="6C5EDFF8" w14:textId="77777777" w:rsidR="00A700D6" w:rsidRDefault="00A700D6" w:rsidP="004C58CD">
            <w:pPr>
              <w:jc w:val="center"/>
            </w:pPr>
          </w:p>
        </w:tc>
      </w:tr>
      <w:tr w:rsidR="00A700D6" w14:paraId="1B01469A" w14:textId="77777777" w:rsidTr="00D336CC">
        <w:trPr>
          <w:trHeight w:val="624"/>
        </w:trPr>
        <w:tc>
          <w:tcPr>
            <w:tcW w:w="9776" w:type="dxa"/>
            <w:vAlign w:val="center"/>
          </w:tcPr>
          <w:p w14:paraId="6FEAE67F" w14:textId="68DA5818" w:rsidR="00A700D6" w:rsidRDefault="00A700D6" w:rsidP="00463930">
            <w:pPr>
              <w:jc w:val="both"/>
            </w:pPr>
            <w:r>
              <w:t xml:space="preserve">Response to Award Criterion: E. </w:t>
            </w:r>
            <w:r w:rsidRPr="00D336CC">
              <w:t>Proposals for Environmentally Friendly, Socially Conscious, Innovative, and Sustainable Service Provision</w:t>
            </w:r>
          </w:p>
        </w:tc>
        <w:tc>
          <w:tcPr>
            <w:tcW w:w="754" w:type="dxa"/>
            <w:vAlign w:val="center"/>
          </w:tcPr>
          <w:p w14:paraId="21998EA0" w14:textId="77777777" w:rsidR="00A700D6" w:rsidRDefault="00A700D6" w:rsidP="004C58CD">
            <w:pPr>
              <w:jc w:val="center"/>
            </w:pPr>
          </w:p>
        </w:tc>
      </w:tr>
      <w:tr w:rsidR="00463930" w14:paraId="3A1D3896" w14:textId="77777777" w:rsidTr="00D336CC">
        <w:trPr>
          <w:trHeight w:val="624"/>
        </w:trPr>
        <w:tc>
          <w:tcPr>
            <w:tcW w:w="9776" w:type="dxa"/>
            <w:vAlign w:val="center"/>
          </w:tcPr>
          <w:p w14:paraId="202E7BCA" w14:textId="31FDF152" w:rsidR="00463930" w:rsidRDefault="00463930" w:rsidP="00463930">
            <w:pPr>
              <w:jc w:val="both"/>
            </w:pPr>
            <w:r>
              <w:t>Page limits adhered to</w:t>
            </w:r>
          </w:p>
        </w:tc>
        <w:tc>
          <w:tcPr>
            <w:tcW w:w="754" w:type="dxa"/>
            <w:vAlign w:val="center"/>
          </w:tcPr>
          <w:p w14:paraId="324FCAA0" w14:textId="77777777" w:rsidR="00463930" w:rsidRDefault="00463930" w:rsidP="004C58CD">
            <w:pPr>
              <w:jc w:val="center"/>
            </w:pPr>
          </w:p>
        </w:tc>
      </w:tr>
    </w:tbl>
    <w:p w14:paraId="04D6498A" w14:textId="77777777" w:rsidR="00EB3B20" w:rsidRPr="00EB3B20" w:rsidRDefault="00EB3B20" w:rsidP="00EB3B20"/>
    <w:sectPr w:rsidR="00EB3B20" w:rsidRPr="00EB3B20" w:rsidSect="00F2330A">
      <w:headerReference w:type="default" r:id="rId8"/>
      <w:footerReference w:type="even" r:id="rId9"/>
      <w:footerReference w:type="default" r:id="rId10"/>
      <w:headerReference w:type="first" r:id="rId11"/>
      <w:footerReference w:type="first" r:id="rId12"/>
      <w:pgSz w:w="11900" w:h="16840"/>
      <w:pgMar w:top="2495" w:right="680" w:bottom="1361" w:left="680"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EA4D6" w14:textId="77777777" w:rsidR="00D342D4" w:rsidRDefault="00D342D4" w:rsidP="00B61626">
      <w:r>
        <w:separator/>
      </w:r>
    </w:p>
    <w:p w14:paraId="56467DA2" w14:textId="77777777" w:rsidR="00D342D4" w:rsidRDefault="00D342D4" w:rsidP="00B61626"/>
  </w:endnote>
  <w:endnote w:type="continuationSeparator" w:id="0">
    <w:p w14:paraId="0563F8B5" w14:textId="77777777" w:rsidR="00D342D4" w:rsidRDefault="00D342D4" w:rsidP="00B61626">
      <w:r>
        <w:continuationSeparator/>
      </w:r>
    </w:p>
    <w:p w14:paraId="6748FC3C" w14:textId="77777777" w:rsidR="00D342D4" w:rsidRDefault="00D342D4" w:rsidP="00B616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altName w:val="Segoe UI"/>
    <w:charset w:val="00"/>
    <w:family w:val="swiss"/>
    <w:pitch w:val="variable"/>
    <w:sig w:usb0="800000AF" w:usb1="4000604A" w:usb2="00000000" w:usb3="00000000" w:csb0="00000093" w:csb1="00000000"/>
  </w:font>
  <w:font w:name="Lato Black">
    <w:altName w:val="Calibri"/>
    <w:charset w:val="00"/>
    <w:family w:val="swiss"/>
    <w:pitch w:val="variable"/>
    <w:sig w:usb0="800000AF" w:usb1="40006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042313"/>
      <w:docPartObj>
        <w:docPartGallery w:val="Page Numbers (Bottom of Page)"/>
        <w:docPartUnique/>
      </w:docPartObj>
    </w:sdtPr>
    <w:sdtEndPr/>
    <w:sdtContent>
      <w:p w14:paraId="72E903CA" w14:textId="77777777" w:rsidR="00D342D4" w:rsidRDefault="00D342D4" w:rsidP="00B61626">
        <w:r>
          <w:fldChar w:fldCharType="begin"/>
        </w:r>
        <w:r>
          <w:instrText xml:space="preserve"> PAGE </w:instrText>
        </w:r>
        <w:r>
          <w:fldChar w:fldCharType="end"/>
        </w:r>
      </w:p>
    </w:sdtContent>
  </w:sdt>
  <w:p w14:paraId="704340A2" w14:textId="77777777" w:rsidR="00D342D4" w:rsidRDefault="00D342D4" w:rsidP="00B61626"/>
  <w:p w14:paraId="5F13888D" w14:textId="77777777" w:rsidR="00D342D4" w:rsidRDefault="00D342D4" w:rsidP="00B6162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4128E" w14:textId="77777777" w:rsidR="00D342D4" w:rsidRPr="00AC7A02" w:rsidRDefault="00D342D4" w:rsidP="00B61626"/>
  <w:p w14:paraId="1BD87CD2" w14:textId="0C27B5E6" w:rsidR="00D342D4" w:rsidRPr="00AC7A02" w:rsidRDefault="00D342D4" w:rsidP="00B61626">
    <w:r w:rsidRPr="00AC7A02">
      <w:rPr>
        <w:noProof/>
        <w:lang w:eastAsia="en-IE"/>
      </w:rPr>
      <mc:AlternateContent>
        <mc:Choice Requires="wps">
          <w:drawing>
            <wp:inline distT="0" distB="0" distL="0" distR="0" wp14:anchorId="70AABDAB" wp14:editId="5C185129">
              <wp:extent cx="1272619" cy="235670"/>
              <wp:effectExtent l="0" t="0" r="3810" b="12065"/>
              <wp:docPr id="3" name="Text Box 3"/>
              <wp:cNvGraphicFramePr/>
              <a:graphic xmlns:a="http://schemas.openxmlformats.org/drawingml/2006/main">
                <a:graphicData uri="http://schemas.microsoft.com/office/word/2010/wordprocessingShape">
                  <wps:wsp>
                    <wps:cNvSpPr txBox="1"/>
                    <wps:spPr>
                      <a:xfrm>
                        <a:off x="0" y="0"/>
                        <a:ext cx="1272619" cy="235670"/>
                      </a:xfrm>
                      <a:prstGeom prst="rect">
                        <a:avLst/>
                      </a:prstGeom>
                      <a:noFill/>
                      <a:ln w="6350">
                        <a:noFill/>
                      </a:ln>
                    </wps:spPr>
                    <wps:txbx>
                      <w:txbxContent>
                        <w:p w14:paraId="68F4CCA3" w14:textId="77777777" w:rsidR="00D342D4" w:rsidRPr="00FF1868" w:rsidRDefault="00D342D4" w:rsidP="00B61626">
                          <w:pPr>
                            <w:pStyle w:val="Heading4"/>
                            <w:rPr>
                              <w:rStyle w:val="SubtleEmphasis"/>
                            </w:rPr>
                          </w:pPr>
                          <w:r w:rsidRPr="00FF1868">
                            <w:rPr>
                              <w:rStyle w:val="SubtleEmphasis"/>
                            </w:rPr>
                            <w:t>opw.ie</w:t>
                          </w:r>
                        </w:p>
                        <w:p w14:paraId="125B6F45" w14:textId="77777777" w:rsidR="00D342D4" w:rsidRPr="004657E0" w:rsidRDefault="00D342D4" w:rsidP="00B61626"/>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inline>
          </w:drawing>
        </mc:Choice>
        <mc:Fallback>
          <w:pict>
            <v:shapetype w14:anchorId="70AABDAB" id="_x0000_t202" coordsize="21600,21600" o:spt="202" path="m,l,21600r21600,l21600,xe">
              <v:stroke joinstyle="miter"/>
              <v:path gradientshapeok="t" o:connecttype="rect"/>
            </v:shapetype>
            <v:shape id="Text Box 3" o:spid="_x0000_s1026" type="#_x0000_t202" style="width:100.2pt;height:18.5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" filled="f" stroked="f" strokeweight=".5pt">
              <v:textbox inset="0,0,0,0">
                <w:txbxContent>
                  <w:p w14:paraId="68F4CCA3" w14:textId="77777777" w:rsidR="00D342D4" w:rsidRPr="00FF1868" w:rsidRDefault="00D342D4" w:rsidP="00B61626">
                    <w:pPr>
                      <w:pStyle w:val="Heading4"/>
                      <w:rPr>
                        <w:rStyle w:val="SubtleEmphasis"/>
                      </w:rPr>
                    </w:pPr>
                    <w:r w:rsidRPr="00FF1868">
                      <w:rPr>
                        <w:rStyle w:val="SubtleEmphasis"/>
                      </w:rPr>
                      <w:t>opw.ie</w:t>
                    </w:r>
                  </w:p>
                  <w:p w14:paraId="125B6F45" w14:textId="77777777" w:rsidR="00D342D4" w:rsidRPr="004657E0" w:rsidRDefault="00D342D4" w:rsidP="00B61626"/>
                </w:txbxContent>
              </v:textbox>
              <w10:anchorlock/>
            </v:shape>
          </w:pict>
        </mc:Fallback>
      </mc:AlternateContent>
    </w:r>
    <w:r w:rsidRPr="00AC7A02">
      <w:tab/>
    </w:r>
    <w:r w:rsidRPr="00AC7A02">
      <w:tab/>
    </w:r>
    <w:r w:rsidRPr="00AC7A02">
      <w:tab/>
    </w:r>
    <w:r w:rsidRPr="00AC7A02">
      <w:tab/>
    </w:r>
    <w:r w:rsidRPr="00AC7A02">
      <w:tab/>
    </w:r>
    <w:r w:rsidRPr="00AC7A02">
      <w:tab/>
    </w:r>
    <w:r w:rsidRPr="00AC7A02">
      <w:tab/>
    </w:r>
    <w:r w:rsidRPr="00AC7A02">
      <w:tab/>
    </w:r>
    <w:r w:rsidRPr="00AC7A02">
      <w:tab/>
    </w:r>
    <w:r w:rsidRPr="00AC7A02">
      <w:tab/>
      <w:t xml:space="preserve">Page </w:t>
    </w:r>
    <w:r w:rsidRPr="00AC7A02">
      <w:fldChar w:fldCharType="begin"/>
    </w:r>
    <w:r w:rsidRPr="00AC7A02">
      <w:instrText xml:space="preserve"> PAGE   \* MERGEFORMAT </w:instrText>
    </w:r>
    <w:r w:rsidRPr="00AC7A02">
      <w:fldChar w:fldCharType="separate"/>
    </w:r>
    <w:r w:rsidR="000F1885">
      <w:rPr>
        <w:noProof/>
      </w:rPr>
      <w:t>21</w:t>
    </w:r>
    <w:r w:rsidRPr="00AC7A02">
      <w:fldChar w:fldCharType="end"/>
    </w:r>
    <w:r w:rsidRPr="00AC7A02">
      <w:t xml:space="preserve"> of </w:t>
    </w:r>
    <w:r w:rsidR="000F1885">
      <w:fldChar w:fldCharType="begin"/>
    </w:r>
    <w:r w:rsidR="000F1885">
      <w:instrText xml:space="preserve"> NUMPAGES   \* MERGEFORMAT </w:instrText>
    </w:r>
    <w:r w:rsidR="000F1885">
      <w:fldChar w:fldCharType="separate"/>
    </w:r>
    <w:r w:rsidR="000F1885">
      <w:rPr>
        <w:noProof/>
      </w:rPr>
      <w:t>26</w:t>
    </w:r>
    <w:r w:rsidR="000F1885">
      <w:rPr>
        <w:noProof/>
      </w:rPr>
      <w:fldChar w:fldCharType="end"/>
    </w:r>
  </w:p>
  <w:p w14:paraId="5B3956B5" w14:textId="77777777" w:rsidR="00D342D4" w:rsidRPr="00AC7A02" w:rsidRDefault="00D342D4" w:rsidP="00B6162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514DC" w14:textId="77777777" w:rsidR="00D342D4" w:rsidRPr="00AC7A02" w:rsidRDefault="00D342D4" w:rsidP="00B61626"/>
  <w:p w14:paraId="76BE3048" w14:textId="02DAEEE3" w:rsidR="00D342D4" w:rsidRPr="00AC7A02" w:rsidRDefault="00D342D4" w:rsidP="00B61626">
    <w:r w:rsidRPr="00AC7A02">
      <w:rPr>
        <w:noProof/>
        <w:lang w:eastAsia="en-IE"/>
      </w:rPr>
      <mc:AlternateContent>
        <mc:Choice Requires="wps">
          <w:drawing>
            <wp:inline distT="0" distB="0" distL="0" distR="0" wp14:anchorId="7002E738" wp14:editId="3A6D3206">
              <wp:extent cx="1272619" cy="235670"/>
              <wp:effectExtent l="0" t="0" r="3810" b="12065"/>
              <wp:docPr id="8" name="Text Box 8"/>
              <wp:cNvGraphicFramePr/>
              <a:graphic xmlns:a="http://schemas.openxmlformats.org/drawingml/2006/main">
                <a:graphicData uri="http://schemas.microsoft.com/office/word/2010/wordprocessingShape">
                  <wps:wsp>
                    <wps:cNvSpPr txBox="1"/>
                    <wps:spPr>
                      <a:xfrm>
                        <a:off x="0" y="0"/>
                        <a:ext cx="1272619" cy="235670"/>
                      </a:xfrm>
                      <a:prstGeom prst="rect">
                        <a:avLst/>
                      </a:prstGeom>
                      <a:noFill/>
                      <a:ln w="6350">
                        <a:noFill/>
                      </a:ln>
                    </wps:spPr>
                    <wps:txbx>
                      <w:txbxContent>
                        <w:p w14:paraId="3194DA32" w14:textId="77777777" w:rsidR="00D342D4" w:rsidRPr="00FF1868" w:rsidRDefault="00D342D4" w:rsidP="00B61626">
                          <w:pPr>
                            <w:pStyle w:val="Heading4"/>
                            <w:rPr>
                              <w:rStyle w:val="SubtleEmphasis"/>
                            </w:rPr>
                          </w:pPr>
                          <w:r w:rsidRPr="00FF1868">
                            <w:rPr>
                              <w:rStyle w:val="SubtleEmphasis"/>
                            </w:rPr>
                            <w:t>opw.ie</w:t>
                          </w:r>
                        </w:p>
                        <w:p w14:paraId="36838D00" w14:textId="77777777" w:rsidR="00D342D4" w:rsidRPr="004657E0" w:rsidRDefault="00D342D4" w:rsidP="00B61626"/>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inline>
          </w:drawing>
        </mc:Choice>
        <mc:Fallback>
          <w:pict>
            <v:shapetype w14:anchorId="7002E738" id="_x0000_t202" coordsize="21600,21600" o:spt="202" path="m,l,21600r21600,l21600,xe">
              <v:stroke joinstyle="miter"/>
              <v:path gradientshapeok="t" o:connecttype="rect"/>
            </v:shapetype>
            <v:shape id="Text Box 8" o:spid="_x0000_s1027" type="#_x0000_t202" style="width:100.2pt;height:18.5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" filled="f" stroked="f" strokeweight=".5pt">
              <v:textbox inset="0,0,0,0">
                <w:txbxContent>
                  <w:p w14:paraId="3194DA32" w14:textId="77777777" w:rsidR="00D342D4" w:rsidRPr="00FF1868" w:rsidRDefault="00D342D4" w:rsidP="00B61626">
                    <w:pPr>
                      <w:pStyle w:val="Heading4"/>
                      <w:rPr>
                        <w:rStyle w:val="SubtleEmphasis"/>
                      </w:rPr>
                    </w:pPr>
                    <w:r w:rsidRPr="00FF1868">
                      <w:rPr>
                        <w:rStyle w:val="SubtleEmphasis"/>
                      </w:rPr>
                      <w:t>opw.ie</w:t>
                    </w:r>
                  </w:p>
                  <w:p w14:paraId="36838D00" w14:textId="77777777" w:rsidR="00D342D4" w:rsidRPr="004657E0" w:rsidRDefault="00D342D4" w:rsidP="00B61626"/>
                </w:txbxContent>
              </v:textbox>
              <w10:anchorlock/>
            </v:shape>
          </w:pict>
        </mc:Fallback>
      </mc:AlternateContent>
    </w:r>
    <w:r w:rsidRPr="00AC7A02">
      <w:tab/>
    </w:r>
    <w:r w:rsidRPr="00AC7A02">
      <w:tab/>
    </w:r>
    <w:r w:rsidRPr="00AC7A02">
      <w:tab/>
    </w:r>
    <w:r w:rsidRPr="00AC7A02">
      <w:tab/>
    </w:r>
    <w:r w:rsidRPr="00AC7A02">
      <w:tab/>
    </w:r>
    <w:r w:rsidRPr="00AC7A02">
      <w:tab/>
    </w:r>
    <w:r w:rsidRPr="00AC7A02">
      <w:tab/>
    </w:r>
    <w:r w:rsidRPr="00AC7A02">
      <w:tab/>
    </w:r>
    <w:r w:rsidRPr="00AC7A02">
      <w:tab/>
    </w:r>
    <w:r w:rsidRPr="00AC7A02">
      <w:tab/>
      <w:t xml:space="preserve">Page </w:t>
    </w:r>
    <w:r w:rsidRPr="00AC7A02">
      <w:fldChar w:fldCharType="begin"/>
    </w:r>
    <w:r w:rsidRPr="00AC7A02">
      <w:instrText xml:space="preserve"> PAGE   \* MERGEFORMAT </w:instrText>
    </w:r>
    <w:r w:rsidRPr="00AC7A02">
      <w:fldChar w:fldCharType="separate"/>
    </w:r>
    <w:r w:rsidR="000F1885">
      <w:rPr>
        <w:noProof/>
      </w:rPr>
      <w:t>1</w:t>
    </w:r>
    <w:r w:rsidRPr="00AC7A02">
      <w:fldChar w:fldCharType="end"/>
    </w:r>
    <w:r w:rsidRPr="00AC7A02">
      <w:t xml:space="preserve"> of </w:t>
    </w:r>
    <w:r w:rsidR="000F1885">
      <w:fldChar w:fldCharType="begin"/>
    </w:r>
    <w:r w:rsidR="000F1885">
      <w:instrText xml:space="preserve"> NUMPAGES   \* MERGEFORMAT </w:instrText>
    </w:r>
    <w:r w:rsidR="000F1885">
      <w:fldChar w:fldCharType="separate"/>
    </w:r>
    <w:r w:rsidR="000F1885">
      <w:rPr>
        <w:noProof/>
      </w:rPr>
      <w:t>26</w:t>
    </w:r>
    <w:r w:rsidR="000F1885">
      <w:rPr>
        <w:noProof/>
      </w:rPr>
      <w:fldChar w:fldCharType="end"/>
    </w:r>
  </w:p>
  <w:p w14:paraId="4E7A75D1" w14:textId="7A873F50" w:rsidR="00D342D4" w:rsidRPr="00AC7A02" w:rsidRDefault="00D342D4" w:rsidP="00B6162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CFE81" w14:textId="77777777" w:rsidR="00D342D4" w:rsidRDefault="00D342D4" w:rsidP="00B61626">
      <w:r>
        <w:separator/>
      </w:r>
    </w:p>
    <w:p w14:paraId="51BC5D53" w14:textId="77777777" w:rsidR="00D342D4" w:rsidRDefault="00D342D4" w:rsidP="00B61626"/>
  </w:footnote>
  <w:footnote w:type="continuationSeparator" w:id="0">
    <w:p w14:paraId="55700450" w14:textId="77777777" w:rsidR="00D342D4" w:rsidRDefault="00D342D4" w:rsidP="00B61626">
      <w:r>
        <w:continuationSeparator/>
      </w:r>
    </w:p>
    <w:p w14:paraId="456263DA" w14:textId="77777777" w:rsidR="00D342D4" w:rsidRDefault="00D342D4" w:rsidP="00B616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00FA1" w14:textId="77777777" w:rsidR="00D342D4" w:rsidRDefault="00D342D4" w:rsidP="00B61626">
    <w:pPr>
      <w:pStyle w:val="Header"/>
    </w:pPr>
    <w:r>
      <w:rPr>
        <w:noProof/>
        <w:lang w:eastAsia="en-IE"/>
      </w:rPr>
      <w:drawing>
        <wp:inline distT="0" distB="0" distL="0" distR="0" wp14:anchorId="3537DC1E" wp14:editId="3B0433E1">
          <wp:extent cx="1054100" cy="582157"/>
          <wp:effectExtent l="0" t="0" r="0" b="0"/>
          <wp:docPr id="12" name="Picture 1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5631" cy="588525"/>
                  </a:xfrm>
                  <a:prstGeom prst="rect">
                    <a:avLst/>
                  </a:prstGeom>
                </pic:spPr>
              </pic:pic>
            </a:graphicData>
          </a:graphic>
        </wp:inline>
      </w:drawing>
    </w:r>
  </w:p>
  <w:p w14:paraId="18646264" w14:textId="0D5A11BD" w:rsidR="00D342D4" w:rsidRPr="00FA2DA2" w:rsidRDefault="00D342D4" w:rsidP="00B61626">
    <w:pPr>
      <w:rPr>
        <w:rStyle w:val="Strong"/>
      </w:rPr>
    </w:pPr>
    <w:r>
      <w:rPr>
        <w:rStyle w:val="Strong"/>
      </w:rPr>
      <w:t xml:space="preserve">Tender Response Document - </w:t>
    </w:r>
    <w:r w:rsidRPr="00FA2DA2">
      <w:rPr>
        <w:rStyle w:val="Strong"/>
      </w:rPr>
      <w:t>Consultant and Project Archaeologist Services for</w:t>
    </w:r>
    <w:r>
      <w:rPr>
        <w:rStyle w:val="Strong"/>
      </w:rPr>
      <w:t xml:space="preserve"> </w:t>
    </w:r>
    <w:r w:rsidRPr="00FA2DA2">
      <w:rPr>
        <w:rStyle w:val="Strong"/>
      </w:rPr>
      <w:t>OPW FRM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1DE9D" w14:textId="77777777" w:rsidR="00D342D4" w:rsidRDefault="00D342D4" w:rsidP="00B61626">
    <w:r>
      <w:rPr>
        <w:noProof/>
        <w:lang w:eastAsia="en-IE"/>
      </w:rPr>
      <w:drawing>
        <wp:anchor distT="0" distB="0" distL="114300" distR="114300" simplePos="0" relativeHeight="251659264" behindDoc="1" locked="0" layoutInCell="1" allowOverlap="1" wp14:anchorId="365F962E" wp14:editId="53C43F62">
          <wp:simplePos x="0" y="0"/>
          <wp:positionH relativeFrom="margin">
            <wp:posOffset>-431800</wp:posOffset>
          </wp:positionH>
          <wp:positionV relativeFrom="margin">
            <wp:posOffset>-1578610</wp:posOffset>
          </wp:positionV>
          <wp:extent cx="7559675" cy="2105891"/>
          <wp:effectExtent l="0" t="0" r="3175" b="8890"/>
          <wp:wrapNone/>
          <wp:docPr id="13" name="Picture 1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
                    <a:extLst>
                      <a:ext uri="{28A0092B-C50C-407E-A947-70E740481C1C}">
                        <a14:useLocalDpi xmlns:a14="http://schemas.microsoft.com/office/drawing/2010/main" val="0"/>
                      </a:ext>
                    </a:extLst>
                  </a:blip>
                  <a:srcRect b="80292"/>
                  <a:stretch/>
                </pic:blipFill>
                <pic:spPr bwMode="auto">
                  <a:xfrm>
                    <a:off x="0" y="0"/>
                    <a:ext cx="7559675" cy="2105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288D670"/>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018C7C19"/>
    <w:multiLevelType w:val="hybridMultilevel"/>
    <w:tmpl w:val="329C05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C7362E"/>
    <w:multiLevelType w:val="hybridMultilevel"/>
    <w:tmpl w:val="2CC49F40"/>
    <w:lvl w:ilvl="0" w:tplc="37DC7C54">
      <w:start w:val="1"/>
      <w:numFmt w:val="bullet"/>
      <w:pStyle w:val="ListBullet"/>
      <w:lvlText w:val=""/>
      <w:lvlJc w:val="left"/>
      <w:pPr>
        <w:tabs>
          <w:tab w:val="num" w:pos="454"/>
        </w:tabs>
        <w:ind w:left="454" w:hanging="45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F6B88"/>
    <w:multiLevelType w:val="hybridMultilevel"/>
    <w:tmpl w:val="231C2C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EC3729"/>
    <w:multiLevelType w:val="hybridMultilevel"/>
    <w:tmpl w:val="AD8A24A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F44B19"/>
    <w:multiLevelType w:val="hybridMultilevel"/>
    <w:tmpl w:val="F3B29BD0"/>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8B6FF0"/>
    <w:multiLevelType w:val="hybridMultilevel"/>
    <w:tmpl w:val="121640A8"/>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2571D6C"/>
    <w:multiLevelType w:val="hybridMultilevel"/>
    <w:tmpl w:val="FA66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20284A"/>
    <w:multiLevelType w:val="hybridMultilevel"/>
    <w:tmpl w:val="BFFE2C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D07D14"/>
    <w:multiLevelType w:val="hybridMultilevel"/>
    <w:tmpl w:val="614E52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68C13AC"/>
    <w:multiLevelType w:val="hybridMultilevel"/>
    <w:tmpl w:val="C5AE51F4"/>
    <w:lvl w:ilvl="0" w:tplc="18090001">
      <w:start w:val="1"/>
      <w:numFmt w:val="bullet"/>
      <w:lvlText w:val=""/>
      <w:lvlJc w:val="left"/>
      <w:pPr>
        <w:ind w:left="900" w:hanging="45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8AA2FC0"/>
    <w:multiLevelType w:val="multilevel"/>
    <w:tmpl w:val="8C1A5F38"/>
    <w:lvl w:ilvl="0">
      <w:start w:val="1"/>
      <w:numFmt w:val="decimal"/>
      <w:isLgl/>
      <w:lvlText w:val="%1."/>
      <w:lvlJc w:val="left"/>
      <w:pPr>
        <w:ind w:left="0" w:firstLine="0"/>
      </w:pPr>
      <w:rPr>
        <w:rFonts w:ascii="Arial" w:hAnsi="Arial" w:cs="Arial" w:hint="default"/>
        <w:b/>
        <w:i w:val="0"/>
        <w:sz w:val="40"/>
        <w:szCs w:val="40"/>
      </w:rPr>
    </w:lvl>
    <w:lvl w:ilvl="1">
      <w:start w:val="1"/>
      <w:numFmt w:val="decimal"/>
      <w:lvlText w:val="%1.%2."/>
      <w:lvlJc w:val="left"/>
      <w:pPr>
        <w:ind w:left="0" w:firstLine="0"/>
      </w:pPr>
      <w:rPr>
        <w:rFonts w:ascii="Lato" w:hAnsi="Lato" w:hint="default"/>
        <w:b w:val="0"/>
        <w:i w:val="0"/>
        <w:sz w:val="21"/>
      </w:rPr>
    </w:lvl>
    <w:lvl w:ilvl="2">
      <w:start w:val="1"/>
      <w:numFmt w:val="decimal"/>
      <w:lvlText w:val="%1.%2.%3."/>
      <w:lvlJc w:val="left"/>
      <w:pPr>
        <w:ind w:left="0" w:firstLine="0"/>
      </w:pPr>
      <w:rPr>
        <w:rFonts w:ascii="Lato" w:hAnsi="Lato" w:hint="default"/>
        <w:b w:val="0"/>
        <w:i w:val="0"/>
        <w:sz w:val="2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0E26494"/>
    <w:multiLevelType w:val="hybridMultilevel"/>
    <w:tmpl w:val="9F88AEEE"/>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530" w:hanging="360"/>
      </w:pPr>
      <w:rPr>
        <w:rFonts w:ascii="Courier New" w:hAnsi="Courier New" w:cs="Courier New" w:hint="default"/>
      </w:rPr>
    </w:lvl>
    <w:lvl w:ilvl="2" w:tplc="18090005" w:tentative="1">
      <w:start w:val="1"/>
      <w:numFmt w:val="bullet"/>
      <w:lvlText w:val=""/>
      <w:lvlJc w:val="left"/>
      <w:pPr>
        <w:ind w:left="2250" w:hanging="360"/>
      </w:pPr>
      <w:rPr>
        <w:rFonts w:ascii="Wingdings" w:hAnsi="Wingdings" w:hint="default"/>
      </w:rPr>
    </w:lvl>
    <w:lvl w:ilvl="3" w:tplc="18090001" w:tentative="1">
      <w:start w:val="1"/>
      <w:numFmt w:val="bullet"/>
      <w:lvlText w:val=""/>
      <w:lvlJc w:val="left"/>
      <w:pPr>
        <w:ind w:left="2970" w:hanging="360"/>
      </w:pPr>
      <w:rPr>
        <w:rFonts w:ascii="Symbol" w:hAnsi="Symbol" w:hint="default"/>
      </w:rPr>
    </w:lvl>
    <w:lvl w:ilvl="4" w:tplc="18090003" w:tentative="1">
      <w:start w:val="1"/>
      <w:numFmt w:val="bullet"/>
      <w:lvlText w:val="o"/>
      <w:lvlJc w:val="left"/>
      <w:pPr>
        <w:ind w:left="3690" w:hanging="360"/>
      </w:pPr>
      <w:rPr>
        <w:rFonts w:ascii="Courier New" w:hAnsi="Courier New" w:cs="Courier New" w:hint="default"/>
      </w:rPr>
    </w:lvl>
    <w:lvl w:ilvl="5" w:tplc="18090005" w:tentative="1">
      <w:start w:val="1"/>
      <w:numFmt w:val="bullet"/>
      <w:lvlText w:val=""/>
      <w:lvlJc w:val="left"/>
      <w:pPr>
        <w:ind w:left="4410" w:hanging="360"/>
      </w:pPr>
      <w:rPr>
        <w:rFonts w:ascii="Wingdings" w:hAnsi="Wingdings" w:hint="default"/>
      </w:rPr>
    </w:lvl>
    <w:lvl w:ilvl="6" w:tplc="18090001" w:tentative="1">
      <w:start w:val="1"/>
      <w:numFmt w:val="bullet"/>
      <w:lvlText w:val=""/>
      <w:lvlJc w:val="left"/>
      <w:pPr>
        <w:ind w:left="5130" w:hanging="360"/>
      </w:pPr>
      <w:rPr>
        <w:rFonts w:ascii="Symbol" w:hAnsi="Symbol" w:hint="default"/>
      </w:rPr>
    </w:lvl>
    <w:lvl w:ilvl="7" w:tplc="18090003" w:tentative="1">
      <w:start w:val="1"/>
      <w:numFmt w:val="bullet"/>
      <w:lvlText w:val="o"/>
      <w:lvlJc w:val="left"/>
      <w:pPr>
        <w:ind w:left="5850" w:hanging="360"/>
      </w:pPr>
      <w:rPr>
        <w:rFonts w:ascii="Courier New" w:hAnsi="Courier New" w:cs="Courier New" w:hint="default"/>
      </w:rPr>
    </w:lvl>
    <w:lvl w:ilvl="8" w:tplc="18090005" w:tentative="1">
      <w:start w:val="1"/>
      <w:numFmt w:val="bullet"/>
      <w:lvlText w:val=""/>
      <w:lvlJc w:val="left"/>
      <w:pPr>
        <w:ind w:left="6570" w:hanging="360"/>
      </w:pPr>
      <w:rPr>
        <w:rFonts w:ascii="Wingdings" w:hAnsi="Wingdings" w:hint="default"/>
      </w:rPr>
    </w:lvl>
  </w:abstractNum>
  <w:abstractNum w:abstractNumId="13" w15:restartNumberingAfterBreak="0">
    <w:nsid w:val="444554FB"/>
    <w:multiLevelType w:val="hybridMultilevel"/>
    <w:tmpl w:val="D0F27218"/>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4AC4FF0"/>
    <w:multiLevelType w:val="hybridMultilevel"/>
    <w:tmpl w:val="EA26782E"/>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5823FDE"/>
    <w:multiLevelType w:val="hybridMultilevel"/>
    <w:tmpl w:val="F102A39E"/>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79A290F"/>
    <w:multiLevelType w:val="hybridMultilevel"/>
    <w:tmpl w:val="F2369B2C"/>
    <w:lvl w:ilvl="0" w:tplc="05084662">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B7750FC"/>
    <w:multiLevelType w:val="hybridMultilevel"/>
    <w:tmpl w:val="548025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1A86F9A"/>
    <w:multiLevelType w:val="hybridMultilevel"/>
    <w:tmpl w:val="85569F7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5DD46ED"/>
    <w:multiLevelType w:val="hybridMultilevel"/>
    <w:tmpl w:val="33EE9F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8EC0C6B"/>
    <w:multiLevelType w:val="hybridMultilevel"/>
    <w:tmpl w:val="4F1C391A"/>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A7B5E62"/>
    <w:multiLevelType w:val="hybridMultilevel"/>
    <w:tmpl w:val="1C6CAA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DF304E4"/>
    <w:multiLevelType w:val="hybridMultilevel"/>
    <w:tmpl w:val="F3080F1E"/>
    <w:lvl w:ilvl="0" w:tplc="18090001">
      <w:start w:val="1"/>
      <w:numFmt w:val="bullet"/>
      <w:lvlText w:val=""/>
      <w:lvlJc w:val="left"/>
      <w:pPr>
        <w:ind w:left="732" w:hanging="360"/>
      </w:pPr>
      <w:rPr>
        <w:rFonts w:ascii="Symbol" w:hAnsi="Symbol" w:hint="default"/>
      </w:rPr>
    </w:lvl>
    <w:lvl w:ilvl="1" w:tplc="18090003" w:tentative="1">
      <w:start w:val="1"/>
      <w:numFmt w:val="bullet"/>
      <w:lvlText w:val="o"/>
      <w:lvlJc w:val="left"/>
      <w:pPr>
        <w:ind w:left="1452" w:hanging="360"/>
      </w:pPr>
      <w:rPr>
        <w:rFonts w:ascii="Courier New" w:hAnsi="Courier New" w:cs="Courier New" w:hint="default"/>
      </w:rPr>
    </w:lvl>
    <w:lvl w:ilvl="2" w:tplc="18090005" w:tentative="1">
      <w:start w:val="1"/>
      <w:numFmt w:val="bullet"/>
      <w:lvlText w:val=""/>
      <w:lvlJc w:val="left"/>
      <w:pPr>
        <w:ind w:left="2172" w:hanging="360"/>
      </w:pPr>
      <w:rPr>
        <w:rFonts w:ascii="Wingdings" w:hAnsi="Wingdings" w:hint="default"/>
      </w:rPr>
    </w:lvl>
    <w:lvl w:ilvl="3" w:tplc="18090001" w:tentative="1">
      <w:start w:val="1"/>
      <w:numFmt w:val="bullet"/>
      <w:lvlText w:val=""/>
      <w:lvlJc w:val="left"/>
      <w:pPr>
        <w:ind w:left="2892" w:hanging="360"/>
      </w:pPr>
      <w:rPr>
        <w:rFonts w:ascii="Symbol" w:hAnsi="Symbol" w:hint="default"/>
      </w:rPr>
    </w:lvl>
    <w:lvl w:ilvl="4" w:tplc="18090003" w:tentative="1">
      <w:start w:val="1"/>
      <w:numFmt w:val="bullet"/>
      <w:lvlText w:val="o"/>
      <w:lvlJc w:val="left"/>
      <w:pPr>
        <w:ind w:left="3612" w:hanging="360"/>
      </w:pPr>
      <w:rPr>
        <w:rFonts w:ascii="Courier New" w:hAnsi="Courier New" w:cs="Courier New" w:hint="default"/>
      </w:rPr>
    </w:lvl>
    <w:lvl w:ilvl="5" w:tplc="18090005" w:tentative="1">
      <w:start w:val="1"/>
      <w:numFmt w:val="bullet"/>
      <w:lvlText w:val=""/>
      <w:lvlJc w:val="left"/>
      <w:pPr>
        <w:ind w:left="4332" w:hanging="360"/>
      </w:pPr>
      <w:rPr>
        <w:rFonts w:ascii="Wingdings" w:hAnsi="Wingdings" w:hint="default"/>
      </w:rPr>
    </w:lvl>
    <w:lvl w:ilvl="6" w:tplc="18090001" w:tentative="1">
      <w:start w:val="1"/>
      <w:numFmt w:val="bullet"/>
      <w:lvlText w:val=""/>
      <w:lvlJc w:val="left"/>
      <w:pPr>
        <w:ind w:left="5052" w:hanging="360"/>
      </w:pPr>
      <w:rPr>
        <w:rFonts w:ascii="Symbol" w:hAnsi="Symbol" w:hint="default"/>
      </w:rPr>
    </w:lvl>
    <w:lvl w:ilvl="7" w:tplc="18090003" w:tentative="1">
      <w:start w:val="1"/>
      <w:numFmt w:val="bullet"/>
      <w:lvlText w:val="o"/>
      <w:lvlJc w:val="left"/>
      <w:pPr>
        <w:ind w:left="5772" w:hanging="360"/>
      </w:pPr>
      <w:rPr>
        <w:rFonts w:ascii="Courier New" w:hAnsi="Courier New" w:cs="Courier New" w:hint="default"/>
      </w:rPr>
    </w:lvl>
    <w:lvl w:ilvl="8" w:tplc="18090005" w:tentative="1">
      <w:start w:val="1"/>
      <w:numFmt w:val="bullet"/>
      <w:lvlText w:val=""/>
      <w:lvlJc w:val="left"/>
      <w:pPr>
        <w:ind w:left="6492" w:hanging="360"/>
      </w:pPr>
      <w:rPr>
        <w:rFonts w:ascii="Wingdings" w:hAnsi="Wingdings" w:hint="default"/>
      </w:rPr>
    </w:lvl>
  </w:abstractNum>
  <w:abstractNum w:abstractNumId="23" w15:restartNumberingAfterBreak="0">
    <w:nsid w:val="5F6F6123"/>
    <w:multiLevelType w:val="hybridMultilevel"/>
    <w:tmpl w:val="B2EEDC34"/>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5A415F5"/>
    <w:multiLevelType w:val="hybridMultilevel"/>
    <w:tmpl w:val="0A26BC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AC01D5B"/>
    <w:multiLevelType w:val="hybridMultilevel"/>
    <w:tmpl w:val="47F865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B4D286A"/>
    <w:multiLevelType w:val="hybridMultilevel"/>
    <w:tmpl w:val="CA5244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1215E84"/>
    <w:multiLevelType w:val="hybridMultilevel"/>
    <w:tmpl w:val="9CB8D9FA"/>
    <w:lvl w:ilvl="0" w:tplc="E03017C6">
      <w:start w:val="1"/>
      <w:numFmt w:val="decimal"/>
      <w:pStyle w:val="ListNumbered"/>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728110EC"/>
    <w:multiLevelType w:val="hybridMultilevel"/>
    <w:tmpl w:val="7D4EAD1A"/>
    <w:lvl w:ilvl="0" w:tplc="641273D6">
      <w:start w:val="1"/>
      <w:numFmt w:val="upperRoman"/>
      <w:pStyle w:val="ListNumber"/>
      <w:lvlText w:val="%1."/>
      <w:lvlJc w:val="left"/>
      <w:pPr>
        <w:tabs>
          <w:tab w:val="num" w:pos="454"/>
        </w:tabs>
        <w:ind w:left="454" w:hanging="454"/>
      </w:pPr>
      <w:rPr>
        <w:rFonts w:ascii="Lato" w:hAnsi="Lato" w:hint="default"/>
        <w:b/>
        <w:i w:val="0"/>
        <w:color w:val="000000" w:themeColor="text1"/>
        <w:sz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D8500A"/>
    <w:multiLevelType w:val="hybridMultilevel"/>
    <w:tmpl w:val="885CA688"/>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EE67FA3"/>
    <w:multiLevelType w:val="hybridMultilevel"/>
    <w:tmpl w:val="02921790"/>
    <w:lvl w:ilvl="0" w:tplc="05CCCFCA">
      <w:start w:val="1"/>
      <w:numFmt w:val="decimal"/>
      <w:pStyle w:val="Contents"/>
      <w:lvlText w:val="%1."/>
      <w:lvlJc w:val="left"/>
      <w:pPr>
        <w:ind w:left="1361" w:hanging="1361"/>
      </w:pPr>
      <w:rPr>
        <w:rFonts w:ascii="Lato Black" w:hAnsi="Lato Black" w:hint="default"/>
        <w:strike w:val="0"/>
        <w:dstrike w:val="0"/>
        <w:color w:val="E39800" w:themeColor="accent6"/>
        <w:sz w:val="28"/>
        <w:u w:val="none" w:color="565152" w:themeColor="text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2"/>
  </w:num>
  <w:num w:numId="3">
    <w:abstractNumId w:val="28"/>
  </w:num>
  <w:num w:numId="4">
    <w:abstractNumId w:val="27"/>
  </w:num>
  <w:num w:numId="5">
    <w:abstractNumId w:val="0"/>
  </w:num>
  <w:num w:numId="6">
    <w:abstractNumId w:val="11"/>
  </w:num>
  <w:num w:numId="7">
    <w:abstractNumId w:val="12"/>
  </w:num>
  <w:num w:numId="8">
    <w:abstractNumId w:val="14"/>
  </w:num>
  <w:num w:numId="9">
    <w:abstractNumId w:val="6"/>
  </w:num>
  <w:num w:numId="10">
    <w:abstractNumId w:val="16"/>
  </w:num>
  <w:num w:numId="11">
    <w:abstractNumId w:val="16"/>
    <w:lvlOverride w:ilvl="0">
      <w:startOverride w:val="1"/>
    </w:lvlOverride>
  </w:num>
  <w:num w:numId="12">
    <w:abstractNumId w:val="29"/>
  </w:num>
  <w:num w:numId="13">
    <w:abstractNumId w:val="15"/>
  </w:num>
  <w:num w:numId="14">
    <w:abstractNumId w:val="16"/>
    <w:lvlOverride w:ilvl="0">
      <w:startOverride w:val="1"/>
    </w:lvlOverride>
  </w:num>
  <w:num w:numId="15">
    <w:abstractNumId w:val="5"/>
  </w:num>
  <w:num w:numId="16">
    <w:abstractNumId w:val="16"/>
    <w:lvlOverride w:ilvl="0">
      <w:startOverride w:val="1"/>
    </w:lvlOverride>
  </w:num>
  <w:num w:numId="17">
    <w:abstractNumId w:val="4"/>
  </w:num>
  <w:num w:numId="18">
    <w:abstractNumId w:val="1"/>
  </w:num>
  <w:num w:numId="19">
    <w:abstractNumId w:val="16"/>
    <w:lvlOverride w:ilvl="0">
      <w:startOverride w:val="1"/>
    </w:lvlOverride>
  </w:num>
  <w:num w:numId="20">
    <w:abstractNumId w:val="9"/>
  </w:num>
  <w:num w:numId="21">
    <w:abstractNumId w:val="8"/>
  </w:num>
  <w:num w:numId="22">
    <w:abstractNumId w:val="19"/>
  </w:num>
  <w:num w:numId="23">
    <w:abstractNumId w:val="26"/>
  </w:num>
  <w:num w:numId="24">
    <w:abstractNumId w:val="25"/>
  </w:num>
  <w:num w:numId="25">
    <w:abstractNumId w:val="22"/>
  </w:num>
  <w:num w:numId="26">
    <w:abstractNumId w:val="3"/>
  </w:num>
  <w:num w:numId="27">
    <w:abstractNumId w:val="20"/>
  </w:num>
  <w:num w:numId="28">
    <w:abstractNumId w:val="13"/>
  </w:num>
  <w:num w:numId="29">
    <w:abstractNumId w:val="10"/>
  </w:num>
  <w:num w:numId="30">
    <w:abstractNumId w:val="21"/>
  </w:num>
  <w:num w:numId="31">
    <w:abstractNumId w:val="7"/>
  </w:num>
  <w:num w:numId="32">
    <w:abstractNumId w:val="24"/>
  </w:num>
  <w:num w:numId="33">
    <w:abstractNumId w:val="23"/>
  </w:num>
  <w:num w:numId="34">
    <w:abstractNumId w:val="17"/>
  </w:num>
  <w:num w:numId="35">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614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0D"/>
    <w:rsid w:val="00007B35"/>
    <w:rsid w:val="00027069"/>
    <w:rsid w:val="00030089"/>
    <w:rsid w:val="00031D5D"/>
    <w:rsid w:val="00034604"/>
    <w:rsid w:val="00042019"/>
    <w:rsid w:val="000471A1"/>
    <w:rsid w:val="0004761D"/>
    <w:rsid w:val="00051AF4"/>
    <w:rsid w:val="00054267"/>
    <w:rsid w:val="00065E51"/>
    <w:rsid w:val="000857FE"/>
    <w:rsid w:val="00085E86"/>
    <w:rsid w:val="00095254"/>
    <w:rsid w:val="000A12A5"/>
    <w:rsid w:val="000B0BB9"/>
    <w:rsid w:val="000B70C4"/>
    <w:rsid w:val="000D4588"/>
    <w:rsid w:val="000D459C"/>
    <w:rsid w:val="000E6F44"/>
    <w:rsid w:val="000F1885"/>
    <w:rsid w:val="000F6A6B"/>
    <w:rsid w:val="000F7FC3"/>
    <w:rsid w:val="00100030"/>
    <w:rsid w:val="00104AD3"/>
    <w:rsid w:val="0010513A"/>
    <w:rsid w:val="00107957"/>
    <w:rsid w:val="00113B42"/>
    <w:rsid w:val="00120450"/>
    <w:rsid w:val="00121922"/>
    <w:rsid w:val="00135B2D"/>
    <w:rsid w:val="001769D4"/>
    <w:rsid w:val="001816DB"/>
    <w:rsid w:val="00181B0C"/>
    <w:rsid w:val="00190048"/>
    <w:rsid w:val="00194D99"/>
    <w:rsid w:val="001A2026"/>
    <w:rsid w:val="001B26E9"/>
    <w:rsid w:val="001D0467"/>
    <w:rsid w:val="001D3AB1"/>
    <w:rsid w:val="001E5F72"/>
    <w:rsid w:val="001F2A1B"/>
    <w:rsid w:val="00201ECB"/>
    <w:rsid w:val="00204C7B"/>
    <w:rsid w:val="002207FD"/>
    <w:rsid w:val="0022106A"/>
    <w:rsid w:val="00221990"/>
    <w:rsid w:val="00230C16"/>
    <w:rsid w:val="00236380"/>
    <w:rsid w:val="00244A4F"/>
    <w:rsid w:val="002478B9"/>
    <w:rsid w:val="00257C2D"/>
    <w:rsid w:val="00262351"/>
    <w:rsid w:val="00266355"/>
    <w:rsid w:val="00275473"/>
    <w:rsid w:val="00283438"/>
    <w:rsid w:val="002878DE"/>
    <w:rsid w:val="002A7983"/>
    <w:rsid w:val="002B2EB4"/>
    <w:rsid w:val="002C449D"/>
    <w:rsid w:val="002D1536"/>
    <w:rsid w:val="002E0047"/>
    <w:rsid w:val="002E622D"/>
    <w:rsid w:val="002F0672"/>
    <w:rsid w:val="002F19C0"/>
    <w:rsid w:val="002F3E40"/>
    <w:rsid w:val="002F6A4B"/>
    <w:rsid w:val="00301064"/>
    <w:rsid w:val="00313C6D"/>
    <w:rsid w:val="003157B3"/>
    <w:rsid w:val="00323F29"/>
    <w:rsid w:val="00324382"/>
    <w:rsid w:val="0033024E"/>
    <w:rsid w:val="00331CBE"/>
    <w:rsid w:val="00333DD1"/>
    <w:rsid w:val="0033609B"/>
    <w:rsid w:val="00352836"/>
    <w:rsid w:val="003535EF"/>
    <w:rsid w:val="00387AC1"/>
    <w:rsid w:val="003974FE"/>
    <w:rsid w:val="003A065E"/>
    <w:rsid w:val="003A68D6"/>
    <w:rsid w:val="003B00E5"/>
    <w:rsid w:val="003B2649"/>
    <w:rsid w:val="003C640E"/>
    <w:rsid w:val="003D2D10"/>
    <w:rsid w:val="003E04DA"/>
    <w:rsid w:val="003F3113"/>
    <w:rsid w:val="00403835"/>
    <w:rsid w:val="00405D5B"/>
    <w:rsid w:val="004142FD"/>
    <w:rsid w:val="00414834"/>
    <w:rsid w:val="00427D67"/>
    <w:rsid w:val="00443BB5"/>
    <w:rsid w:val="00447A34"/>
    <w:rsid w:val="004545B7"/>
    <w:rsid w:val="00461F01"/>
    <w:rsid w:val="00463930"/>
    <w:rsid w:val="00463C13"/>
    <w:rsid w:val="004647C4"/>
    <w:rsid w:val="00472C24"/>
    <w:rsid w:val="00480466"/>
    <w:rsid w:val="004978CE"/>
    <w:rsid w:val="004A16A6"/>
    <w:rsid w:val="004A3BCF"/>
    <w:rsid w:val="004B1D71"/>
    <w:rsid w:val="004C58CD"/>
    <w:rsid w:val="004D12A3"/>
    <w:rsid w:val="004D1F14"/>
    <w:rsid w:val="004D3832"/>
    <w:rsid w:val="004E5A18"/>
    <w:rsid w:val="004E7148"/>
    <w:rsid w:val="004F1F2C"/>
    <w:rsid w:val="004F2E51"/>
    <w:rsid w:val="0052247F"/>
    <w:rsid w:val="00526148"/>
    <w:rsid w:val="00527B89"/>
    <w:rsid w:val="00530EBC"/>
    <w:rsid w:val="00533285"/>
    <w:rsid w:val="00535E11"/>
    <w:rsid w:val="00542984"/>
    <w:rsid w:val="00545F33"/>
    <w:rsid w:val="00550FC2"/>
    <w:rsid w:val="005565EA"/>
    <w:rsid w:val="00557A75"/>
    <w:rsid w:val="0056003C"/>
    <w:rsid w:val="005663FA"/>
    <w:rsid w:val="00571806"/>
    <w:rsid w:val="0057206B"/>
    <w:rsid w:val="00577C94"/>
    <w:rsid w:val="00583E3E"/>
    <w:rsid w:val="00594207"/>
    <w:rsid w:val="00597DBA"/>
    <w:rsid w:val="005A004E"/>
    <w:rsid w:val="005A23AD"/>
    <w:rsid w:val="005B4905"/>
    <w:rsid w:val="005B7B77"/>
    <w:rsid w:val="005C06E7"/>
    <w:rsid w:val="005C708A"/>
    <w:rsid w:val="005D0610"/>
    <w:rsid w:val="005F49AF"/>
    <w:rsid w:val="006023FF"/>
    <w:rsid w:val="00606E22"/>
    <w:rsid w:val="00610B77"/>
    <w:rsid w:val="00615F41"/>
    <w:rsid w:val="00617BF8"/>
    <w:rsid w:val="00631EBA"/>
    <w:rsid w:val="00640782"/>
    <w:rsid w:val="00642CD2"/>
    <w:rsid w:val="006469BB"/>
    <w:rsid w:val="00646F7A"/>
    <w:rsid w:val="006479BF"/>
    <w:rsid w:val="006505E9"/>
    <w:rsid w:val="00650F0C"/>
    <w:rsid w:val="00651059"/>
    <w:rsid w:val="0065497B"/>
    <w:rsid w:val="006610D6"/>
    <w:rsid w:val="00661B19"/>
    <w:rsid w:val="006651DD"/>
    <w:rsid w:val="006727D1"/>
    <w:rsid w:val="0067729F"/>
    <w:rsid w:val="00677F79"/>
    <w:rsid w:val="00697AB0"/>
    <w:rsid w:val="006A1050"/>
    <w:rsid w:val="006A1BA1"/>
    <w:rsid w:val="006B3B2F"/>
    <w:rsid w:val="006B45A3"/>
    <w:rsid w:val="006B7892"/>
    <w:rsid w:val="006C6A0C"/>
    <w:rsid w:val="006D2603"/>
    <w:rsid w:val="006D7198"/>
    <w:rsid w:val="006F5346"/>
    <w:rsid w:val="007002D1"/>
    <w:rsid w:val="00705B00"/>
    <w:rsid w:val="00715768"/>
    <w:rsid w:val="007252FE"/>
    <w:rsid w:val="00734BE6"/>
    <w:rsid w:val="00751244"/>
    <w:rsid w:val="00780759"/>
    <w:rsid w:val="00783511"/>
    <w:rsid w:val="007903AF"/>
    <w:rsid w:val="007966B9"/>
    <w:rsid w:val="007A12CA"/>
    <w:rsid w:val="007A16BF"/>
    <w:rsid w:val="007B7EDF"/>
    <w:rsid w:val="007C25F7"/>
    <w:rsid w:val="007D20A1"/>
    <w:rsid w:val="007E1B14"/>
    <w:rsid w:val="007E731C"/>
    <w:rsid w:val="007F3C84"/>
    <w:rsid w:val="007F6DEB"/>
    <w:rsid w:val="0080206C"/>
    <w:rsid w:val="0081061C"/>
    <w:rsid w:val="00830767"/>
    <w:rsid w:val="008445A5"/>
    <w:rsid w:val="00851EA5"/>
    <w:rsid w:val="0086173C"/>
    <w:rsid w:val="00864C19"/>
    <w:rsid w:val="00866F9C"/>
    <w:rsid w:val="00875A03"/>
    <w:rsid w:val="008826C3"/>
    <w:rsid w:val="008903D7"/>
    <w:rsid w:val="008A0384"/>
    <w:rsid w:val="008A3238"/>
    <w:rsid w:val="008A4C95"/>
    <w:rsid w:val="008B127F"/>
    <w:rsid w:val="008B14CC"/>
    <w:rsid w:val="008B3D6F"/>
    <w:rsid w:val="008C47A7"/>
    <w:rsid w:val="008D175D"/>
    <w:rsid w:val="008D4F85"/>
    <w:rsid w:val="008D557A"/>
    <w:rsid w:val="008E23C9"/>
    <w:rsid w:val="008E50EB"/>
    <w:rsid w:val="008E6852"/>
    <w:rsid w:val="008E7EB3"/>
    <w:rsid w:val="008F11A3"/>
    <w:rsid w:val="008F5FCE"/>
    <w:rsid w:val="008F774A"/>
    <w:rsid w:val="00901D85"/>
    <w:rsid w:val="009139BF"/>
    <w:rsid w:val="00922EED"/>
    <w:rsid w:val="0093043A"/>
    <w:rsid w:val="009336B1"/>
    <w:rsid w:val="00936D9E"/>
    <w:rsid w:val="009479B6"/>
    <w:rsid w:val="0095036B"/>
    <w:rsid w:val="00955950"/>
    <w:rsid w:val="009625B9"/>
    <w:rsid w:val="009632D8"/>
    <w:rsid w:val="009651ED"/>
    <w:rsid w:val="00990B32"/>
    <w:rsid w:val="00992B60"/>
    <w:rsid w:val="00993CA4"/>
    <w:rsid w:val="009A2475"/>
    <w:rsid w:val="009A522F"/>
    <w:rsid w:val="009A5FBD"/>
    <w:rsid w:val="009B609B"/>
    <w:rsid w:val="009C31C0"/>
    <w:rsid w:val="009D70BD"/>
    <w:rsid w:val="009E3702"/>
    <w:rsid w:val="009E7E3A"/>
    <w:rsid w:val="009F6954"/>
    <w:rsid w:val="00A04708"/>
    <w:rsid w:val="00A0544F"/>
    <w:rsid w:val="00A06CAD"/>
    <w:rsid w:val="00A07CD7"/>
    <w:rsid w:val="00A108BE"/>
    <w:rsid w:val="00A166E0"/>
    <w:rsid w:val="00A25F8A"/>
    <w:rsid w:val="00A437A4"/>
    <w:rsid w:val="00A655A9"/>
    <w:rsid w:val="00A66C27"/>
    <w:rsid w:val="00A67029"/>
    <w:rsid w:val="00A700D6"/>
    <w:rsid w:val="00A72C9D"/>
    <w:rsid w:val="00A7432C"/>
    <w:rsid w:val="00A775AE"/>
    <w:rsid w:val="00A805CB"/>
    <w:rsid w:val="00A86AF2"/>
    <w:rsid w:val="00A86FB9"/>
    <w:rsid w:val="00A96FF8"/>
    <w:rsid w:val="00AA1862"/>
    <w:rsid w:val="00AA31A2"/>
    <w:rsid w:val="00AA65ED"/>
    <w:rsid w:val="00AB04F9"/>
    <w:rsid w:val="00AB072D"/>
    <w:rsid w:val="00AB515B"/>
    <w:rsid w:val="00AB6B87"/>
    <w:rsid w:val="00AB7FAC"/>
    <w:rsid w:val="00AC4488"/>
    <w:rsid w:val="00AC4D39"/>
    <w:rsid w:val="00AC7A02"/>
    <w:rsid w:val="00AC7EB7"/>
    <w:rsid w:val="00AD30F5"/>
    <w:rsid w:val="00AE3712"/>
    <w:rsid w:val="00AE4B7C"/>
    <w:rsid w:val="00AE5A2F"/>
    <w:rsid w:val="00AF0BA2"/>
    <w:rsid w:val="00B0766F"/>
    <w:rsid w:val="00B12B0A"/>
    <w:rsid w:val="00B139D9"/>
    <w:rsid w:val="00B27A55"/>
    <w:rsid w:val="00B30081"/>
    <w:rsid w:val="00B351A1"/>
    <w:rsid w:val="00B3563A"/>
    <w:rsid w:val="00B44C26"/>
    <w:rsid w:val="00B5094B"/>
    <w:rsid w:val="00B54541"/>
    <w:rsid w:val="00B578F4"/>
    <w:rsid w:val="00B61626"/>
    <w:rsid w:val="00B63626"/>
    <w:rsid w:val="00B71CC8"/>
    <w:rsid w:val="00B720FF"/>
    <w:rsid w:val="00B75719"/>
    <w:rsid w:val="00B82684"/>
    <w:rsid w:val="00B82D1B"/>
    <w:rsid w:val="00B876EE"/>
    <w:rsid w:val="00B905BD"/>
    <w:rsid w:val="00B913B5"/>
    <w:rsid w:val="00BA1CDF"/>
    <w:rsid w:val="00BA2686"/>
    <w:rsid w:val="00BA4C33"/>
    <w:rsid w:val="00BD0EE0"/>
    <w:rsid w:val="00BD1DF5"/>
    <w:rsid w:val="00BD370A"/>
    <w:rsid w:val="00BD3950"/>
    <w:rsid w:val="00BD3FE6"/>
    <w:rsid w:val="00BF2703"/>
    <w:rsid w:val="00BF7BBF"/>
    <w:rsid w:val="00C03374"/>
    <w:rsid w:val="00C12054"/>
    <w:rsid w:val="00C15B8C"/>
    <w:rsid w:val="00C214E6"/>
    <w:rsid w:val="00C232D8"/>
    <w:rsid w:val="00C2380D"/>
    <w:rsid w:val="00C30BAD"/>
    <w:rsid w:val="00C317C2"/>
    <w:rsid w:val="00C46CEB"/>
    <w:rsid w:val="00C56F1D"/>
    <w:rsid w:val="00C632B7"/>
    <w:rsid w:val="00C639CA"/>
    <w:rsid w:val="00C70E6F"/>
    <w:rsid w:val="00C7215E"/>
    <w:rsid w:val="00C7479C"/>
    <w:rsid w:val="00C81C0D"/>
    <w:rsid w:val="00C83088"/>
    <w:rsid w:val="00C92443"/>
    <w:rsid w:val="00C97B5B"/>
    <w:rsid w:val="00CA10F5"/>
    <w:rsid w:val="00CA181E"/>
    <w:rsid w:val="00CB7CEA"/>
    <w:rsid w:val="00CC53A4"/>
    <w:rsid w:val="00CC6C96"/>
    <w:rsid w:val="00CD1188"/>
    <w:rsid w:val="00CE1313"/>
    <w:rsid w:val="00CE7CB0"/>
    <w:rsid w:val="00CF37EB"/>
    <w:rsid w:val="00D1199B"/>
    <w:rsid w:val="00D12D7A"/>
    <w:rsid w:val="00D16248"/>
    <w:rsid w:val="00D336CC"/>
    <w:rsid w:val="00D342D4"/>
    <w:rsid w:val="00D35C7C"/>
    <w:rsid w:val="00D541F3"/>
    <w:rsid w:val="00D639AB"/>
    <w:rsid w:val="00D656D7"/>
    <w:rsid w:val="00D658E7"/>
    <w:rsid w:val="00D758F7"/>
    <w:rsid w:val="00D940B0"/>
    <w:rsid w:val="00DB4DFF"/>
    <w:rsid w:val="00DC02BF"/>
    <w:rsid w:val="00DD0605"/>
    <w:rsid w:val="00DE2FCD"/>
    <w:rsid w:val="00DE3EE2"/>
    <w:rsid w:val="00DE5D13"/>
    <w:rsid w:val="00DF1C70"/>
    <w:rsid w:val="00DF3117"/>
    <w:rsid w:val="00DF3B84"/>
    <w:rsid w:val="00DF720D"/>
    <w:rsid w:val="00E00AC4"/>
    <w:rsid w:val="00E13FCD"/>
    <w:rsid w:val="00E216A1"/>
    <w:rsid w:val="00E30F55"/>
    <w:rsid w:val="00E36EBF"/>
    <w:rsid w:val="00E4070E"/>
    <w:rsid w:val="00E42F07"/>
    <w:rsid w:val="00E52653"/>
    <w:rsid w:val="00E64B62"/>
    <w:rsid w:val="00E74FC3"/>
    <w:rsid w:val="00E75C37"/>
    <w:rsid w:val="00EB0961"/>
    <w:rsid w:val="00EB3B20"/>
    <w:rsid w:val="00ED2197"/>
    <w:rsid w:val="00ED27E3"/>
    <w:rsid w:val="00ED5F32"/>
    <w:rsid w:val="00ED7385"/>
    <w:rsid w:val="00EE2DF4"/>
    <w:rsid w:val="00EE39C7"/>
    <w:rsid w:val="00EF2483"/>
    <w:rsid w:val="00F043FB"/>
    <w:rsid w:val="00F04822"/>
    <w:rsid w:val="00F05F04"/>
    <w:rsid w:val="00F15684"/>
    <w:rsid w:val="00F2330A"/>
    <w:rsid w:val="00F23A15"/>
    <w:rsid w:val="00F2410D"/>
    <w:rsid w:val="00F24D66"/>
    <w:rsid w:val="00F277A0"/>
    <w:rsid w:val="00F30D30"/>
    <w:rsid w:val="00F3334D"/>
    <w:rsid w:val="00F4155B"/>
    <w:rsid w:val="00F41593"/>
    <w:rsid w:val="00F4709D"/>
    <w:rsid w:val="00F609A8"/>
    <w:rsid w:val="00F61A3E"/>
    <w:rsid w:val="00F649A0"/>
    <w:rsid w:val="00F659A8"/>
    <w:rsid w:val="00F705D3"/>
    <w:rsid w:val="00F71AA4"/>
    <w:rsid w:val="00F72A69"/>
    <w:rsid w:val="00F811B2"/>
    <w:rsid w:val="00F856B4"/>
    <w:rsid w:val="00F92C73"/>
    <w:rsid w:val="00F971F4"/>
    <w:rsid w:val="00FA12F6"/>
    <w:rsid w:val="00FA2299"/>
    <w:rsid w:val="00FA2DA2"/>
    <w:rsid w:val="00FB095F"/>
    <w:rsid w:val="00FB5A44"/>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C8AE628"/>
  <w15:chartTrackingRefBased/>
  <w15:docId w15:val="{C6836095-FE25-4681-9853-BE0F52195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FB9"/>
    <w:pPr>
      <w:tabs>
        <w:tab w:val="left" w:pos="454"/>
        <w:tab w:val="left" w:pos="907"/>
        <w:tab w:val="left" w:pos="1361"/>
        <w:tab w:val="left" w:pos="1814"/>
        <w:tab w:val="left" w:pos="2268"/>
      </w:tabs>
      <w:spacing w:before="120" w:after="120"/>
      <w:contextualSpacing/>
    </w:pPr>
    <w:rPr>
      <w:rFonts w:ascii="Arial" w:hAnsi="Arial" w:cstheme="minorHAnsi"/>
      <w:color w:val="000000" w:themeColor="text1"/>
      <w:sz w:val="21"/>
      <w:szCs w:val="22"/>
      <w:lang w:eastAsia="ja-JP"/>
    </w:rPr>
  </w:style>
  <w:style w:type="paragraph" w:styleId="Heading1">
    <w:name w:val="heading 1"/>
    <w:basedOn w:val="Normal"/>
    <w:next w:val="Normal"/>
    <w:link w:val="Heading1Char"/>
    <w:uiPriority w:val="9"/>
    <w:qFormat/>
    <w:rsid w:val="00B61626"/>
    <w:pPr>
      <w:pageBreakBefore/>
      <w:pBdr>
        <w:top w:val="single" w:sz="4" w:space="4" w:color="auto"/>
      </w:pBdr>
      <w:spacing w:before="240" w:after="240" w:line="460" w:lineRule="exact"/>
      <w:outlineLvl w:val="0"/>
    </w:pPr>
    <w:rPr>
      <w:rFonts w:eastAsiaTheme="majorEastAsia" w:cstheme="majorBidi"/>
      <w:b/>
      <w:bCs/>
      <w:color w:val="004E46"/>
      <w:sz w:val="40"/>
      <w:szCs w:val="32"/>
    </w:rPr>
  </w:style>
  <w:style w:type="paragraph" w:styleId="Heading2">
    <w:name w:val="heading 2"/>
    <w:basedOn w:val="Normal"/>
    <w:next w:val="Normal"/>
    <w:link w:val="Heading2Char"/>
    <w:uiPriority w:val="9"/>
    <w:unhideWhenUsed/>
    <w:qFormat/>
    <w:rsid w:val="00B61626"/>
    <w:pPr>
      <w:keepNext/>
      <w:keepLines/>
      <w:spacing w:before="320" w:after="160" w:line="400" w:lineRule="exact"/>
      <w:outlineLvl w:val="1"/>
    </w:pPr>
    <w:rPr>
      <w:rFonts w:eastAsiaTheme="majorEastAsia" w:cstheme="majorBidi"/>
      <w:b/>
      <w:bCs/>
      <w:color w:val="004E46"/>
      <w:sz w:val="32"/>
      <w:szCs w:val="26"/>
    </w:rPr>
  </w:style>
  <w:style w:type="paragraph" w:styleId="Heading3">
    <w:name w:val="heading 3"/>
    <w:basedOn w:val="Normal"/>
    <w:next w:val="Normal"/>
    <w:link w:val="Heading3Char"/>
    <w:uiPriority w:val="9"/>
    <w:unhideWhenUsed/>
    <w:qFormat/>
    <w:rsid w:val="004142FD"/>
    <w:pPr>
      <w:keepNext/>
      <w:keepLines/>
      <w:spacing w:before="320" w:after="0" w:line="320" w:lineRule="exact"/>
      <w:outlineLvl w:val="2"/>
    </w:pPr>
    <w:rPr>
      <w:rFonts w:eastAsiaTheme="majorEastAsia" w:cstheme="majorBidi"/>
      <w:b/>
      <w:bCs/>
      <w:caps/>
      <w:color w:val="565152" w:themeColor="text2"/>
      <w:spacing w:val="30"/>
      <w:sz w:val="20"/>
      <w:szCs w:val="19"/>
      <w:lang w:val="en-GB" w:eastAsia="en-GB"/>
    </w:rPr>
  </w:style>
  <w:style w:type="paragraph" w:styleId="Heading4">
    <w:name w:val="heading 4"/>
    <w:basedOn w:val="Normal"/>
    <w:next w:val="Normal"/>
    <w:link w:val="Heading4Char"/>
    <w:uiPriority w:val="9"/>
    <w:unhideWhenUsed/>
    <w:qFormat/>
    <w:rsid w:val="004142FD"/>
    <w:pPr>
      <w:keepNext/>
      <w:keepLines/>
      <w:spacing w:after="0"/>
      <w:outlineLvl w:val="3"/>
    </w:pPr>
    <w:rPr>
      <w:rFonts w:eastAsiaTheme="majorEastAsia" w:cstheme="majorBidi"/>
      <w:b/>
      <w:i/>
      <w:iCs/>
      <w:lang w:val="en-GB" w:eastAsia="en-GB"/>
    </w:rPr>
  </w:style>
  <w:style w:type="paragraph" w:styleId="Heading5">
    <w:name w:val="heading 5"/>
    <w:basedOn w:val="Heading4"/>
    <w:next w:val="Normal"/>
    <w:link w:val="Heading5Char"/>
    <w:uiPriority w:val="9"/>
    <w:unhideWhenUsed/>
    <w:rsid w:val="004142FD"/>
    <w:pPr>
      <w:outlineLvl w:val="4"/>
    </w:pPr>
  </w:style>
  <w:style w:type="paragraph" w:styleId="Heading6">
    <w:name w:val="heading 6"/>
    <w:basedOn w:val="Heading5"/>
    <w:next w:val="Normal"/>
    <w:link w:val="Heading6Char"/>
    <w:uiPriority w:val="9"/>
    <w:unhideWhenUsed/>
    <w:rsid w:val="004142FD"/>
    <w:pPr>
      <w:outlineLvl w:val="5"/>
    </w:pPr>
  </w:style>
  <w:style w:type="paragraph" w:styleId="Heading7">
    <w:name w:val="heading 7"/>
    <w:basedOn w:val="Heading6"/>
    <w:next w:val="Normal"/>
    <w:link w:val="Heading7Char"/>
    <w:uiPriority w:val="9"/>
    <w:unhideWhenUsed/>
    <w:rsid w:val="004142FD"/>
    <w:pPr>
      <w:outlineLvl w:val="6"/>
    </w:pPr>
  </w:style>
  <w:style w:type="paragraph" w:styleId="Heading8">
    <w:name w:val="heading 8"/>
    <w:basedOn w:val="Heading7"/>
    <w:next w:val="Normal"/>
    <w:link w:val="Heading8Char"/>
    <w:uiPriority w:val="9"/>
    <w:unhideWhenUsed/>
    <w:rsid w:val="004142FD"/>
    <w:pPr>
      <w:outlineLvl w:val="7"/>
    </w:pPr>
  </w:style>
  <w:style w:type="paragraph" w:styleId="Heading9">
    <w:name w:val="heading 9"/>
    <w:basedOn w:val="Heading8"/>
    <w:next w:val="Normal"/>
    <w:link w:val="Heading9Char"/>
    <w:uiPriority w:val="9"/>
    <w:unhideWhenUsed/>
    <w:rsid w:val="004142F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Heading1"/>
    <w:link w:val="AppendixChar"/>
    <w:qFormat/>
    <w:rsid w:val="004142FD"/>
  </w:style>
  <w:style w:type="character" w:customStyle="1" w:styleId="AppendixChar">
    <w:name w:val="Appendix Char"/>
    <w:basedOn w:val="Heading1Char"/>
    <w:link w:val="Appendix"/>
    <w:rsid w:val="004142FD"/>
    <w:rPr>
      <w:rFonts w:ascii="Arial" w:eastAsiaTheme="majorEastAsia" w:hAnsi="Arial" w:cstheme="majorBidi"/>
      <w:b/>
      <w:bCs/>
      <w:color w:val="004E46"/>
      <w:sz w:val="40"/>
      <w:szCs w:val="32"/>
      <w:lang w:eastAsia="ja-JP"/>
    </w:rPr>
  </w:style>
  <w:style w:type="paragraph" w:styleId="BalloonText">
    <w:name w:val="Balloon Text"/>
    <w:basedOn w:val="Normal"/>
    <w:link w:val="BalloonTextChar"/>
    <w:uiPriority w:val="99"/>
    <w:semiHidden/>
    <w:unhideWhenUsed/>
    <w:rsid w:val="004142F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2FD"/>
    <w:rPr>
      <w:rFonts w:ascii="Segoe UI" w:hAnsi="Segoe UI" w:cs="Segoe UI"/>
      <w:color w:val="000000" w:themeColor="text1"/>
      <w:sz w:val="18"/>
      <w:szCs w:val="18"/>
      <w:lang w:val="en-US" w:eastAsia="ja-JP"/>
    </w:rPr>
  </w:style>
  <w:style w:type="paragraph" w:styleId="BlockText">
    <w:name w:val="Block Text"/>
    <w:basedOn w:val="Normal"/>
    <w:uiPriority w:val="31"/>
    <w:unhideWhenUsed/>
    <w:rsid w:val="004142FD"/>
    <w:pPr>
      <w:spacing w:after="320" w:line="360" w:lineRule="exact"/>
    </w:pPr>
    <w:rPr>
      <w:rFonts w:eastAsiaTheme="minorEastAsia"/>
      <w:sz w:val="25"/>
      <w:szCs w:val="25"/>
      <w:lang w:val="en-GB" w:eastAsia="en-GB"/>
    </w:rPr>
  </w:style>
  <w:style w:type="paragraph" w:customStyle="1" w:styleId="Normal2Column">
    <w:name w:val="Normal_2Column"/>
    <w:qFormat/>
    <w:rsid w:val="004142FD"/>
    <w:pPr>
      <w:spacing w:after="160" w:line="280" w:lineRule="atLeast"/>
    </w:pPr>
    <w:rPr>
      <w:rFonts w:ascii="Arial" w:hAnsi="Arial"/>
      <w:color w:val="000000" w:themeColor="text1"/>
      <w:sz w:val="21"/>
      <w:szCs w:val="22"/>
      <w:lang w:val="en-GB" w:eastAsia="en-GB"/>
    </w:rPr>
  </w:style>
  <w:style w:type="paragraph" w:customStyle="1" w:styleId="BoldHeading2Column">
    <w:name w:val="Bold Heading _ 2Column"/>
    <w:basedOn w:val="Normal2Column"/>
    <w:rsid w:val="004142FD"/>
    <w:pPr>
      <w:tabs>
        <w:tab w:val="left" w:pos="454"/>
        <w:tab w:val="left" w:pos="907"/>
        <w:tab w:val="left" w:pos="1361"/>
        <w:tab w:val="left" w:pos="1814"/>
        <w:tab w:val="left" w:pos="2268"/>
      </w:tabs>
      <w:spacing w:after="0" w:line="280" w:lineRule="exact"/>
    </w:pPr>
    <w:rPr>
      <w:b/>
      <w:sz w:val="19"/>
      <w:szCs w:val="19"/>
    </w:rPr>
  </w:style>
  <w:style w:type="character" w:styleId="BookTitle">
    <w:name w:val="Book Title"/>
    <w:basedOn w:val="DefaultParagraphFont"/>
    <w:uiPriority w:val="33"/>
    <w:unhideWhenUsed/>
    <w:qFormat/>
    <w:rsid w:val="004142FD"/>
    <w:rPr>
      <w:b w:val="0"/>
      <w:bCs/>
      <w:i w:val="0"/>
      <w:iCs/>
      <w:spacing w:val="0"/>
      <w:u w:val="single"/>
    </w:rPr>
  </w:style>
  <w:style w:type="paragraph" w:styleId="Caption">
    <w:name w:val="caption"/>
    <w:basedOn w:val="Normal"/>
    <w:next w:val="Normal"/>
    <w:uiPriority w:val="35"/>
    <w:unhideWhenUsed/>
    <w:qFormat/>
    <w:rsid w:val="004142FD"/>
    <w:rPr>
      <w:iCs/>
      <w:sz w:val="18"/>
      <w:szCs w:val="18"/>
    </w:rPr>
  </w:style>
  <w:style w:type="paragraph" w:customStyle="1" w:styleId="Contents">
    <w:name w:val="Contents"/>
    <w:basedOn w:val="Normal"/>
    <w:next w:val="Normal"/>
    <w:qFormat/>
    <w:rsid w:val="004142FD"/>
    <w:pPr>
      <w:numPr>
        <w:numId w:val="1"/>
      </w:numPr>
      <w:spacing w:before="240" w:after="240"/>
    </w:pPr>
    <w:rPr>
      <w:b/>
      <w:bCs/>
      <w:sz w:val="28"/>
    </w:rPr>
  </w:style>
  <w:style w:type="character" w:styleId="Emphasis">
    <w:name w:val="Emphasis"/>
    <w:basedOn w:val="DefaultParagraphFont"/>
    <w:uiPriority w:val="20"/>
    <w:unhideWhenUsed/>
    <w:qFormat/>
    <w:rsid w:val="004142FD"/>
    <w:rPr>
      <w:i w:val="0"/>
      <w:iCs/>
      <w:color w:val="502152" w:themeColor="accent1"/>
    </w:rPr>
  </w:style>
  <w:style w:type="paragraph" w:customStyle="1" w:styleId="EndorsementText">
    <w:name w:val="Endorsement Text"/>
    <w:basedOn w:val="Normal"/>
    <w:qFormat/>
    <w:rsid w:val="004142FD"/>
    <w:pPr>
      <w:spacing w:after="0"/>
    </w:pPr>
    <w:rPr>
      <w:color w:val="FFFFFF" w:themeColor="background1"/>
    </w:rPr>
  </w:style>
  <w:style w:type="character" w:styleId="FollowedHyperlink">
    <w:name w:val="FollowedHyperlink"/>
    <w:basedOn w:val="DefaultParagraphFont"/>
    <w:uiPriority w:val="99"/>
    <w:semiHidden/>
    <w:unhideWhenUsed/>
    <w:rsid w:val="004142FD"/>
    <w:rPr>
      <w:color w:val="0070C0"/>
      <w:sz w:val="21"/>
      <w:u w:val="single"/>
    </w:rPr>
  </w:style>
  <w:style w:type="paragraph" w:styleId="Footer">
    <w:name w:val="footer"/>
    <w:basedOn w:val="Normal"/>
    <w:link w:val="FooterChar"/>
    <w:uiPriority w:val="99"/>
    <w:unhideWhenUsed/>
    <w:qFormat/>
    <w:rsid w:val="004142FD"/>
    <w:pPr>
      <w:spacing w:before="80" w:after="0" w:line="210" w:lineRule="exact"/>
      <w:ind w:right="3629"/>
    </w:pPr>
    <w:rPr>
      <w:sz w:val="15"/>
      <w:lang w:val="en-GB" w:eastAsia="en-GB"/>
    </w:rPr>
  </w:style>
  <w:style w:type="character" w:customStyle="1" w:styleId="FooterChar">
    <w:name w:val="Footer Char"/>
    <w:basedOn w:val="DefaultParagraphFont"/>
    <w:link w:val="Footer"/>
    <w:uiPriority w:val="99"/>
    <w:rsid w:val="004142FD"/>
    <w:rPr>
      <w:rFonts w:ascii="Arial" w:hAnsi="Arial"/>
      <w:color w:val="000000" w:themeColor="text1"/>
      <w:sz w:val="15"/>
      <w:szCs w:val="22"/>
      <w:lang w:val="en-GB" w:eastAsia="en-GB"/>
    </w:rPr>
  </w:style>
  <w:style w:type="character" w:customStyle="1" w:styleId="Heading2Char">
    <w:name w:val="Heading 2 Char"/>
    <w:basedOn w:val="DefaultParagraphFont"/>
    <w:link w:val="Heading2"/>
    <w:uiPriority w:val="9"/>
    <w:rsid w:val="00FA2DA2"/>
    <w:rPr>
      <w:rFonts w:ascii="Arial" w:eastAsiaTheme="majorEastAsia" w:hAnsi="Arial" w:cstheme="majorBidi"/>
      <w:b/>
      <w:bCs/>
      <w:color w:val="004E46"/>
      <w:sz w:val="32"/>
      <w:szCs w:val="26"/>
      <w:lang w:eastAsia="ja-JP"/>
    </w:rPr>
  </w:style>
  <w:style w:type="character" w:customStyle="1" w:styleId="Heading1Char">
    <w:name w:val="Heading 1 Char"/>
    <w:basedOn w:val="DefaultParagraphFont"/>
    <w:link w:val="Heading1"/>
    <w:uiPriority w:val="9"/>
    <w:rsid w:val="00B61626"/>
    <w:rPr>
      <w:rFonts w:ascii="Arial" w:eastAsiaTheme="majorEastAsia" w:hAnsi="Arial" w:cstheme="majorBidi"/>
      <w:b/>
      <w:bCs/>
      <w:color w:val="004E46"/>
      <w:sz w:val="40"/>
      <w:szCs w:val="32"/>
      <w:lang w:eastAsia="ja-JP"/>
    </w:rPr>
  </w:style>
  <w:style w:type="character" w:styleId="FootnoteReference">
    <w:name w:val="footnote reference"/>
    <w:uiPriority w:val="99"/>
    <w:unhideWhenUsed/>
    <w:rsid w:val="004142FD"/>
    <w:rPr>
      <w:rFonts w:ascii="Lato" w:hAnsi="Lato"/>
      <w:b/>
      <w:bCs/>
      <w:i w:val="0"/>
      <w:iCs w:val="0"/>
      <w:sz w:val="15"/>
      <w:vertAlign w:val="superscript"/>
    </w:rPr>
  </w:style>
  <w:style w:type="paragraph" w:styleId="FootnoteText">
    <w:name w:val="footnote text"/>
    <w:basedOn w:val="Normal"/>
    <w:link w:val="FootnoteTextChar"/>
    <w:uiPriority w:val="99"/>
    <w:unhideWhenUsed/>
    <w:rsid w:val="004142FD"/>
    <w:pPr>
      <w:spacing w:after="0"/>
    </w:pPr>
    <w:rPr>
      <w:sz w:val="24"/>
      <w:szCs w:val="24"/>
    </w:rPr>
  </w:style>
  <w:style w:type="character" w:customStyle="1" w:styleId="FootnoteTextChar">
    <w:name w:val="Footnote Text Char"/>
    <w:basedOn w:val="DefaultParagraphFont"/>
    <w:link w:val="FootnoteText"/>
    <w:uiPriority w:val="99"/>
    <w:rsid w:val="004142FD"/>
    <w:rPr>
      <w:rFonts w:ascii="Arial" w:hAnsi="Arial"/>
      <w:color w:val="000000" w:themeColor="text1"/>
      <w:lang w:val="en-US" w:eastAsia="ja-JP"/>
    </w:rPr>
  </w:style>
  <w:style w:type="paragraph" w:styleId="Header">
    <w:name w:val="header"/>
    <w:basedOn w:val="Normal"/>
    <w:link w:val="HeaderChar"/>
    <w:uiPriority w:val="99"/>
    <w:unhideWhenUsed/>
    <w:qFormat/>
    <w:rsid w:val="004142FD"/>
    <w:pPr>
      <w:spacing w:after="0"/>
    </w:pPr>
    <w:rPr>
      <w:color w:val="777776"/>
      <w:sz w:val="16"/>
    </w:rPr>
  </w:style>
  <w:style w:type="character" w:customStyle="1" w:styleId="HeaderChar">
    <w:name w:val="Header Char"/>
    <w:basedOn w:val="DefaultParagraphFont"/>
    <w:link w:val="Header"/>
    <w:uiPriority w:val="99"/>
    <w:rsid w:val="004142FD"/>
    <w:rPr>
      <w:rFonts w:ascii="Arial" w:hAnsi="Arial"/>
      <w:color w:val="777776"/>
      <w:sz w:val="16"/>
      <w:szCs w:val="22"/>
      <w:lang w:val="en-US" w:eastAsia="ja-JP"/>
    </w:rPr>
  </w:style>
  <w:style w:type="paragraph" w:customStyle="1" w:styleId="HiddenText-doesnotprint">
    <w:name w:val="Hidden Text - does not print"/>
    <w:basedOn w:val="Normal"/>
    <w:link w:val="HiddenText-doesnotprintChar"/>
    <w:qFormat/>
    <w:rsid w:val="004142FD"/>
    <w:rPr>
      <w:i/>
      <w:vanish/>
      <w:color w:val="FF0000"/>
      <w:sz w:val="18"/>
    </w:rPr>
  </w:style>
  <w:style w:type="character" w:customStyle="1" w:styleId="HiddenText-doesnotprintChar">
    <w:name w:val="Hidden Text - does not print Char"/>
    <w:basedOn w:val="DefaultParagraphFont"/>
    <w:link w:val="HiddenText-doesnotprint"/>
    <w:rsid w:val="004142FD"/>
    <w:rPr>
      <w:rFonts w:ascii="Arial" w:hAnsi="Arial"/>
      <w:i/>
      <w:vanish/>
      <w:color w:val="FF0000"/>
      <w:sz w:val="18"/>
      <w:szCs w:val="22"/>
      <w:lang w:val="en-US" w:eastAsia="ja-JP"/>
    </w:rPr>
  </w:style>
  <w:style w:type="character" w:customStyle="1" w:styleId="Heading8Char">
    <w:name w:val="Heading 8 Char"/>
    <w:basedOn w:val="DefaultParagraphFont"/>
    <w:link w:val="Heading8"/>
    <w:uiPriority w:val="9"/>
    <w:rsid w:val="004142FD"/>
    <w:rPr>
      <w:rFonts w:ascii="Arial" w:eastAsiaTheme="majorEastAsia" w:hAnsi="Arial" w:cstheme="majorBidi"/>
      <w:b/>
      <w:i/>
      <w:iCs/>
      <w:color w:val="000000" w:themeColor="text1"/>
      <w:sz w:val="21"/>
      <w:szCs w:val="22"/>
      <w:lang w:val="en-GB" w:eastAsia="en-GB"/>
    </w:rPr>
  </w:style>
  <w:style w:type="character" w:styleId="Hyperlink">
    <w:name w:val="Hyperlink"/>
    <w:basedOn w:val="DefaultParagraphFont"/>
    <w:uiPriority w:val="99"/>
    <w:unhideWhenUsed/>
    <w:rsid w:val="004142FD"/>
    <w:rPr>
      <w:color w:val="0070C0"/>
      <w:u w:val="single"/>
    </w:rPr>
  </w:style>
  <w:style w:type="character" w:styleId="IntenseEmphasis">
    <w:name w:val="Intense Emphasis"/>
    <w:basedOn w:val="DefaultParagraphFont"/>
    <w:uiPriority w:val="21"/>
    <w:unhideWhenUsed/>
    <w:qFormat/>
    <w:rsid w:val="004142FD"/>
    <w:rPr>
      <w:b/>
      <w:i/>
      <w:iCs/>
      <w:color w:val="502152" w:themeColor="accent1"/>
    </w:rPr>
  </w:style>
  <w:style w:type="paragraph" w:styleId="IntenseQuote">
    <w:name w:val="Intense Quote"/>
    <w:basedOn w:val="Normal"/>
    <w:next w:val="Normal"/>
    <w:link w:val="IntenseQuoteChar"/>
    <w:uiPriority w:val="30"/>
    <w:unhideWhenUsed/>
    <w:qFormat/>
    <w:rsid w:val="004142FD"/>
    <w:pPr>
      <w:pBdr>
        <w:left w:val="single" w:sz="48" w:space="4" w:color="565152" w:themeColor="text2"/>
      </w:pBdr>
      <w:spacing w:after="0" w:line="440" w:lineRule="atLeast"/>
      <w:ind w:left="907" w:right="907"/>
    </w:pPr>
    <w:rPr>
      <w:b/>
      <w:bCs/>
      <w:color w:val="E39800" w:themeColor="accent6"/>
      <w:sz w:val="32"/>
      <w:szCs w:val="32"/>
      <w:lang w:val="en-GB" w:eastAsia="en-GB"/>
    </w:rPr>
  </w:style>
  <w:style w:type="character" w:customStyle="1" w:styleId="Heading3Char">
    <w:name w:val="Heading 3 Char"/>
    <w:basedOn w:val="DefaultParagraphFont"/>
    <w:link w:val="Heading3"/>
    <w:uiPriority w:val="9"/>
    <w:rsid w:val="004142FD"/>
    <w:rPr>
      <w:rFonts w:ascii="Arial" w:eastAsiaTheme="majorEastAsia" w:hAnsi="Arial" w:cstheme="majorBidi"/>
      <w:b/>
      <w:bCs/>
      <w:caps/>
      <w:color w:val="565152" w:themeColor="text2"/>
      <w:spacing w:val="30"/>
      <w:sz w:val="20"/>
      <w:szCs w:val="19"/>
      <w:lang w:val="en-GB" w:eastAsia="en-GB"/>
    </w:rPr>
  </w:style>
  <w:style w:type="character" w:customStyle="1" w:styleId="Heading4Char">
    <w:name w:val="Heading 4 Char"/>
    <w:basedOn w:val="DefaultParagraphFont"/>
    <w:link w:val="Heading4"/>
    <w:uiPriority w:val="9"/>
    <w:rsid w:val="004142FD"/>
    <w:rPr>
      <w:rFonts w:ascii="Arial" w:eastAsiaTheme="majorEastAsia" w:hAnsi="Arial" w:cstheme="majorBidi"/>
      <w:b/>
      <w:i/>
      <w:iCs/>
      <w:color w:val="000000" w:themeColor="text1"/>
      <w:sz w:val="21"/>
      <w:szCs w:val="22"/>
      <w:lang w:val="en-GB" w:eastAsia="en-GB"/>
    </w:rPr>
  </w:style>
  <w:style w:type="character" w:customStyle="1" w:styleId="Heading7Char">
    <w:name w:val="Heading 7 Char"/>
    <w:basedOn w:val="DefaultParagraphFont"/>
    <w:link w:val="Heading7"/>
    <w:uiPriority w:val="9"/>
    <w:rsid w:val="004142FD"/>
    <w:rPr>
      <w:rFonts w:ascii="Arial" w:eastAsiaTheme="majorEastAsia" w:hAnsi="Arial" w:cstheme="majorBidi"/>
      <w:b/>
      <w:i/>
      <w:iCs/>
      <w:color w:val="000000" w:themeColor="text1"/>
      <w:sz w:val="21"/>
      <w:szCs w:val="22"/>
      <w:lang w:val="en-GB" w:eastAsia="en-GB"/>
    </w:rPr>
  </w:style>
  <w:style w:type="character" w:customStyle="1" w:styleId="Heading6Char">
    <w:name w:val="Heading 6 Char"/>
    <w:basedOn w:val="DefaultParagraphFont"/>
    <w:link w:val="Heading6"/>
    <w:uiPriority w:val="9"/>
    <w:rsid w:val="004142FD"/>
    <w:rPr>
      <w:rFonts w:ascii="Arial" w:eastAsiaTheme="majorEastAsia" w:hAnsi="Arial" w:cstheme="majorBidi"/>
      <w:b/>
      <w:i/>
      <w:iCs/>
      <w:color w:val="000000" w:themeColor="text1"/>
      <w:sz w:val="21"/>
      <w:szCs w:val="22"/>
      <w:lang w:val="en-GB" w:eastAsia="en-GB"/>
    </w:rPr>
  </w:style>
  <w:style w:type="character" w:customStyle="1" w:styleId="Heading9Char">
    <w:name w:val="Heading 9 Char"/>
    <w:basedOn w:val="DefaultParagraphFont"/>
    <w:link w:val="Heading9"/>
    <w:uiPriority w:val="9"/>
    <w:rsid w:val="004142FD"/>
    <w:rPr>
      <w:rFonts w:ascii="Arial" w:eastAsiaTheme="majorEastAsia" w:hAnsi="Arial" w:cstheme="majorBidi"/>
      <w:b/>
      <w:i/>
      <w:iCs/>
      <w:color w:val="000000" w:themeColor="text1"/>
      <w:sz w:val="21"/>
      <w:szCs w:val="22"/>
      <w:lang w:val="en-GB" w:eastAsia="en-GB"/>
    </w:rPr>
  </w:style>
  <w:style w:type="character" w:customStyle="1" w:styleId="Heading5Char">
    <w:name w:val="Heading 5 Char"/>
    <w:basedOn w:val="DefaultParagraphFont"/>
    <w:link w:val="Heading5"/>
    <w:uiPriority w:val="9"/>
    <w:rsid w:val="004142FD"/>
    <w:rPr>
      <w:rFonts w:ascii="Arial" w:eastAsiaTheme="majorEastAsia" w:hAnsi="Arial" w:cstheme="majorBidi"/>
      <w:b/>
      <w:i/>
      <w:iCs/>
      <w:color w:val="000000" w:themeColor="text1"/>
      <w:sz w:val="21"/>
      <w:szCs w:val="22"/>
      <w:lang w:val="en-GB" w:eastAsia="en-GB"/>
    </w:rPr>
  </w:style>
  <w:style w:type="character" w:customStyle="1" w:styleId="IntenseQuoteChar">
    <w:name w:val="Intense Quote Char"/>
    <w:basedOn w:val="DefaultParagraphFont"/>
    <w:link w:val="IntenseQuote"/>
    <w:uiPriority w:val="30"/>
    <w:rsid w:val="004142FD"/>
    <w:rPr>
      <w:rFonts w:ascii="Arial" w:hAnsi="Arial"/>
      <w:b/>
      <w:bCs/>
      <w:color w:val="E39800" w:themeColor="accent6"/>
      <w:sz w:val="32"/>
      <w:szCs w:val="32"/>
      <w:lang w:val="en-GB" w:eastAsia="en-GB"/>
    </w:rPr>
  </w:style>
  <w:style w:type="character" w:styleId="IntenseReference">
    <w:name w:val="Intense Reference"/>
    <w:basedOn w:val="DefaultParagraphFont"/>
    <w:uiPriority w:val="32"/>
    <w:unhideWhenUsed/>
    <w:qFormat/>
    <w:rsid w:val="004142FD"/>
    <w:rPr>
      <w:b/>
      <w:bCs/>
      <w:caps/>
      <w:smallCaps w:val="0"/>
      <w:color w:val="565152" w:themeColor="text2"/>
      <w:spacing w:val="0"/>
    </w:rPr>
  </w:style>
  <w:style w:type="paragraph" w:styleId="ListBullet">
    <w:name w:val="List Bullet"/>
    <w:basedOn w:val="Normal"/>
    <w:link w:val="ListBulletChar"/>
    <w:uiPriority w:val="10"/>
    <w:qFormat/>
    <w:rsid w:val="004142FD"/>
    <w:pPr>
      <w:numPr>
        <w:numId w:val="2"/>
      </w:numPr>
      <w:spacing w:before="80" w:after="80"/>
    </w:pPr>
  </w:style>
  <w:style w:type="character" w:customStyle="1" w:styleId="ListBulletChar">
    <w:name w:val="List Bullet Char"/>
    <w:basedOn w:val="DefaultParagraphFont"/>
    <w:link w:val="ListBullet"/>
    <w:uiPriority w:val="10"/>
    <w:rsid w:val="004142FD"/>
    <w:rPr>
      <w:rFonts w:ascii="Arial" w:hAnsi="Arial"/>
      <w:color w:val="000000" w:themeColor="text1"/>
      <w:sz w:val="21"/>
      <w:szCs w:val="22"/>
      <w:lang w:eastAsia="ja-JP"/>
    </w:rPr>
  </w:style>
  <w:style w:type="paragraph" w:styleId="ListNumber">
    <w:name w:val="List Number"/>
    <w:basedOn w:val="Normal"/>
    <w:uiPriority w:val="11"/>
    <w:rsid w:val="004142FD"/>
    <w:pPr>
      <w:numPr>
        <w:numId w:val="3"/>
      </w:numPr>
      <w:tabs>
        <w:tab w:val="clear" w:pos="907"/>
      </w:tabs>
      <w:spacing w:before="80" w:after="80"/>
    </w:pPr>
  </w:style>
  <w:style w:type="paragraph" w:customStyle="1" w:styleId="ListNumbered">
    <w:name w:val="List Numbered"/>
    <w:basedOn w:val="ListBullet"/>
    <w:link w:val="ListNumberedChar"/>
    <w:qFormat/>
    <w:rsid w:val="004142FD"/>
    <w:pPr>
      <w:numPr>
        <w:numId w:val="4"/>
      </w:numPr>
    </w:pPr>
  </w:style>
  <w:style w:type="character" w:customStyle="1" w:styleId="ListNumberedChar">
    <w:name w:val="List Numbered Char"/>
    <w:basedOn w:val="ListBulletChar"/>
    <w:link w:val="ListNumbered"/>
    <w:rsid w:val="004142FD"/>
    <w:rPr>
      <w:rFonts w:ascii="Arial" w:hAnsi="Arial"/>
      <w:color w:val="000000" w:themeColor="text1"/>
      <w:sz w:val="21"/>
      <w:szCs w:val="22"/>
      <w:lang w:eastAsia="ja-JP"/>
    </w:rPr>
  </w:style>
  <w:style w:type="table" w:customStyle="1" w:styleId="ModernPaper">
    <w:name w:val="Modern Paper"/>
    <w:basedOn w:val="TableNormal"/>
    <w:uiPriority w:val="99"/>
    <w:rsid w:val="004142FD"/>
    <w:pPr>
      <w:spacing w:before="200" w:after="200"/>
    </w:pPr>
    <w:rPr>
      <w:color w:val="565152" w:themeColor="text2"/>
      <w:sz w:val="22"/>
      <w:szCs w:val="22"/>
      <w:lang w:val="en-US" w:eastAsia="ja-JP"/>
    </w:rPr>
    <w:tblPr>
      <w:tblBorders>
        <w:insideH w:val="single" w:sz="8" w:space="0" w:color="565152" w:themeColor="text2"/>
      </w:tblBorders>
      <w:tblCellMar>
        <w:left w:w="144" w:type="dxa"/>
        <w:right w:w="144" w:type="dxa"/>
      </w:tblCellMar>
    </w:tblPr>
    <w:tcPr>
      <w:vAlign w:val="center"/>
    </w:tcPr>
    <w:tblStylePr w:type="firstRow">
      <w:pPr>
        <w:wordWrap/>
        <w:spacing w:beforeLines="0" w:before="480" w:beforeAutospacing="0" w:afterLines="0" w:after="360" w:afterAutospacing="0" w:line="216" w:lineRule="auto"/>
        <w:contextualSpacing w:val="0"/>
      </w:pPr>
      <w:rPr>
        <w:rFonts w:asciiTheme="majorHAnsi" w:hAnsiTheme="majorHAnsi"/>
        <w:b/>
        <w:i w:val="0"/>
        <w:color w:val="502152" w:themeColor="accent1"/>
        <w:sz w:val="28"/>
      </w:rPr>
      <w:tblPr/>
      <w:trPr>
        <w:tblHeader/>
      </w:trPr>
      <w:tcPr>
        <w:tcBorders>
          <w:top w:val="nil"/>
          <w:left w:val="nil"/>
          <w:bottom w:val="single" w:sz="24" w:space="0" w:color="565152" w:themeColor="text2"/>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paragraph" w:styleId="NormalWeb">
    <w:name w:val="Normal (Web)"/>
    <w:basedOn w:val="Normal"/>
    <w:uiPriority w:val="99"/>
    <w:semiHidden/>
    <w:unhideWhenUsed/>
    <w:rsid w:val="004142FD"/>
    <w:pPr>
      <w:spacing w:before="100" w:beforeAutospacing="1" w:after="100" w:afterAutospacing="1"/>
    </w:pPr>
    <w:rPr>
      <w:rFonts w:ascii="Times New Roman" w:hAnsi="Times New Roman" w:cs="Times New Roman"/>
      <w:color w:val="auto"/>
      <w:sz w:val="24"/>
      <w:szCs w:val="24"/>
      <w:lang w:val="en-GB" w:eastAsia="en-GB"/>
    </w:rPr>
  </w:style>
  <w:style w:type="paragraph" w:customStyle="1" w:styleId="NoteLevel1">
    <w:name w:val="Note Level 1"/>
    <w:basedOn w:val="Normal"/>
    <w:uiPriority w:val="99"/>
    <w:rsid w:val="004142FD"/>
    <w:pPr>
      <w:keepNext/>
      <w:numPr>
        <w:numId w:val="5"/>
      </w:numPr>
      <w:spacing w:after="0"/>
      <w:outlineLvl w:val="0"/>
    </w:pPr>
  </w:style>
  <w:style w:type="paragraph" w:customStyle="1" w:styleId="NoteLevel2">
    <w:name w:val="Note Level 2"/>
    <w:basedOn w:val="Normal"/>
    <w:uiPriority w:val="99"/>
    <w:rsid w:val="004142FD"/>
    <w:pPr>
      <w:keepNext/>
      <w:numPr>
        <w:ilvl w:val="1"/>
        <w:numId w:val="5"/>
      </w:numPr>
      <w:spacing w:after="0"/>
      <w:outlineLvl w:val="1"/>
    </w:pPr>
  </w:style>
  <w:style w:type="paragraph" w:customStyle="1" w:styleId="NoteLevel3">
    <w:name w:val="Note Level 3"/>
    <w:basedOn w:val="Normal"/>
    <w:uiPriority w:val="99"/>
    <w:rsid w:val="004142FD"/>
    <w:pPr>
      <w:keepNext/>
      <w:numPr>
        <w:ilvl w:val="2"/>
        <w:numId w:val="5"/>
      </w:numPr>
      <w:spacing w:after="0"/>
      <w:outlineLvl w:val="2"/>
    </w:pPr>
  </w:style>
  <w:style w:type="paragraph" w:customStyle="1" w:styleId="NoteLevel4">
    <w:name w:val="Note Level 4"/>
    <w:basedOn w:val="Normal"/>
    <w:uiPriority w:val="99"/>
    <w:rsid w:val="004142FD"/>
    <w:pPr>
      <w:keepNext/>
      <w:numPr>
        <w:ilvl w:val="3"/>
        <w:numId w:val="5"/>
      </w:numPr>
      <w:spacing w:after="0"/>
      <w:outlineLvl w:val="3"/>
    </w:pPr>
  </w:style>
  <w:style w:type="paragraph" w:customStyle="1" w:styleId="NoteLevel5">
    <w:name w:val="Note Level 5"/>
    <w:basedOn w:val="Normal"/>
    <w:uiPriority w:val="99"/>
    <w:rsid w:val="004142FD"/>
    <w:pPr>
      <w:keepNext/>
      <w:numPr>
        <w:ilvl w:val="4"/>
        <w:numId w:val="5"/>
      </w:numPr>
      <w:spacing w:after="0"/>
      <w:outlineLvl w:val="4"/>
    </w:pPr>
  </w:style>
  <w:style w:type="paragraph" w:customStyle="1" w:styleId="NoteLevel6">
    <w:name w:val="Note Level 6"/>
    <w:basedOn w:val="Normal"/>
    <w:uiPriority w:val="99"/>
    <w:rsid w:val="004142FD"/>
    <w:pPr>
      <w:keepNext/>
      <w:numPr>
        <w:ilvl w:val="5"/>
        <w:numId w:val="5"/>
      </w:numPr>
      <w:spacing w:after="0"/>
      <w:outlineLvl w:val="5"/>
    </w:pPr>
  </w:style>
  <w:style w:type="paragraph" w:customStyle="1" w:styleId="NoteLevel7">
    <w:name w:val="Note Level 7"/>
    <w:basedOn w:val="Normal"/>
    <w:uiPriority w:val="99"/>
    <w:rsid w:val="004142FD"/>
    <w:pPr>
      <w:keepNext/>
      <w:numPr>
        <w:ilvl w:val="6"/>
        <w:numId w:val="5"/>
      </w:numPr>
      <w:spacing w:after="0"/>
      <w:outlineLvl w:val="6"/>
    </w:pPr>
  </w:style>
  <w:style w:type="paragraph" w:customStyle="1" w:styleId="NoteLevel8">
    <w:name w:val="Note Level 8"/>
    <w:basedOn w:val="Normal"/>
    <w:uiPriority w:val="99"/>
    <w:rsid w:val="004142FD"/>
    <w:pPr>
      <w:keepNext/>
      <w:numPr>
        <w:ilvl w:val="7"/>
        <w:numId w:val="5"/>
      </w:numPr>
      <w:spacing w:after="0"/>
      <w:outlineLvl w:val="7"/>
    </w:pPr>
  </w:style>
  <w:style w:type="paragraph" w:customStyle="1" w:styleId="NoteLevel9">
    <w:name w:val="Note Level 9"/>
    <w:basedOn w:val="Normal"/>
    <w:uiPriority w:val="99"/>
    <w:rsid w:val="004142FD"/>
    <w:pPr>
      <w:keepNext/>
      <w:numPr>
        <w:ilvl w:val="8"/>
        <w:numId w:val="5"/>
      </w:numPr>
      <w:spacing w:after="0"/>
      <w:outlineLvl w:val="8"/>
    </w:pPr>
  </w:style>
  <w:style w:type="table" w:customStyle="1" w:styleId="OPWTableGrey">
    <w:name w:val="OPW Table Grey"/>
    <w:basedOn w:val="TableNormal"/>
    <w:uiPriority w:val="99"/>
    <w:rsid w:val="004142FD"/>
    <w:rPr>
      <w:rFonts w:ascii="Arial" w:hAnsi="Arial"/>
      <w:color w:val="565152" w:themeColor="text2"/>
      <w:sz w:val="20"/>
      <w:szCs w:val="22"/>
      <w:lang w:val="en-US" w:eastAsia="ja-JP"/>
    </w:rPr>
    <w:tblPr/>
  </w:style>
  <w:style w:type="character" w:styleId="PageNumber">
    <w:name w:val="page number"/>
    <w:basedOn w:val="DefaultParagraphFont"/>
    <w:uiPriority w:val="99"/>
    <w:semiHidden/>
    <w:unhideWhenUsed/>
    <w:rsid w:val="004142FD"/>
  </w:style>
  <w:style w:type="character" w:styleId="PlaceholderText">
    <w:name w:val="Placeholder Text"/>
    <w:basedOn w:val="DefaultParagraphFont"/>
    <w:uiPriority w:val="99"/>
    <w:semiHidden/>
    <w:rsid w:val="004142FD"/>
    <w:rPr>
      <w:color w:val="808080"/>
    </w:rPr>
  </w:style>
  <w:style w:type="table" w:styleId="PlainTable3">
    <w:name w:val="Plain Table 3"/>
    <w:basedOn w:val="TableNormal"/>
    <w:uiPriority w:val="43"/>
    <w:rsid w:val="004142F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Quote">
    <w:name w:val="Quote"/>
    <w:basedOn w:val="Normal"/>
    <w:next w:val="Normal"/>
    <w:link w:val="QuoteChar"/>
    <w:uiPriority w:val="29"/>
    <w:unhideWhenUsed/>
    <w:qFormat/>
    <w:rsid w:val="004142FD"/>
    <w:pPr>
      <w:pBdr>
        <w:left w:val="single" w:sz="48" w:space="12" w:color="565152" w:themeColor="text2"/>
      </w:pBdr>
      <w:spacing w:after="0" w:line="400" w:lineRule="exact"/>
      <w:ind w:left="907" w:right="1814"/>
    </w:pPr>
    <w:rPr>
      <w:b/>
      <w:bCs/>
      <w:color w:val="92D050"/>
      <w:sz w:val="28"/>
      <w:szCs w:val="28"/>
      <w:lang w:val="en-GB" w:eastAsia="en-GB"/>
    </w:rPr>
  </w:style>
  <w:style w:type="character" w:customStyle="1" w:styleId="QuoteChar">
    <w:name w:val="Quote Char"/>
    <w:basedOn w:val="DefaultParagraphFont"/>
    <w:link w:val="Quote"/>
    <w:uiPriority w:val="29"/>
    <w:rsid w:val="004142FD"/>
    <w:rPr>
      <w:rFonts w:ascii="Arial" w:hAnsi="Arial"/>
      <w:b/>
      <w:bCs/>
      <w:color w:val="92D050"/>
      <w:sz w:val="28"/>
      <w:szCs w:val="28"/>
      <w:lang w:val="en-GB" w:eastAsia="en-GB"/>
    </w:rPr>
  </w:style>
  <w:style w:type="character" w:customStyle="1" w:styleId="st">
    <w:name w:val="st"/>
    <w:basedOn w:val="DefaultParagraphFont"/>
    <w:rsid w:val="004142FD"/>
  </w:style>
  <w:style w:type="character" w:styleId="Strong">
    <w:name w:val="Strong"/>
    <w:basedOn w:val="DefaultParagraphFont"/>
    <w:uiPriority w:val="22"/>
    <w:unhideWhenUsed/>
    <w:qFormat/>
    <w:rsid w:val="00A86FB9"/>
    <w:rPr>
      <w:rFonts w:ascii="Arial" w:hAnsi="Arial"/>
      <w:b/>
      <w:bCs/>
      <w:sz w:val="21"/>
      <w:lang w:val="en-IE"/>
    </w:rPr>
  </w:style>
  <w:style w:type="paragraph" w:styleId="Subtitle">
    <w:name w:val="Subtitle"/>
    <w:aliases w:val="Cover Subtitle"/>
    <w:next w:val="Normal"/>
    <w:link w:val="SubtitleChar"/>
    <w:uiPriority w:val="11"/>
    <w:unhideWhenUsed/>
    <w:qFormat/>
    <w:rsid w:val="004142FD"/>
    <w:pPr>
      <w:numPr>
        <w:ilvl w:val="1"/>
      </w:numPr>
      <w:spacing w:after="200" w:line="312" w:lineRule="auto"/>
    </w:pPr>
    <w:rPr>
      <w:rFonts w:ascii="Arial" w:eastAsiaTheme="minorEastAsia" w:hAnsi="Arial" w:cstheme="majorBidi"/>
      <w:color w:val="E39800" w:themeColor="accent6"/>
      <w:kern w:val="28"/>
      <w:sz w:val="60"/>
      <w:szCs w:val="56"/>
      <w:lang w:val="en-US" w:eastAsia="ja-JP"/>
    </w:rPr>
  </w:style>
  <w:style w:type="character" w:customStyle="1" w:styleId="SubtitleChar">
    <w:name w:val="Subtitle Char"/>
    <w:aliases w:val="Cover Subtitle Char"/>
    <w:basedOn w:val="DefaultParagraphFont"/>
    <w:link w:val="Subtitle"/>
    <w:uiPriority w:val="11"/>
    <w:rsid w:val="004142FD"/>
    <w:rPr>
      <w:rFonts w:ascii="Arial" w:eastAsiaTheme="minorEastAsia" w:hAnsi="Arial" w:cstheme="majorBidi"/>
      <w:color w:val="E39800" w:themeColor="accent6"/>
      <w:kern w:val="28"/>
      <w:sz w:val="60"/>
      <w:szCs w:val="56"/>
      <w:lang w:val="en-US" w:eastAsia="ja-JP"/>
    </w:rPr>
  </w:style>
  <w:style w:type="character" w:styleId="SubtleEmphasis">
    <w:name w:val="Subtle Emphasis"/>
    <w:basedOn w:val="DefaultParagraphFont"/>
    <w:uiPriority w:val="19"/>
    <w:unhideWhenUsed/>
    <w:qFormat/>
    <w:rsid w:val="004142FD"/>
    <w:rPr>
      <w:i/>
      <w:iCs/>
      <w:color w:val="565152" w:themeColor="text2"/>
    </w:rPr>
  </w:style>
  <w:style w:type="character" w:styleId="SubtleReference">
    <w:name w:val="Subtle Reference"/>
    <w:basedOn w:val="DefaultParagraphFont"/>
    <w:uiPriority w:val="31"/>
    <w:unhideWhenUsed/>
    <w:qFormat/>
    <w:rsid w:val="004142FD"/>
    <w:rPr>
      <w:caps/>
      <w:smallCaps w:val="0"/>
      <w:color w:val="565152" w:themeColor="text2"/>
    </w:rPr>
  </w:style>
  <w:style w:type="paragraph" w:customStyle="1" w:styleId="Table">
    <w:name w:val="Table"/>
    <w:basedOn w:val="Normal"/>
    <w:link w:val="TableChar"/>
    <w:qFormat/>
    <w:rsid w:val="004142FD"/>
    <w:pPr>
      <w:keepNext/>
    </w:pPr>
    <w:rPr>
      <w:sz w:val="18"/>
    </w:rPr>
  </w:style>
  <w:style w:type="character" w:customStyle="1" w:styleId="TableChar">
    <w:name w:val="Table Char"/>
    <w:basedOn w:val="DefaultParagraphFont"/>
    <w:link w:val="Table"/>
    <w:rsid w:val="004142FD"/>
    <w:rPr>
      <w:rFonts w:ascii="Arial" w:hAnsi="Arial"/>
      <w:color w:val="000000" w:themeColor="text1"/>
      <w:sz w:val="18"/>
      <w:szCs w:val="22"/>
      <w:lang w:eastAsia="ja-JP"/>
    </w:rPr>
  </w:style>
  <w:style w:type="paragraph" w:customStyle="1" w:styleId="Tablesmall">
    <w:name w:val="Table (small)"/>
    <w:basedOn w:val="Table"/>
    <w:link w:val="TablesmallChar"/>
    <w:qFormat/>
    <w:rsid w:val="004142FD"/>
    <w:pPr>
      <w:spacing w:before="0" w:after="60"/>
    </w:pPr>
  </w:style>
  <w:style w:type="character" w:customStyle="1" w:styleId="TablesmallChar">
    <w:name w:val="Table (small) Char"/>
    <w:basedOn w:val="TableChar"/>
    <w:link w:val="Tablesmall"/>
    <w:rsid w:val="004142FD"/>
    <w:rPr>
      <w:rFonts w:ascii="Arial" w:hAnsi="Arial"/>
      <w:color w:val="000000" w:themeColor="text1"/>
      <w:sz w:val="18"/>
      <w:szCs w:val="22"/>
      <w:lang w:eastAsia="ja-JP"/>
    </w:rPr>
  </w:style>
  <w:style w:type="table" w:styleId="TableGrid">
    <w:name w:val="Table Grid"/>
    <w:basedOn w:val="TableNormal"/>
    <w:uiPriority w:val="59"/>
    <w:rsid w:val="004142FD"/>
    <w:rPr>
      <w:color w:val="565152" w:themeColor="text2"/>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 Style 1"/>
    <w:basedOn w:val="TableNormal"/>
    <w:uiPriority w:val="99"/>
    <w:rsid w:val="004142FD"/>
    <w:rPr>
      <w:rFonts w:ascii="Lato" w:hAnsi="Lato"/>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bottom w:w="57" w:type="dxa"/>
      </w:tcMar>
    </w:tcPr>
    <w:tblStylePr w:type="firstCol">
      <w:rPr>
        <w:rFonts w:ascii="Lato" w:hAnsi="Lato"/>
        <w:b/>
        <w:sz w:val="21"/>
      </w:rPr>
    </w:tblStylePr>
  </w:style>
  <w:style w:type="table" w:customStyle="1" w:styleId="TableStyle2">
    <w:name w:val="Table Style 2"/>
    <w:basedOn w:val="TableNormal"/>
    <w:uiPriority w:val="99"/>
    <w:rsid w:val="004142FD"/>
    <w:rPr>
      <w:rFonts w:ascii="Lato" w:hAnsi="Lato"/>
      <w:sz w:val="21"/>
    </w:rPr>
    <w:tblPr>
      <w:tblBorders>
        <w:insideH w:val="single" w:sz="4" w:space="0" w:color="auto"/>
        <w:insideV w:val="single" w:sz="4" w:space="0" w:color="auto"/>
      </w:tblBorders>
    </w:tblPr>
    <w:tcPr>
      <w:shd w:val="clear" w:color="auto" w:fill="auto"/>
      <w:tcMar>
        <w:top w:w="113" w:type="dxa"/>
        <w:bottom w:w="113" w:type="dxa"/>
      </w:tcMar>
    </w:tcPr>
    <w:tblStylePr w:type="firstRow">
      <w:rPr>
        <w:rFonts w:ascii="Lato" w:hAnsi="Lato"/>
        <w:b/>
        <w:sz w:val="21"/>
      </w:rPr>
      <w:tblPr/>
      <w:trPr>
        <w:tblHeader/>
      </w:trPr>
      <w:tcPr>
        <w:tcBorders>
          <w:top w:val="single" w:sz="4" w:space="0" w:color="auto"/>
          <w:left w:val="nil"/>
          <w:bottom w:val="nil"/>
          <w:right w:val="nil"/>
          <w:insideH w:val="nil"/>
          <w:insideV w:val="single" w:sz="4" w:space="0" w:color="auto"/>
          <w:tl2br w:val="nil"/>
          <w:tr2bl w:val="nil"/>
        </w:tcBorders>
      </w:tcPr>
    </w:tblStylePr>
  </w:style>
  <w:style w:type="paragraph" w:styleId="Title">
    <w:name w:val="Title"/>
    <w:aliases w:val="Cover Title"/>
    <w:next w:val="Normal"/>
    <w:link w:val="TitleChar"/>
    <w:uiPriority w:val="10"/>
    <w:unhideWhenUsed/>
    <w:qFormat/>
    <w:rsid w:val="00A86FB9"/>
    <w:pPr>
      <w:spacing w:line="660" w:lineRule="exact"/>
      <w:contextualSpacing/>
    </w:pPr>
    <w:rPr>
      <w:rFonts w:ascii="Arial" w:eastAsiaTheme="majorEastAsia" w:hAnsi="Arial" w:cstheme="majorBidi"/>
      <w:b/>
      <w:bCs/>
      <w:color w:val="004E46"/>
      <w:kern w:val="28"/>
      <w:sz w:val="40"/>
      <w:szCs w:val="56"/>
      <w:lang w:eastAsia="ja-JP"/>
    </w:rPr>
  </w:style>
  <w:style w:type="character" w:customStyle="1" w:styleId="TitleChar">
    <w:name w:val="Title Char"/>
    <w:aliases w:val="Cover Title Char"/>
    <w:basedOn w:val="DefaultParagraphFont"/>
    <w:link w:val="Title"/>
    <w:uiPriority w:val="10"/>
    <w:rsid w:val="00A86FB9"/>
    <w:rPr>
      <w:rFonts w:ascii="Arial" w:eastAsiaTheme="majorEastAsia" w:hAnsi="Arial" w:cstheme="majorBidi"/>
      <w:b/>
      <w:bCs/>
      <w:color w:val="004E46"/>
      <w:kern w:val="28"/>
      <w:sz w:val="40"/>
      <w:szCs w:val="56"/>
      <w:lang w:eastAsia="ja-JP"/>
    </w:rPr>
  </w:style>
  <w:style w:type="paragraph" w:styleId="TOC1">
    <w:name w:val="toc 1"/>
    <w:basedOn w:val="Normal"/>
    <w:next w:val="Normal"/>
    <w:uiPriority w:val="39"/>
    <w:unhideWhenUsed/>
    <w:rsid w:val="004142FD"/>
    <w:pPr>
      <w:tabs>
        <w:tab w:val="clear" w:pos="454"/>
        <w:tab w:val="clear" w:pos="907"/>
        <w:tab w:val="clear" w:pos="1361"/>
        <w:tab w:val="clear" w:pos="1814"/>
        <w:tab w:val="clear" w:pos="2268"/>
      </w:tabs>
      <w:spacing w:before="80" w:after="80" w:line="320" w:lineRule="exact"/>
    </w:pPr>
    <w:rPr>
      <w:b/>
      <w:bCs/>
      <w:sz w:val="24"/>
      <w:szCs w:val="24"/>
    </w:rPr>
  </w:style>
  <w:style w:type="paragraph" w:styleId="TOC2">
    <w:name w:val="toc 2"/>
    <w:basedOn w:val="Normal"/>
    <w:next w:val="Normal"/>
    <w:uiPriority w:val="39"/>
    <w:unhideWhenUsed/>
    <w:rsid w:val="004142FD"/>
    <w:pPr>
      <w:tabs>
        <w:tab w:val="clear" w:pos="454"/>
        <w:tab w:val="clear" w:pos="907"/>
        <w:tab w:val="clear" w:pos="1361"/>
        <w:tab w:val="clear" w:pos="1814"/>
        <w:tab w:val="clear" w:pos="2268"/>
        <w:tab w:val="right" w:pos="8608"/>
      </w:tabs>
      <w:spacing w:after="0" w:line="320" w:lineRule="exact"/>
      <w:ind w:left="454"/>
    </w:pPr>
    <w:rPr>
      <w:sz w:val="24"/>
    </w:rPr>
  </w:style>
  <w:style w:type="paragraph" w:styleId="TOCHeading">
    <w:name w:val="TOC Heading"/>
    <w:basedOn w:val="Heading1"/>
    <w:next w:val="Normal"/>
    <w:uiPriority w:val="39"/>
    <w:unhideWhenUsed/>
    <w:qFormat/>
    <w:rsid w:val="004142FD"/>
    <w:pPr>
      <w:keepNext/>
      <w:keepLines/>
      <w:pageBreakBefore w:val="0"/>
      <w:pBdr>
        <w:top w:val="none" w:sz="0" w:space="0" w:color="auto"/>
      </w:pBdr>
      <w:outlineLvl w:val="9"/>
    </w:pPr>
  </w:style>
  <w:style w:type="character" w:styleId="CommentReference">
    <w:name w:val="annotation reference"/>
    <w:basedOn w:val="DefaultParagraphFont"/>
    <w:uiPriority w:val="99"/>
    <w:semiHidden/>
    <w:unhideWhenUsed/>
    <w:rsid w:val="00DE5D13"/>
    <w:rPr>
      <w:sz w:val="16"/>
      <w:szCs w:val="16"/>
    </w:rPr>
  </w:style>
  <w:style w:type="paragraph" w:styleId="CommentText">
    <w:name w:val="annotation text"/>
    <w:basedOn w:val="Normal"/>
    <w:link w:val="CommentTextChar"/>
    <w:uiPriority w:val="99"/>
    <w:unhideWhenUsed/>
    <w:rsid w:val="00DE5D13"/>
    <w:rPr>
      <w:sz w:val="20"/>
      <w:szCs w:val="20"/>
    </w:rPr>
  </w:style>
  <w:style w:type="character" w:customStyle="1" w:styleId="CommentTextChar">
    <w:name w:val="Comment Text Char"/>
    <w:basedOn w:val="DefaultParagraphFont"/>
    <w:link w:val="CommentText"/>
    <w:uiPriority w:val="99"/>
    <w:rsid w:val="00DE5D13"/>
    <w:rPr>
      <w:rFonts w:ascii="Arial" w:hAnsi="Arial"/>
      <w:color w:val="000000" w:themeColor="text1"/>
      <w:sz w:val="20"/>
      <w:szCs w:val="20"/>
      <w:lang w:val="en-US" w:eastAsia="ja-JP"/>
    </w:rPr>
  </w:style>
  <w:style w:type="paragraph" w:styleId="CommentSubject">
    <w:name w:val="annotation subject"/>
    <w:basedOn w:val="CommentText"/>
    <w:next w:val="CommentText"/>
    <w:link w:val="CommentSubjectChar"/>
    <w:uiPriority w:val="99"/>
    <w:semiHidden/>
    <w:unhideWhenUsed/>
    <w:rsid w:val="00DE5D13"/>
    <w:rPr>
      <w:b/>
      <w:bCs/>
    </w:rPr>
  </w:style>
  <w:style w:type="character" w:customStyle="1" w:styleId="CommentSubjectChar">
    <w:name w:val="Comment Subject Char"/>
    <w:basedOn w:val="CommentTextChar"/>
    <w:link w:val="CommentSubject"/>
    <w:uiPriority w:val="99"/>
    <w:semiHidden/>
    <w:rsid w:val="00DE5D13"/>
    <w:rPr>
      <w:rFonts w:ascii="Arial" w:hAnsi="Arial"/>
      <w:b/>
      <w:bCs/>
      <w:color w:val="000000" w:themeColor="text1"/>
      <w:sz w:val="20"/>
      <w:szCs w:val="20"/>
      <w:lang w:val="en-US" w:eastAsia="ja-JP"/>
    </w:rPr>
  </w:style>
  <w:style w:type="paragraph" w:styleId="ListParagraph">
    <w:name w:val="List Paragraph"/>
    <w:basedOn w:val="Normal"/>
    <w:uiPriority w:val="34"/>
    <w:rsid w:val="000F7FC3"/>
    <w:pPr>
      <w:ind w:left="720"/>
    </w:pPr>
  </w:style>
  <w:style w:type="paragraph" w:styleId="Revision">
    <w:name w:val="Revision"/>
    <w:hidden/>
    <w:uiPriority w:val="99"/>
    <w:semiHidden/>
    <w:rsid w:val="00194D99"/>
    <w:rPr>
      <w:rFonts w:ascii="Arial" w:hAnsi="Arial"/>
      <w:color w:val="000000" w:themeColor="text1"/>
      <w:sz w:val="21"/>
      <w:szCs w:val="22"/>
      <w:lang w:eastAsia="ja-JP"/>
    </w:rPr>
  </w:style>
  <w:style w:type="paragraph" w:styleId="NoSpacing">
    <w:name w:val="No Spacing"/>
    <w:uiPriority w:val="1"/>
    <w:qFormat/>
    <w:rsid w:val="009E370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679998">
      <w:bodyDiv w:val="1"/>
      <w:marLeft w:val="0"/>
      <w:marRight w:val="0"/>
      <w:marTop w:val="0"/>
      <w:marBottom w:val="0"/>
      <w:divBdr>
        <w:top w:val="none" w:sz="0" w:space="0" w:color="auto"/>
        <w:left w:val="none" w:sz="0" w:space="0" w:color="auto"/>
        <w:bottom w:val="none" w:sz="0" w:space="0" w:color="auto"/>
        <w:right w:val="none" w:sz="0" w:space="0" w:color="auto"/>
      </w:divBdr>
    </w:div>
    <w:div w:id="388958452">
      <w:bodyDiv w:val="1"/>
      <w:marLeft w:val="0"/>
      <w:marRight w:val="0"/>
      <w:marTop w:val="0"/>
      <w:marBottom w:val="0"/>
      <w:divBdr>
        <w:top w:val="none" w:sz="0" w:space="0" w:color="auto"/>
        <w:left w:val="none" w:sz="0" w:space="0" w:color="auto"/>
        <w:bottom w:val="none" w:sz="0" w:space="0" w:color="auto"/>
        <w:right w:val="none" w:sz="0" w:space="0" w:color="auto"/>
      </w:divBdr>
    </w:div>
    <w:div w:id="669911120">
      <w:bodyDiv w:val="1"/>
      <w:marLeft w:val="0"/>
      <w:marRight w:val="0"/>
      <w:marTop w:val="0"/>
      <w:marBottom w:val="0"/>
      <w:divBdr>
        <w:top w:val="none" w:sz="0" w:space="0" w:color="auto"/>
        <w:left w:val="none" w:sz="0" w:space="0" w:color="auto"/>
        <w:bottom w:val="none" w:sz="0" w:space="0" w:color="auto"/>
        <w:right w:val="none" w:sz="0" w:space="0" w:color="auto"/>
      </w:divBdr>
    </w:div>
    <w:div w:id="832792144">
      <w:bodyDiv w:val="1"/>
      <w:marLeft w:val="0"/>
      <w:marRight w:val="0"/>
      <w:marTop w:val="0"/>
      <w:marBottom w:val="0"/>
      <w:divBdr>
        <w:top w:val="none" w:sz="0" w:space="0" w:color="auto"/>
        <w:left w:val="none" w:sz="0" w:space="0" w:color="auto"/>
        <w:bottom w:val="none" w:sz="0" w:space="0" w:color="auto"/>
        <w:right w:val="none" w:sz="0" w:space="0" w:color="auto"/>
      </w:divBdr>
    </w:div>
    <w:div w:id="1136680904">
      <w:bodyDiv w:val="1"/>
      <w:marLeft w:val="0"/>
      <w:marRight w:val="0"/>
      <w:marTop w:val="0"/>
      <w:marBottom w:val="0"/>
      <w:divBdr>
        <w:top w:val="none" w:sz="0" w:space="0" w:color="auto"/>
        <w:left w:val="none" w:sz="0" w:space="0" w:color="auto"/>
        <w:bottom w:val="none" w:sz="0" w:space="0" w:color="auto"/>
        <w:right w:val="none" w:sz="0" w:space="0" w:color="auto"/>
      </w:divBdr>
    </w:div>
    <w:div w:id="1141537364">
      <w:bodyDiv w:val="1"/>
      <w:marLeft w:val="0"/>
      <w:marRight w:val="0"/>
      <w:marTop w:val="0"/>
      <w:marBottom w:val="0"/>
      <w:divBdr>
        <w:top w:val="none" w:sz="0" w:space="0" w:color="auto"/>
        <w:left w:val="none" w:sz="0" w:space="0" w:color="auto"/>
        <w:bottom w:val="none" w:sz="0" w:space="0" w:color="auto"/>
        <w:right w:val="none" w:sz="0" w:space="0" w:color="auto"/>
      </w:divBdr>
    </w:div>
    <w:div w:id="1304888596">
      <w:bodyDiv w:val="1"/>
      <w:marLeft w:val="0"/>
      <w:marRight w:val="0"/>
      <w:marTop w:val="0"/>
      <w:marBottom w:val="0"/>
      <w:divBdr>
        <w:top w:val="none" w:sz="0" w:space="0" w:color="auto"/>
        <w:left w:val="none" w:sz="0" w:space="0" w:color="auto"/>
        <w:bottom w:val="none" w:sz="0" w:space="0" w:color="auto"/>
        <w:right w:val="none" w:sz="0" w:space="0" w:color="auto"/>
      </w:divBdr>
    </w:div>
    <w:div w:id="1383406515">
      <w:bodyDiv w:val="1"/>
      <w:marLeft w:val="0"/>
      <w:marRight w:val="0"/>
      <w:marTop w:val="0"/>
      <w:marBottom w:val="0"/>
      <w:divBdr>
        <w:top w:val="none" w:sz="0" w:space="0" w:color="auto"/>
        <w:left w:val="none" w:sz="0" w:space="0" w:color="auto"/>
        <w:bottom w:val="none" w:sz="0" w:space="0" w:color="auto"/>
        <w:right w:val="none" w:sz="0" w:space="0" w:color="auto"/>
      </w:divBdr>
    </w:div>
    <w:div w:id="188016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hb\Documents\Templates\G-003%20OPW%20Memo%20v1.dotx" TargetMode="External"/></Relationships>
</file>

<file path=word/theme/theme1.xml><?xml version="1.0" encoding="utf-8"?>
<a:theme xmlns:a="http://schemas.openxmlformats.org/drawingml/2006/main" name="OPW Colour Theme DRAFT">
  <a:themeElements>
    <a:clrScheme name="OPW 2021">
      <a:dk1>
        <a:sysClr val="windowText" lastClr="000000"/>
      </a:dk1>
      <a:lt1>
        <a:srgbClr val="FFFFFF"/>
      </a:lt1>
      <a:dk2>
        <a:srgbClr val="565152"/>
      </a:dk2>
      <a:lt2>
        <a:srgbClr val="EDECE5"/>
      </a:lt2>
      <a:accent1>
        <a:srgbClr val="502152"/>
      </a:accent1>
      <a:accent2>
        <a:srgbClr val="92007D"/>
      </a:accent2>
      <a:accent3>
        <a:srgbClr val="61B533"/>
      </a:accent3>
      <a:accent4>
        <a:srgbClr val="009D9F"/>
      </a:accent4>
      <a:accent5>
        <a:srgbClr val="00526D"/>
      </a:accent5>
      <a:accent6>
        <a:srgbClr val="E398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F479C-AC69-4D42-BCB9-E71CB4EF4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G-003 OPW Memo v1.dotx</Template>
  <TotalTime>5</TotalTime>
  <Pages>26</Pages>
  <Words>2504</Words>
  <Characters>14276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Smith</dc:creator>
  <cp:keywords/>
  <dc:description/>
  <cp:lastModifiedBy>Brian Smith</cp:lastModifiedBy>
  <cp:revision>4</cp:revision>
  <dcterms:created xsi:type="dcterms:W3CDTF">2026-08-07T14:58:00Z</dcterms:created>
  <dcterms:modified xsi:type="dcterms:W3CDTF">2026-08-07T15:05:00Z</dcterms:modified>
</cp:coreProperties>
</file>