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C2EBD" w14:textId="77777777" w:rsidR="000B70C4" w:rsidRPr="00646F7A" w:rsidRDefault="000B70C4" w:rsidP="00BA2686">
      <w:pPr>
        <w:pStyle w:val="Title"/>
        <w:rPr>
          <w:lang w:val="en-IE"/>
        </w:rPr>
      </w:pPr>
    </w:p>
    <w:p w14:paraId="3DB74F21" w14:textId="77777777" w:rsidR="000B70C4" w:rsidRPr="00646F7A" w:rsidRDefault="000B70C4" w:rsidP="00BA2686">
      <w:pPr>
        <w:pStyle w:val="Title"/>
        <w:rPr>
          <w:lang w:val="en-IE"/>
        </w:rPr>
      </w:pPr>
    </w:p>
    <w:p w14:paraId="046F1C96" w14:textId="325C76D4" w:rsidR="00414834" w:rsidRPr="00646F7A" w:rsidRDefault="00DF720D" w:rsidP="00BA2686">
      <w:pPr>
        <w:pStyle w:val="Title"/>
        <w:rPr>
          <w:lang w:val="en-IE"/>
        </w:rPr>
      </w:pPr>
      <w:r w:rsidRPr="00646F7A">
        <w:rPr>
          <w:lang w:val="en-IE"/>
        </w:rPr>
        <w:t>Consultant and Project Archaeologist Services for the Office of Public Works Flood Risk Management Division</w:t>
      </w:r>
      <w:r w:rsidRPr="00646F7A">
        <w:rPr>
          <w:lang w:val="en-IE"/>
        </w:rPr>
        <w:br/>
        <w:t xml:space="preserve"> – </w:t>
      </w:r>
      <w:r w:rsidRPr="00646F7A">
        <w:rPr>
          <w:lang w:val="en-IE"/>
        </w:rPr>
        <w:br/>
        <w:t>Scope of Services</w:t>
      </w:r>
    </w:p>
    <w:p w14:paraId="35A85FE3" w14:textId="77777777" w:rsidR="009D70BD" w:rsidRPr="00646F7A" w:rsidRDefault="009D70BD" w:rsidP="00194D99"/>
    <w:tbl>
      <w:tblPr>
        <w:tblStyle w:val="TableStyle1"/>
        <w:tblW w:w="0" w:type="auto"/>
        <w:tblLayout w:type="fixed"/>
        <w:tblLook w:val="04A0" w:firstRow="1" w:lastRow="0" w:firstColumn="1" w:lastColumn="0" w:noHBand="0" w:noVBand="1"/>
      </w:tblPr>
      <w:tblGrid>
        <w:gridCol w:w="4390"/>
        <w:gridCol w:w="6140"/>
      </w:tblGrid>
      <w:tr w:rsidR="009D70BD" w:rsidRPr="00646F7A" w14:paraId="34B57D77" w14:textId="77777777" w:rsidTr="00DF720D">
        <w:tc>
          <w:tcPr>
            <w:cnfStyle w:val="001000000000" w:firstRow="0" w:lastRow="0" w:firstColumn="1" w:lastColumn="0" w:oddVBand="0" w:evenVBand="0" w:oddHBand="0" w:evenHBand="0" w:firstRowFirstColumn="0" w:firstRowLastColumn="0" w:lastRowFirstColumn="0" w:lastRowLastColumn="0"/>
            <w:tcW w:w="4390" w:type="dxa"/>
          </w:tcPr>
          <w:p w14:paraId="1773668D" w14:textId="77777777" w:rsidR="009D70BD" w:rsidRPr="00646F7A" w:rsidRDefault="00DF720D" w:rsidP="00194D99">
            <w:r w:rsidRPr="00646F7A">
              <w:t>eTenders CfT Reference Number</w:t>
            </w:r>
          </w:p>
        </w:tc>
        <w:tc>
          <w:tcPr>
            <w:tcW w:w="6140" w:type="dxa"/>
          </w:tcPr>
          <w:p w14:paraId="4131F5F5" w14:textId="5BBF4C0C" w:rsidR="009D70BD" w:rsidRPr="008F4BE7" w:rsidRDefault="001E0361" w:rsidP="00711C3C">
            <w:pPr>
              <w:cnfStyle w:val="000000000000" w:firstRow="0" w:lastRow="0" w:firstColumn="0" w:lastColumn="0" w:oddVBand="0" w:evenVBand="0" w:oddHBand="0" w:evenHBand="0" w:firstRowFirstColumn="0" w:firstRowLastColumn="0" w:lastRowFirstColumn="0" w:lastRowLastColumn="0"/>
            </w:pPr>
            <w:r w:rsidRPr="008F4BE7">
              <w:t>8809597</w:t>
            </w:r>
          </w:p>
        </w:tc>
      </w:tr>
      <w:tr w:rsidR="00783511" w:rsidRPr="00646F7A" w14:paraId="0B9C9DAC" w14:textId="77777777" w:rsidTr="00DF720D">
        <w:tc>
          <w:tcPr>
            <w:cnfStyle w:val="001000000000" w:firstRow="0" w:lastRow="0" w:firstColumn="1" w:lastColumn="0" w:oddVBand="0" w:evenVBand="0" w:oddHBand="0" w:evenHBand="0" w:firstRowFirstColumn="0" w:firstRowLastColumn="0" w:lastRowFirstColumn="0" w:lastRowLastColumn="0"/>
            <w:tcW w:w="4390" w:type="dxa"/>
          </w:tcPr>
          <w:p w14:paraId="319B0052" w14:textId="77777777" w:rsidR="00783511" w:rsidRPr="00646F7A" w:rsidRDefault="00783511" w:rsidP="00194D99">
            <w:r w:rsidRPr="00646F7A">
              <w:t>Date</w:t>
            </w:r>
          </w:p>
        </w:tc>
        <w:tc>
          <w:tcPr>
            <w:tcW w:w="6140" w:type="dxa"/>
          </w:tcPr>
          <w:p w14:paraId="22680536" w14:textId="5A16F5A7" w:rsidR="00783511" w:rsidRPr="008F4BE7" w:rsidRDefault="001E0361" w:rsidP="00711C3C">
            <w:pPr>
              <w:cnfStyle w:val="000000000000" w:firstRow="0" w:lastRow="0" w:firstColumn="0" w:lastColumn="0" w:oddVBand="0" w:evenVBand="0" w:oddHBand="0" w:evenHBand="0" w:firstRowFirstColumn="0" w:firstRowLastColumn="0" w:lastRowFirstColumn="0" w:lastRowLastColumn="0"/>
            </w:pPr>
            <w:r w:rsidRPr="008F4BE7">
              <w:t>12 August 2026</w:t>
            </w:r>
          </w:p>
        </w:tc>
      </w:tr>
      <w:tr w:rsidR="001769D4" w:rsidRPr="003157B3" w14:paraId="77399C53" w14:textId="77777777" w:rsidTr="00DF720D">
        <w:tc>
          <w:tcPr>
            <w:cnfStyle w:val="001000000000" w:firstRow="0" w:lastRow="0" w:firstColumn="1" w:lastColumn="0" w:oddVBand="0" w:evenVBand="0" w:oddHBand="0" w:evenHBand="0" w:firstRowFirstColumn="0" w:firstRowLastColumn="0" w:lastRowFirstColumn="0" w:lastRowLastColumn="0"/>
            <w:tcW w:w="4390" w:type="dxa"/>
          </w:tcPr>
          <w:p w14:paraId="125973AE" w14:textId="77777777" w:rsidR="001769D4" w:rsidRPr="00646F7A" w:rsidRDefault="00DF720D" w:rsidP="00194D99">
            <w:r w:rsidRPr="00646F7A">
              <w:t>Version</w:t>
            </w:r>
          </w:p>
        </w:tc>
        <w:tc>
          <w:tcPr>
            <w:tcW w:w="6140" w:type="dxa"/>
          </w:tcPr>
          <w:p w14:paraId="0CB7836D" w14:textId="38A7C7A6" w:rsidR="001769D4" w:rsidRPr="008F4BE7" w:rsidRDefault="008F4BE7" w:rsidP="001E0361">
            <w:pPr>
              <w:cnfStyle w:val="000000000000" w:firstRow="0" w:lastRow="0" w:firstColumn="0" w:lastColumn="0" w:oddVBand="0" w:evenVBand="0" w:oddHBand="0" w:evenHBand="0" w:firstRowFirstColumn="0" w:firstRowLastColumn="0" w:lastRowFirstColumn="0" w:lastRowLastColumn="0"/>
            </w:pPr>
            <w:r w:rsidRPr="008F4BE7">
              <w:t>1.0</w:t>
            </w:r>
          </w:p>
        </w:tc>
      </w:tr>
    </w:tbl>
    <w:p w14:paraId="782F110A" w14:textId="77777777" w:rsidR="000B0BB9" w:rsidRPr="003157B3" w:rsidRDefault="000B0BB9" w:rsidP="00194D99"/>
    <w:p w14:paraId="40AD9442" w14:textId="77777777" w:rsidR="004D3832" w:rsidRPr="003157B3" w:rsidRDefault="004D3832" w:rsidP="00194D99"/>
    <w:p w14:paraId="657768AE" w14:textId="04ECA39B" w:rsidR="00070569" w:rsidRDefault="00D639AB">
      <w:pPr>
        <w:pStyle w:val="TOC1"/>
        <w:tabs>
          <w:tab w:val="left" w:pos="454"/>
          <w:tab w:val="right" w:leader="dot" w:pos="10530"/>
        </w:tabs>
        <w:rPr>
          <w:rFonts w:asciiTheme="minorHAnsi" w:eastAsiaTheme="minorEastAsia" w:hAnsiTheme="minorHAnsi"/>
          <w:b w:val="0"/>
          <w:bCs w:val="0"/>
          <w:noProof/>
          <w:color w:val="auto"/>
          <w:sz w:val="22"/>
          <w:szCs w:val="22"/>
          <w:lang w:eastAsia="en-IE"/>
        </w:rPr>
      </w:pPr>
      <w:r w:rsidRPr="00646F7A">
        <w:fldChar w:fldCharType="begin"/>
      </w:r>
      <w:r w:rsidRPr="003157B3">
        <w:instrText xml:space="preserve"> TOC \o "1-1" \h \z \u </w:instrText>
      </w:r>
      <w:r w:rsidRPr="00646F7A">
        <w:fldChar w:fldCharType="separate"/>
      </w:r>
      <w:hyperlink w:anchor="_Toc237011204" w:history="1">
        <w:r w:rsidR="00070569" w:rsidRPr="00553DC8">
          <w:rPr>
            <w:rStyle w:val="Hyperlink"/>
            <w:rFonts w:cs="Arial"/>
            <w:noProof/>
          </w:rPr>
          <w:t>1.</w:t>
        </w:r>
        <w:r w:rsidR="00070569">
          <w:rPr>
            <w:rFonts w:asciiTheme="minorHAnsi" w:eastAsiaTheme="minorEastAsia" w:hAnsiTheme="minorHAnsi"/>
            <w:b w:val="0"/>
            <w:bCs w:val="0"/>
            <w:noProof/>
            <w:color w:val="auto"/>
            <w:sz w:val="22"/>
            <w:szCs w:val="22"/>
            <w:lang w:eastAsia="en-IE"/>
          </w:rPr>
          <w:tab/>
        </w:r>
        <w:r w:rsidR="00070569" w:rsidRPr="00553DC8">
          <w:rPr>
            <w:rStyle w:val="Hyperlink"/>
            <w:noProof/>
          </w:rPr>
          <w:t>Introduction</w:t>
        </w:r>
        <w:r w:rsidR="00070569">
          <w:rPr>
            <w:noProof/>
            <w:webHidden/>
          </w:rPr>
          <w:tab/>
        </w:r>
        <w:r w:rsidR="00070569">
          <w:rPr>
            <w:noProof/>
            <w:webHidden/>
          </w:rPr>
          <w:fldChar w:fldCharType="begin"/>
        </w:r>
        <w:r w:rsidR="00070569">
          <w:rPr>
            <w:noProof/>
            <w:webHidden/>
          </w:rPr>
          <w:instrText xml:space="preserve"> PAGEREF _Toc237011204 \h </w:instrText>
        </w:r>
        <w:r w:rsidR="00070569">
          <w:rPr>
            <w:noProof/>
            <w:webHidden/>
          </w:rPr>
        </w:r>
        <w:r w:rsidR="00070569">
          <w:rPr>
            <w:noProof/>
            <w:webHidden/>
          </w:rPr>
          <w:fldChar w:fldCharType="separate"/>
        </w:r>
        <w:r w:rsidR="00070569">
          <w:rPr>
            <w:noProof/>
            <w:webHidden/>
          </w:rPr>
          <w:t>2</w:t>
        </w:r>
        <w:r w:rsidR="00070569">
          <w:rPr>
            <w:noProof/>
            <w:webHidden/>
          </w:rPr>
          <w:fldChar w:fldCharType="end"/>
        </w:r>
      </w:hyperlink>
    </w:p>
    <w:p w14:paraId="30F7C2D7" w14:textId="71A1F977" w:rsidR="00070569" w:rsidRDefault="00070569">
      <w:pPr>
        <w:pStyle w:val="TOC1"/>
        <w:tabs>
          <w:tab w:val="left" w:pos="454"/>
          <w:tab w:val="right" w:leader="dot" w:pos="10530"/>
        </w:tabs>
        <w:rPr>
          <w:rFonts w:asciiTheme="minorHAnsi" w:eastAsiaTheme="minorEastAsia" w:hAnsiTheme="minorHAnsi"/>
          <w:b w:val="0"/>
          <w:bCs w:val="0"/>
          <w:noProof/>
          <w:color w:val="auto"/>
          <w:sz w:val="22"/>
          <w:szCs w:val="22"/>
          <w:lang w:eastAsia="en-IE"/>
        </w:rPr>
      </w:pPr>
      <w:hyperlink w:anchor="_Toc237011205" w:history="1">
        <w:r w:rsidRPr="00553DC8">
          <w:rPr>
            <w:rStyle w:val="Hyperlink"/>
            <w:rFonts w:cs="Arial"/>
            <w:noProof/>
          </w:rPr>
          <w:t>2.</w:t>
        </w:r>
        <w:r>
          <w:rPr>
            <w:rFonts w:asciiTheme="minorHAnsi" w:eastAsiaTheme="minorEastAsia" w:hAnsiTheme="minorHAnsi"/>
            <w:b w:val="0"/>
            <w:bCs w:val="0"/>
            <w:noProof/>
            <w:color w:val="auto"/>
            <w:sz w:val="22"/>
            <w:szCs w:val="22"/>
            <w:lang w:eastAsia="en-IE"/>
          </w:rPr>
          <w:tab/>
        </w:r>
        <w:r w:rsidRPr="00553DC8">
          <w:rPr>
            <w:rStyle w:val="Hyperlink"/>
            <w:noProof/>
          </w:rPr>
          <w:t>Avoiding Conflicts of Interest</w:t>
        </w:r>
        <w:r>
          <w:rPr>
            <w:noProof/>
            <w:webHidden/>
          </w:rPr>
          <w:tab/>
        </w:r>
        <w:r>
          <w:rPr>
            <w:noProof/>
            <w:webHidden/>
          </w:rPr>
          <w:fldChar w:fldCharType="begin"/>
        </w:r>
        <w:r>
          <w:rPr>
            <w:noProof/>
            <w:webHidden/>
          </w:rPr>
          <w:instrText xml:space="preserve"> PAGEREF _Toc237011205 \h </w:instrText>
        </w:r>
        <w:r>
          <w:rPr>
            <w:noProof/>
            <w:webHidden/>
          </w:rPr>
        </w:r>
        <w:r>
          <w:rPr>
            <w:noProof/>
            <w:webHidden/>
          </w:rPr>
          <w:fldChar w:fldCharType="separate"/>
        </w:r>
        <w:r>
          <w:rPr>
            <w:noProof/>
            <w:webHidden/>
          </w:rPr>
          <w:t>8</w:t>
        </w:r>
        <w:r>
          <w:rPr>
            <w:noProof/>
            <w:webHidden/>
          </w:rPr>
          <w:fldChar w:fldCharType="end"/>
        </w:r>
      </w:hyperlink>
    </w:p>
    <w:p w14:paraId="2BFA6D9A" w14:textId="435C0B3E" w:rsidR="00070569" w:rsidRDefault="00070569">
      <w:pPr>
        <w:pStyle w:val="TOC1"/>
        <w:tabs>
          <w:tab w:val="left" w:pos="454"/>
          <w:tab w:val="right" w:leader="dot" w:pos="10530"/>
        </w:tabs>
        <w:rPr>
          <w:rFonts w:asciiTheme="minorHAnsi" w:eastAsiaTheme="minorEastAsia" w:hAnsiTheme="minorHAnsi"/>
          <w:b w:val="0"/>
          <w:bCs w:val="0"/>
          <w:noProof/>
          <w:color w:val="auto"/>
          <w:sz w:val="22"/>
          <w:szCs w:val="22"/>
          <w:lang w:eastAsia="en-IE"/>
        </w:rPr>
      </w:pPr>
      <w:hyperlink w:anchor="_Toc237011206" w:history="1">
        <w:r w:rsidRPr="00553DC8">
          <w:rPr>
            <w:rStyle w:val="Hyperlink"/>
            <w:rFonts w:cs="Arial"/>
            <w:noProof/>
          </w:rPr>
          <w:t>3.</w:t>
        </w:r>
        <w:r>
          <w:rPr>
            <w:rFonts w:asciiTheme="minorHAnsi" w:eastAsiaTheme="minorEastAsia" w:hAnsiTheme="minorHAnsi"/>
            <w:b w:val="0"/>
            <w:bCs w:val="0"/>
            <w:noProof/>
            <w:color w:val="auto"/>
            <w:sz w:val="22"/>
            <w:szCs w:val="22"/>
            <w:lang w:eastAsia="en-IE"/>
          </w:rPr>
          <w:tab/>
        </w:r>
        <w:r w:rsidRPr="00553DC8">
          <w:rPr>
            <w:rStyle w:val="Hyperlink"/>
            <w:noProof/>
          </w:rPr>
          <w:t>The Role of the Consultant and Project Archaeologist</w:t>
        </w:r>
        <w:r>
          <w:rPr>
            <w:noProof/>
            <w:webHidden/>
          </w:rPr>
          <w:tab/>
        </w:r>
        <w:r>
          <w:rPr>
            <w:noProof/>
            <w:webHidden/>
          </w:rPr>
          <w:fldChar w:fldCharType="begin"/>
        </w:r>
        <w:r>
          <w:rPr>
            <w:noProof/>
            <w:webHidden/>
          </w:rPr>
          <w:instrText xml:space="preserve"> PAGEREF _Toc237011206 \h </w:instrText>
        </w:r>
        <w:r>
          <w:rPr>
            <w:noProof/>
            <w:webHidden/>
          </w:rPr>
        </w:r>
        <w:r>
          <w:rPr>
            <w:noProof/>
            <w:webHidden/>
          </w:rPr>
          <w:fldChar w:fldCharType="separate"/>
        </w:r>
        <w:r>
          <w:rPr>
            <w:noProof/>
            <w:webHidden/>
          </w:rPr>
          <w:t>9</w:t>
        </w:r>
        <w:r>
          <w:rPr>
            <w:noProof/>
            <w:webHidden/>
          </w:rPr>
          <w:fldChar w:fldCharType="end"/>
        </w:r>
      </w:hyperlink>
    </w:p>
    <w:p w14:paraId="414B68F7" w14:textId="6E003F22" w:rsidR="00070569" w:rsidRDefault="00070569">
      <w:pPr>
        <w:pStyle w:val="TOC1"/>
        <w:tabs>
          <w:tab w:val="left" w:pos="454"/>
          <w:tab w:val="right" w:leader="dot" w:pos="10530"/>
        </w:tabs>
        <w:rPr>
          <w:rFonts w:asciiTheme="minorHAnsi" w:eastAsiaTheme="minorEastAsia" w:hAnsiTheme="minorHAnsi"/>
          <w:b w:val="0"/>
          <w:bCs w:val="0"/>
          <w:noProof/>
          <w:color w:val="auto"/>
          <w:sz w:val="22"/>
          <w:szCs w:val="22"/>
          <w:lang w:eastAsia="en-IE"/>
        </w:rPr>
      </w:pPr>
      <w:hyperlink w:anchor="_Toc237011207" w:history="1">
        <w:r w:rsidRPr="00553DC8">
          <w:rPr>
            <w:rStyle w:val="Hyperlink"/>
            <w:rFonts w:cs="Arial"/>
            <w:noProof/>
          </w:rPr>
          <w:t>4.</w:t>
        </w:r>
        <w:r>
          <w:rPr>
            <w:rFonts w:asciiTheme="minorHAnsi" w:eastAsiaTheme="minorEastAsia" w:hAnsiTheme="minorHAnsi"/>
            <w:b w:val="0"/>
            <w:bCs w:val="0"/>
            <w:noProof/>
            <w:color w:val="auto"/>
            <w:sz w:val="22"/>
            <w:szCs w:val="22"/>
            <w:lang w:eastAsia="en-IE"/>
          </w:rPr>
          <w:tab/>
        </w:r>
        <w:r w:rsidRPr="00553DC8">
          <w:rPr>
            <w:rStyle w:val="Hyperlink"/>
            <w:noProof/>
          </w:rPr>
          <w:t>Pricing</w:t>
        </w:r>
        <w:bookmarkStart w:id="0" w:name="_GoBack"/>
        <w:bookmarkEnd w:id="0"/>
        <w:r>
          <w:rPr>
            <w:noProof/>
            <w:webHidden/>
          </w:rPr>
          <w:tab/>
        </w:r>
        <w:r>
          <w:rPr>
            <w:noProof/>
            <w:webHidden/>
          </w:rPr>
          <w:fldChar w:fldCharType="begin"/>
        </w:r>
        <w:r>
          <w:rPr>
            <w:noProof/>
            <w:webHidden/>
          </w:rPr>
          <w:instrText xml:space="preserve"> PAGEREF _Toc237011207 \h </w:instrText>
        </w:r>
        <w:r>
          <w:rPr>
            <w:noProof/>
            <w:webHidden/>
          </w:rPr>
        </w:r>
        <w:r>
          <w:rPr>
            <w:noProof/>
            <w:webHidden/>
          </w:rPr>
          <w:fldChar w:fldCharType="separate"/>
        </w:r>
        <w:r>
          <w:rPr>
            <w:noProof/>
            <w:webHidden/>
          </w:rPr>
          <w:t>13</w:t>
        </w:r>
        <w:r>
          <w:rPr>
            <w:noProof/>
            <w:webHidden/>
          </w:rPr>
          <w:fldChar w:fldCharType="end"/>
        </w:r>
      </w:hyperlink>
    </w:p>
    <w:p w14:paraId="0506922B" w14:textId="6A02C25A" w:rsidR="00070569" w:rsidRDefault="00070569">
      <w:pPr>
        <w:pStyle w:val="TOC1"/>
        <w:tabs>
          <w:tab w:val="left" w:pos="454"/>
          <w:tab w:val="right" w:leader="dot" w:pos="10530"/>
        </w:tabs>
        <w:rPr>
          <w:rFonts w:asciiTheme="minorHAnsi" w:eastAsiaTheme="minorEastAsia" w:hAnsiTheme="minorHAnsi"/>
          <w:b w:val="0"/>
          <w:bCs w:val="0"/>
          <w:noProof/>
          <w:color w:val="auto"/>
          <w:sz w:val="22"/>
          <w:szCs w:val="22"/>
          <w:lang w:eastAsia="en-IE"/>
        </w:rPr>
      </w:pPr>
      <w:hyperlink w:anchor="_Toc237011208" w:history="1">
        <w:r w:rsidRPr="00553DC8">
          <w:rPr>
            <w:rStyle w:val="Hyperlink"/>
            <w:rFonts w:cs="Arial"/>
            <w:noProof/>
          </w:rPr>
          <w:t>5.</w:t>
        </w:r>
        <w:r>
          <w:rPr>
            <w:rFonts w:asciiTheme="minorHAnsi" w:eastAsiaTheme="minorEastAsia" w:hAnsiTheme="minorHAnsi"/>
            <w:b w:val="0"/>
            <w:bCs w:val="0"/>
            <w:noProof/>
            <w:color w:val="auto"/>
            <w:sz w:val="22"/>
            <w:szCs w:val="22"/>
            <w:lang w:eastAsia="en-IE"/>
          </w:rPr>
          <w:tab/>
        </w:r>
        <w:r w:rsidRPr="00553DC8">
          <w:rPr>
            <w:rStyle w:val="Hyperlink"/>
            <w:noProof/>
          </w:rPr>
          <w:t>Consultant and Project Archaeologist Team Members</w:t>
        </w:r>
        <w:r>
          <w:rPr>
            <w:noProof/>
            <w:webHidden/>
          </w:rPr>
          <w:tab/>
        </w:r>
        <w:r>
          <w:rPr>
            <w:noProof/>
            <w:webHidden/>
          </w:rPr>
          <w:fldChar w:fldCharType="begin"/>
        </w:r>
        <w:r>
          <w:rPr>
            <w:noProof/>
            <w:webHidden/>
          </w:rPr>
          <w:instrText xml:space="preserve"> PAGEREF _Toc237011208 \h </w:instrText>
        </w:r>
        <w:r>
          <w:rPr>
            <w:noProof/>
            <w:webHidden/>
          </w:rPr>
        </w:r>
        <w:r>
          <w:rPr>
            <w:noProof/>
            <w:webHidden/>
          </w:rPr>
          <w:fldChar w:fldCharType="separate"/>
        </w:r>
        <w:r>
          <w:rPr>
            <w:noProof/>
            <w:webHidden/>
          </w:rPr>
          <w:t>15</w:t>
        </w:r>
        <w:r>
          <w:rPr>
            <w:noProof/>
            <w:webHidden/>
          </w:rPr>
          <w:fldChar w:fldCharType="end"/>
        </w:r>
      </w:hyperlink>
    </w:p>
    <w:p w14:paraId="68222534" w14:textId="05F72CE9" w:rsidR="00070569" w:rsidRDefault="00070569">
      <w:pPr>
        <w:pStyle w:val="TOC1"/>
        <w:tabs>
          <w:tab w:val="left" w:pos="454"/>
          <w:tab w:val="right" w:leader="dot" w:pos="10530"/>
        </w:tabs>
        <w:rPr>
          <w:rFonts w:asciiTheme="minorHAnsi" w:eastAsiaTheme="minorEastAsia" w:hAnsiTheme="minorHAnsi"/>
          <w:b w:val="0"/>
          <w:bCs w:val="0"/>
          <w:noProof/>
          <w:color w:val="auto"/>
          <w:sz w:val="22"/>
          <w:szCs w:val="22"/>
          <w:lang w:eastAsia="en-IE"/>
        </w:rPr>
      </w:pPr>
      <w:hyperlink w:anchor="_Toc237011209" w:history="1">
        <w:r w:rsidRPr="00553DC8">
          <w:rPr>
            <w:rStyle w:val="Hyperlink"/>
            <w:rFonts w:cs="Arial"/>
            <w:noProof/>
          </w:rPr>
          <w:t>6.</w:t>
        </w:r>
        <w:r>
          <w:rPr>
            <w:rFonts w:asciiTheme="minorHAnsi" w:eastAsiaTheme="minorEastAsia" w:hAnsiTheme="minorHAnsi"/>
            <w:b w:val="0"/>
            <w:bCs w:val="0"/>
            <w:noProof/>
            <w:color w:val="auto"/>
            <w:sz w:val="22"/>
            <w:szCs w:val="22"/>
            <w:lang w:eastAsia="en-IE"/>
          </w:rPr>
          <w:tab/>
        </w:r>
        <w:r w:rsidRPr="00553DC8">
          <w:rPr>
            <w:rStyle w:val="Hyperlink"/>
            <w:noProof/>
          </w:rPr>
          <w:t>Specialist Providers</w:t>
        </w:r>
        <w:r>
          <w:rPr>
            <w:noProof/>
            <w:webHidden/>
          </w:rPr>
          <w:tab/>
        </w:r>
        <w:r>
          <w:rPr>
            <w:noProof/>
            <w:webHidden/>
          </w:rPr>
          <w:fldChar w:fldCharType="begin"/>
        </w:r>
        <w:r>
          <w:rPr>
            <w:noProof/>
            <w:webHidden/>
          </w:rPr>
          <w:instrText xml:space="preserve"> PAGEREF _Toc237011209 \h </w:instrText>
        </w:r>
        <w:r>
          <w:rPr>
            <w:noProof/>
            <w:webHidden/>
          </w:rPr>
        </w:r>
        <w:r>
          <w:rPr>
            <w:noProof/>
            <w:webHidden/>
          </w:rPr>
          <w:fldChar w:fldCharType="separate"/>
        </w:r>
        <w:r>
          <w:rPr>
            <w:noProof/>
            <w:webHidden/>
          </w:rPr>
          <w:t>17</w:t>
        </w:r>
        <w:r>
          <w:rPr>
            <w:noProof/>
            <w:webHidden/>
          </w:rPr>
          <w:fldChar w:fldCharType="end"/>
        </w:r>
      </w:hyperlink>
    </w:p>
    <w:p w14:paraId="00FA34D4" w14:textId="423542B5" w:rsidR="00070569" w:rsidRDefault="00070569">
      <w:pPr>
        <w:pStyle w:val="TOC1"/>
        <w:tabs>
          <w:tab w:val="left" w:pos="454"/>
          <w:tab w:val="right" w:leader="dot" w:pos="10530"/>
        </w:tabs>
        <w:rPr>
          <w:rFonts w:asciiTheme="minorHAnsi" w:eastAsiaTheme="minorEastAsia" w:hAnsiTheme="minorHAnsi"/>
          <w:b w:val="0"/>
          <w:bCs w:val="0"/>
          <w:noProof/>
          <w:color w:val="auto"/>
          <w:sz w:val="22"/>
          <w:szCs w:val="22"/>
          <w:lang w:eastAsia="en-IE"/>
        </w:rPr>
      </w:pPr>
      <w:hyperlink w:anchor="_Toc237011210" w:history="1">
        <w:r w:rsidRPr="00553DC8">
          <w:rPr>
            <w:rStyle w:val="Hyperlink"/>
            <w:rFonts w:cs="Arial"/>
            <w:noProof/>
          </w:rPr>
          <w:t>7.</w:t>
        </w:r>
        <w:r>
          <w:rPr>
            <w:rFonts w:asciiTheme="minorHAnsi" w:eastAsiaTheme="minorEastAsia" w:hAnsiTheme="minorHAnsi"/>
            <w:b w:val="0"/>
            <w:bCs w:val="0"/>
            <w:noProof/>
            <w:color w:val="auto"/>
            <w:sz w:val="22"/>
            <w:szCs w:val="22"/>
            <w:lang w:eastAsia="en-IE"/>
          </w:rPr>
          <w:tab/>
        </w:r>
        <w:r w:rsidRPr="00553DC8">
          <w:rPr>
            <w:rStyle w:val="Hyperlink"/>
            <w:noProof/>
          </w:rPr>
          <w:t>Team Member and Specialist Providers Minimum Qualification and Experience Requirements</w:t>
        </w:r>
        <w:r>
          <w:rPr>
            <w:noProof/>
            <w:webHidden/>
          </w:rPr>
          <w:tab/>
        </w:r>
        <w:r>
          <w:rPr>
            <w:noProof/>
            <w:webHidden/>
          </w:rPr>
          <w:fldChar w:fldCharType="begin"/>
        </w:r>
        <w:r>
          <w:rPr>
            <w:noProof/>
            <w:webHidden/>
          </w:rPr>
          <w:instrText xml:space="preserve"> PAGEREF _Toc237011210 \h </w:instrText>
        </w:r>
        <w:r>
          <w:rPr>
            <w:noProof/>
            <w:webHidden/>
          </w:rPr>
        </w:r>
        <w:r>
          <w:rPr>
            <w:noProof/>
            <w:webHidden/>
          </w:rPr>
          <w:fldChar w:fldCharType="separate"/>
        </w:r>
        <w:r>
          <w:rPr>
            <w:noProof/>
            <w:webHidden/>
          </w:rPr>
          <w:t>20</w:t>
        </w:r>
        <w:r>
          <w:rPr>
            <w:noProof/>
            <w:webHidden/>
          </w:rPr>
          <w:fldChar w:fldCharType="end"/>
        </w:r>
      </w:hyperlink>
    </w:p>
    <w:p w14:paraId="69A0E294" w14:textId="6DEE2E69" w:rsidR="000F7FC3" w:rsidRDefault="00D639AB" w:rsidP="00194D99">
      <w:r w:rsidRPr="00646F7A">
        <w:fldChar w:fldCharType="end"/>
      </w:r>
    </w:p>
    <w:p w14:paraId="7C272363" w14:textId="7BE45FFA" w:rsidR="002A7983" w:rsidRDefault="002A7983" w:rsidP="00194D99"/>
    <w:p w14:paraId="5C213D2D" w14:textId="77777777" w:rsidR="00DF720D" w:rsidRPr="001021A6" w:rsidRDefault="000F7FC3" w:rsidP="00194D99">
      <w:pPr>
        <w:pStyle w:val="Heading1"/>
      </w:pPr>
      <w:bookmarkStart w:id="1" w:name="_Toc237011204"/>
      <w:r w:rsidRPr="001021A6">
        <w:lastRenderedPageBreak/>
        <w:t>Introduction</w:t>
      </w:r>
      <w:bookmarkEnd w:id="1"/>
    </w:p>
    <w:p w14:paraId="0234D965" w14:textId="5CD580D0" w:rsidR="000F7FC3" w:rsidRPr="003157B3" w:rsidRDefault="000F7FC3" w:rsidP="00194D99">
      <w:r w:rsidRPr="00646F7A">
        <w:t xml:space="preserve">The </w:t>
      </w:r>
      <w:r w:rsidR="00F277A0">
        <w:t xml:space="preserve">Commissioners of </w:t>
      </w:r>
      <w:r w:rsidRPr="003157B3">
        <w:t>Public Works</w:t>
      </w:r>
      <w:r w:rsidR="00F277A0">
        <w:t xml:space="preserve"> in Ireland, hereinafter referred to as the Office of Public Works</w:t>
      </w:r>
      <w:r w:rsidRPr="003157B3">
        <w:t xml:space="preserve"> (OPW)</w:t>
      </w:r>
      <w:r w:rsidR="00F277A0">
        <w:t>,</w:t>
      </w:r>
      <w:r w:rsidRPr="003157B3">
        <w:t xml:space="preserve"> is procuring consultant and project archaeologist services for its Flood Risk Management division to serve the needs of flood relief schemes</w:t>
      </w:r>
      <w:r w:rsidR="00EF7044">
        <w:t>’</w:t>
      </w:r>
      <w:r w:rsidRPr="003157B3">
        <w:t xml:space="preserve"> project teams and arterial drainage maintenance teams nationwide. Project </w:t>
      </w:r>
      <w:r w:rsidR="00F277A0">
        <w:t>a</w:t>
      </w:r>
      <w:r w:rsidRPr="003157B3">
        <w:t>rchaeologist services may also be utilised by local authorities across Ireland working in partnership with the OPW</w:t>
      </w:r>
      <w:r w:rsidR="00EF7044">
        <w:t>,</w:t>
      </w:r>
      <w:r w:rsidRPr="003157B3">
        <w:t xml:space="preserve"> for the purposes of developing </w:t>
      </w:r>
      <w:r w:rsidR="00EF7044">
        <w:t xml:space="preserve">and delivering </w:t>
      </w:r>
      <w:r w:rsidRPr="003157B3">
        <w:t xml:space="preserve">flood relief schemes in their local areas, where they are the </w:t>
      </w:r>
      <w:r w:rsidR="00EF7044">
        <w:t xml:space="preserve">relevant </w:t>
      </w:r>
      <w:r w:rsidR="00E74FC3">
        <w:t xml:space="preserve">project’s </w:t>
      </w:r>
      <w:r w:rsidR="00345DE8">
        <w:t xml:space="preserve">Sponsoring Agency and </w:t>
      </w:r>
      <w:r w:rsidRPr="003157B3">
        <w:t>Contracting Authority.</w:t>
      </w:r>
    </w:p>
    <w:p w14:paraId="3BC161DB" w14:textId="77777777" w:rsidR="00F277A0" w:rsidRDefault="00F277A0" w:rsidP="00194D99"/>
    <w:p w14:paraId="39884640" w14:textId="6FE1F85D" w:rsidR="000F7FC3" w:rsidRPr="003157B3" w:rsidRDefault="000F7FC3" w:rsidP="00194D99">
      <w:r w:rsidRPr="003157B3">
        <w:t xml:space="preserve">The OPW is the lead agency for flood risk management in Ireland. It is responsible for developing, implementing and coordinating comprehensive policies and strategies for flood risk management. </w:t>
      </w:r>
      <w:r w:rsidR="00A520BC">
        <w:t>Among the OPW’s</w:t>
      </w:r>
      <w:r w:rsidRPr="003157B3">
        <w:t xml:space="preserve"> primary functions are to:</w:t>
      </w:r>
    </w:p>
    <w:p w14:paraId="3BFBCA09" w14:textId="77777777" w:rsidR="000F7FC3" w:rsidRPr="003157B3" w:rsidRDefault="004A16A6" w:rsidP="00194D99">
      <w:pPr>
        <w:pStyle w:val="ListParagraph"/>
        <w:numPr>
          <w:ilvl w:val="0"/>
          <w:numId w:val="7"/>
        </w:numPr>
      </w:pPr>
      <w:r w:rsidRPr="003157B3">
        <w:t>A</w:t>
      </w:r>
      <w:r w:rsidR="000F7FC3" w:rsidRPr="003157B3">
        <w:t xml:space="preserve">dvise the Government on flood risk management and flood risk management policy; </w:t>
      </w:r>
    </w:p>
    <w:p w14:paraId="45828B5E" w14:textId="77777777" w:rsidR="000F7FC3" w:rsidRPr="003157B3" w:rsidRDefault="004A16A6" w:rsidP="00194D99">
      <w:pPr>
        <w:pStyle w:val="ListParagraph"/>
        <w:numPr>
          <w:ilvl w:val="0"/>
          <w:numId w:val="7"/>
        </w:numPr>
      </w:pPr>
      <w:r w:rsidRPr="003157B3">
        <w:t>D</w:t>
      </w:r>
      <w:r w:rsidR="000F7FC3" w:rsidRPr="003157B3">
        <w:t>evelop and deliver on flood risk management work programmes and measures; and,</w:t>
      </w:r>
    </w:p>
    <w:p w14:paraId="3C2975A8" w14:textId="7121FAC6" w:rsidR="000F7FC3" w:rsidRPr="003157B3" w:rsidRDefault="004A16A6" w:rsidP="00194D99">
      <w:pPr>
        <w:pStyle w:val="ListParagraph"/>
        <w:numPr>
          <w:ilvl w:val="0"/>
          <w:numId w:val="7"/>
        </w:numPr>
      </w:pPr>
      <w:r w:rsidRPr="003157B3">
        <w:t>M</w:t>
      </w:r>
      <w:r w:rsidR="000F7FC3" w:rsidRPr="003157B3">
        <w:t>aintain an effective programme of maintenance of river courses, drainage channels and flood defences under the provisions of the Arterial Drainage Acts,</w:t>
      </w:r>
      <w:r w:rsidR="00A520BC">
        <w:t xml:space="preserve"> 1945 and 1995,</w:t>
      </w:r>
      <w:r w:rsidR="000F7FC3" w:rsidRPr="003157B3">
        <w:t xml:space="preserve"> as </w:t>
      </w:r>
      <w:r w:rsidRPr="003157B3">
        <w:t>amended</w:t>
      </w:r>
      <w:r w:rsidR="000F7FC3" w:rsidRPr="003157B3">
        <w:t>.</w:t>
      </w:r>
    </w:p>
    <w:p w14:paraId="1D938613" w14:textId="77777777" w:rsidR="004A16A6" w:rsidRPr="003157B3" w:rsidRDefault="004A16A6" w:rsidP="00194D99"/>
    <w:p w14:paraId="3F8B4ACA" w14:textId="67183656" w:rsidR="004A16A6" w:rsidRPr="00646F7A" w:rsidRDefault="004A16A6" w:rsidP="00194D99">
      <w:r w:rsidRPr="003157B3">
        <w:t xml:space="preserve">The OPW has a comprehensive website, </w:t>
      </w:r>
      <w:hyperlink r:id="rId8" w:history="1">
        <w:r w:rsidR="00B517B1">
          <w:rPr>
            <w:rStyle w:val="Hyperlink"/>
          </w:rPr>
          <w:t>www.floodinfo.ie</w:t>
        </w:r>
      </w:hyperlink>
      <w:r w:rsidRPr="00646F7A">
        <w:t>, which contains information on the work of the Flood Risk Management division.</w:t>
      </w:r>
    </w:p>
    <w:p w14:paraId="508D3901" w14:textId="77777777" w:rsidR="00F277A0" w:rsidRPr="003157B3" w:rsidRDefault="00F277A0" w:rsidP="00F277A0"/>
    <w:p w14:paraId="54D0C888" w14:textId="44071424" w:rsidR="00F277A0" w:rsidRPr="003157B3" w:rsidRDefault="00F277A0" w:rsidP="00F277A0">
      <w:r w:rsidRPr="003157B3">
        <w:t>The OPW does not guarantee that the lowest</w:t>
      </w:r>
      <w:r w:rsidR="00A520BC">
        <w:t>-priced</w:t>
      </w:r>
      <w:r w:rsidRPr="003157B3">
        <w:t xml:space="preserve"> or any tenderer will be awarded a contract as a result of this competition or that any contract will have a minimum or maximum value over its lifetime. Tenderers should note that any reference to a notional number of hours is purely for the purposes of assessment, and that the </w:t>
      </w:r>
      <w:r>
        <w:t>OPW</w:t>
      </w:r>
      <w:r w:rsidRPr="003157B3">
        <w:t xml:space="preserve"> makes no representation that such figures are an accurate estimate of the number of hours that may be required over the course of this contract.</w:t>
      </w:r>
    </w:p>
    <w:p w14:paraId="5DC0F096" w14:textId="77777777" w:rsidR="00610B77" w:rsidRPr="00646F7A" w:rsidRDefault="00610B77" w:rsidP="00194D99"/>
    <w:p w14:paraId="4DDA9617" w14:textId="102DF600" w:rsidR="00610B77" w:rsidRPr="001021A6" w:rsidRDefault="00610B77" w:rsidP="00194D99">
      <w:pPr>
        <w:pStyle w:val="Heading2"/>
      </w:pPr>
      <w:r w:rsidRPr="001021A6">
        <w:t>Flood Relief Schemes</w:t>
      </w:r>
    </w:p>
    <w:p w14:paraId="55BCC3E6" w14:textId="4B16D04F" w:rsidR="00610B77" w:rsidRPr="003157B3" w:rsidRDefault="00610B77" w:rsidP="00194D99">
      <w:r w:rsidRPr="003157B3">
        <w:t>OPW</w:t>
      </w:r>
      <w:r w:rsidR="00A520BC">
        <w:t>-</w:t>
      </w:r>
      <w:r w:rsidRPr="003157B3">
        <w:t xml:space="preserve">funded flood relief schemes are </w:t>
      </w:r>
      <w:r w:rsidR="001050F7">
        <w:t>constructed and maintained</w:t>
      </w:r>
      <w:r w:rsidRPr="003157B3">
        <w:t xml:space="preserve"> under the Arterial Drainage Acts or by local authorities, on behalf of the OPW, under the Planning and Development </w:t>
      </w:r>
      <w:r w:rsidR="002478B9" w:rsidRPr="003157B3">
        <w:t>Acts</w:t>
      </w:r>
      <w:r w:rsidRPr="003157B3">
        <w:t>. The OPW either works in association with relevant local authorities or funds local authorities directly to undertake flood defence works.</w:t>
      </w:r>
    </w:p>
    <w:p w14:paraId="45B43CB3" w14:textId="77777777" w:rsidR="00610B77" w:rsidRPr="003157B3" w:rsidRDefault="00610B77" w:rsidP="00194D99"/>
    <w:p w14:paraId="389E85FA" w14:textId="122B25C5" w:rsidR="00352836" w:rsidRDefault="00352836" w:rsidP="00352836">
      <w:r>
        <w:t xml:space="preserve">To establish those communities that are at risk from significant flood events, the OPW completed the largest study of flood risk ever undertaken by the State in 2018. The OPW Catchment-based Flood Risk Assessment and Management (CFRAM) Programme was undertaken by engineering consultants on behalf of the OPW, working in partnership with the local authorities. The CFRAM Programme studied 80% of Ireland’s primary flood risk and identified solutions that can protect over 95% of that risk. </w:t>
      </w:r>
    </w:p>
    <w:p w14:paraId="1C54A8FF" w14:textId="77777777" w:rsidR="00352836" w:rsidRDefault="00352836" w:rsidP="00352836"/>
    <w:p w14:paraId="348698F8" w14:textId="3D22326C" w:rsidR="00352836" w:rsidRDefault="00352836" w:rsidP="00352836">
      <w:r>
        <w:t xml:space="preserve">A series of 29 Flood Risk Management Plans were launched in May 2018 by </w:t>
      </w:r>
      <w:r w:rsidR="00A520BC">
        <w:t xml:space="preserve">An Taoiseach and by </w:t>
      </w:r>
      <w:r>
        <w:t xml:space="preserve">the Minister of State with responsibility for the Office of Public Works, providing the evidence base for some 150 new and additional flood relief schemes. These plans are available on www.floodinfo.ie. The flood-relief delivery programme was sub-divided into two tranches, focusing initially on Tranche 1 schemes and those already in the delivery pipeline. The prioritisation of the first tranche of schemes was based on three criteria including: scale of projects, capacity to deliver a national programme, and maximising return on investment by reference to property </w:t>
      </w:r>
      <w:r>
        <w:lastRenderedPageBreak/>
        <w:t xml:space="preserve">numbers. Under the national programme, work has yet to commence on the design of </w:t>
      </w:r>
      <w:r w:rsidR="00CF1BD9">
        <w:t xml:space="preserve">over </w:t>
      </w:r>
      <w:r>
        <w:t>5</w:t>
      </w:r>
      <w:r w:rsidR="00CF1BD9">
        <w:t>0</w:t>
      </w:r>
      <w:r>
        <w:t xml:space="preserve"> Tranche 2 flood relief schemes</w:t>
      </w:r>
      <w:r w:rsidR="00A520BC">
        <w:t>; some of these schemes may commence</w:t>
      </w:r>
      <w:r w:rsidR="005F49AF">
        <w:t xml:space="preserve"> within the </w:t>
      </w:r>
      <w:r w:rsidR="00A520BC">
        <w:t xml:space="preserve">duration </w:t>
      </w:r>
      <w:r w:rsidR="005F49AF">
        <w:t>of this</w:t>
      </w:r>
      <w:r>
        <w:t xml:space="preserve"> contract. </w:t>
      </w:r>
    </w:p>
    <w:p w14:paraId="27C9B3B1" w14:textId="77777777" w:rsidR="005F49AF" w:rsidRDefault="005F49AF" w:rsidP="00352836"/>
    <w:p w14:paraId="3EDACE50" w14:textId="07801073" w:rsidR="00023E69" w:rsidRDefault="00352836" w:rsidP="00352836">
      <w:r>
        <w:t>The Government has committed €1.3 billion to the delivery of flood relief schemes over the lifetime of the National Development Plan. Since 2018, as part of a phased approach to scheme delivery, this funding has allowed the OPW, in partnership with local authorities throughout the country, to treble the number of schemes at design, planning or constructi</w:t>
      </w:r>
      <w:r w:rsidR="005F49AF">
        <w:t xml:space="preserve">on to 94 schemes at this time. </w:t>
      </w:r>
      <w:r w:rsidR="00537BA3">
        <w:t>The total budget</w:t>
      </w:r>
      <w:r w:rsidR="00CF1BD9">
        <w:t xml:space="preserve"> of </w:t>
      </w:r>
      <w:r w:rsidR="00537BA3">
        <w:t>major flood relief schemes varies by project, with</w:t>
      </w:r>
      <w:r w:rsidR="00FC64AD">
        <w:t xml:space="preserve"> budgets ranging from €2 million to an estimated €200 million.</w:t>
      </w:r>
      <w:r w:rsidR="00537BA3">
        <w:t xml:space="preserve"> </w:t>
      </w:r>
      <w:r w:rsidR="00FC64AD">
        <w:t>The average budget of a flood relief scheme is</w:t>
      </w:r>
      <w:r w:rsidR="00537BA3">
        <w:t xml:space="preserve"> approximately €20 million</w:t>
      </w:r>
      <w:r w:rsidR="00CF1BD9">
        <w:t>. Some</w:t>
      </w:r>
      <w:r>
        <w:t xml:space="preserve"> </w:t>
      </w:r>
      <w:r w:rsidR="00345DE8">
        <w:t xml:space="preserve">27 </w:t>
      </w:r>
      <w:r>
        <w:t>Small Projects</w:t>
      </w:r>
      <w:r w:rsidR="00CF1BD9">
        <w:t>,</w:t>
      </w:r>
      <w:r>
        <w:t xml:space="preserve"> </w:t>
      </w:r>
      <w:r w:rsidR="00345DE8">
        <w:t xml:space="preserve">ordinarily </w:t>
      </w:r>
      <w:r>
        <w:t>with a project budget of less than €2</w:t>
      </w:r>
      <w:r w:rsidR="005F49AF">
        <w:t xml:space="preserve"> </w:t>
      </w:r>
      <w:r>
        <w:t>m</w:t>
      </w:r>
      <w:r w:rsidR="005F49AF">
        <w:t>illion</w:t>
      </w:r>
      <w:r w:rsidR="00CF1BD9">
        <w:t>,</w:t>
      </w:r>
      <w:r>
        <w:t xml:space="preserve"> are being progressed directly by local authorities with approval by the OPW (as Approving Authority) on a stage</w:t>
      </w:r>
      <w:r w:rsidR="005F49AF">
        <w:t>d</w:t>
      </w:r>
      <w:r w:rsidR="00023E69">
        <w:t xml:space="preserve"> basis.</w:t>
      </w:r>
    </w:p>
    <w:p w14:paraId="3FD48C7F" w14:textId="77777777" w:rsidR="00023E69" w:rsidRDefault="00023E69" w:rsidP="00352836"/>
    <w:p w14:paraId="6E27178C" w14:textId="35B45066" w:rsidR="00630E78" w:rsidRDefault="00DE73DA" w:rsidP="00630E78">
      <w:r w:rsidRPr="00DE73DA">
        <w:t xml:space="preserve">Any flood relief scheme needs to map and to understand the locations at risk of flooding and the flooding sources and constraints. This is achieved by extensive and wide-ranging surveys to understand the topography, hydrology, and environment of a community. Detailed technical analysis is required to establish the most appropriate solution, technically and environmentally, from a range of possible design options. Throughout all stages of the process, public consultation and detailed assessments of the environmental impacts are key to informing the design of a flood relief scheme for a community. </w:t>
      </w:r>
      <w:r w:rsidR="00630E78">
        <w:t>F</w:t>
      </w:r>
      <w:r w:rsidR="00630E78" w:rsidRPr="00630E78">
        <w:t>lood relief schemes involve complex engineering and construction operations, the process for which is lengthy and detailed and follows a number of stages from feasibility through design, planning, detailed design</w:t>
      </w:r>
      <w:r>
        <w:t>,</w:t>
      </w:r>
      <w:r w:rsidR="00630E78" w:rsidRPr="00630E78">
        <w:t xml:space="preserve"> and construction.</w:t>
      </w:r>
      <w:r w:rsidR="00630E78">
        <w:t xml:space="preserve"> </w:t>
      </w:r>
      <w:r w:rsidR="00F2741C" w:rsidRPr="00F2741C">
        <w:t xml:space="preserve">The OPW strives to expedite and progress capital flood relief works with the minimum delay. </w:t>
      </w:r>
      <w:r w:rsidR="00F2741C">
        <w:t>Nonetheless, b</w:t>
      </w:r>
      <w:r w:rsidR="00630E78" w:rsidRPr="00630E78">
        <w:t>ased on averages of actual schemes completed in partnership with local authorities, analysis of approximate timelines of the delivery stages indicates an average flood relief scheme completion time of some 11 years. Some schemes may take longer where there are particularly complex issues.</w:t>
      </w:r>
    </w:p>
    <w:p w14:paraId="26B99C63" w14:textId="77777777" w:rsidR="00630E78" w:rsidRDefault="00630E78" w:rsidP="00352836"/>
    <w:p w14:paraId="3B62AF71" w14:textId="3DAAD75E" w:rsidR="00352836" w:rsidRDefault="00352836" w:rsidP="00352836">
      <w:r>
        <w:t xml:space="preserve">The status of all schemes </w:t>
      </w:r>
      <w:r w:rsidR="00E711CE">
        <w:t xml:space="preserve">currently being delivered </w:t>
      </w:r>
      <w:r>
        <w:t>nationally is as follows:</w:t>
      </w:r>
    </w:p>
    <w:p w14:paraId="6C08FAE3" w14:textId="2F4FB16E" w:rsidR="00352836" w:rsidRDefault="00352836" w:rsidP="005F49AF">
      <w:pPr>
        <w:pStyle w:val="ListParagraph"/>
        <w:numPr>
          <w:ilvl w:val="0"/>
          <w:numId w:val="7"/>
        </w:numPr>
      </w:pPr>
      <w:r>
        <w:t>Scoping/Business Case (Pre-Feasibility Study) (12)</w:t>
      </w:r>
    </w:p>
    <w:p w14:paraId="2F8DCDE7" w14:textId="4975611F" w:rsidR="00352836" w:rsidRDefault="00352836" w:rsidP="005F49AF">
      <w:pPr>
        <w:pStyle w:val="ListParagraph"/>
        <w:numPr>
          <w:ilvl w:val="0"/>
          <w:numId w:val="7"/>
        </w:numPr>
      </w:pPr>
      <w:r>
        <w:t>Option Assessment, Scheme Development and Preliminary Design (3</w:t>
      </w:r>
      <w:r w:rsidR="00537BA3">
        <w:t>0</w:t>
      </w:r>
      <w:r>
        <w:t>)</w:t>
      </w:r>
    </w:p>
    <w:p w14:paraId="6E20DF12" w14:textId="2D9F9CD1" w:rsidR="00352836" w:rsidRDefault="00352836" w:rsidP="005F49AF">
      <w:pPr>
        <w:pStyle w:val="ListParagraph"/>
        <w:numPr>
          <w:ilvl w:val="0"/>
          <w:numId w:val="7"/>
        </w:numPr>
      </w:pPr>
      <w:r>
        <w:t>Planning/Development Consent Stage (</w:t>
      </w:r>
      <w:r w:rsidR="00537BA3">
        <w:t>10</w:t>
      </w:r>
      <w:r>
        <w:t>)</w:t>
      </w:r>
    </w:p>
    <w:p w14:paraId="7E1AB2AA" w14:textId="43FCD16A" w:rsidR="00352836" w:rsidRDefault="00352836" w:rsidP="005F49AF">
      <w:pPr>
        <w:pStyle w:val="ListParagraph"/>
        <w:numPr>
          <w:ilvl w:val="0"/>
          <w:numId w:val="7"/>
        </w:numPr>
      </w:pPr>
      <w:r>
        <w:t>Detailed Design &amp; Works Tender (</w:t>
      </w:r>
      <w:r w:rsidR="00537BA3">
        <w:t>5</w:t>
      </w:r>
      <w:r>
        <w:t>)</w:t>
      </w:r>
    </w:p>
    <w:p w14:paraId="61453125" w14:textId="6F8D0A58" w:rsidR="00352836" w:rsidRDefault="00352836" w:rsidP="005F49AF">
      <w:pPr>
        <w:pStyle w:val="ListParagraph"/>
        <w:numPr>
          <w:ilvl w:val="0"/>
          <w:numId w:val="7"/>
        </w:numPr>
      </w:pPr>
      <w:r>
        <w:t>Implementation/Construction (10)</w:t>
      </w:r>
    </w:p>
    <w:p w14:paraId="7A88B69F" w14:textId="2DB4D6A0" w:rsidR="005F49AF" w:rsidRDefault="00352836" w:rsidP="00FC64AD">
      <w:pPr>
        <w:pStyle w:val="ListParagraph"/>
        <w:numPr>
          <w:ilvl w:val="0"/>
          <w:numId w:val="7"/>
        </w:numPr>
      </w:pPr>
      <w:r>
        <w:t xml:space="preserve">Small Projects being progressed directly by </w:t>
      </w:r>
      <w:r w:rsidR="005F49AF">
        <w:t>l</w:t>
      </w:r>
      <w:r>
        <w:t xml:space="preserve">ocal </w:t>
      </w:r>
      <w:r w:rsidR="005F49AF">
        <w:t>a</w:t>
      </w:r>
      <w:r>
        <w:t>uthorities (2</w:t>
      </w:r>
      <w:r w:rsidR="00345DE8">
        <w:t>7</w:t>
      </w:r>
      <w:r>
        <w:t>)</w:t>
      </w:r>
      <w:r w:rsidR="00B517B1">
        <w:t>.</w:t>
      </w:r>
    </w:p>
    <w:p w14:paraId="096D0042" w14:textId="77777777" w:rsidR="005F49AF" w:rsidRDefault="005F49AF" w:rsidP="00352836"/>
    <w:p w14:paraId="63565983" w14:textId="5A29ECB0" w:rsidR="00610B77" w:rsidRPr="005F49AF" w:rsidRDefault="00DE73DA" w:rsidP="00194D99">
      <w:r w:rsidRPr="00DE73DA">
        <w:t>The objective is the manag</w:t>
      </w:r>
      <w:r>
        <w:t>ement of significant flood risk, with</w:t>
      </w:r>
      <w:r w:rsidRPr="00DE73DA">
        <w:t xml:space="preserve"> </w:t>
      </w:r>
      <w:r w:rsidR="00610B77" w:rsidRPr="00646F7A">
        <w:t>schemes</w:t>
      </w:r>
      <w:r>
        <w:t xml:space="preserve"> being designed and built</w:t>
      </w:r>
      <w:r w:rsidR="00610B77" w:rsidRPr="00646F7A">
        <w:t>, in line with best practice</w:t>
      </w:r>
      <w:r w:rsidR="00345DE8">
        <w:t>,</w:t>
      </w:r>
      <w:r w:rsidR="00610B77" w:rsidRPr="00646F7A">
        <w:t xml:space="preserve"> </w:t>
      </w:r>
      <w:r w:rsidR="00885102">
        <w:t>typically</w:t>
      </w:r>
      <w:r w:rsidR="00610B77" w:rsidRPr="00646F7A">
        <w:t xml:space="preserve"> to a standard that protects </w:t>
      </w:r>
      <w:r w:rsidR="00345DE8">
        <w:t>communities</w:t>
      </w:r>
      <w:r w:rsidR="00345DE8" w:rsidRPr="00646F7A">
        <w:t xml:space="preserve"> </w:t>
      </w:r>
      <w:r w:rsidR="00610B77" w:rsidRPr="00646F7A">
        <w:t>against the 1-in-100 year fluvial flood event</w:t>
      </w:r>
      <w:r w:rsidR="00530EBC" w:rsidRPr="003157B3">
        <w:t xml:space="preserve"> (1% Annual Exceedance Probability)</w:t>
      </w:r>
      <w:r w:rsidR="00610B77" w:rsidRPr="003157B3">
        <w:t>, and in coastal areas against the 1-in-200 year tidal flood event</w:t>
      </w:r>
      <w:r w:rsidR="00530EBC" w:rsidRPr="003157B3">
        <w:t xml:space="preserve"> (0.5% Annual Exceedance Probability)</w:t>
      </w:r>
      <w:r w:rsidR="00610B77" w:rsidRPr="003157B3">
        <w:t xml:space="preserve">, where it is feasible to do so. The design requirements for these </w:t>
      </w:r>
      <w:r w:rsidR="002478B9" w:rsidRPr="005F49AF">
        <w:t xml:space="preserve">schemes </w:t>
      </w:r>
      <w:r w:rsidR="00610B77" w:rsidRPr="005F49AF">
        <w:t>are such that they do not cause flooding elsewhere. All OPW flood relief projects are designed and built to protect against both today’s significant flood risk and to be adaptable for increased rainfall, flows and sea levels resulting from the potential impacts of climate change.</w:t>
      </w:r>
    </w:p>
    <w:p w14:paraId="02B4DEAB" w14:textId="77777777" w:rsidR="00610B77" w:rsidRPr="005F49AF" w:rsidRDefault="00610B77" w:rsidP="00194D99"/>
    <w:p w14:paraId="6FCF050F" w14:textId="1EA77C56" w:rsidR="00610B77" w:rsidRPr="005F49AF" w:rsidRDefault="00610B77" w:rsidP="00194D99">
      <w:r w:rsidRPr="005F49AF">
        <w:t xml:space="preserve">Through detailed environmental </w:t>
      </w:r>
      <w:r w:rsidR="00010185">
        <w:t xml:space="preserve">surveys and </w:t>
      </w:r>
      <w:r w:rsidRPr="005F49AF">
        <w:t>assessment</w:t>
      </w:r>
      <w:r w:rsidR="00010185">
        <w:t>s</w:t>
      </w:r>
      <w:r w:rsidRPr="005F49AF">
        <w:t xml:space="preserve">, major flood relief works comply with the requirements of national and EU law, including carrying out full </w:t>
      </w:r>
      <w:r w:rsidR="00345DE8">
        <w:t>E</w:t>
      </w:r>
      <w:r w:rsidRPr="005F49AF">
        <w:t xml:space="preserve">nvironmental </w:t>
      </w:r>
      <w:r w:rsidR="00345DE8">
        <w:t>I</w:t>
      </w:r>
      <w:r w:rsidRPr="005F49AF">
        <w:t xml:space="preserve">mpact </w:t>
      </w:r>
      <w:r w:rsidR="00345DE8">
        <w:t>A</w:t>
      </w:r>
      <w:r w:rsidRPr="005F49AF">
        <w:t>ssessments (EIA) and</w:t>
      </w:r>
      <w:r w:rsidR="00345DE8">
        <w:t>/or</w:t>
      </w:r>
      <w:r w:rsidRPr="005F49AF">
        <w:t xml:space="preserve"> Appropriate Assessments (AA)</w:t>
      </w:r>
      <w:r w:rsidR="00345DE8">
        <w:t>, where appropriate</w:t>
      </w:r>
      <w:r w:rsidRPr="005F49AF">
        <w:t xml:space="preserve">. </w:t>
      </w:r>
      <w:r w:rsidR="00630E78">
        <w:t>As part of this process, p</w:t>
      </w:r>
      <w:r w:rsidR="00630E78" w:rsidRPr="00630E78">
        <w:t>otenti</w:t>
      </w:r>
      <w:r w:rsidR="00630E78">
        <w:t>al impacts on archaeology</w:t>
      </w:r>
      <w:r w:rsidR="00630E78" w:rsidRPr="00630E78">
        <w:t xml:space="preserve"> and cultural heritage are </w:t>
      </w:r>
      <w:r w:rsidR="00630E78">
        <w:t xml:space="preserve">rigorously examined and </w:t>
      </w:r>
      <w:r w:rsidR="00630E78" w:rsidRPr="00630E78">
        <w:t>assessed.</w:t>
      </w:r>
      <w:r w:rsidR="00630E78">
        <w:t xml:space="preserve"> </w:t>
      </w:r>
      <w:r w:rsidRPr="005F49AF">
        <w:t xml:space="preserve">These assessments involve full consultation with all relevant and interested parties and identification of measures to </w:t>
      </w:r>
      <w:r w:rsidR="00530EBC" w:rsidRPr="005F49AF">
        <w:t xml:space="preserve">avoid, wherever possible, and </w:t>
      </w:r>
      <w:r w:rsidR="00010185">
        <w:t xml:space="preserve">to </w:t>
      </w:r>
      <w:r w:rsidRPr="005F49AF">
        <w:t xml:space="preserve">reduce </w:t>
      </w:r>
      <w:r w:rsidR="00530EBC" w:rsidRPr="005F49AF">
        <w:t>negative impacts on the environment</w:t>
      </w:r>
      <w:r w:rsidRPr="005F49AF">
        <w:t>.</w:t>
      </w:r>
    </w:p>
    <w:p w14:paraId="74020077" w14:textId="77777777" w:rsidR="00610B77" w:rsidRPr="005F49AF" w:rsidRDefault="00610B77" w:rsidP="00194D99"/>
    <w:p w14:paraId="0BD8DB48" w14:textId="3F9DD54D" w:rsidR="00610B77" w:rsidRPr="00646F7A" w:rsidRDefault="00610B77" w:rsidP="00194D99">
      <w:r w:rsidRPr="00646F7A">
        <w:t xml:space="preserve">The </w:t>
      </w:r>
      <w:r w:rsidR="00530EBC" w:rsidRPr="00646F7A">
        <w:t>Consultant and</w:t>
      </w:r>
      <w:r w:rsidRPr="00646F7A">
        <w:t xml:space="preserve"> Project Archaeologist will </w:t>
      </w:r>
      <w:r w:rsidR="00885102">
        <w:t>provide services</w:t>
      </w:r>
      <w:r w:rsidR="00530EBC" w:rsidRPr="00646F7A">
        <w:t>, as requested and required,</w:t>
      </w:r>
      <w:r w:rsidRPr="00646F7A">
        <w:t xml:space="preserve"> </w:t>
      </w:r>
      <w:r w:rsidR="00885102">
        <w:t>for</w:t>
      </w:r>
      <w:r w:rsidRPr="00646F7A">
        <w:t xml:space="preserve"> </w:t>
      </w:r>
      <w:r w:rsidR="00530EBC" w:rsidRPr="00646F7A">
        <w:t>f</w:t>
      </w:r>
      <w:r w:rsidRPr="00646F7A">
        <w:t xml:space="preserve">lood </w:t>
      </w:r>
      <w:r w:rsidR="00530EBC" w:rsidRPr="00646F7A">
        <w:t>r</w:t>
      </w:r>
      <w:r w:rsidRPr="00646F7A">
        <w:t xml:space="preserve">elief </w:t>
      </w:r>
      <w:r w:rsidR="00530EBC" w:rsidRPr="00646F7A">
        <w:t>s</w:t>
      </w:r>
      <w:r w:rsidRPr="00646F7A">
        <w:t>chemes</w:t>
      </w:r>
      <w:r w:rsidR="00530EBC" w:rsidRPr="00646F7A">
        <w:t xml:space="preserve"> currently in design, planning, development, construction, handover, or operation and maintenance stages,</w:t>
      </w:r>
      <w:r w:rsidRPr="00646F7A">
        <w:t xml:space="preserve"> in addition to </w:t>
      </w:r>
      <w:r w:rsidR="00530EBC" w:rsidRPr="00646F7A">
        <w:t>any s</w:t>
      </w:r>
      <w:r w:rsidRPr="00646F7A">
        <w:t xml:space="preserve">chemes </w:t>
      </w:r>
      <w:r w:rsidR="00530EBC" w:rsidRPr="00646F7A">
        <w:t xml:space="preserve">which commence </w:t>
      </w:r>
      <w:r w:rsidRPr="00646F7A">
        <w:t>design</w:t>
      </w:r>
      <w:r w:rsidR="00530EBC" w:rsidRPr="00646F7A">
        <w:t>, planning or development</w:t>
      </w:r>
      <w:r w:rsidR="00885102">
        <w:t xml:space="preserve"> during the term of the contract</w:t>
      </w:r>
      <w:r w:rsidRPr="00646F7A">
        <w:t>.</w:t>
      </w:r>
    </w:p>
    <w:p w14:paraId="19610AFC" w14:textId="77777777" w:rsidR="004A16A6" w:rsidRPr="00646F7A" w:rsidRDefault="004A16A6" w:rsidP="00194D99"/>
    <w:p w14:paraId="17B97049" w14:textId="77777777" w:rsidR="00AF4B6B" w:rsidRDefault="00AF4B6B">
      <w:pPr>
        <w:tabs>
          <w:tab w:val="clear" w:pos="454"/>
          <w:tab w:val="clear" w:pos="907"/>
          <w:tab w:val="clear" w:pos="1361"/>
          <w:tab w:val="clear" w:pos="1814"/>
          <w:tab w:val="clear" w:pos="2268"/>
        </w:tabs>
        <w:spacing w:before="0" w:after="0" w:line="240" w:lineRule="auto"/>
        <w:contextualSpacing w:val="0"/>
        <w:rPr>
          <w:rFonts w:eastAsiaTheme="majorEastAsia" w:cstheme="majorBidi"/>
          <w:b/>
          <w:bCs/>
          <w:color w:val="004E46"/>
          <w:sz w:val="32"/>
          <w:szCs w:val="26"/>
          <w:highlight w:val="green"/>
        </w:rPr>
      </w:pPr>
      <w:r>
        <w:rPr>
          <w:highlight w:val="green"/>
        </w:rPr>
        <w:br w:type="page"/>
      </w:r>
    </w:p>
    <w:p w14:paraId="3AEF375F" w14:textId="61C683C1" w:rsidR="004A16A6" w:rsidRPr="001021A6" w:rsidRDefault="004A16A6" w:rsidP="00194D99">
      <w:pPr>
        <w:pStyle w:val="Heading2"/>
      </w:pPr>
      <w:r w:rsidRPr="001021A6">
        <w:lastRenderedPageBreak/>
        <w:t>Arterial Drainage Maintenance</w:t>
      </w:r>
    </w:p>
    <w:p w14:paraId="49E14D76" w14:textId="786A9FF5" w:rsidR="006479BF" w:rsidRDefault="006479BF" w:rsidP="00194D99">
      <w:r w:rsidRPr="006479BF">
        <w:t xml:space="preserve">The OPW is the Government agency with responsibility </w:t>
      </w:r>
      <w:r w:rsidR="00010185">
        <w:t xml:space="preserve">for the maintenance of </w:t>
      </w:r>
      <w:r w:rsidR="001050F7">
        <w:t>a</w:t>
      </w:r>
      <w:r w:rsidRPr="006479BF">
        <w:t xml:space="preserve">rterial </w:t>
      </w:r>
      <w:r w:rsidR="001050F7">
        <w:t>d</w:t>
      </w:r>
      <w:r w:rsidRPr="006479BF">
        <w:t xml:space="preserve">rainage </w:t>
      </w:r>
      <w:r w:rsidR="001050F7">
        <w:t>s</w:t>
      </w:r>
      <w:r w:rsidRPr="006479BF">
        <w:t>cheme</w:t>
      </w:r>
      <w:r w:rsidR="001050F7">
        <w:t>s</w:t>
      </w:r>
      <w:r w:rsidRPr="006479BF">
        <w:t xml:space="preserve"> and </w:t>
      </w:r>
      <w:r w:rsidR="001050F7">
        <w:t>e</w:t>
      </w:r>
      <w:r w:rsidRPr="006479BF">
        <w:t xml:space="preserve">stuarine </w:t>
      </w:r>
      <w:r w:rsidR="001050F7">
        <w:t>e</w:t>
      </w:r>
      <w:r w:rsidRPr="006479BF">
        <w:t>mbankment schemes undertaken under the Arterial Drainage Act, 1945</w:t>
      </w:r>
      <w:r w:rsidR="00010185">
        <w:t>, as amended</w:t>
      </w:r>
      <w:r w:rsidRPr="006479BF">
        <w:t xml:space="preserve">. Under Section 37 of </w:t>
      </w:r>
      <w:r w:rsidR="001050F7">
        <w:t xml:space="preserve">the </w:t>
      </w:r>
      <w:r w:rsidRPr="006479BF">
        <w:t xml:space="preserve">1945 Act, the OPW is required to maintain </w:t>
      </w:r>
      <w:r w:rsidR="00010185">
        <w:t xml:space="preserve">these </w:t>
      </w:r>
      <w:r w:rsidRPr="006479BF">
        <w:t>drainage works in proper repair and effective condition. Approx</w:t>
      </w:r>
      <w:r w:rsidR="00F277A0">
        <w:t>imately</w:t>
      </w:r>
      <w:r w:rsidRPr="006479BF">
        <w:t xml:space="preserve"> 11,500km of drainage channels, </w:t>
      </w:r>
      <w:r w:rsidR="00010185">
        <w:t xml:space="preserve">some </w:t>
      </w:r>
      <w:r w:rsidRPr="006479BF">
        <w:t xml:space="preserve">800km of </w:t>
      </w:r>
      <w:r w:rsidR="00010185">
        <w:t>f</w:t>
      </w:r>
      <w:r w:rsidRPr="006479BF">
        <w:t xml:space="preserve">lood </w:t>
      </w:r>
      <w:r w:rsidR="00010185">
        <w:t>d</w:t>
      </w:r>
      <w:r w:rsidRPr="006479BF">
        <w:t xml:space="preserve">efence </w:t>
      </w:r>
      <w:r w:rsidR="00010185">
        <w:t>e</w:t>
      </w:r>
      <w:r w:rsidRPr="006479BF">
        <w:t>mbankments</w:t>
      </w:r>
      <w:r w:rsidR="00010185">
        <w:t>,</w:t>
      </w:r>
      <w:r w:rsidR="00885102">
        <w:t xml:space="preserve"> </w:t>
      </w:r>
      <w:r w:rsidRPr="006479BF">
        <w:t>and all structures within the</w:t>
      </w:r>
      <w:r w:rsidR="00010185">
        <w:t>se</w:t>
      </w:r>
      <w:r w:rsidRPr="006479BF">
        <w:t xml:space="preserve"> schemes </w:t>
      </w:r>
      <w:r w:rsidR="00010185">
        <w:t>(</w:t>
      </w:r>
      <w:r w:rsidRPr="006479BF">
        <w:t>including sluices, bridges, culverts</w:t>
      </w:r>
      <w:r w:rsidR="00F277A0">
        <w:t>,</w:t>
      </w:r>
      <w:r w:rsidRPr="006479BF">
        <w:t xml:space="preserve"> etc.</w:t>
      </w:r>
      <w:r w:rsidR="00010185">
        <w:t>)</w:t>
      </w:r>
      <w:r w:rsidRPr="006479BF">
        <w:t xml:space="preserve"> are in the care of the OPW and are subject to ongoing cyclical maintenance and repair</w:t>
      </w:r>
      <w:r>
        <w:t xml:space="preserve"> (Figure 1). </w:t>
      </w:r>
      <w:r w:rsidR="006926E9">
        <w:t>A detailed</w:t>
      </w:r>
      <w:r w:rsidRPr="006479BF">
        <w:t xml:space="preserve"> map can also be viewed online</w:t>
      </w:r>
      <w:r>
        <w:t xml:space="preserve"> at </w:t>
      </w:r>
      <w:hyperlink r:id="rId9" w:history="1">
        <w:r w:rsidRPr="00732485">
          <w:rPr>
            <w:rStyle w:val="Hyperlink"/>
          </w:rPr>
          <w:t>https://www.floodinfo.ie/map/drainage_map/</w:t>
        </w:r>
      </w:hyperlink>
      <w:r w:rsidR="00010185">
        <w:rPr>
          <w:rStyle w:val="Hyperlink"/>
        </w:rPr>
        <w:t>.</w:t>
      </w:r>
    </w:p>
    <w:p w14:paraId="06638AEA" w14:textId="43D38D2B" w:rsidR="006479BF" w:rsidRDefault="006479BF" w:rsidP="00194D99"/>
    <w:p w14:paraId="0DE98451" w14:textId="5E3B1F0F" w:rsidR="006479BF" w:rsidRDefault="00AF4B6B" w:rsidP="00194D99">
      <w:r>
        <w:rPr>
          <w:noProof/>
          <w:lang w:eastAsia="en-IE"/>
        </w:rPr>
        <mc:AlternateContent>
          <mc:Choice Requires="wpg">
            <w:drawing>
              <wp:anchor distT="0" distB="0" distL="114300" distR="114300" simplePos="0" relativeHeight="251661312" behindDoc="0" locked="0" layoutInCell="1" allowOverlap="1" wp14:anchorId="3A94BB34" wp14:editId="58A04A2F">
                <wp:simplePos x="0" y="0"/>
                <wp:positionH relativeFrom="margin">
                  <wp:align>left</wp:align>
                </wp:positionH>
                <wp:positionV relativeFrom="paragraph">
                  <wp:posOffset>27305</wp:posOffset>
                </wp:positionV>
                <wp:extent cx="3781425" cy="5200650"/>
                <wp:effectExtent l="0" t="19050" r="28575" b="19050"/>
                <wp:wrapSquare wrapText="bothSides"/>
                <wp:docPr id="7" name="Group 7"/>
                <wp:cNvGraphicFramePr/>
                <a:graphic xmlns:a="http://schemas.openxmlformats.org/drawingml/2006/main">
                  <a:graphicData uri="http://schemas.microsoft.com/office/word/2010/wordprocessingGroup">
                    <wpg:wgp>
                      <wpg:cNvGrpSpPr/>
                      <wpg:grpSpPr>
                        <a:xfrm>
                          <a:off x="0" y="0"/>
                          <a:ext cx="3781425" cy="5200650"/>
                          <a:chOff x="9525" y="0"/>
                          <a:chExt cx="3781425" cy="5200650"/>
                        </a:xfrm>
                      </wpg:grpSpPr>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9050" y="0"/>
                            <a:ext cx="3771900" cy="4857115"/>
                          </a:xfrm>
                          <a:prstGeom prst="rect">
                            <a:avLst/>
                          </a:prstGeom>
                          <a:ln>
                            <a:solidFill>
                              <a:srgbClr val="00B0F0"/>
                            </a:solidFill>
                          </a:ln>
                        </pic:spPr>
                      </pic:pic>
                      <wps:wsp>
                        <wps:cNvPr id="6" name="Text Box 6"/>
                        <wps:cNvSpPr txBox="1"/>
                        <wps:spPr>
                          <a:xfrm>
                            <a:off x="9525" y="4876800"/>
                            <a:ext cx="3771900" cy="323850"/>
                          </a:xfrm>
                          <a:prstGeom prst="rect">
                            <a:avLst/>
                          </a:prstGeom>
                          <a:solidFill>
                            <a:prstClr val="white"/>
                          </a:solidFill>
                          <a:ln>
                            <a:solidFill>
                              <a:srgbClr val="00B0F0"/>
                            </a:solidFill>
                          </a:ln>
                        </wps:spPr>
                        <wps:txbx>
                          <w:txbxContent>
                            <w:p w14:paraId="56C96BF1" w14:textId="503672B2" w:rsidR="00BB1953" w:rsidRPr="000F275B" w:rsidRDefault="00BB1953" w:rsidP="002A7983">
                              <w:pPr>
                                <w:pStyle w:val="Caption"/>
                                <w:rPr>
                                  <w:noProof/>
                                  <w:sz w:val="21"/>
                                </w:rPr>
                              </w:pPr>
                              <w:r>
                                <w:t xml:space="preserve"> Figure </w:t>
                              </w:r>
                              <w:r w:rsidR="00070569">
                                <w:fldChar w:fldCharType="begin"/>
                              </w:r>
                              <w:r w:rsidR="00070569">
                                <w:instrText xml:space="preserve"> SEQ Figure \* ARABIC </w:instrText>
                              </w:r>
                              <w:r w:rsidR="00070569">
                                <w:fldChar w:fldCharType="separate"/>
                              </w:r>
                              <w:r w:rsidR="00F655F7">
                                <w:rPr>
                                  <w:noProof/>
                                </w:rPr>
                                <w:t>1</w:t>
                              </w:r>
                              <w:r w:rsidR="00070569">
                                <w:rPr>
                                  <w:noProof/>
                                </w:rPr>
                                <w:fldChar w:fldCharType="end"/>
                              </w:r>
                              <w:r>
                                <w:t>: Map of drainage channels and flood defence embankments.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3A94BB34" id="Group 7" o:spid="_x0000_s1026" style="position:absolute;margin-left:0;margin-top:2.15pt;width:297.75pt;height:409.5pt;z-index:251661312;mso-position-horizontal:left;mso-position-horizontal-relative:margin;mso-width-relative:margin" coordorigin="95" coordsize="37814,52006"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90;width:37719;height:48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" stroked="t" strokecolor="#00b0f0">
                  <v:imagedata r:id="rId11" o:title=""/>
                  <v:path arrowok="t"/>
                </v:shape>
                <v:shapetype id="_x0000_t202" coordsize="21600,21600" o:spt="202" path="m,l,21600r21600,l21600,xe">
                  <v:stroke joinstyle="miter"/>
                  <v:path gradientshapeok="t" o:connecttype="rect"/>
                </v:shapetype>
                <v:shape id="Text Box 6" o:spid="_x0000_s1028" type="#_x0000_t202" style="position:absolute;left:95;top:48768;width:3771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" strokecolor="#00b0f0">
                  <v:textbox style="mso-fit-shape-to-text:t" inset="0,0,0,0">
                    <w:txbxContent>
                      <w:p w14:paraId="56C96BF1" w14:textId="503672B2" w:rsidR="00BB1953" w:rsidRPr="000F275B" w:rsidRDefault="00BB1953" w:rsidP="002A7983">
                        <w:pPr>
                          <w:pStyle w:val="Caption"/>
                          <w:rPr>
                            <w:noProof/>
                            <w:sz w:val="21"/>
                          </w:rPr>
                        </w:pPr>
                        <w:r>
                          <w:t xml:space="preserve"> Figure </w:t>
                        </w:r>
                        <w:r w:rsidR="00070569">
                          <w:fldChar w:fldCharType="begin"/>
                        </w:r>
                        <w:r w:rsidR="00070569">
                          <w:instrText xml:space="preserve"> SEQ Figure \* ARABIC </w:instrText>
                        </w:r>
                        <w:r w:rsidR="00070569">
                          <w:fldChar w:fldCharType="separate"/>
                        </w:r>
                        <w:r w:rsidR="00F655F7">
                          <w:rPr>
                            <w:noProof/>
                          </w:rPr>
                          <w:t>1</w:t>
                        </w:r>
                        <w:r w:rsidR="00070569">
                          <w:rPr>
                            <w:noProof/>
                          </w:rPr>
                          <w:fldChar w:fldCharType="end"/>
                        </w:r>
                        <w:r>
                          <w:t>: Map of drainage channels and flood defence embankments.</w:t>
                        </w:r>
                      </w:p>
                    </w:txbxContent>
                  </v:textbox>
                </v:shape>
                <w10:wrap type="square" anchorx="margin"/>
              </v:group>
            </w:pict>
          </mc:Fallback>
        </mc:AlternateContent>
      </w:r>
      <w:r w:rsidR="006479BF" w:rsidRPr="006479BF">
        <w:t>The majority of arterial drainage maintenance works involves channel maintenance, with the average channel requiring maintenance on a cyclical basis</w:t>
      </w:r>
      <w:r w:rsidR="00010185">
        <w:t>,</w:t>
      </w:r>
      <w:r w:rsidR="006479BF" w:rsidRPr="006479BF">
        <w:t xml:space="preserve"> usually every four to five years. While this varies, with some channels requiring maintenance annually and others only requiring maintenance every twenty years, nationally c.2,000km of channels are maintained annually and nearly all 11,500km of channels are maintained at least once over a cycle of five years.</w:t>
      </w:r>
    </w:p>
    <w:p w14:paraId="39062DB4" w14:textId="7DDDCFF0" w:rsidR="006479BF" w:rsidRDefault="006479BF" w:rsidP="00194D99"/>
    <w:p w14:paraId="483CBC62" w14:textId="74182B4D" w:rsidR="006479BF" w:rsidRDefault="006479BF" w:rsidP="006479BF">
      <w:r>
        <w:t xml:space="preserve">Maintenance referred to under the 1945 </w:t>
      </w:r>
      <w:r w:rsidR="00010185">
        <w:t xml:space="preserve">Act </w:t>
      </w:r>
      <w:r>
        <w:t>includes:</w:t>
      </w:r>
    </w:p>
    <w:p w14:paraId="5D13E5A0" w14:textId="2E3E9F6D" w:rsidR="006479BF" w:rsidRDefault="006479BF" w:rsidP="006479BF">
      <w:pPr>
        <w:pStyle w:val="ListParagraph"/>
        <w:numPr>
          <w:ilvl w:val="0"/>
          <w:numId w:val="7"/>
        </w:numPr>
      </w:pPr>
      <w:r>
        <w:t>The maintenance of specific drainage scheme river channels in a condition that ensures they are free-flowing, thus reducing flood risk and providing adequate outfall for land drainage</w:t>
      </w:r>
      <w:r w:rsidR="00F277A0">
        <w:t>.</w:t>
      </w:r>
    </w:p>
    <w:p w14:paraId="5F5D05C9" w14:textId="5642F36B" w:rsidR="006479BF" w:rsidRDefault="006479BF" w:rsidP="006479BF">
      <w:pPr>
        <w:pStyle w:val="ListParagraph"/>
        <w:numPr>
          <w:ilvl w:val="0"/>
          <w:numId w:val="7"/>
        </w:numPr>
      </w:pPr>
      <w:r>
        <w:t>The maintenance of river and coastal embankments in a condition that protects benefiting lands</w:t>
      </w:r>
      <w:r w:rsidR="00F277A0">
        <w:t xml:space="preserve"> from risk of flooding,</w:t>
      </w:r>
      <w:r>
        <w:t xml:space="preserve"> to the extent defined in the scheme</w:t>
      </w:r>
      <w:r w:rsidR="00F277A0">
        <w:t>.</w:t>
      </w:r>
    </w:p>
    <w:p w14:paraId="63B9E190" w14:textId="5D1671C8" w:rsidR="006479BF" w:rsidRDefault="006479BF" w:rsidP="006479BF">
      <w:pPr>
        <w:pStyle w:val="ListParagraph"/>
        <w:numPr>
          <w:ilvl w:val="0"/>
          <w:numId w:val="7"/>
        </w:numPr>
      </w:pPr>
      <w:r>
        <w:t>The maintenance, repair and replacement of all structures forming part of a scheme, including accommodation bridges, weirs, sluice barrages, sluices, pumping stations and tidal flap gates. Road bridges are the responsibility of the local authority</w:t>
      </w:r>
      <w:r w:rsidR="00630E78">
        <w:t>;</w:t>
      </w:r>
      <w:r>
        <w:t xml:space="preserve"> however</w:t>
      </w:r>
      <w:r w:rsidR="00630E78">
        <w:t>, the</w:t>
      </w:r>
      <w:r>
        <w:t xml:space="preserve"> OPW must assure conveyance through the structure.</w:t>
      </w:r>
    </w:p>
    <w:p w14:paraId="3466CE5A" w14:textId="3BEB1334" w:rsidR="006479BF" w:rsidRDefault="006479BF" w:rsidP="00194D99"/>
    <w:p w14:paraId="1C5307C9" w14:textId="2F8B8445" w:rsidR="006479BF" w:rsidRDefault="006479BF" w:rsidP="006479BF">
      <w:r>
        <w:t>Access to works sites is achieve</w:t>
      </w:r>
      <w:r w:rsidR="00554AFF">
        <w:t>d</w:t>
      </w:r>
      <w:r>
        <w:t xml:space="preserve"> by traversing </w:t>
      </w:r>
      <w:r w:rsidR="00630E78">
        <w:t>third-</w:t>
      </w:r>
      <w:r>
        <w:t>party lands along agreed, established access corridors (typically 5m width)</w:t>
      </w:r>
      <w:r w:rsidR="00630E78">
        <w:t>.</w:t>
      </w:r>
      <w:r>
        <w:t xml:space="preserve"> </w:t>
      </w:r>
      <w:r w:rsidR="006926E9">
        <w:t xml:space="preserve">These </w:t>
      </w:r>
      <w:r>
        <w:t>agreed corridor</w:t>
      </w:r>
      <w:r w:rsidR="006926E9">
        <w:t>s</w:t>
      </w:r>
      <w:r>
        <w:t xml:space="preserve"> </w:t>
      </w:r>
      <w:r w:rsidR="006926E9">
        <w:t xml:space="preserve">have </w:t>
      </w:r>
      <w:r>
        <w:t xml:space="preserve">been used for maintenance since </w:t>
      </w:r>
      <w:r w:rsidR="00630E78">
        <w:t xml:space="preserve">the </w:t>
      </w:r>
      <w:r>
        <w:t xml:space="preserve">commissioning of the original scheme and </w:t>
      </w:r>
      <w:r w:rsidR="006926E9">
        <w:t xml:space="preserve">are </w:t>
      </w:r>
      <w:r>
        <w:t>well established</w:t>
      </w:r>
      <w:r w:rsidR="00630E78">
        <w:t>;</w:t>
      </w:r>
      <w:r>
        <w:t xml:space="preserve"> as the drainage schemes are prescribed, maintenance works including access does not deviate from these established corridors. These </w:t>
      </w:r>
      <w:r w:rsidR="00630E78">
        <w:t>a</w:t>
      </w:r>
      <w:r>
        <w:t xml:space="preserve">ccess routes predominantly consist of farm tracks or green fields that are traversed regularly by heavy modern farm machinery and livestock. </w:t>
      </w:r>
    </w:p>
    <w:p w14:paraId="385E7B9F" w14:textId="558F570F" w:rsidR="006479BF" w:rsidRDefault="006479BF" w:rsidP="006479BF"/>
    <w:p w14:paraId="19043507" w14:textId="7550963A" w:rsidR="006479BF" w:rsidRDefault="006479BF" w:rsidP="006479BF">
      <w:r>
        <w:t>Channel maintenance operations normally involve removing the build-up of foreign or natural material that impedes the free flow of water. Predomina</w:t>
      </w:r>
      <w:r w:rsidR="00630E78">
        <w:t>n</w:t>
      </w:r>
      <w:r>
        <w:t>tly, this consists of the removal of water-entrained silt and associated vegetation from the bed of the channel that has settled within the channel since the last maintenance cycle</w:t>
      </w:r>
      <w:r w:rsidR="00DE73DA">
        <w:t>;</w:t>
      </w:r>
      <w:r>
        <w:t xml:space="preserve"> hydraulic excavators are the primary means of removing this material. Scheme channel maintenance work is generally carried out by </w:t>
      </w:r>
      <w:r w:rsidR="00554AFF">
        <w:t xml:space="preserve">trained </w:t>
      </w:r>
      <w:r>
        <w:t>OPW personnel. The material removed by hydraulic excavator</w:t>
      </w:r>
      <w:r w:rsidR="00DE73DA">
        <w:t>s</w:t>
      </w:r>
      <w:r>
        <w:t xml:space="preserve"> is thinly spread along the adjacent river bank or on top of existing spoil heaps where present. Works are also generally carried out from one bank only. Maintenance works may also consist of hand-cutting and removal of vegetation and trees obstructing the drainage channel</w:t>
      </w:r>
      <w:r w:rsidR="00F277A0">
        <w:t xml:space="preserve">. </w:t>
      </w:r>
      <w:r>
        <w:t xml:space="preserve">In general, routine drainage maintenance </w:t>
      </w:r>
      <w:r w:rsidR="00554AFF">
        <w:t>has</w:t>
      </w:r>
      <w:r>
        <w:t xml:space="preserve"> very little impact on the ground</w:t>
      </w:r>
      <w:r w:rsidR="00554AFF">
        <w:t xml:space="preserve"> surrounding the works</w:t>
      </w:r>
      <w:r w:rsidR="00DE73DA">
        <w:t>,</w:t>
      </w:r>
      <w:r w:rsidR="00554AFF">
        <w:t xml:space="preserve"> </w:t>
      </w:r>
      <w:r>
        <w:t>as the drainage scheme works will be in channels previously deepened and/or widened, with sections previously realigned when the scheme was constructed in the nineteenth or twentieth centuries and the material removed is soft</w:t>
      </w:r>
      <w:r w:rsidR="00DE73DA">
        <w:t>-</w:t>
      </w:r>
      <w:r>
        <w:t xml:space="preserve">deposited silt that does not breach the existing invert level of the channels. </w:t>
      </w:r>
    </w:p>
    <w:p w14:paraId="51731CF7" w14:textId="77777777" w:rsidR="006479BF" w:rsidRDefault="006479BF" w:rsidP="006479BF"/>
    <w:p w14:paraId="482B1E40" w14:textId="0438197E" w:rsidR="006479BF" w:rsidRDefault="006479BF" w:rsidP="006479BF">
      <w:r>
        <w:t xml:space="preserve">The majority of maintenance works are on smaller lower-lying channels, with 90% of works in channels with a base width of less than three metres. The average channel requires maintenance every four to five years. Channels with prolific weed growth may require maintenance annually, particularly where downstream bridges are at risk of being blocked due to a flow of decaying vegetation in autumn. Conversely, some channels may only require maintenance every twenty years due to the self-cleaning characteristics of the channel, i.e. channels with greater gradient and gravel beds. </w:t>
      </w:r>
    </w:p>
    <w:p w14:paraId="39345405" w14:textId="56899D6A" w:rsidR="006479BF" w:rsidRDefault="006479BF" w:rsidP="006479BF"/>
    <w:p w14:paraId="27880455" w14:textId="53320B19" w:rsidR="006479BF" w:rsidRDefault="006479BF" w:rsidP="006479BF">
      <w:r>
        <w:t>A number of channels have an annual prolific growth of aquatic plants but are too wide or the bank conditions are too unstable to allow maintenance by way of excavators. Weed</w:t>
      </w:r>
      <w:r w:rsidR="00DE73DA">
        <w:t>-</w:t>
      </w:r>
      <w:r>
        <w:t>cutting boats are engaged in these cases, or where a particular channel requires vegetation clearance but it is not deemed necessary to remove silt or other heavy material. In all, nationally, approximately 90km of channel are cleaned annually by four weed</w:t>
      </w:r>
      <w:r w:rsidR="00DE73DA">
        <w:t>-</w:t>
      </w:r>
      <w:r>
        <w:t xml:space="preserve">cutting boats, operating on a seasonal basis, with the majority of the works concentrated in the west of Ireland. </w:t>
      </w:r>
    </w:p>
    <w:p w14:paraId="281AF36B" w14:textId="77777777" w:rsidR="006479BF" w:rsidRDefault="006479BF" w:rsidP="006479BF"/>
    <w:p w14:paraId="2CF90EBD" w14:textId="77777777" w:rsidR="006479BF" w:rsidRDefault="006479BF" w:rsidP="006479BF">
      <w:r>
        <w:t>Maintenance works may also consist of hand-cutting and removal of vegetation and trees obstructing the drainage channel.</w:t>
      </w:r>
    </w:p>
    <w:p w14:paraId="542755D3" w14:textId="23E6D213" w:rsidR="006479BF" w:rsidRDefault="006479BF" w:rsidP="00194D99"/>
    <w:p w14:paraId="014B172A" w14:textId="32A22248" w:rsidR="006479BF" w:rsidRDefault="006479BF" w:rsidP="006479BF">
      <w:r>
        <w:t xml:space="preserve">Historical databases have been built up in all regions. From these are extracted a baseline list of channels which are due for maintenance. Critical sections of these channels are inspected by OPW staff and a maintenance work programme </w:t>
      </w:r>
      <w:r w:rsidR="00DE73DA">
        <w:t xml:space="preserve">is </w:t>
      </w:r>
      <w:r>
        <w:t>developed. This takes account of requests from the general public and potential flooding risk to roads, properties, urban areas and other critical infrastructure.</w:t>
      </w:r>
    </w:p>
    <w:p w14:paraId="38C45803" w14:textId="77777777" w:rsidR="006479BF" w:rsidRDefault="006479BF" w:rsidP="006479BF"/>
    <w:p w14:paraId="5F7135F1" w14:textId="7D7340D6" w:rsidR="006479BF" w:rsidRDefault="006479BF" w:rsidP="006479BF">
      <w:r>
        <w:t>In developing the maintenance works programme, special consideration is given to potential impacts on fisheries, Natura 2000 sites, and other aspects of the environment</w:t>
      </w:r>
      <w:r w:rsidR="00DE73DA">
        <w:t>;</w:t>
      </w:r>
      <w:r>
        <w:t xml:space="preserve"> these sensitivities are assessed by external ecological consultants of all works for their potential impact. Certain works are constrained by specific timing of works, and consultation with both Inland Fisheries Ireland and the National Parks and Wildlife Service allows </w:t>
      </w:r>
      <w:r w:rsidR="00B517B1">
        <w:t xml:space="preserve">the </w:t>
      </w:r>
      <w:r>
        <w:t xml:space="preserve">OPW to undertake works with minimal impact. </w:t>
      </w:r>
    </w:p>
    <w:p w14:paraId="152F5577" w14:textId="77777777" w:rsidR="006479BF" w:rsidRDefault="006479BF" w:rsidP="006479BF"/>
    <w:p w14:paraId="53EE73D2" w14:textId="1A0F23BA" w:rsidR="006479BF" w:rsidRDefault="006479BF" w:rsidP="006479BF">
      <w:r>
        <w:t>The annual drainage maintenance programme identifies the full length/reach of river channels to be maintained</w:t>
      </w:r>
      <w:r w:rsidR="00DE73DA">
        <w:t>;</w:t>
      </w:r>
      <w:r>
        <w:t xml:space="preserve"> this does not mean that machines operate along the full extent of these channels. Instead, OPW staff inspect the entire length within the maintenance programme and focused channel maintenance is carried out only to areas where a need is identified. Generally, channel maintenance is only required in a small percentage of areas along river channels.</w:t>
      </w:r>
    </w:p>
    <w:p w14:paraId="7DDE24F7" w14:textId="22825811" w:rsidR="006479BF" w:rsidRDefault="006479BF" w:rsidP="006479BF"/>
    <w:p w14:paraId="4E3D043A" w14:textId="2C90459D" w:rsidR="006479BF" w:rsidRDefault="006479BF" w:rsidP="006479BF">
      <w:r>
        <w:lastRenderedPageBreak/>
        <w:t>In general, works are undertaken following prescribed procedures designed to avoid impacting the channel banks, and are focused only</w:t>
      </w:r>
      <w:r w:rsidR="001050F7">
        <w:t xml:space="preserve"> on</w:t>
      </w:r>
      <w:r>
        <w:t xml:space="preserve"> those parts of the middle of the river channel previously subject to drainage works. </w:t>
      </w:r>
    </w:p>
    <w:p w14:paraId="1DB75A16" w14:textId="1720686A" w:rsidR="006479BF" w:rsidRDefault="006479BF" w:rsidP="00194D99"/>
    <w:p w14:paraId="51525810" w14:textId="1603C8DB" w:rsidR="006479BF" w:rsidRDefault="006479BF" w:rsidP="00194D99">
      <w:r w:rsidRPr="006479BF">
        <w:t xml:space="preserve">In order to </w:t>
      </w:r>
      <w:r w:rsidR="00CD390E">
        <w:t>enhance existing good practice</w:t>
      </w:r>
      <w:r w:rsidRPr="006479BF">
        <w:t xml:space="preserve">, </w:t>
      </w:r>
      <w:r w:rsidR="001050F7">
        <w:t>the OPW has</w:t>
      </w:r>
      <w:r w:rsidRPr="006479BF">
        <w:t xml:space="preserve"> been engaging external </w:t>
      </w:r>
      <w:r w:rsidR="00CD390E">
        <w:t xml:space="preserve">archaeological expertise </w:t>
      </w:r>
      <w:r w:rsidRPr="006479BF">
        <w:t xml:space="preserve">and </w:t>
      </w:r>
      <w:r w:rsidR="00CD390E">
        <w:t xml:space="preserve">liaising with </w:t>
      </w:r>
      <w:r w:rsidRPr="006479BF">
        <w:t xml:space="preserve">the National Monuments Service to develop cultural heritage screening assessments for all of its </w:t>
      </w:r>
      <w:r w:rsidR="00CD390E" w:rsidRPr="006479BF">
        <w:t xml:space="preserve">standard </w:t>
      </w:r>
      <w:r w:rsidRPr="006479BF">
        <w:t xml:space="preserve">arterial drainage maintenance procedures to mitigate impacts on cultural heritage </w:t>
      </w:r>
      <w:r w:rsidR="00CD390E">
        <w:t xml:space="preserve">by </w:t>
      </w:r>
      <w:r w:rsidRPr="006479BF">
        <w:t>maintenance activities. Along with this</w:t>
      </w:r>
      <w:r w:rsidR="00CD390E">
        <w:t>,</w:t>
      </w:r>
      <w:r w:rsidRPr="006479BF">
        <w:t xml:space="preserve"> </w:t>
      </w:r>
      <w:r w:rsidR="001050F7">
        <w:t>the OPW has</w:t>
      </w:r>
      <w:r w:rsidRPr="006479BF">
        <w:t xml:space="preserve"> developed a GIS mapping layer identifying sensitive sites and creating Heritage Constraint Areas within the footprint of arterial drainage schemes. As of 2026, the procedures are developed to draft form and are currently undergoing consultation with internal stakeholders and the </w:t>
      </w:r>
      <w:r w:rsidR="00CD390E" w:rsidRPr="006479BF">
        <w:t>National Monuments Service</w:t>
      </w:r>
      <w:r w:rsidRPr="006479BF">
        <w:t>. When fully implemented, these procedures will be accompanied by a cultural heritage training and education programme which will be rolled out to all maintenance personnel.</w:t>
      </w:r>
    </w:p>
    <w:p w14:paraId="36BDB923" w14:textId="66D230A4" w:rsidR="006479BF" w:rsidRPr="006479BF" w:rsidRDefault="006479BF" w:rsidP="00194D99"/>
    <w:p w14:paraId="1E39694F" w14:textId="696A7F0A" w:rsidR="00236380" w:rsidRPr="00646F7A" w:rsidRDefault="00236380" w:rsidP="00236380"/>
    <w:p w14:paraId="1B89BBC4" w14:textId="77777777" w:rsidR="00236380" w:rsidRPr="001021A6" w:rsidRDefault="00236380" w:rsidP="00236380">
      <w:pPr>
        <w:pStyle w:val="Heading1"/>
      </w:pPr>
      <w:bookmarkStart w:id="2" w:name="_Toc237011205"/>
      <w:r w:rsidRPr="001021A6">
        <w:lastRenderedPageBreak/>
        <w:t>Avoiding Conflicts of Interest</w:t>
      </w:r>
      <w:bookmarkEnd w:id="2"/>
    </w:p>
    <w:p w14:paraId="0DF50D4C" w14:textId="77777777" w:rsidR="00236380" w:rsidRPr="003157B3" w:rsidRDefault="00236380" w:rsidP="00236380">
      <w:r w:rsidRPr="003157B3">
        <w:t>The attention of the tenderers is drawn to Section 2.18 of the Request for Tenders document and Section 20 of Schedule A of the draft Services Contract.</w:t>
      </w:r>
    </w:p>
    <w:p w14:paraId="0D0BCDD7" w14:textId="77777777" w:rsidR="00236380" w:rsidRPr="005F49AF" w:rsidRDefault="00236380" w:rsidP="00236380"/>
    <w:p w14:paraId="18E4718C" w14:textId="77777777" w:rsidR="00236380" w:rsidRPr="005F49AF" w:rsidRDefault="00236380" w:rsidP="00236380">
      <w:r w:rsidRPr="005F49AF">
        <w:t>In the interests of avoiding any actual or potential conflict of interest, the appointed Consultant and Project Archaeologist may not tender for or accept appointment as either the Archaeological Consultant, Archaeological Contractor, or as a subcontractor or sub-consultant of the appointed Archaeological Consultant or Archaeological Contractor on any project where the Consultant and Project Archaeologist is or may be providing services in accordance with this contract.</w:t>
      </w:r>
    </w:p>
    <w:p w14:paraId="0EE4C36E" w14:textId="77777777" w:rsidR="00236380" w:rsidRPr="005F49AF" w:rsidRDefault="00236380" w:rsidP="00236380"/>
    <w:p w14:paraId="792A15F2" w14:textId="4D23D953" w:rsidR="00236380" w:rsidRDefault="00236380" w:rsidP="00236380">
      <w:r w:rsidRPr="00646F7A">
        <w:t xml:space="preserve">Where the appointed Consultant and Project Archaeologist is already serving as the Archaeological Consultant, Archaeological Contractor, or as a subcontractor or sub-consultant of the appointed Archaeological Consultant or Archaeological Contractor on any flood relief or arterial drainage project, they must provide a list of all relevant projects and address how any actual or potential conflicts of interest will be </w:t>
      </w:r>
      <w:r w:rsidR="00CD390E">
        <w:t>managed</w:t>
      </w:r>
      <w:r w:rsidRPr="00646F7A">
        <w:t>.</w:t>
      </w:r>
    </w:p>
    <w:p w14:paraId="29E2D96D" w14:textId="1CBAC775" w:rsidR="00B53E55" w:rsidRDefault="00B53E55" w:rsidP="00236380"/>
    <w:p w14:paraId="4482851B" w14:textId="4166BDCC" w:rsidR="00B53E55" w:rsidRPr="00646F7A" w:rsidRDefault="00B53E55" w:rsidP="00236380">
      <w:r>
        <w:t xml:space="preserve">For further information on the roles of </w:t>
      </w:r>
      <w:r w:rsidRPr="005F49AF">
        <w:t>Archaeological Consultant, Archaeological Contractor</w:t>
      </w:r>
      <w:r>
        <w:t xml:space="preserve">, etc., please see </w:t>
      </w:r>
      <w:r w:rsidRPr="00B53E55">
        <w:t xml:space="preserve">the </w:t>
      </w:r>
      <w:r w:rsidRPr="00B53E55">
        <w:rPr>
          <w:i/>
        </w:rPr>
        <w:t>Archaeology and Flood Relief Schemes: Guidelines</w:t>
      </w:r>
      <w:r w:rsidRPr="00B53E55">
        <w:t xml:space="preserve"> (National Monuments Service 2023)</w:t>
      </w:r>
      <w:r>
        <w:t>.</w:t>
      </w:r>
    </w:p>
    <w:p w14:paraId="4BFC9504" w14:textId="74A57AB7" w:rsidR="00AC4488" w:rsidRDefault="00AC4488" w:rsidP="00194D99"/>
    <w:p w14:paraId="0B61A2F7" w14:textId="77777777" w:rsidR="002A7983" w:rsidRPr="00646F7A" w:rsidRDefault="002A7983" w:rsidP="00194D99"/>
    <w:p w14:paraId="33ED8DD9" w14:textId="77777777" w:rsidR="00AC4488" w:rsidRPr="001021A6" w:rsidRDefault="00AC4488" w:rsidP="00194D99">
      <w:pPr>
        <w:pStyle w:val="Heading1"/>
      </w:pPr>
      <w:bookmarkStart w:id="3" w:name="_Toc237011206"/>
      <w:r w:rsidRPr="001021A6">
        <w:lastRenderedPageBreak/>
        <w:t>The Role of the Consultant and Project Archaeologist</w:t>
      </w:r>
      <w:bookmarkEnd w:id="3"/>
    </w:p>
    <w:p w14:paraId="7BDA22CD" w14:textId="36E28085" w:rsidR="00CA181E" w:rsidRPr="00646F7A" w:rsidRDefault="00F649A0" w:rsidP="00194D99">
      <w:r w:rsidRPr="00646F7A">
        <w:t xml:space="preserve">The Consultant and Project Archaeologist will </w:t>
      </w:r>
      <w:r w:rsidR="00AA65ED" w:rsidRPr="00646F7A">
        <w:t xml:space="preserve">be required to </w:t>
      </w:r>
      <w:r w:rsidRPr="00646F7A">
        <w:t>provide</w:t>
      </w:r>
      <w:r w:rsidR="00AA65ED" w:rsidRPr="00646F7A">
        <w:t xml:space="preserve"> archaeological</w:t>
      </w:r>
      <w:r w:rsidRPr="00646F7A">
        <w:t xml:space="preserve"> ad</w:t>
      </w:r>
      <w:r w:rsidR="00B82D1B" w:rsidRPr="00646F7A">
        <w:t>vice and services to</w:t>
      </w:r>
      <w:r w:rsidR="00CD390E">
        <w:t xml:space="preserve"> the</w:t>
      </w:r>
      <w:r w:rsidR="00B82D1B" w:rsidRPr="00646F7A">
        <w:t xml:space="preserve"> OPW and local authorities</w:t>
      </w:r>
      <w:r w:rsidR="00AA65ED" w:rsidRPr="00646F7A">
        <w:t xml:space="preserve"> as requested to assist with the delivery of flood relief schemes and </w:t>
      </w:r>
      <w:r w:rsidR="00CD390E">
        <w:t xml:space="preserve">the </w:t>
      </w:r>
      <w:r w:rsidR="00AA65ED" w:rsidRPr="00646F7A">
        <w:t>maintenance of arterial drainage schemes.</w:t>
      </w:r>
    </w:p>
    <w:p w14:paraId="44A9B9EE" w14:textId="77777777" w:rsidR="00CA181E" w:rsidRPr="00646F7A" w:rsidRDefault="00CA181E" w:rsidP="00194D99"/>
    <w:p w14:paraId="4AEF38C9" w14:textId="09B2E22C" w:rsidR="00CA181E" w:rsidRPr="00646F7A" w:rsidRDefault="002F19C0" w:rsidP="00194D99">
      <w:r w:rsidRPr="00646F7A">
        <w:t xml:space="preserve">Due to the variety of flood relief and arterial drainage projects carried out and funded by OPW, it is not </w:t>
      </w:r>
      <w:r w:rsidR="002C449D" w:rsidRPr="00646F7A">
        <w:t>f</w:t>
      </w:r>
      <w:r w:rsidRPr="00646F7A">
        <w:t xml:space="preserve">easible to produce an exhaustive list of </w:t>
      </w:r>
      <w:r w:rsidR="00871DF2">
        <w:t xml:space="preserve">all </w:t>
      </w:r>
      <w:r w:rsidRPr="00646F7A">
        <w:t>services</w:t>
      </w:r>
      <w:r w:rsidR="00871DF2">
        <w:t xml:space="preserve"> that may be required</w:t>
      </w:r>
      <w:r w:rsidRPr="00646F7A">
        <w:t xml:space="preserve"> here. Where consultant and project archaeologist services</w:t>
      </w:r>
      <w:r w:rsidR="00CA181E" w:rsidRPr="00646F7A">
        <w:t xml:space="preserve"> not specifically </w:t>
      </w:r>
      <w:r w:rsidRPr="00646F7A">
        <w:t>listed</w:t>
      </w:r>
      <w:r w:rsidR="00CA181E" w:rsidRPr="00646F7A">
        <w:t xml:space="preserve"> in this document are identified</w:t>
      </w:r>
      <w:r w:rsidRPr="00646F7A">
        <w:t>, they may</w:t>
      </w:r>
      <w:r w:rsidR="00CA181E" w:rsidRPr="00646F7A">
        <w:t xml:space="preserve"> </w:t>
      </w:r>
      <w:r w:rsidRPr="00646F7A">
        <w:t>be provided by the Consultant and Project Archaeologist on the instruction of the OPW.</w:t>
      </w:r>
    </w:p>
    <w:p w14:paraId="6FD18B1E" w14:textId="515903D7" w:rsidR="00F15684" w:rsidRPr="00646F7A" w:rsidRDefault="00F15684" w:rsidP="00194D99"/>
    <w:p w14:paraId="5EF542DE" w14:textId="0CAD0E25" w:rsidR="00F15684" w:rsidRPr="00646F7A" w:rsidRDefault="00F15684" w:rsidP="00194D99">
      <w:r w:rsidRPr="00646F7A">
        <w:t xml:space="preserve">Attention is also drawn to the </w:t>
      </w:r>
      <w:r w:rsidRPr="00646F7A">
        <w:rPr>
          <w:i/>
        </w:rPr>
        <w:t>Archaeology and Flood Relief Schemes: Guidelines</w:t>
      </w:r>
      <w:r w:rsidRPr="00646F7A">
        <w:t xml:space="preserve"> (National Monuments Service 2023), which set out the respective roles and responsibilities</w:t>
      </w:r>
      <w:r w:rsidR="00300787">
        <w:t xml:space="preserve"> of</w:t>
      </w:r>
      <w:r w:rsidRPr="00646F7A">
        <w:t xml:space="preserve"> key stakeholders in relation to flood relief schemes generally (see Section 3c).</w:t>
      </w:r>
    </w:p>
    <w:p w14:paraId="6443D37E" w14:textId="1631467B" w:rsidR="007D20A1" w:rsidRPr="00646F7A" w:rsidRDefault="007D20A1" w:rsidP="00194D99"/>
    <w:p w14:paraId="3B679E0A" w14:textId="69FE46BC" w:rsidR="00AA65ED" w:rsidRPr="00352836" w:rsidRDefault="00AA65ED" w:rsidP="00194D99">
      <w:r w:rsidRPr="003157B3">
        <w:t xml:space="preserve">Examples of the typical services required </w:t>
      </w:r>
      <w:r w:rsidR="00054267" w:rsidRPr="003157B3">
        <w:t>are outlined in this document.</w:t>
      </w:r>
    </w:p>
    <w:p w14:paraId="1126C82B" w14:textId="77777777" w:rsidR="00FA2DA2" w:rsidRPr="005F49AF" w:rsidRDefault="00FA2DA2" w:rsidP="00194D99"/>
    <w:p w14:paraId="17D9C7A1" w14:textId="77777777" w:rsidR="00FA2DA2" w:rsidRPr="001021A6" w:rsidRDefault="00FA2DA2" w:rsidP="00194D99">
      <w:pPr>
        <w:pStyle w:val="Heading2"/>
        <w:numPr>
          <w:ilvl w:val="0"/>
          <w:numId w:val="11"/>
        </w:numPr>
      </w:pPr>
      <w:r w:rsidRPr="001021A6">
        <w:t>General Services</w:t>
      </w:r>
    </w:p>
    <w:p w14:paraId="18CC3333" w14:textId="77777777" w:rsidR="00FA2DA2" w:rsidRPr="005F49AF" w:rsidRDefault="00FA2DA2" w:rsidP="00194D99">
      <w:r w:rsidRPr="005F49AF">
        <w:t>The Consultant and Project Archaeologist will</w:t>
      </w:r>
      <w:r w:rsidR="007B7EDF" w:rsidRPr="005F49AF">
        <w:t xml:space="preserve"> cooperate with OPW and local authority staff in the delivery of flood relief schemes and the arterial drainage maintenance programme.</w:t>
      </w:r>
    </w:p>
    <w:p w14:paraId="6CD4D87B" w14:textId="77777777" w:rsidR="00F2330A" w:rsidRPr="00646F7A" w:rsidRDefault="00F2330A" w:rsidP="00194D99"/>
    <w:p w14:paraId="3C81E649" w14:textId="09925D87" w:rsidR="00F2330A" w:rsidRPr="00646F7A" w:rsidRDefault="00F2330A" w:rsidP="00194D99">
      <w:r w:rsidRPr="00646F7A">
        <w:t>The services</w:t>
      </w:r>
      <w:r w:rsidR="007B7EDF" w:rsidRPr="00646F7A">
        <w:t xml:space="preserve"> required</w:t>
      </w:r>
      <w:r w:rsidRPr="00646F7A">
        <w:t xml:space="preserve"> </w:t>
      </w:r>
      <w:r w:rsidRPr="00AB6B87">
        <w:rPr>
          <w:b/>
          <w:u w:val="single"/>
        </w:rPr>
        <w:t>may</w:t>
      </w:r>
      <w:r w:rsidRPr="00646F7A">
        <w:t xml:space="preserve"> include</w:t>
      </w:r>
      <w:r w:rsidR="00F659A8" w:rsidRPr="00646F7A">
        <w:t>, but are not limited to</w:t>
      </w:r>
      <w:r w:rsidRPr="00646F7A">
        <w:t>:</w:t>
      </w:r>
    </w:p>
    <w:p w14:paraId="5E6C653F" w14:textId="101052C5" w:rsidR="00F2330A" w:rsidRPr="00646F7A" w:rsidRDefault="00F2330A" w:rsidP="00194D99">
      <w:pPr>
        <w:pStyle w:val="ListParagraph"/>
        <w:numPr>
          <w:ilvl w:val="0"/>
          <w:numId w:val="12"/>
        </w:numPr>
      </w:pPr>
      <w:r w:rsidRPr="00646F7A">
        <w:t>In conjunction with OPW, liaising with the National Monuments Service</w:t>
      </w:r>
      <w:r w:rsidR="00F15684" w:rsidRPr="00646F7A">
        <w:t>, the National Built Heritage Service, the National Museum of Ireland,</w:t>
      </w:r>
      <w:r w:rsidRPr="00646F7A">
        <w:t xml:space="preserve"> and other statutory and local authorities.</w:t>
      </w:r>
    </w:p>
    <w:p w14:paraId="7F74FCD9" w14:textId="0DDB2DEE" w:rsidR="00F2330A" w:rsidRPr="00646F7A" w:rsidRDefault="00F2330A" w:rsidP="00194D99">
      <w:pPr>
        <w:pStyle w:val="ListParagraph"/>
        <w:numPr>
          <w:ilvl w:val="0"/>
          <w:numId w:val="12"/>
        </w:numPr>
      </w:pPr>
      <w:r w:rsidRPr="00646F7A">
        <w:t>Preparing reports</w:t>
      </w:r>
      <w:r w:rsidR="002C449D" w:rsidRPr="00646F7A">
        <w:t xml:space="preserve"> for OPW and other stakeholders</w:t>
      </w:r>
      <w:r w:rsidRPr="00646F7A">
        <w:t xml:space="preserve">, suitable for publication, highlighting the archaeological </w:t>
      </w:r>
      <w:r w:rsidR="00B905BD" w:rsidRPr="00646F7A">
        <w:t xml:space="preserve">and cultural </w:t>
      </w:r>
      <w:r w:rsidRPr="00646F7A">
        <w:t>heritage benefits and findings of flood relief and arterial drainage schemes.</w:t>
      </w:r>
    </w:p>
    <w:p w14:paraId="4614FE4D" w14:textId="31EF29DE" w:rsidR="00F2330A" w:rsidRPr="00646F7A" w:rsidRDefault="00F2330A" w:rsidP="00194D99">
      <w:pPr>
        <w:pStyle w:val="ListParagraph"/>
        <w:numPr>
          <w:ilvl w:val="0"/>
          <w:numId w:val="12"/>
        </w:numPr>
      </w:pPr>
      <w:r w:rsidRPr="00646F7A">
        <w:t xml:space="preserve">Advising on the </w:t>
      </w:r>
      <w:r w:rsidR="00F15684" w:rsidRPr="00646F7A">
        <w:t xml:space="preserve">public interpretation and </w:t>
      </w:r>
      <w:r w:rsidRPr="00646F7A">
        <w:t xml:space="preserve">dissemination of archaeological </w:t>
      </w:r>
      <w:r w:rsidR="00B905BD" w:rsidRPr="00646F7A">
        <w:t xml:space="preserve">and cultural </w:t>
      </w:r>
      <w:r w:rsidRPr="00646F7A">
        <w:t>heritage information gleaned from flood relief and arterial drainage schemes</w:t>
      </w:r>
      <w:r w:rsidR="008F11A3" w:rsidRPr="00646F7A">
        <w:t xml:space="preserve">, including the organisation of exhibitions and visits </w:t>
      </w:r>
      <w:r w:rsidR="00F15684" w:rsidRPr="00646F7A">
        <w:t xml:space="preserve">to </w:t>
      </w:r>
      <w:r w:rsidR="00F277A0">
        <w:t>active</w:t>
      </w:r>
      <w:r w:rsidR="00F15684" w:rsidRPr="00646F7A">
        <w:t xml:space="preserve"> excavation</w:t>
      </w:r>
      <w:r w:rsidR="00F277A0">
        <w:t xml:space="preserve"> </w:t>
      </w:r>
      <w:r w:rsidR="00F15684" w:rsidRPr="00646F7A">
        <w:t>s</w:t>
      </w:r>
      <w:r w:rsidR="00F277A0">
        <w:t>ites</w:t>
      </w:r>
      <w:r w:rsidR="00F15684" w:rsidRPr="00646F7A">
        <w:t xml:space="preserve"> </w:t>
      </w:r>
      <w:r w:rsidR="008F11A3" w:rsidRPr="00646F7A">
        <w:t>by members of the public</w:t>
      </w:r>
      <w:r w:rsidRPr="00646F7A">
        <w:t>.</w:t>
      </w:r>
    </w:p>
    <w:p w14:paraId="2E6CB859" w14:textId="1DA8ABEC" w:rsidR="00E00AC4" w:rsidRPr="003157B3" w:rsidRDefault="00E00AC4" w:rsidP="00194D99">
      <w:pPr>
        <w:pStyle w:val="ListParagraph"/>
        <w:numPr>
          <w:ilvl w:val="0"/>
          <w:numId w:val="12"/>
        </w:numPr>
      </w:pPr>
      <w:r w:rsidRPr="00646F7A">
        <w:t xml:space="preserve">Advising on </w:t>
      </w:r>
      <w:r w:rsidR="00CD390E">
        <w:t xml:space="preserve">relevant </w:t>
      </w:r>
      <w:r w:rsidRPr="00646F7A">
        <w:t>new and updated legislation</w:t>
      </w:r>
      <w:r w:rsidR="00F15684" w:rsidRPr="003157B3">
        <w:t>, guidelines and best practice</w:t>
      </w:r>
      <w:r w:rsidRPr="003157B3">
        <w:t>.</w:t>
      </w:r>
    </w:p>
    <w:p w14:paraId="1BE90926" w14:textId="4AA0AE7F" w:rsidR="00D639AB" w:rsidRPr="005F49AF" w:rsidRDefault="00D639AB" w:rsidP="00194D99">
      <w:pPr>
        <w:pStyle w:val="ListParagraph"/>
        <w:numPr>
          <w:ilvl w:val="0"/>
          <w:numId w:val="12"/>
        </w:numPr>
      </w:pPr>
      <w:r w:rsidRPr="005F49AF">
        <w:t>Delivery of presentations and training to OPW and local authority staff, as requested</w:t>
      </w:r>
      <w:r w:rsidR="00F659A8" w:rsidRPr="005F49AF">
        <w:t xml:space="preserve"> by </w:t>
      </w:r>
      <w:r w:rsidR="00B517B1">
        <w:t xml:space="preserve">the </w:t>
      </w:r>
      <w:r w:rsidR="00F659A8" w:rsidRPr="005F49AF">
        <w:t>OPW</w:t>
      </w:r>
      <w:r w:rsidRPr="005F49AF">
        <w:t>.</w:t>
      </w:r>
    </w:p>
    <w:p w14:paraId="5610AFF9" w14:textId="3ADB2271" w:rsidR="00D639AB" w:rsidRPr="00646F7A" w:rsidRDefault="00C56F1D" w:rsidP="00F15684">
      <w:pPr>
        <w:pStyle w:val="ListParagraph"/>
        <w:numPr>
          <w:ilvl w:val="0"/>
          <w:numId w:val="12"/>
        </w:numPr>
      </w:pPr>
      <w:r w:rsidRPr="005F49AF">
        <w:t>Management of selected archaeological excavation</w:t>
      </w:r>
      <w:r w:rsidR="00CD390E">
        <w:t>s</w:t>
      </w:r>
      <w:r w:rsidR="008E23C9" w:rsidRPr="005F49AF">
        <w:t>, survey</w:t>
      </w:r>
      <w:r w:rsidR="00CD390E">
        <w:t>s</w:t>
      </w:r>
      <w:r w:rsidR="008E23C9" w:rsidRPr="005F49AF">
        <w:t>, and similar</w:t>
      </w:r>
      <w:r w:rsidRPr="00646F7A">
        <w:t xml:space="preserve"> contracts</w:t>
      </w:r>
      <w:r w:rsidR="008E23C9" w:rsidRPr="00646F7A">
        <w:t xml:space="preserve">, including the preparation and assessment of tender documentation, </w:t>
      </w:r>
      <w:r w:rsidR="00F15684" w:rsidRPr="00646F7A">
        <w:t xml:space="preserve">preparation of archaeological specifications and mitigation strategies, </w:t>
      </w:r>
      <w:r w:rsidR="002E622D" w:rsidRPr="00646F7A">
        <w:t>monitoring of appointed contractors</w:t>
      </w:r>
      <w:r w:rsidR="008E23C9" w:rsidRPr="00646F7A">
        <w:t xml:space="preserve">, </w:t>
      </w:r>
      <w:r w:rsidR="008F11A3" w:rsidRPr="00646F7A">
        <w:t>and review of reports</w:t>
      </w:r>
      <w:r w:rsidR="008E23C9" w:rsidRPr="00646F7A">
        <w:t>.</w:t>
      </w:r>
    </w:p>
    <w:p w14:paraId="7D21B6C3" w14:textId="18F2D3E7" w:rsidR="00AE3712" w:rsidRPr="00646F7A" w:rsidRDefault="00F4709D" w:rsidP="00194D99">
      <w:pPr>
        <w:pStyle w:val="ListParagraph"/>
        <w:numPr>
          <w:ilvl w:val="0"/>
          <w:numId w:val="12"/>
        </w:numPr>
      </w:pPr>
      <w:r w:rsidRPr="00646F7A">
        <w:t>Prepar</w:t>
      </w:r>
      <w:r w:rsidR="00CD390E">
        <w:t>ation</w:t>
      </w:r>
      <w:r w:rsidRPr="00646F7A">
        <w:t xml:space="preserve"> and review </w:t>
      </w:r>
      <w:r w:rsidR="00CD390E">
        <w:t xml:space="preserve">of </w:t>
      </w:r>
      <w:r w:rsidRPr="00646F7A">
        <w:t>licence and other statutory applications on behalf of OPW and local authority partners, as requested.</w:t>
      </w:r>
    </w:p>
    <w:p w14:paraId="4F0689EC" w14:textId="749B9AE5" w:rsidR="00F4709D" w:rsidRPr="00646F7A" w:rsidRDefault="00F15684" w:rsidP="00194D99">
      <w:pPr>
        <w:pStyle w:val="ListParagraph"/>
        <w:numPr>
          <w:ilvl w:val="0"/>
          <w:numId w:val="12"/>
        </w:numPr>
      </w:pPr>
      <w:r w:rsidRPr="00646F7A">
        <w:t>Undertak</w:t>
      </w:r>
      <w:r w:rsidR="00CD390E">
        <w:t>ing</w:t>
      </w:r>
      <w:r w:rsidRPr="00646F7A">
        <w:t xml:space="preserve"> inspections of archaeological heritage (both terrestrial and underwater)</w:t>
      </w:r>
      <w:r w:rsidR="00F277A0">
        <w:t xml:space="preserve"> on </w:t>
      </w:r>
      <w:r w:rsidRPr="00646F7A">
        <w:t>behalf of the OPW or local authority partners</w:t>
      </w:r>
      <w:r w:rsidR="00F277A0">
        <w:t>, as requested</w:t>
      </w:r>
      <w:r w:rsidRPr="00646F7A">
        <w:t>.</w:t>
      </w:r>
    </w:p>
    <w:p w14:paraId="56DC3ECF" w14:textId="0103EA0C" w:rsidR="00F15684" w:rsidRPr="00646F7A" w:rsidRDefault="00F15684" w:rsidP="00194D99">
      <w:pPr>
        <w:pStyle w:val="ListParagraph"/>
        <w:numPr>
          <w:ilvl w:val="0"/>
          <w:numId w:val="12"/>
        </w:numPr>
      </w:pPr>
      <w:r w:rsidRPr="00646F7A">
        <w:t>Provid</w:t>
      </w:r>
      <w:r w:rsidR="00CD390E">
        <w:t>ing</w:t>
      </w:r>
      <w:r w:rsidRPr="00646F7A">
        <w:t xml:space="preserve"> advice to the OPW and local authority partners on smaller/sub-threshold schemes</w:t>
      </w:r>
      <w:r w:rsidR="00ED7385" w:rsidRPr="00646F7A">
        <w:t>,</w:t>
      </w:r>
      <w:r w:rsidRPr="00646F7A">
        <w:t xml:space="preserve"> as requested</w:t>
      </w:r>
      <w:r w:rsidR="00ED7385" w:rsidRPr="00646F7A">
        <w:t>.</w:t>
      </w:r>
    </w:p>
    <w:p w14:paraId="593BD400" w14:textId="77777777" w:rsidR="00F2330A" w:rsidRPr="00646F7A" w:rsidRDefault="00F2330A" w:rsidP="00194D99"/>
    <w:p w14:paraId="6740D718" w14:textId="77697A32" w:rsidR="00F2330A" w:rsidRPr="001021A6" w:rsidRDefault="002C449D" w:rsidP="00194D99">
      <w:pPr>
        <w:pStyle w:val="Heading2"/>
      </w:pPr>
      <w:r w:rsidRPr="001021A6">
        <w:lastRenderedPageBreak/>
        <w:t>Contract Management</w:t>
      </w:r>
    </w:p>
    <w:p w14:paraId="3D889E6B" w14:textId="77777777" w:rsidR="00F2330A" w:rsidRPr="00646F7A" w:rsidRDefault="00F2330A" w:rsidP="00194D99">
      <w:r w:rsidRPr="00646F7A">
        <w:t xml:space="preserve">The Consultant and Project Archaeologist will be expected to </w:t>
      </w:r>
      <w:r w:rsidR="00A108BE" w:rsidRPr="00646F7A">
        <w:t>perform all administrative tasks necessary for the performance of their duties and delivery of the services, including the recruitment, retention, supervision,</w:t>
      </w:r>
      <w:r w:rsidR="00E00AC4" w:rsidRPr="00646F7A">
        <w:t xml:space="preserve"> coordination</w:t>
      </w:r>
      <w:r w:rsidR="00A108BE" w:rsidRPr="00646F7A">
        <w:t xml:space="preserve"> and training of suitably qualified and experienced staff; maintenance of operational and safety, health and welfare policies, procedures, and facilities; provision of suitable equipment</w:t>
      </w:r>
      <w:r w:rsidR="00E00AC4" w:rsidRPr="00646F7A">
        <w:t>, software,</w:t>
      </w:r>
      <w:r w:rsidR="00A108BE" w:rsidRPr="00646F7A">
        <w:t xml:space="preserve"> and facilities</w:t>
      </w:r>
      <w:r w:rsidR="00C632B7" w:rsidRPr="00646F7A">
        <w:t>; and any other thing necessary.</w:t>
      </w:r>
    </w:p>
    <w:p w14:paraId="3D323B86" w14:textId="77777777" w:rsidR="00C632B7" w:rsidRPr="00646F7A" w:rsidRDefault="00C632B7" w:rsidP="00194D99"/>
    <w:p w14:paraId="4B22568D" w14:textId="50D49122" w:rsidR="007B7EDF" w:rsidRDefault="00C632B7" w:rsidP="00194D99">
      <w:r w:rsidRPr="00646F7A">
        <w:t xml:space="preserve">Communications should be </w:t>
      </w:r>
      <w:r w:rsidR="00E00AC4" w:rsidRPr="00646F7A">
        <w:t xml:space="preserve">succinct and </w:t>
      </w:r>
      <w:r w:rsidRPr="00646F7A">
        <w:t>meaningful</w:t>
      </w:r>
      <w:r w:rsidR="00E00AC4" w:rsidRPr="00646F7A">
        <w:t>. Regular meetings will be held using videoconferencing platforms and in</w:t>
      </w:r>
      <w:r w:rsidR="00A607E3">
        <w:t xml:space="preserve"> </w:t>
      </w:r>
      <w:r w:rsidR="00E00AC4" w:rsidRPr="00646F7A">
        <w:t xml:space="preserve">person with </w:t>
      </w:r>
      <w:r w:rsidR="00A607E3">
        <w:t xml:space="preserve">the </w:t>
      </w:r>
      <w:r w:rsidR="00E00AC4" w:rsidRPr="00646F7A">
        <w:t>OPW and other stakeholders.</w:t>
      </w:r>
    </w:p>
    <w:p w14:paraId="05D0A184" w14:textId="77777777" w:rsidR="00B517B1" w:rsidRPr="00646F7A" w:rsidRDefault="00B517B1" w:rsidP="00194D99"/>
    <w:tbl>
      <w:tblPr>
        <w:tblStyle w:val="TableGrid"/>
        <w:tblW w:w="5000" w:type="pct"/>
        <w:tblLook w:val="04A0" w:firstRow="1" w:lastRow="0" w:firstColumn="1" w:lastColumn="0" w:noHBand="0" w:noVBand="1"/>
      </w:tblPr>
      <w:tblGrid>
        <w:gridCol w:w="3462"/>
        <w:gridCol w:w="2904"/>
        <w:gridCol w:w="4164"/>
      </w:tblGrid>
      <w:tr w:rsidR="007B7EDF" w:rsidRPr="00646F7A" w14:paraId="4DB4EDF7" w14:textId="77777777" w:rsidTr="007B7EDF">
        <w:tc>
          <w:tcPr>
            <w:tcW w:w="1644" w:type="pct"/>
          </w:tcPr>
          <w:p w14:paraId="7F5F3503" w14:textId="77777777" w:rsidR="007B7EDF" w:rsidRPr="00646F7A" w:rsidRDefault="002878DE" w:rsidP="00194D99">
            <w:pPr>
              <w:jc w:val="center"/>
              <w:rPr>
                <w:rStyle w:val="Strong"/>
                <w:lang w:val="en-IE"/>
              </w:rPr>
            </w:pPr>
            <w:r w:rsidRPr="00646F7A">
              <w:rPr>
                <w:rStyle w:val="Strong"/>
              </w:rPr>
              <w:t>Communication</w:t>
            </w:r>
            <w:r w:rsidR="007B7EDF" w:rsidRPr="00646F7A">
              <w:rPr>
                <w:rStyle w:val="Strong"/>
              </w:rPr>
              <w:t xml:space="preserve"> Type</w:t>
            </w:r>
          </w:p>
        </w:tc>
        <w:tc>
          <w:tcPr>
            <w:tcW w:w="1379" w:type="pct"/>
          </w:tcPr>
          <w:p w14:paraId="0281B379" w14:textId="77777777" w:rsidR="007B7EDF" w:rsidRPr="00646F7A" w:rsidRDefault="007B7EDF" w:rsidP="00194D99">
            <w:pPr>
              <w:jc w:val="center"/>
              <w:rPr>
                <w:rStyle w:val="Strong"/>
                <w:lang w:val="en-IE"/>
              </w:rPr>
            </w:pPr>
            <w:r w:rsidRPr="00646F7A">
              <w:rPr>
                <w:rStyle w:val="Strong"/>
              </w:rPr>
              <w:t>Frequency</w:t>
            </w:r>
          </w:p>
        </w:tc>
        <w:tc>
          <w:tcPr>
            <w:tcW w:w="1977" w:type="pct"/>
          </w:tcPr>
          <w:p w14:paraId="44CED457" w14:textId="77777777" w:rsidR="007B7EDF" w:rsidRPr="00646F7A" w:rsidRDefault="007B7EDF" w:rsidP="00194D99">
            <w:pPr>
              <w:jc w:val="center"/>
              <w:rPr>
                <w:rStyle w:val="Strong"/>
                <w:lang w:val="en-IE"/>
              </w:rPr>
            </w:pPr>
            <w:r w:rsidRPr="00646F7A">
              <w:rPr>
                <w:rStyle w:val="Strong"/>
              </w:rPr>
              <w:t>Duration and Format/Location</w:t>
            </w:r>
          </w:p>
        </w:tc>
      </w:tr>
      <w:tr w:rsidR="007B7EDF" w:rsidRPr="00646F7A" w14:paraId="7B73CC17" w14:textId="77777777" w:rsidTr="007B7EDF">
        <w:tc>
          <w:tcPr>
            <w:tcW w:w="1644" w:type="pct"/>
          </w:tcPr>
          <w:p w14:paraId="3119FDD7" w14:textId="3E0E84B6" w:rsidR="007B7EDF" w:rsidRPr="00646F7A" w:rsidRDefault="007B7EDF" w:rsidP="00AB6B87">
            <w:pPr>
              <w:rPr>
                <w:lang w:val="en-IE"/>
              </w:rPr>
            </w:pPr>
            <w:r w:rsidRPr="00646F7A">
              <w:t xml:space="preserve">Contract Management </w:t>
            </w:r>
            <w:r w:rsidR="00AB6B87">
              <w:t>and</w:t>
            </w:r>
            <w:r w:rsidRPr="00646F7A">
              <w:t xml:space="preserve"> Update</w:t>
            </w:r>
            <w:r w:rsidR="00CC6C96" w:rsidRPr="00646F7A">
              <w:t xml:space="preserve"> Meeting</w:t>
            </w:r>
          </w:p>
        </w:tc>
        <w:tc>
          <w:tcPr>
            <w:tcW w:w="1379" w:type="pct"/>
          </w:tcPr>
          <w:p w14:paraId="4D2BE42A" w14:textId="77777777" w:rsidR="007B7EDF" w:rsidRPr="00646F7A" w:rsidRDefault="007B7EDF" w:rsidP="00194D99">
            <w:pPr>
              <w:rPr>
                <w:lang w:val="en-IE"/>
              </w:rPr>
            </w:pPr>
            <w:r w:rsidRPr="00646F7A">
              <w:t>Quarterly (4 times per year)</w:t>
            </w:r>
          </w:p>
        </w:tc>
        <w:tc>
          <w:tcPr>
            <w:tcW w:w="1977" w:type="pct"/>
          </w:tcPr>
          <w:p w14:paraId="27DD0EE7" w14:textId="77777777" w:rsidR="007B7EDF" w:rsidRPr="00646F7A" w:rsidRDefault="007B7EDF" w:rsidP="00194D99">
            <w:pPr>
              <w:rPr>
                <w:lang w:val="en-IE"/>
              </w:rPr>
            </w:pPr>
            <w:r w:rsidRPr="00646F7A">
              <w:t>2 hours</w:t>
            </w:r>
          </w:p>
          <w:p w14:paraId="6691801E" w14:textId="77777777" w:rsidR="007B7EDF" w:rsidRPr="00646F7A" w:rsidRDefault="007B7EDF" w:rsidP="00194D99">
            <w:pPr>
              <w:rPr>
                <w:lang w:val="en-IE"/>
              </w:rPr>
            </w:pPr>
            <w:r w:rsidRPr="00646F7A">
              <w:t>Three meetings via videoconference</w:t>
            </w:r>
          </w:p>
          <w:p w14:paraId="76ECF4AF" w14:textId="552BEF52" w:rsidR="007B7EDF" w:rsidRPr="00646F7A" w:rsidRDefault="007B7EDF" w:rsidP="00194D99">
            <w:pPr>
              <w:rPr>
                <w:lang w:val="en-IE"/>
              </w:rPr>
            </w:pPr>
            <w:r w:rsidRPr="00646F7A">
              <w:t xml:space="preserve">One meeting in </w:t>
            </w:r>
            <w:r w:rsidR="008E23C9" w:rsidRPr="00646F7A">
              <w:t xml:space="preserve">Trim </w:t>
            </w:r>
            <w:r w:rsidR="00A607E3">
              <w:t>(</w:t>
            </w:r>
            <w:r w:rsidR="008E23C9" w:rsidRPr="00646F7A">
              <w:t>Co. Meath</w:t>
            </w:r>
            <w:r w:rsidR="00A607E3">
              <w:t>)</w:t>
            </w:r>
            <w:r w:rsidR="008E23C9" w:rsidRPr="00646F7A">
              <w:t xml:space="preserve"> or </w:t>
            </w:r>
            <w:r w:rsidRPr="00646F7A">
              <w:t xml:space="preserve">Dublin </w:t>
            </w:r>
          </w:p>
        </w:tc>
      </w:tr>
      <w:tr w:rsidR="007B7EDF" w:rsidRPr="00646F7A" w14:paraId="04C63DAD" w14:textId="77777777" w:rsidTr="007B7EDF">
        <w:tc>
          <w:tcPr>
            <w:tcW w:w="1644" w:type="pct"/>
          </w:tcPr>
          <w:p w14:paraId="24698B90" w14:textId="23376F34" w:rsidR="007B7EDF" w:rsidRPr="00646F7A" w:rsidRDefault="007B7EDF" w:rsidP="00AB6B87">
            <w:pPr>
              <w:rPr>
                <w:lang w:val="en-IE"/>
              </w:rPr>
            </w:pPr>
            <w:r w:rsidRPr="00646F7A">
              <w:t xml:space="preserve">National Monuments Service Liaison </w:t>
            </w:r>
            <w:r w:rsidR="00AB6B87">
              <w:t>and</w:t>
            </w:r>
            <w:r w:rsidRPr="00646F7A">
              <w:t xml:space="preserve"> Update</w:t>
            </w:r>
            <w:r w:rsidR="00CC6C96" w:rsidRPr="00646F7A">
              <w:t xml:space="preserve"> Meeting</w:t>
            </w:r>
          </w:p>
        </w:tc>
        <w:tc>
          <w:tcPr>
            <w:tcW w:w="1379" w:type="pct"/>
          </w:tcPr>
          <w:p w14:paraId="001BDAE0" w14:textId="77777777" w:rsidR="007B7EDF" w:rsidRPr="00646F7A" w:rsidRDefault="007B7EDF" w:rsidP="00194D99">
            <w:pPr>
              <w:rPr>
                <w:lang w:val="en-IE"/>
              </w:rPr>
            </w:pPr>
            <w:r w:rsidRPr="00646F7A">
              <w:t>Quarterly (4 times per year)</w:t>
            </w:r>
          </w:p>
        </w:tc>
        <w:tc>
          <w:tcPr>
            <w:tcW w:w="1977" w:type="pct"/>
          </w:tcPr>
          <w:p w14:paraId="47A86265" w14:textId="77777777" w:rsidR="007B7EDF" w:rsidRPr="00646F7A" w:rsidRDefault="007B7EDF" w:rsidP="00194D99">
            <w:pPr>
              <w:rPr>
                <w:lang w:val="en-IE"/>
              </w:rPr>
            </w:pPr>
            <w:r w:rsidRPr="00646F7A">
              <w:t>2 hours</w:t>
            </w:r>
          </w:p>
          <w:p w14:paraId="21D39E2D" w14:textId="77777777" w:rsidR="007B7EDF" w:rsidRPr="00646F7A" w:rsidRDefault="007B7EDF" w:rsidP="00194D99">
            <w:pPr>
              <w:rPr>
                <w:lang w:val="en-IE"/>
              </w:rPr>
            </w:pPr>
            <w:r w:rsidRPr="00646F7A">
              <w:t>Three meetings via videoconference</w:t>
            </w:r>
          </w:p>
          <w:p w14:paraId="4E67F246" w14:textId="4D0283C1" w:rsidR="007B7EDF" w:rsidRPr="00646F7A" w:rsidRDefault="007B7EDF" w:rsidP="00194D99">
            <w:pPr>
              <w:rPr>
                <w:lang w:val="en-IE"/>
              </w:rPr>
            </w:pPr>
            <w:r w:rsidRPr="00646F7A">
              <w:t xml:space="preserve">One meeting in </w:t>
            </w:r>
            <w:r w:rsidR="008E23C9" w:rsidRPr="00646F7A">
              <w:t xml:space="preserve">Trim </w:t>
            </w:r>
            <w:r w:rsidR="00A607E3">
              <w:t>(</w:t>
            </w:r>
            <w:r w:rsidR="008E23C9" w:rsidRPr="00646F7A">
              <w:t>Co. Meath</w:t>
            </w:r>
            <w:r w:rsidR="00A607E3">
              <w:t>)</w:t>
            </w:r>
            <w:r w:rsidR="008E23C9" w:rsidRPr="00646F7A">
              <w:t xml:space="preserve"> or </w:t>
            </w:r>
            <w:r w:rsidRPr="00646F7A">
              <w:t>Dublin</w:t>
            </w:r>
          </w:p>
        </w:tc>
      </w:tr>
      <w:tr w:rsidR="007B7EDF" w:rsidRPr="00646F7A" w14:paraId="4F69F951" w14:textId="77777777" w:rsidTr="007B7EDF">
        <w:tc>
          <w:tcPr>
            <w:tcW w:w="1644" w:type="pct"/>
          </w:tcPr>
          <w:p w14:paraId="4438CBF2" w14:textId="013164D3" w:rsidR="007B7EDF" w:rsidRPr="00646F7A" w:rsidRDefault="002878DE" w:rsidP="00194D99">
            <w:pPr>
              <w:rPr>
                <w:lang w:val="en-IE"/>
              </w:rPr>
            </w:pPr>
            <w:r w:rsidRPr="00646F7A">
              <w:t>Invoicing</w:t>
            </w:r>
            <w:r w:rsidR="00F4709D" w:rsidRPr="00646F7A">
              <w:t>, and associated correspondence</w:t>
            </w:r>
            <w:r w:rsidRPr="00646F7A">
              <w:t xml:space="preserve"> (per project)</w:t>
            </w:r>
          </w:p>
        </w:tc>
        <w:tc>
          <w:tcPr>
            <w:tcW w:w="1379" w:type="pct"/>
          </w:tcPr>
          <w:p w14:paraId="51F4E24C" w14:textId="77777777" w:rsidR="007B7EDF" w:rsidRPr="00646F7A" w:rsidRDefault="002878DE" w:rsidP="00194D99">
            <w:pPr>
              <w:rPr>
                <w:lang w:val="en-IE"/>
              </w:rPr>
            </w:pPr>
            <w:r w:rsidRPr="00646F7A">
              <w:t>Monthly or less frequent if agreed</w:t>
            </w:r>
          </w:p>
        </w:tc>
        <w:tc>
          <w:tcPr>
            <w:tcW w:w="1977" w:type="pct"/>
          </w:tcPr>
          <w:p w14:paraId="3A9A6037" w14:textId="77777777" w:rsidR="007B7EDF" w:rsidRPr="00646F7A" w:rsidRDefault="002878DE" w:rsidP="00194D99">
            <w:pPr>
              <w:rPr>
                <w:lang w:val="en-IE"/>
              </w:rPr>
            </w:pPr>
            <w:r w:rsidRPr="00646F7A">
              <w:t>Email</w:t>
            </w:r>
          </w:p>
        </w:tc>
      </w:tr>
      <w:tr w:rsidR="00F4709D" w:rsidRPr="003157B3" w14:paraId="2F469810" w14:textId="77777777" w:rsidTr="007B7EDF">
        <w:tc>
          <w:tcPr>
            <w:tcW w:w="1644" w:type="pct"/>
          </w:tcPr>
          <w:p w14:paraId="20BF94FF" w14:textId="23B435EA" w:rsidR="00F4709D" w:rsidRPr="003157B3" w:rsidRDefault="00F4709D" w:rsidP="00194D99">
            <w:pPr>
              <w:rPr>
                <w:lang w:val="en-IE"/>
              </w:rPr>
            </w:pPr>
            <w:r w:rsidRPr="003157B3">
              <w:rPr>
                <w:lang w:val="en-IE"/>
              </w:rPr>
              <w:t>Ad hoc correspondence</w:t>
            </w:r>
          </w:p>
        </w:tc>
        <w:tc>
          <w:tcPr>
            <w:tcW w:w="1379" w:type="pct"/>
          </w:tcPr>
          <w:p w14:paraId="70C3D0E0" w14:textId="208F99F9" w:rsidR="00F4709D" w:rsidRPr="003157B3" w:rsidRDefault="00F4709D" w:rsidP="00194D99">
            <w:pPr>
              <w:rPr>
                <w:lang w:val="en-IE"/>
              </w:rPr>
            </w:pPr>
            <w:r w:rsidRPr="003157B3">
              <w:rPr>
                <w:lang w:val="en-IE"/>
              </w:rPr>
              <w:t>As required</w:t>
            </w:r>
          </w:p>
        </w:tc>
        <w:tc>
          <w:tcPr>
            <w:tcW w:w="1977" w:type="pct"/>
          </w:tcPr>
          <w:p w14:paraId="23312434" w14:textId="265653F4" w:rsidR="00F4709D" w:rsidRPr="003157B3" w:rsidRDefault="00F4709D" w:rsidP="00194D99">
            <w:pPr>
              <w:rPr>
                <w:lang w:val="en-IE"/>
              </w:rPr>
            </w:pPr>
            <w:r w:rsidRPr="003157B3">
              <w:rPr>
                <w:lang w:val="en-IE"/>
              </w:rPr>
              <w:t>Email or telephone</w:t>
            </w:r>
          </w:p>
        </w:tc>
      </w:tr>
      <w:tr w:rsidR="002878DE" w:rsidRPr="00646F7A" w14:paraId="305DF286" w14:textId="77777777" w:rsidTr="007B7EDF">
        <w:tc>
          <w:tcPr>
            <w:tcW w:w="1644" w:type="pct"/>
          </w:tcPr>
          <w:p w14:paraId="2F8E8260" w14:textId="599CAB13" w:rsidR="002878DE" w:rsidRPr="003157B3" w:rsidRDefault="002878DE" w:rsidP="00194D99">
            <w:pPr>
              <w:rPr>
                <w:lang w:val="en-IE"/>
              </w:rPr>
            </w:pPr>
            <w:r w:rsidRPr="003157B3">
              <w:rPr>
                <w:lang w:val="en-IE"/>
              </w:rPr>
              <w:t>Legislation/Regulation Update</w:t>
            </w:r>
          </w:p>
        </w:tc>
        <w:tc>
          <w:tcPr>
            <w:tcW w:w="1379" w:type="pct"/>
          </w:tcPr>
          <w:p w14:paraId="092C7093" w14:textId="77777777" w:rsidR="002878DE" w:rsidRPr="00352836" w:rsidRDefault="002878DE" w:rsidP="00194D99">
            <w:pPr>
              <w:rPr>
                <w:lang w:val="en-IE"/>
              </w:rPr>
            </w:pPr>
            <w:r w:rsidRPr="00352836">
              <w:rPr>
                <w:lang w:val="en-IE"/>
              </w:rPr>
              <w:t>As required</w:t>
            </w:r>
          </w:p>
        </w:tc>
        <w:tc>
          <w:tcPr>
            <w:tcW w:w="1977" w:type="pct"/>
          </w:tcPr>
          <w:p w14:paraId="08E766C3" w14:textId="7C21B232" w:rsidR="008F11A3" w:rsidRPr="005F49AF" w:rsidRDefault="002878DE" w:rsidP="00194D99">
            <w:pPr>
              <w:rPr>
                <w:lang w:val="en-IE"/>
              </w:rPr>
            </w:pPr>
            <w:r w:rsidRPr="005F49AF">
              <w:rPr>
                <w:lang w:val="en-IE"/>
              </w:rPr>
              <w:t>Email</w:t>
            </w:r>
          </w:p>
        </w:tc>
      </w:tr>
      <w:tr w:rsidR="002878DE" w:rsidRPr="00646F7A" w14:paraId="460CC373" w14:textId="77777777" w:rsidTr="007B7EDF">
        <w:tc>
          <w:tcPr>
            <w:tcW w:w="1644" w:type="pct"/>
          </w:tcPr>
          <w:p w14:paraId="1F2DD48D" w14:textId="77777777" w:rsidR="002878DE" w:rsidRPr="00646F7A" w:rsidRDefault="002878DE" w:rsidP="00194D99">
            <w:pPr>
              <w:rPr>
                <w:lang w:val="en-IE"/>
              </w:rPr>
            </w:pPr>
            <w:r w:rsidRPr="00646F7A">
              <w:t>Personnel Change</w:t>
            </w:r>
          </w:p>
        </w:tc>
        <w:tc>
          <w:tcPr>
            <w:tcW w:w="1379" w:type="pct"/>
          </w:tcPr>
          <w:p w14:paraId="3C3FDED8" w14:textId="77777777" w:rsidR="002878DE" w:rsidRPr="00646F7A" w:rsidRDefault="002878DE" w:rsidP="00194D99">
            <w:pPr>
              <w:rPr>
                <w:lang w:val="en-IE"/>
              </w:rPr>
            </w:pPr>
            <w:r w:rsidRPr="00646F7A">
              <w:t>As required</w:t>
            </w:r>
          </w:p>
        </w:tc>
        <w:tc>
          <w:tcPr>
            <w:tcW w:w="1977" w:type="pct"/>
          </w:tcPr>
          <w:p w14:paraId="7954D217" w14:textId="77777777" w:rsidR="002878DE" w:rsidRPr="00646F7A" w:rsidRDefault="002878DE" w:rsidP="00194D99">
            <w:pPr>
              <w:rPr>
                <w:lang w:val="en-IE"/>
              </w:rPr>
            </w:pPr>
            <w:r w:rsidRPr="00646F7A">
              <w:t>Email</w:t>
            </w:r>
          </w:p>
        </w:tc>
      </w:tr>
      <w:tr w:rsidR="002878DE" w:rsidRPr="00646F7A" w14:paraId="17173E57" w14:textId="77777777" w:rsidTr="007B7EDF">
        <w:tc>
          <w:tcPr>
            <w:tcW w:w="1644" w:type="pct"/>
          </w:tcPr>
          <w:p w14:paraId="72B2FFCC" w14:textId="77777777" w:rsidR="002878DE" w:rsidRPr="00646F7A" w:rsidRDefault="002878DE" w:rsidP="00194D99">
            <w:pPr>
              <w:rPr>
                <w:lang w:val="en-IE"/>
              </w:rPr>
            </w:pPr>
            <w:r w:rsidRPr="00646F7A">
              <w:t>Potential/Actual Conflict of Interest</w:t>
            </w:r>
          </w:p>
        </w:tc>
        <w:tc>
          <w:tcPr>
            <w:tcW w:w="1379" w:type="pct"/>
          </w:tcPr>
          <w:p w14:paraId="580C19F6" w14:textId="77777777" w:rsidR="002878DE" w:rsidRPr="00646F7A" w:rsidRDefault="002878DE" w:rsidP="00194D99">
            <w:pPr>
              <w:rPr>
                <w:lang w:val="en-IE"/>
              </w:rPr>
            </w:pPr>
            <w:r w:rsidRPr="00646F7A">
              <w:t>As required</w:t>
            </w:r>
          </w:p>
        </w:tc>
        <w:tc>
          <w:tcPr>
            <w:tcW w:w="1977" w:type="pct"/>
          </w:tcPr>
          <w:p w14:paraId="634CDF16" w14:textId="01ED6287" w:rsidR="002878DE" w:rsidRPr="00646F7A" w:rsidRDefault="002878DE" w:rsidP="00194D99">
            <w:pPr>
              <w:rPr>
                <w:lang w:val="en-IE"/>
              </w:rPr>
            </w:pPr>
            <w:r w:rsidRPr="00646F7A">
              <w:t xml:space="preserve">Email and </w:t>
            </w:r>
            <w:r w:rsidR="00F4709D" w:rsidRPr="00646F7A">
              <w:t>telep</w:t>
            </w:r>
            <w:r w:rsidRPr="00646F7A">
              <w:t>hone</w:t>
            </w:r>
          </w:p>
        </w:tc>
      </w:tr>
      <w:tr w:rsidR="002878DE" w:rsidRPr="00646F7A" w14:paraId="371BCA7F" w14:textId="77777777" w:rsidTr="007B7EDF">
        <w:tc>
          <w:tcPr>
            <w:tcW w:w="1644" w:type="pct"/>
          </w:tcPr>
          <w:p w14:paraId="71BF3FEE" w14:textId="77777777" w:rsidR="002878DE" w:rsidRPr="00646F7A" w:rsidRDefault="002878DE" w:rsidP="00194D99">
            <w:pPr>
              <w:rPr>
                <w:lang w:val="en-IE"/>
              </w:rPr>
            </w:pPr>
            <w:r w:rsidRPr="00646F7A">
              <w:t>Activity Report</w:t>
            </w:r>
          </w:p>
        </w:tc>
        <w:tc>
          <w:tcPr>
            <w:tcW w:w="1379" w:type="pct"/>
          </w:tcPr>
          <w:p w14:paraId="510493BB" w14:textId="25271903" w:rsidR="002878DE" w:rsidRPr="00646F7A" w:rsidRDefault="00300787" w:rsidP="00194D99">
            <w:pPr>
              <w:rPr>
                <w:lang w:val="en-IE"/>
              </w:rPr>
            </w:pPr>
            <w:r>
              <w:t>Monthly or less frequent if agreed</w:t>
            </w:r>
          </w:p>
        </w:tc>
        <w:tc>
          <w:tcPr>
            <w:tcW w:w="1977" w:type="pct"/>
          </w:tcPr>
          <w:p w14:paraId="37A459F5" w14:textId="77777777" w:rsidR="002878DE" w:rsidRPr="00646F7A" w:rsidRDefault="002878DE" w:rsidP="00194D99">
            <w:pPr>
              <w:rPr>
                <w:lang w:val="en-IE"/>
              </w:rPr>
            </w:pPr>
            <w:r w:rsidRPr="00646F7A">
              <w:t>Email</w:t>
            </w:r>
          </w:p>
        </w:tc>
      </w:tr>
      <w:tr w:rsidR="002878DE" w:rsidRPr="00646F7A" w14:paraId="4B41CA5C" w14:textId="77777777" w:rsidTr="007B7EDF">
        <w:tc>
          <w:tcPr>
            <w:tcW w:w="1644" w:type="pct"/>
          </w:tcPr>
          <w:p w14:paraId="40343058" w14:textId="77777777" w:rsidR="002878DE" w:rsidRPr="00646F7A" w:rsidRDefault="002878DE" w:rsidP="00194D99">
            <w:pPr>
              <w:rPr>
                <w:lang w:val="en-IE"/>
              </w:rPr>
            </w:pPr>
            <w:r w:rsidRPr="00646F7A">
              <w:t>Statutory Reporting</w:t>
            </w:r>
          </w:p>
        </w:tc>
        <w:tc>
          <w:tcPr>
            <w:tcW w:w="1379" w:type="pct"/>
          </w:tcPr>
          <w:p w14:paraId="2D2F8161" w14:textId="77777777" w:rsidR="002878DE" w:rsidRPr="00646F7A" w:rsidRDefault="002878DE" w:rsidP="00194D99">
            <w:pPr>
              <w:rPr>
                <w:lang w:val="en-IE"/>
              </w:rPr>
            </w:pPr>
            <w:r w:rsidRPr="00646F7A">
              <w:t>As required</w:t>
            </w:r>
          </w:p>
        </w:tc>
        <w:tc>
          <w:tcPr>
            <w:tcW w:w="1977" w:type="pct"/>
          </w:tcPr>
          <w:p w14:paraId="12831ED0" w14:textId="77777777" w:rsidR="002878DE" w:rsidRPr="00646F7A" w:rsidRDefault="002878DE" w:rsidP="00194D99">
            <w:pPr>
              <w:rPr>
                <w:lang w:val="en-IE"/>
              </w:rPr>
            </w:pPr>
            <w:r w:rsidRPr="00646F7A">
              <w:t>As appropriate</w:t>
            </w:r>
          </w:p>
        </w:tc>
      </w:tr>
      <w:tr w:rsidR="002878DE" w:rsidRPr="00646F7A" w14:paraId="7428ED0F" w14:textId="77777777" w:rsidTr="007B7EDF">
        <w:tc>
          <w:tcPr>
            <w:tcW w:w="1644" w:type="pct"/>
          </w:tcPr>
          <w:p w14:paraId="35FCF920" w14:textId="2E7C54CA" w:rsidR="002878DE" w:rsidRPr="00646F7A" w:rsidRDefault="007D20A1" w:rsidP="00194D99">
            <w:pPr>
              <w:rPr>
                <w:lang w:val="en-IE"/>
              </w:rPr>
            </w:pPr>
            <w:r w:rsidRPr="00646F7A">
              <w:t>Seeking approval for additional or unforeseen work</w:t>
            </w:r>
          </w:p>
        </w:tc>
        <w:tc>
          <w:tcPr>
            <w:tcW w:w="1379" w:type="pct"/>
          </w:tcPr>
          <w:p w14:paraId="44EE01F6" w14:textId="501BB217" w:rsidR="002878DE" w:rsidRPr="00646F7A" w:rsidRDefault="007D20A1" w:rsidP="00194D99">
            <w:pPr>
              <w:rPr>
                <w:lang w:val="en-IE"/>
              </w:rPr>
            </w:pPr>
            <w:r w:rsidRPr="00646F7A">
              <w:t>As required</w:t>
            </w:r>
          </w:p>
        </w:tc>
        <w:tc>
          <w:tcPr>
            <w:tcW w:w="1977" w:type="pct"/>
          </w:tcPr>
          <w:p w14:paraId="79CE2330" w14:textId="41466465" w:rsidR="002878DE" w:rsidRPr="00646F7A" w:rsidRDefault="007D20A1" w:rsidP="00194D99">
            <w:pPr>
              <w:rPr>
                <w:lang w:val="en-IE"/>
              </w:rPr>
            </w:pPr>
            <w:r w:rsidRPr="00646F7A">
              <w:t>Email</w:t>
            </w:r>
          </w:p>
        </w:tc>
      </w:tr>
    </w:tbl>
    <w:p w14:paraId="611B45C5" w14:textId="77777777" w:rsidR="007B7EDF" w:rsidRPr="00646F7A" w:rsidRDefault="007B7EDF" w:rsidP="00194D99"/>
    <w:p w14:paraId="6E507101" w14:textId="2B76FBDD" w:rsidR="00F649A0" w:rsidRPr="00646F7A" w:rsidRDefault="00E52653" w:rsidP="00194D99">
      <w:r w:rsidRPr="00646F7A">
        <w:t xml:space="preserve">The Consultant and Project Archaeologist </w:t>
      </w:r>
      <w:r w:rsidR="00BA4C33" w:rsidRPr="00646F7A">
        <w:t xml:space="preserve">must hold all information securely and </w:t>
      </w:r>
      <w:r w:rsidR="002E622D" w:rsidRPr="00646F7A">
        <w:t>in a format easily transferable to the OPW on request. In submitting a tender, the Consultant and Project Archaeologist agrees to the Confidentially Agreement, without amendment.</w:t>
      </w:r>
    </w:p>
    <w:p w14:paraId="0EA9215C" w14:textId="1CA32183" w:rsidR="00236380" w:rsidRPr="00646F7A" w:rsidRDefault="00236380" w:rsidP="00194D99"/>
    <w:p w14:paraId="39496493" w14:textId="0EA275E3" w:rsidR="00236380" w:rsidRPr="00646F7A" w:rsidRDefault="00236380" w:rsidP="00194D99">
      <w:r w:rsidRPr="00646F7A">
        <w:t>The Consultant and Project Archaeologist must comply with the provisions of Section 2 Avoiding Conflicts of Interest for the duration of the Contract.</w:t>
      </w:r>
    </w:p>
    <w:p w14:paraId="78F5123E" w14:textId="77777777" w:rsidR="00E00AC4" w:rsidRPr="00646F7A" w:rsidRDefault="00E00AC4" w:rsidP="00194D99"/>
    <w:p w14:paraId="071046CF" w14:textId="77777777" w:rsidR="002A7983" w:rsidRDefault="002A7983">
      <w:pPr>
        <w:tabs>
          <w:tab w:val="clear" w:pos="454"/>
          <w:tab w:val="clear" w:pos="907"/>
          <w:tab w:val="clear" w:pos="1361"/>
          <w:tab w:val="clear" w:pos="1814"/>
          <w:tab w:val="clear" w:pos="2268"/>
        </w:tabs>
        <w:spacing w:before="0" w:after="0" w:line="240" w:lineRule="auto"/>
        <w:contextualSpacing w:val="0"/>
        <w:rPr>
          <w:rFonts w:eastAsiaTheme="majorEastAsia" w:cstheme="majorBidi"/>
          <w:b/>
          <w:bCs/>
          <w:color w:val="004E46"/>
          <w:sz w:val="32"/>
          <w:szCs w:val="26"/>
        </w:rPr>
      </w:pPr>
      <w:r>
        <w:br w:type="page"/>
      </w:r>
    </w:p>
    <w:p w14:paraId="6CC9D506" w14:textId="2733BE17" w:rsidR="00054267" w:rsidRPr="001021A6" w:rsidRDefault="00054267" w:rsidP="00194D99">
      <w:pPr>
        <w:pStyle w:val="Heading2"/>
      </w:pPr>
      <w:r w:rsidRPr="001021A6">
        <w:lastRenderedPageBreak/>
        <w:t>Flood Relief Projects</w:t>
      </w:r>
    </w:p>
    <w:p w14:paraId="543C6C6C" w14:textId="2416ECD7" w:rsidR="00054267" w:rsidRPr="00646F7A" w:rsidRDefault="00AC4488" w:rsidP="00194D99">
      <w:r w:rsidRPr="00646F7A">
        <w:t xml:space="preserve">The </w:t>
      </w:r>
      <w:r w:rsidR="00CC6C96" w:rsidRPr="00646F7A">
        <w:t>Consultant and Project Archaeologist</w:t>
      </w:r>
      <w:r w:rsidR="00301064" w:rsidRPr="00646F7A">
        <w:t xml:space="preserve"> </w:t>
      </w:r>
      <w:r w:rsidR="00F649A0" w:rsidRPr="00646F7A">
        <w:t>will advise, as requested, on archaeological and buil</w:t>
      </w:r>
      <w:r w:rsidR="00D639AB" w:rsidRPr="00646F7A">
        <w:t>t</w:t>
      </w:r>
      <w:r w:rsidR="00F649A0" w:rsidRPr="00646F7A">
        <w:t xml:space="preserve"> heritage aspects of flood relief projects.</w:t>
      </w:r>
      <w:r w:rsidR="00054267" w:rsidRPr="00646F7A">
        <w:t xml:space="preserve"> They will perform the duties of the Project Archaeologist as outlined in </w:t>
      </w:r>
      <w:r w:rsidR="00054267" w:rsidRPr="00646F7A">
        <w:rPr>
          <w:i/>
        </w:rPr>
        <w:t>Archaeology and</w:t>
      </w:r>
      <w:r w:rsidR="00F2410D" w:rsidRPr="00646F7A">
        <w:rPr>
          <w:i/>
        </w:rPr>
        <w:t xml:space="preserve"> </w:t>
      </w:r>
      <w:r w:rsidR="00054267" w:rsidRPr="00646F7A">
        <w:rPr>
          <w:i/>
        </w:rPr>
        <w:t>Flood Relief Schemes: Guidelines</w:t>
      </w:r>
      <w:r w:rsidR="00A607E3">
        <w:t>,</w:t>
      </w:r>
      <w:r w:rsidR="00054267" w:rsidRPr="00646F7A">
        <w:t xml:space="preserve"> published by the National Monuments Service of the Department of Housing, Local Government and Heritage</w:t>
      </w:r>
      <w:r w:rsidR="00CC6C96" w:rsidRPr="00646F7A">
        <w:t xml:space="preserve"> (2023)</w:t>
      </w:r>
      <w:r w:rsidR="00A607E3">
        <w:t>,</w:t>
      </w:r>
      <w:r w:rsidR="00CC6C96" w:rsidRPr="00646F7A">
        <w:t xml:space="preserve"> and </w:t>
      </w:r>
      <w:r w:rsidR="00A607E3">
        <w:t>as amended</w:t>
      </w:r>
      <w:r w:rsidR="0050394C">
        <w:t xml:space="preserve"> in</w:t>
      </w:r>
      <w:r w:rsidR="00A607E3">
        <w:t xml:space="preserve"> </w:t>
      </w:r>
      <w:r w:rsidR="00CC6C96" w:rsidRPr="00646F7A">
        <w:t xml:space="preserve">any future updated versions of </w:t>
      </w:r>
      <w:r w:rsidR="00A607E3">
        <w:t>those Guidelines</w:t>
      </w:r>
      <w:r w:rsidR="00054267" w:rsidRPr="00646F7A">
        <w:t>.</w:t>
      </w:r>
    </w:p>
    <w:p w14:paraId="2D183DCF" w14:textId="77777777" w:rsidR="00054267" w:rsidRPr="00646F7A" w:rsidRDefault="00054267" w:rsidP="00194D99"/>
    <w:p w14:paraId="1607E81F" w14:textId="77777777" w:rsidR="00AC4488" w:rsidRPr="00646F7A" w:rsidRDefault="00054267" w:rsidP="00194D99">
      <w:r w:rsidRPr="00646F7A">
        <w:t xml:space="preserve">These services </w:t>
      </w:r>
      <w:r w:rsidRPr="00F277A0">
        <w:rPr>
          <w:b/>
          <w:u w:val="single"/>
        </w:rPr>
        <w:t>may</w:t>
      </w:r>
      <w:r w:rsidRPr="00646F7A">
        <w:t xml:space="preserve"> include:</w:t>
      </w:r>
    </w:p>
    <w:p w14:paraId="4860B066" w14:textId="77777777" w:rsidR="00FA2DA2" w:rsidRPr="00646F7A" w:rsidRDefault="00FA2DA2" w:rsidP="00194D99">
      <w:pPr>
        <w:pStyle w:val="ListParagraph"/>
        <w:numPr>
          <w:ilvl w:val="0"/>
          <w:numId w:val="9"/>
        </w:numPr>
      </w:pPr>
      <w:r w:rsidRPr="00646F7A">
        <w:t>Advising on statutory responsibilities and obligations, particularly regarding licensing and consent requirements.</w:t>
      </w:r>
    </w:p>
    <w:p w14:paraId="405C094E" w14:textId="10501535" w:rsidR="00054267" w:rsidRPr="00646F7A" w:rsidRDefault="00054267" w:rsidP="00194D99">
      <w:pPr>
        <w:pStyle w:val="ListParagraph"/>
        <w:numPr>
          <w:ilvl w:val="0"/>
          <w:numId w:val="9"/>
        </w:numPr>
      </w:pPr>
      <w:r w:rsidRPr="00646F7A">
        <w:t>Review</w:t>
      </w:r>
      <w:r w:rsidR="00C214E6" w:rsidRPr="00646F7A">
        <w:t>ing</w:t>
      </w:r>
      <w:r w:rsidR="00CC6C96" w:rsidRPr="00646F7A">
        <w:t xml:space="preserve"> and advising the OPW and local authority partners on</w:t>
      </w:r>
      <w:r w:rsidRPr="00646F7A">
        <w:t xml:space="preserve"> the </w:t>
      </w:r>
      <w:r w:rsidR="00A607E3">
        <w:t xml:space="preserve">Consultant’s </w:t>
      </w:r>
      <w:r w:rsidRPr="00646F7A">
        <w:t xml:space="preserve">Project Brief, proposed designs, survey and ground investigation reports, </w:t>
      </w:r>
      <w:r w:rsidR="00C214E6" w:rsidRPr="00646F7A">
        <w:t>environmental</w:t>
      </w:r>
      <w:r w:rsidRPr="00646F7A">
        <w:t xml:space="preserve"> </w:t>
      </w:r>
      <w:r w:rsidR="00E52653" w:rsidRPr="00646F7A">
        <w:t xml:space="preserve">and other </w:t>
      </w:r>
      <w:r w:rsidRPr="00646F7A">
        <w:t xml:space="preserve">assessment reports, </w:t>
      </w:r>
      <w:r w:rsidR="00C214E6" w:rsidRPr="00646F7A">
        <w:t xml:space="preserve">proposed specifications, </w:t>
      </w:r>
      <w:r w:rsidR="00E52653" w:rsidRPr="00646F7A">
        <w:t>minutes of meetings</w:t>
      </w:r>
      <w:r w:rsidR="00F277A0">
        <w:t>.</w:t>
      </w:r>
    </w:p>
    <w:p w14:paraId="25DDBD6B" w14:textId="42369589" w:rsidR="00C214E6" w:rsidRPr="00646F7A" w:rsidRDefault="00054267" w:rsidP="00443BB5">
      <w:pPr>
        <w:pStyle w:val="ListParagraph"/>
        <w:numPr>
          <w:ilvl w:val="0"/>
          <w:numId w:val="9"/>
        </w:numPr>
      </w:pPr>
      <w:r w:rsidRPr="00646F7A">
        <w:t xml:space="preserve">Providing advice to </w:t>
      </w:r>
      <w:r w:rsidR="00443BB5" w:rsidRPr="00646F7A">
        <w:t xml:space="preserve">the OPW and local authority partners </w:t>
      </w:r>
      <w:r w:rsidRPr="00646F7A">
        <w:t xml:space="preserve">regarding </w:t>
      </w:r>
      <w:r w:rsidR="00E52653" w:rsidRPr="00646F7A">
        <w:t xml:space="preserve">the </w:t>
      </w:r>
      <w:r w:rsidRPr="00646F7A">
        <w:t xml:space="preserve">archaeological </w:t>
      </w:r>
      <w:r w:rsidR="00443BB5" w:rsidRPr="00646F7A">
        <w:t xml:space="preserve">and built heritage </w:t>
      </w:r>
      <w:r w:rsidRPr="00646F7A">
        <w:t>aspects of project design.</w:t>
      </w:r>
    </w:p>
    <w:p w14:paraId="46B881AB" w14:textId="0082E9AA" w:rsidR="00054267" w:rsidRPr="00646F7A" w:rsidRDefault="00054267" w:rsidP="00443BB5">
      <w:pPr>
        <w:pStyle w:val="ListParagraph"/>
        <w:numPr>
          <w:ilvl w:val="0"/>
          <w:numId w:val="9"/>
        </w:numPr>
      </w:pPr>
      <w:r w:rsidRPr="00646F7A">
        <w:t xml:space="preserve">Reviewing and providing advice </w:t>
      </w:r>
      <w:r w:rsidR="00443BB5" w:rsidRPr="00646F7A">
        <w:t xml:space="preserve">to the OPW and local authority partners </w:t>
      </w:r>
      <w:r w:rsidRPr="00646F7A">
        <w:t xml:space="preserve">on archaeological </w:t>
      </w:r>
      <w:r w:rsidR="00443BB5" w:rsidRPr="00646F7A">
        <w:t xml:space="preserve">assessment and </w:t>
      </w:r>
      <w:r w:rsidRPr="00646F7A">
        <w:t>mitigation strategies.</w:t>
      </w:r>
    </w:p>
    <w:p w14:paraId="2F53681F" w14:textId="29023A44" w:rsidR="00054267" w:rsidRPr="00646F7A" w:rsidRDefault="00C214E6" w:rsidP="00443BB5">
      <w:pPr>
        <w:pStyle w:val="ListParagraph"/>
        <w:numPr>
          <w:ilvl w:val="0"/>
          <w:numId w:val="9"/>
        </w:numPr>
      </w:pPr>
      <w:r w:rsidRPr="00646F7A">
        <w:t>Providing advice</w:t>
      </w:r>
      <w:r w:rsidR="00443BB5" w:rsidRPr="00646F7A">
        <w:t xml:space="preserve"> to the OPW and local authority partners</w:t>
      </w:r>
      <w:r w:rsidRPr="00646F7A">
        <w:t xml:space="preserve"> </w:t>
      </w:r>
      <w:r w:rsidR="00054267" w:rsidRPr="00646F7A">
        <w:t>on the best options for assessing and managing risk to archaeological</w:t>
      </w:r>
      <w:r w:rsidRPr="00646F7A">
        <w:t xml:space="preserve"> and built</w:t>
      </w:r>
      <w:r w:rsidR="00054267" w:rsidRPr="00646F7A">
        <w:t xml:space="preserve"> heritage.</w:t>
      </w:r>
    </w:p>
    <w:p w14:paraId="2DCE2F6D" w14:textId="77777777" w:rsidR="00054267" w:rsidRPr="00646F7A" w:rsidRDefault="00C214E6" w:rsidP="00194D99">
      <w:pPr>
        <w:pStyle w:val="ListParagraph"/>
        <w:numPr>
          <w:ilvl w:val="0"/>
          <w:numId w:val="9"/>
        </w:numPr>
      </w:pPr>
      <w:r w:rsidRPr="00646F7A">
        <w:t>R</w:t>
      </w:r>
      <w:r w:rsidR="00054267" w:rsidRPr="00646F7A">
        <w:t xml:space="preserve">eviewing </w:t>
      </w:r>
      <w:r w:rsidRPr="00646F7A">
        <w:t>proposed</w:t>
      </w:r>
      <w:r w:rsidR="00054267" w:rsidRPr="00646F7A">
        <w:t xml:space="preserve"> methodology,</w:t>
      </w:r>
      <w:r w:rsidRPr="00646F7A">
        <w:t xml:space="preserve"> </w:t>
      </w:r>
      <w:r w:rsidR="00054267" w:rsidRPr="00646F7A">
        <w:t>scope and content for the EIAR chapter and appendices on cultural heritage.</w:t>
      </w:r>
    </w:p>
    <w:p w14:paraId="59FE2AFC" w14:textId="1232CAB3" w:rsidR="00054267" w:rsidRPr="00646F7A" w:rsidRDefault="00054267" w:rsidP="00194D99">
      <w:pPr>
        <w:pStyle w:val="ListParagraph"/>
        <w:numPr>
          <w:ilvl w:val="0"/>
          <w:numId w:val="9"/>
        </w:numPr>
      </w:pPr>
      <w:r w:rsidRPr="00646F7A">
        <w:t xml:space="preserve">Reviewing the archaeological </w:t>
      </w:r>
      <w:r w:rsidR="00443BB5" w:rsidRPr="00646F7A">
        <w:t xml:space="preserve">consultant’s and archaeological </w:t>
      </w:r>
      <w:r w:rsidRPr="00646F7A">
        <w:t>contractor’s work methodologies</w:t>
      </w:r>
      <w:r w:rsidR="00443BB5" w:rsidRPr="00646F7A">
        <w:t>,</w:t>
      </w:r>
      <w:r w:rsidRPr="00646F7A">
        <w:t xml:space="preserve"> licence applications</w:t>
      </w:r>
      <w:r w:rsidR="00443BB5" w:rsidRPr="00646F7A">
        <w:t>, method statements, and reports</w:t>
      </w:r>
      <w:r w:rsidRPr="00646F7A">
        <w:t>.</w:t>
      </w:r>
    </w:p>
    <w:p w14:paraId="06C3DCD8" w14:textId="20358296" w:rsidR="00E52653" w:rsidRPr="00646F7A" w:rsidRDefault="00B905BD" w:rsidP="00194D99">
      <w:pPr>
        <w:pStyle w:val="ListParagraph"/>
        <w:numPr>
          <w:ilvl w:val="0"/>
          <w:numId w:val="9"/>
        </w:numPr>
      </w:pPr>
      <w:r w:rsidRPr="00646F7A">
        <w:t xml:space="preserve">Prepare, review </w:t>
      </w:r>
      <w:r w:rsidR="00E52653" w:rsidRPr="00646F7A">
        <w:t>and provide advice in relation to</w:t>
      </w:r>
      <w:r w:rsidRPr="00646F7A">
        <w:t xml:space="preserve"> ministerial consent,</w:t>
      </w:r>
      <w:r w:rsidR="00E52653" w:rsidRPr="00646F7A">
        <w:t xml:space="preserve"> licence and Section 12 applications as appropriate.</w:t>
      </w:r>
    </w:p>
    <w:p w14:paraId="22FBEF09" w14:textId="2A0A9B96" w:rsidR="00054267" w:rsidRPr="00646F7A" w:rsidRDefault="008E23C9" w:rsidP="00194D99">
      <w:pPr>
        <w:pStyle w:val="ListParagraph"/>
        <w:numPr>
          <w:ilvl w:val="0"/>
          <w:numId w:val="9"/>
        </w:numPr>
      </w:pPr>
      <w:r w:rsidRPr="00646F7A">
        <w:t xml:space="preserve">Developing and reviewing </w:t>
      </w:r>
      <w:r w:rsidR="00054267" w:rsidRPr="00646F7A">
        <w:t>tender documents, specifications, and pricing documents for the procurement of</w:t>
      </w:r>
      <w:r w:rsidR="00C214E6" w:rsidRPr="00646F7A">
        <w:t xml:space="preserve"> </w:t>
      </w:r>
      <w:r w:rsidR="00054267" w:rsidRPr="00646F7A">
        <w:t>archaeological services.</w:t>
      </w:r>
    </w:p>
    <w:p w14:paraId="360DF853" w14:textId="3F2CE337" w:rsidR="00054267" w:rsidRPr="00646F7A" w:rsidRDefault="00FA2DA2" w:rsidP="00194D99">
      <w:pPr>
        <w:pStyle w:val="ListParagraph"/>
        <w:numPr>
          <w:ilvl w:val="0"/>
          <w:numId w:val="9"/>
        </w:numPr>
      </w:pPr>
      <w:r w:rsidRPr="00646F7A">
        <w:t xml:space="preserve">In conjunction with the OPW and </w:t>
      </w:r>
      <w:r w:rsidR="00443BB5" w:rsidRPr="00646F7A">
        <w:t xml:space="preserve">the </w:t>
      </w:r>
      <w:r w:rsidR="00E74FC3">
        <w:t xml:space="preserve">project’s </w:t>
      </w:r>
      <w:r w:rsidRPr="00646F7A">
        <w:t>Contracting Authority, l</w:t>
      </w:r>
      <w:r w:rsidR="00054267" w:rsidRPr="00646F7A">
        <w:t>iaising with statutory bodies</w:t>
      </w:r>
      <w:r w:rsidR="00F72A69" w:rsidRPr="00646F7A">
        <w:t>, including the National Monuments Service, National Buil</w:t>
      </w:r>
      <w:r w:rsidR="00A607E3">
        <w:t>t</w:t>
      </w:r>
      <w:r w:rsidR="00F72A69" w:rsidRPr="00646F7A">
        <w:t xml:space="preserve"> Heritage Service, and the National Museum of Ireland,</w:t>
      </w:r>
      <w:r w:rsidR="00054267" w:rsidRPr="00646F7A">
        <w:t xml:space="preserve"> and local authorities at appropriate</w:t>
      </w:r>
      <w:r w:rsidR="00C214E6" w:rsidRPr="00646F7A">
        <w:t xml:space="preserve"> </w:t>
      </w:r>
      <w:r w:rsidR="00054267" w:rsidRPr="00646F7A">
        <w:t>points, and providing advice in this regard.</w:t>
      </w:r>
    </w:p>
    <w:p w14:paraId="50FC49A4" w14:textId="0AAD5FD1" w:rsidR="00054267" w:rsidRPr="00646F7A" w:rsidRDefault="00054267" w:rsidP="00194D99">
      <w:pPr>
        <w:pStyle w:val="ListParagraph"/>
        <w:numPr>
          <w:ilvl w:val="0"/>
          <w:numId w:val="9"/>
        </w:numPr>
      </w:pPr>
      <w:r w:rsidRPr="00646F7A">
        <w:t>Providing recommendations</w:t>
      </w:r>
      <w:r w:rsidR="00F72A69" w:rsidRPr="00646F7A">
        <w:t xml:space="preserve"> to the OPW and local authority partners</w:t>
      </w:r>
      <w:r w:rsidRPr="00646F7A">
        <w:t xml:space="preserve"> </w:t>
      </w:r>
      <w:r w:rsidR="00FA2DA2" w:rsidRPr="00646F7A">
        <w:t>in relation to</w:t>
      </w:r>
      <w:r w:rsidR="00C214E6" w:rsidRPr="00646F7A">
        <w:t xml:space="preserve"> </w:t>
      </w:r>
      <w:r w:rsidR="00FA2DA2" w:rsidRPr="00646F7A">
        <w:t>liaison with statutory and local authorities</w:t>
      </w:r>
      <w:r w:rsidRPr="00646F7A">
        <w:t xml:space="preserve"> regarding any potentially significant</w:t>
      </w:r>
      <w:r w:rsidR="00C214E6" w:rsidRPr="00646F7A">
        <w:t xml:space="preserve"> </w:t>
      </w:r>
      <w:r w:rsidRPr="00646F7A">
        <w:t xml:space="preserve">archaeological </w:t>
      </w:r>
      <w:r w:rsidR="00B905BD" w:rsidRPr="00646F7A">
        <w:t xml:space="preserve">and cultural </w:t>
      </w:r>
      <w:r w:rsidRPr="00646F7A">
        <w:t xml:space="preserve">heritage issues within a </w:t>
      </w:r>
      <w:r w:rsidR="00FA2DA2" w:rsidRPr="00646F7A">
        <w:t>project</w:t>
      </w:r>
      <w:r w:rsidRPr="00646F7A">
        <w:t>.</w:t>
      </w:r>
    </w:p>
    <w:p w14:paraId="79A1E8F9" w14:textId="52B72EA2" w:rsidR="00FA2DA2" w:rsidRPr="00646F7A" w:rsidRDefault="00FA2DA2" w:rsidP="00194D99">
      <w:pPr>
        <w:pStyle w:val="ListParagraph"/>
        <w:numPr>
          <w:ilvl w:val="0"/>
          <w:numId w:val="9"/>
        </w:numPr>
      </w:pPr>
      <w:r w:rsidRPr="00646F7A">
        <w:t xml:space="preserve">Providing support and guidance </w:t>
      </w:r>
      <w:r w:rsidR="00F72A69" w:rsidRPr="00646F7A">
        <w:t xml:space="preserve">to the OPW and local authority partners </w:t>
      </w:r>
      <w:r w:rsidRPr="00646F7A">
        <w:t xml:space="preserve">regarding </w:t>
      </w:r>
      <w:r w:rsidR="00F72A69" w:rsidRPr="00646F7A">
        <w:t xml:space="preserve">archaeological consultants, archaeological </w:t>
      </w:r>
      <w:r w:rsidRPr="00646F7A">
        <w:t xml:space="preserve">contractors and any </w:t>
      </w:r>
      <w:r w:rsidR="00A607E3">
        <w:t xml:space="preserve">relevant </w:t>
      </w:r>
      <w:r w:rsidRPr="00646F7A">
        <w:t>subcontractors.</w:t>
      </w:r>
    </w:p>
    <w:p w14:paraId="537394D6" w14:textId="0A41E337" w:rsidR="00C214E6" w:rsidRPr="00646F7A" w:rsidRDefault="00FA2DA2" w:rsidP="00F72A69">
      <w:pPr>
        <w:pStyle w:val="ListParagraph"/>
        <w:numPr>
          <w:ilvl w:val="0"/>
          <w:numId w:val="9"/>
        </w:numPr>
      </w:pPr>
      <w:r w:rsidRPr="00646F7A">
        <w:t xml:space="preserve">With the agreement of the </w:t>
      </w:r>
      <w:r w:rsidR="00F72A69" w:rsidRPr="00646F7A">
        <w:t xml:space="preserve">OPW and </w:t>
      </w:r>
      <w:r w:rsidR="00E74FC3">
        <w:t xml:space="preserve">the project’s </w:t>
      </w:r>
      <w:r w:rsidR="00F72A69" w:rsidRPr="00646F7A">
        <w:t>Contracting Authority</w:t>
      </w:r>
      <w:r w:rsidRPr="00646F7A">
        <w:t xml:space="preserve">, liaising with consultants and the archaeological contractors engaged for individual schemes, and the works contractor or subcontractors, both during and after the scheme, </w:t>
      </w:r>
      <w:r w:rsidR="00F72A69" w:rsidRPr="00646F7A">
        <w:t>on assessment and mitigation strategies, EIAR preparation, implementation of mitigation commitments and ensuring</w:t>
      </w:r>
      <w:r w:rsidR="00F72A69" w:rsidRPr="00646F7A" w:rsidDel="00F72A69">
        <w:t xml:space="preserve"> </w:t>
      </w:r>
      <w:r w:rsidRPr="00646F7A">
        <w:t>that all licensing requirements are fulfilled.</w:t>
      </w:r>
    </w:p>
    <w:p w14:paraId="1421C3AA" w14:textId="43F33E27" w:rsidR="00EE2DF4" w:rsidRPr="00646F7A" w:rsidRDefault="00EE2DF4" w:rsidP="00194D99">
      <w:pPr>
        <w:pStyle w:val="ListParagraph"/>
        <w:numPr>
          <w:ilvl w:val="0"/>
          <w:numId w:val="9"/>
        </w:numPr>
      </w:pPr>
      <w:r w:rsidRPr="00646F7A">
        <w:t xml:space="preserve">Providing advice on multi-criteria analysis, options selection, environmental impact assessment, </w:t>
      </w:r>
      <w:r w:rsidR="008E23C9" w:rsidRPr="00646F7A">
        <w:t xml:space="preserve">archaeological </w:t>
      </w:r>
      <w:r w:rsidRPr="00646F7A">
        <w:t xml:space="preserve">methodologies, archaeological mitigations, selection and award criteria for </w:t>
      </w:r>
      <w:r w:rsidR="00F72A69" w:rsidRPr="00646F7A">
        <w:t xml:space="preserve">archaeological </w:t>
      </w:r>
      <w:r w:rsidRPr="00646F7A">
        <w:t xml:space="preserve">consultants and </w:t>
      </w:r>
      <w:r w:rsidR="00F72A69" w:rsidRPr="00646F7A">
        <w:t xml:space="preserve">archaeological </w:t>
      </w:r>
      <w:r w:rsidRPr="00646F7A">
        <w:t>contractors,</w:t>
      </w:r>
      <w:r w:rsidR="00E52653" w:rsidRPr="00646F7A">
        <w:t xml:space="preserve"> and</w:t>
      </w:r>
      <w:r w:rsidRPr="00646F7A">
        <w:t xml:space="preserve"> </w:t>
      </w:r>
      <w:r w:rsidR="00E52653" w:rsidRPr="00646F7A">
        <w:t>pre- and post-project requirements</w:t>
      </w:r>
      <w:r w:rsidR="00F72A69" w:rsidRPr="00646F7A">
        <w:t xml:space="preserve"> including post-excavation requirements</w:t>
      </w:r>
      <w:r w:rsidR="00E52653" w:rsidRPr="00646F7A">
        <w:t>.</w:t>
      </w:r>
    </w:p>
    <w:p w14:paraId="0D50C5DE" w14:textId="35C965F2" w:rsidR="00F72A69" w:rsidRPr="00646F7A" w:rsidRDefault="00F72A69" w:rsidP="00F72A69">
      <w:pPr>
        <w:pStyle w:val="ListParagraph"/>
        <w:numPr>
          <w:ilvl w:val="0"/>
          <w:numId w:val="9"/>
        </w:numPr>
      </w:pPr>
      <w:r w:rsidRPr="00646F7A">
        <w:t>Prepare and review licence and other statutory applications, including method statements,</w:t>
      </w:r>
      <w:r w:rsidR="007A16BF" w:rsidRPr="00646F7A">
        <w:t xml:space="preserve"> and</w:t>
      </w:r>
      <w:r w:rsidRPr="00646F7A">
        <w:t xml:space="preserve"> amendments to method statements on behalf of </w:t>
      </w:r>
      <w:r w:rsidR="007A16BF" w:rsidRPr="00646F7A">
        <w:t xml:space="preserve">the </w:t>
      </w:r>
      <w:r w:rsidRPr="00646F7A">
        <w:t xml:space="preserve">OPW and </w:t>
      </w:r>
      <w:r w:rsidR="007A16BF" w:rsidRPr="00646F7A">
        <w:t xml:space="preserve">the </w:t>
      </w:r>
      <w:r w:rsidR="00E74FC3">
        <w:t xml:space="preserve">project’s </w:t>
      </w:r>
      <w:r w:rsidR="007A16BF" w:rsidRPr="00646F7A">
        <w:t>Contracting Authority</w:t>
      </w:r>
      <w:r w:rsidRPr="00646F7A">
        <w:t>, as requested.</w:t>
      </w:r>
    </w:p>
    <w:p w14:paraId="7B0FCEBC" w14:textId="6C9138C9" w:rsidR="00F72A69" w:rsidRPr="00646F7A" w:rsidRDefault="00F72A69" w:rsidP="007A16BF">
      <w:pPr>
        <w:pStyle w:val="ListParagraph"/>
        <w:numPr>
          <w:ilvl w:val="0"/>
          <w:numId w:val="9"/>
        </w:numPr>
      </w:pPr>
      <w:r w:rsidRPr="00646F7A">
        <w:lastRenderedPageBreak/>
        <w:t>Monitoring compliance with OPW</w:t>
      </w:r>
      <w:r w:rsidR="007A16BF" w:rsidRPr="00646F7A">
        <w:t xml:space="preserve">, </w:t>
      </w:r>
      <w:r w:rsidR="00E74FC3">
        <w:t xml:space="preserve">the project’s </w:t>
      </w:r>
      <w:r w:rsidR="007A16BF" w:rsidRPr="00646F7A">
        <w:t xml:space="preserve">Contracting Authority, and </w:t>
      </w:r>
      <w:r w:rsidRPr="00646F7A">
        <w:t>archaeological licensing conditions.</w:t>
      </w:r>
    </w:p>
    <w:p w14:paraId="5DCA448F" w14:textId="77777777" w:rsidR="00AC4488" w:rsidRPr="00646F7A" w:rsidRDefault="00AC4488" w:rsidP="00194D99"/>
    <w:p w14:paraId="33B507ED" w14:textId="1FABB54A" w:rsidR="00E52653" w:rsidRPr="00646F7A" w:rsidRDefault="007B7EDF" w:rsidP="00194D99">
      <w:r w:rsidRPr="00646F7A">
        <w:t xml:space="preserve">A contact person and </w:t>
      </w:r>
      <w:r w:rsidR="00AB6B87">
        <w:t>deputy</w:t>
      </w:r>
      <w:r w:rsidRPr="00646F7A">
        <w:t xml:space="preserve"> will be designated by the OPW for each </w:t>
      </w:r>
      <w:r w:rsidR="006610D6" w:rsidRPr="00646F7A">
        <w:t>flood relief scheme</w:t>
      </w:r>
      <w:r w:rsidRPr="00646F7A">
        <w:t>.</w:t>
      </w:r>
      <w:r w:rsidR="00526148" w:rsidRPr="00646F7A">
        <w:t xml:space="preserve"> All </w:t>
      </w:r>
      <w:r w:rsidR="00C2380D" w:rsidRPr="00646F7A">
        <w:t>instructions</w:t>
      </w:r>
      <w:r w:rsidR="00526148" w:rsidRPr="00646F7A">
        <w:t xml:space="preserve"> </w:t>
      </w:r>
      <w:r w:rsidR="00C2380D" w:rsidRPr="00646F7A">
        <w:t xml:space="preserve">relating to </w:t>
      </w:r>
      <w:r w:rsidR="006610D6" w:rsidRPr="00646F7A">
        <w:t>each</w:t>
      </w:r>
      <w:r w:rsidR="00C2380D" w:rsidRPr="00646F7A">
        <w:t xml:space="preserve"> flood relief </w:t>
      </w:r>
      <w:r w:rsidR="00A96FF8" w:rsidRPr="00646F7A">
        <w:t>scheme</w:t>
      </w:r>
      <w:r w:rsidR="00C2380D" w:rsidRPr="00646F7A">
        <w:t xml:space="preserve"> </w:t>
      </w:r>
      <w:r w:rsidR="00526148" w:rsidRPr="00646F7A">
        <w:t xml:space="preserve">shall be issued by the OPW via the designated contact person or </w:t>
      </w:r>
      <w:r w:rsidR="00AB6B87">
        <w:t>deputy</w:t>
      </w:r>
      <w:r w:rsidR="00526148" w:rsidRPr="00646F7A">
        <w:t>.</w:t>
      </w:r>
      <w:r w:rsidRPr="00646F7A">
        <w:t xml:space="preserve"> This contact person</w:t>
      </w:r>
      <w:r w:rsidR="00526148" w:rsidRPr="00646F7A">
        <w:t xml:space="preserve"> </w:t>
      </w:r>
      <w:r w:rsidR="00871DF2">
        <w:t>and</w:t>
      </w:r>
      <w:r w:rsidR="00526148" w:rsidRPr="00646F7A">
        <w:t xml:space="preserve"> </w:t>
      </w:r>
      <w:r w:rsidR="00AB6B87">
        <w:t>deputy</w:t>
      </w:r>
      <w:r w:rsidRPr="00646F7A">
        <w:t xml:space="preserve"> shall be contacted in all matters relating to the delivery of the relevant flood relief scheme. In the role of Project Archaeologist, any advice, comments, recommendations, etc. will be communicated</w:t>
      </w:r>
      <w:r w:rsidR="00526148" w:rsidRPr="00646F7A">
        <w:t xml:space="preserve"> in writing</w:t>
      </w:r>
      <w:r w:rsidRPr="00646F7A">
        <w:t xml:space="preserve"> to the</w:t>
      </w:r>
      <w:r w:rsidR="00E74FC3">
        <w:t xml:space="preserve"> project’s</w:t>
      </w:r>
      <w:r w:rsidRPr="00646F7A">
        <w:t xml:space="preserve"> Contracting Authority via the designated contact person</w:t>
      </w:r>
      <w:r w:rsidR="00871DF2">
        <w:t xml:space="preserve"> or deputy</w:t>
      </w:r>
      <w:r w:rsidRPr="00646F7A">
        <w:t>.</w:t>
      </w:r>
      <w:r w:rsidR="00E52653" w:rsidRPr="00646F7A">
        <w:t xml:space="preserve"> The Consultant and Project Archaeologist may be invited to attend and contribute to meetings of the Project Steering Group or other groupings as appropriate.</w:t>
      </w:r>
    </w:p>
    <w:p w14:paraId="42FDF11B" w14:textId="77777777" w:rsidR="007B7EDF" w:rsidRPr="00646F7A" w:rsidRDefault="007B7EDF" w:rsidP="00194D99"/>
    <w:p w14:paraId="231762C4" w14:textId="77777777" w:rsidR="00D639AB" w:rsidRPr="001021A6" w:rsidRDefault="00D639AB" w:rsidP="00194D99">
      <w:pPr>
        <w:pStyle w:val="Heading2"/>
      </w:pPr>
      <w:r w:rsidRPr="001021A6">
        <w:t>Arterial Drainage Maintenance</w:t>
      </w:r>
    </w:p>
    <w:p w14:paraId="5334B765" w14:textId="607D27E9" w:rsidR="00D639AB" w:rsidRPr="00646F7A" w:rsidRDefault="00D639AB" w:rsidP="00194D99">
      <w:r w:rsidRPr="00646F7A">
        <w:t>The Consultant and Project Archaeologist will advise, as requested, on archaeological and built heritage aspects of arterial drainage maintenance activities.</w:t>
      </w:r>
      <w:r w:rsidR="00A06CAD" w:rsidRPr="00646F7A">
        <w:t xml:space="preserve"> A single senior archaeologist </w:t>
      </w:r>
      <w:r w:rsidR="00236CF3">
        <w:t>must</w:t>
      </w:r>
      <w:r w:rsidR="00236CF3" w:rsidRPr="00646F7A">
        <w:t xml:space="preserve"> </w:t>
      </w:r>
      <w:r w:rsidR="00A06CAD" w:rsidRPr="00646F7A">
        <w:t>be appointed to lead the provision of the services in relation to arterial drainage maintenance activities.</w:t>
      </w:r>
    </w:p>
    <w:p w14:paraId="286C6E64" w14:textId="77777777" w:rsidR="00D639AB" w:rsidRPr="00646F7A" w:rsidRDefault="00D639AB" w:rsidP="00194D99"/>
    <w:p w14:paraId="62D3BDDB" w14:textId="77777777" w:rsidR="00D639AB" w:rsidRPr="00646F7A" w:rsidRDefault="00D639AB" w:rsidP="00194D99">
      <w:r w:rsidRPr="00646F7A">
        <w:t xml:space="preserve">These services </w:t>
      </w:r>
      <w:r w:rsidRPr="00F277A0">
        <w:rPr>
          <w:b/>
          <w:u w:val="single"/>
        </w:rPr>
        <w:t>may</w:t>
      </w:r>
      <w:r w:rsidRPr="00646F7A">
        <w:t xml:space="preserve"> include:</w:t>
      </w:r>
    </w:p>
    <w:p w14:paraId="702757FE" w14:textId="6635C8FA" w:rsidR="00D639AB" w:rsidRPr="00646F7A" w:rsidRDefault="00D639AB" w:rsidP="00194D99">
      <w:pPr>
        <w:pStyle w:val="ListParagraph"/>
        <w:numPr>
          <w:ilvl w:val="0"/>
          <w:numId w:val="13"/>
        </w:numPr>
      </w:pPr>
      <w:r w:rsidRPr="00646F7A">
        <w:t>Prepar</w:t>
      </w:r>
      <w:r w:rsidR="00B53E55">
        <w:t>ation</w:t>
      </w:r>
      <w:r w:rsidRPr="00646F7A">
        <w:t xml:space="preserve"> and review </w:t>
      </w:r>
      <w:r w:rsidR="00B53E55">
        <w:t xml:space="preserve">of Cultural </w:t>
      </w:r>
      <w:r w:rsidR="00871DF2">
        <w:t>Heritage Screen</w:t>
      </w:r>
      <w:r w:rsidR="00B53E55">
        <w:t>ing</w:t>
      </w:r>
      <w:r w:rsidR="00871DF2">
        <w:t xml:space="preserve"> Reports for a</w:t>
      </w:r>
      <w:r w:rsidRPr="00646F7A">
        <w:t xml:space="preserve">rterial </w:t>
      </w:r>
      <w:r w:rsidR="00871DF2">
        <w:t>d</w:t>
      </w:r>
      <w:r w:rsidRPr="00646F7A">
        <w:t xml:space="preserve">rainage </w:t>
      </w:r>
      <w:r w:rsidR="00871DF2">
        <w:t>maintenance projects</w:t>
      </w:r>
      <w:r w:rsidR="00ED7385" w:rsidRPr="00646F7A">
        <w:t>, as required</w:t>
      </w:r>
      <w:r w:rsidRPr="00646F7A">
        <w:t>.</w:t>
      </w:r>
    </w:p>
    <w:p w14:paraId="30679885" w14:textId="5027E049" w:rsidR="00D639AB" w:rsidRPr="00646F7A" w:rsidRDefault="00D639AB" w:rsidP="00194D99">
      <w:pPr>
        <w:pStyle w:val="ListParagraph"/>
        <w:numPr>
          <w:ilvl w:val="0"/>
          <w:numId w:val="13"/>
        </w:numPr>
      </w:pPr>
      <w:r w:rsidRPr="00646F7A">
        <w:t>Provid</w:t>
      </w:r>
      <w:r w:rsidR="00B53E55">
        <w:t>ing</w:t>
      </w:r>
      <w:r w:rsidRPr="00646F7A">
        <w:t xml:space="preserve"> advice on the implementation of standard operating procedures for working in areas of cultural heritage interest.</w:t>
      </w:r>
    </w:p>
    <w:p w14:paraId="393713EC" w14:textId="39EE3014" w:rsidR="00ED7385" w:rsidRPr="00646F7A" w:rsidRDefault="00ED7385" w:rsidP="00ED7385">
      <w:pPr>
        <w:pStyle w:val="ListParagraph"/>
        <w:numPr>
          <w:ilvl w:val="0"/>
          <w:numId w:val="13"/>
        </w:numPr>
      </w:pPr>
      <w:r w:rsidRPr="00646F7A">
        <w:tab/>
        <w:t>Prepar</w:t>
      </w:r>
      <w:r w:rsidR="00B53E55">
        <w:t>ing</w:t>
      </w:r>
      <w:r w:rsidRPr="00646F7A">
        <w:t xml:space="preserve"> Archaeological Impact Assessments and Underwater Archaeological Impact Assessments </w:t>
      </w:r>
      <w:r w:rsidR="00B57D6B">
        <w:t>for</w:t>
      </w:r>
      <w:r w:rsidRPr="00646F7A">
        <w:t xml:space="preserve"> </w:t>
      </w:r>
      <w:r w:rsidR="00B57D6B">
        <w:t>a</w:t>
      </w:r>
      <w:r w:rsidRPr="00646F7A">
        <w:t xml:space="preserve">rterial </w:t>
      </w:r>
      <w:r w:rsidR="00B57D6B">
        <w:t>d</w:t>
      </w:r>
      <w:r w:rsidRPr="00646F7A">
        <w:t xml:space="preserve">rainage </w:t>
      </w:r>
      <w:r w:rsidR="00B57D6B">
        <w:t>m</w:t>
      </w:r>
      <w:r w:rsidRPr="00646F7A">
        <w:t xml:space="preserve">aintenance </w:t>
      </w:r>
      <w:r w:rsidR="00B57D6B">
        <w:t>projects</w:t>
      </w:r>
      <w:r w:rsidRPr="00646F7A">
        <w:t>, as required.</w:t>
      </w:r>
    </w:p>
    <w:p w14:paraId="6FDDA3EE" w14:textId="4DA26ADF" w:rsidR="00CE7CB0" w:rsidRPr="00646F7A" w:rsidRDefault="00ED7385" w:rsidP="00ED7385">
      <w:pPr>
        <w:pStyle w:val="ListParagraph"/>
        <w:numPr>
          <w:ilvl w:val="0"/>
          <w:numId w:val="13"/>
        </w:numPr>
      </w:pPr>
      <w:r w:rsidRPr="00646F7A">
        <w:tab/>
        <w:t>Liais</w:t>
      </w:r>
      <w:r w:rsidR="00B53E55">
        <w:t>ing</w:t>
      </w:r>
      <w:r w:rsidRPr="00646F7A">
        <w:t xml:space="preserve"> with </w:t>
      </w:r>
      <w:r w:rsidR="00CE7CB0" w:rsidRPr="00646F7A">
        <w:t xml:space="preserve">the </w:t>
      </w:r>
      <w:r w:rsidRPr="00646F7A">
        <w:t xml:space="preserve">National Monuments Service and other statutory authorities, as required, on archaeology and built heritage </w:t>
      </w:r>
      <w:r w:rsidR="00B57D6B">
        <w:t>related to arterial drainage maintenance a</w:t>
      </w:r>
      <w:r w:rsidRPr="00646F7A">
        <w:t>ctivities.</w:t>
      </w:r>
    </w:p>
    <w:p w14:paraId="1152F9DD" w14:textId="2AAE0CF1" w:rsidR="00D639AB" w:rsidRPr="00646F7A" w:rsidRDefault="00D639AB" w:rsidP="00ED7385">
      <w:pPr>
        <w:pStyle w:val="ListParagraph"/>
        <w:numPr>
          <w:ilvl w:val="0"/>
          <w:numId w:val="13"/>
        </w:numPr>
      </w:pPr>
      <w:r w:rsidRPr="00646F7A">
        <w:t>Provid</w:t>
      </w:r>
      <w:r w:rsidR="00B53E55">
        <w:t>ing</w:t>
      </w:r>
      <w:r w:rsidRPr="00646F7A">
        <w:t xml:space="preserve"> training and prepar</w:t>
      </w:r>
      <w:r w:rsidR="00B53E55">
        <w:t>ing</w:t>
      </w:r>
      <w:r w:rsidRPr="00646F7A">
        <w:t xml:space="preserve"> toolbox talks to be given to OPW maintenance crews.</w:t>
      </w:r>
    </w:p>
    <w:p w14:paraId="37485B11" w14:textId="4E5912A7" w:rsidR="00D639AB" w:rsidRPr="00646F7A" w:rsidRDefault="00D639AB" w:rsidP="00194D99">
      <w:pPr>
        <w:pStyle w:val="ListParagraph"/>
        <w:numPr>
          <w:ilvl w:val="0"/>
          <w:numId w:val="13"/>
        </w:numPr>
      </w:pPr>
      <w:r w:rsidRPr="00646F7A">
        <w:t>Provid</w:t>
      </w:r>
      <w:r w:rsidR="00B53E55">
        <w:t>ing</w:t>
      </w:r>
      <w:r w:rsidRPr="00646F7A">
        <w:t xml:space="preserve"> specific advice to the OPW on the archaeological significance of features or artefacts discovered during arterial drainage maintenance works and options for specific mitigations, if required.</w:t>
      </w:r>
    </w:p>
    <w:p w14:paraId="6DDA7576" w14:textId="4301FB44" w:rsidR="00D639AB" w:rsidRPr="00646F7A" w:rsidRDefault="00D639AB" w:rsidP="00CE7CB0">
      <w:pPr>
        <w:pStyle w:val="ListParagraph"/>
        <w:numPr>
          <w:ilvl w:val="0"/>
          <w:numId w:val="13"/>
        </w:numPr>
      </w:pPr>
      <w:r w:rsidRPr="00646F7A">
        <w:t>Provid</w:t>
      </w:r>
      <w:r w:rsidR="00B53E55">
        <w:t>ing</w:t>
      </w:r>
      <w:r w:rsidRPr="00646F7A">
        <w:t xml:space="preserve"> site</w:t>
      </w:r>
      <w:r w:rsidR="00B53E55">
        <w:t>-</w:t>
      </w:r>
      <w:r w:rsidRPr="00646F7A">
        <w:t xml:space="preserve">specific advice on the archaeological significance of sensitive sites, including </w:t>
      </w:r>
      <w:r w:rsidR="00CE7CB0" w:rsidRPr="00646F7A">
        <w:t xml:space="preserve">Heritage Constraint Areas identified in ADMS Cultural Heritage Screening </w:t>
      </w:r>
      <w:r w:rsidR="00B53E55">
        <w:t>R</w:t>
      </w:r>
      <w:r w:rsidR="00CE7CB0" w:rsidRPr="00646F7A">
        <w:t xml:space="preserve">eports and </w:t>
      </w:r>
      <w:r w:rsidRPr="00646F7A">
        <w:t>the carrying out of surveys, excavations, and associated fieldworks</w:t>
      </w:r>
      <w:r w:rsidR="00B53E55">
        <w:t>,</w:t>
      </w:r>
      <w:r w:rsidRPr="00646F7A">
        <w:t xml:space="preserve"> as necessary.</w:t>
      </w:r>
    </w:p>
    <w:p w14:paraId="70D92B59" w14:textId="77777777" w:rsidR="00D639AB" w:rsidRPr="00646F7A" w:rsidRDefault="00D639AB" w:rsidP="00194D99"/>
    <w:p w14:paraId="5660DC5B" w14:textId="34BCFB75" w:rsidR="00D639AB" w:rsidRPr="00646F7A" w:rsidRDefault="00D639AB" w:rsidP="00194D99"/>
    <w:p w14:paraId="510795EA" w14:textId="6EEEE391" w:rsidR="00A96FF8" w:rsidRPr="00646F7A" w:rsidRDefault="00A96FF8" w:rsidP="00194D99">
      <w:r w:rsidRPr="00646F7A">
        <w:br w:type="page"/>
      </w:r>
    </w:p>
    <w:p w14:paraId="5D9D2091" w14:textId="69C52E5A" w:rsidR="00A96FF8" w:rsidRPr="001021A6" w:rsidRDefault="00A96FF8" w:rsidP="00194D99">
      <w:pPr>
        <w:pStyle w:val="Heading1"/>
      </w:pPr>
      <w:bookmarkStart w:id="4" w:name="_Toc237011207"/>
      <w:r w:rsidRPr="001021A6">
        <w:lastRenderedPageBreak/>
        <w:t>Pricing</w:t>
      </w:r>
      <w:bookmarkEnd w:id="4"/>
    </w:p>
    <w:p w14:paraId="3552C60E" w14:textId="281C7190" w:rsidR="00A96FF8" w:rsidRPr="00646F7A" w:rsidRDefault="00A96FF8" w:rsidP="00194D99">
      <w:r w:rsidRPr="00646F7A">
        <w:t>The Consultant and Project Archaeologist shall provide</w:t>
      </w:r>
      <w:r w:rsidR="004B1D71" w:rsidRPr="00646F7A">
        <w:t>, using the Pricing Schedule spreadsheet</w:t>
      </w:r>
      <w:r w:rsidRPr="00646F7A">
        <w:t>:</w:t>
      </w:r>
    </w:p>
    <w:p w14:paraId="5F0CD45C" w14:textId="2967F8DD" w:rsidR="00A96FF8" w:rsidRPr="00646F7A" w:rsidRDefault="00A96FF8" w:rsidP="00194D99">
      <w:pPr>
        <w:pStyle w:val="ListParagraph"/>
        <w:numPr>
          <w:ilvl w:val="0"/>
          <w:numId w:val="17"/>
        </w:numPr>
      </w:pPr>
      <w:r w:rsidRPr="00646F7A">
        <w:t>A</w:t>
      </w:r>
      <w:r w:rsidR="00ED27E3" w:rsidRPr="00646F7A">
        <w:t>n hourly rate for each Team Member and Specialist Provider</w:t>
      </w:r>
      <w:r w:rsidR="002207FD" w:rsidRPr="00646F7A">
        <w:t xml:space="preserve"> (See </w:t>
      </w:r>
      <w:r w:rsidR="00CA181E" w:rsidRPr="00646F7A">
        <w:t xml:space="preserve">sections </w:t>
      </w:r>
      <w:r w:rsidR="00AB6B87">
        <w:t>5</w:t>
      </w:r>
      <w:r w:rsidR="00CA181E" w:rsidRPr="00646F7A">
        <w:t xml:space="preserve"> and </w:t>
      </w:r>
      <w:r w:rsidR="00AB6B87">
        <w:t>6</w:t>
      </w:r>
      <w:r w:rsidR="002207FD" w:rsidRPr="00646F7A">
        <w:t>)</w:t>
      </w:r>
      <w:r w:rsidR="00B53E55">
        <w:t>;</w:t>
      </w:r>
    </w:p>
    <w:p w14:paraId="64908263" w14:textId="1FE9D165" w:rsidR="00ED27E3" w:rsidRPr="00646F7A" w:rsidRDefault="00ED27E3" w:rsidP="00194D99">
      <w:pPr>
        <w:pStyle w:val="ListParagraph"/>
        <w:numPr>
          <w:ilvl w:val="0"/>
          <w:numId w:val="17"/>
        </w:numPr>
      </w:pPr>
      <w:r w:rsidRPr="00646F7A">
        <w:t xml:space="preserve">A flat monthly rate for </w:t>
      </w:r>
      <w:r w:rsidR="002C449D" w:rsidRPr="00646F7A">
        <w:t>Contract Management</w:t>
      </w:r>
      <w:r w:rsidR="002207FD" w:rsidRPr="00646F7A">
        <w:t xml:space="preserve"> (see Section</w:t>
      </w:r>
      <w:r w:rsidR="00236380" w:rsidRPr="00646F7A">
        <w:t xml:space="preserve"> 3b</w:t>
      </w:r>
      <w:r w:rsidR="002207FD" w:rsidRPr="00646F7A">
        <w:t>)</w:t>
      </w:r>
      <w:r w:rsidR="00B53E55">
        <w:t>.</w:t>
      </w:r>
    </w:p>
    <w:p w14:paraId="6DCFEACB" w14:textId="77777777" w:rsidR="000F6A6B" w:rsidRPr="00646F7A" w:rsidRDefault="000F6A6B" w:rsidP="00194D99"/>
    <w:p w14:paraId="1795D30D" w14:textId="4CE8F226" w:rsidR="00ED27E3" w:rsidRPr="00646F7A" w:rsidRDefault="00ED27E3" w:rsidP="00194D99">
      <w:r w:rsidRPr="003157B3">
        <w:t xml:space="preserve">The tendered </w:t>
      </w:r>
      <w:r w:rsidR="00190048" w:rsidRPr="003157B3">
        <w:t xml:space="preserve">hourly and monthly </w:t>
      </w:r>
      <w:r w:rsidRPr="00352836">
        <w:t>rates</w:t>
      </w:r>
      <w:r w:rsidR="00190048" w:rsidRPr="00352836">
        <w:t xml:space="preserve"> (1 and 2 above)</w:t>
      </w:r>
      <w:r w:rsidRPr="00352836">
        <w:t xml:space="preserve"> will be deemed to include for profits and all costs associated with staff, in particular: salary payments,</w:t>
      </w:r>
      <w:r w:rsidR="005A23AD" w:rsidRPr="005F49AF">
        <w:t xml:space="preserve"> pension contributions,</w:t>
      </w:r>
      <w:r w:rsidRPr="005F49AF">
        <w:t xml:space="preserve"> provision of all secretarial/administration/clerical support, all equipment required in the performance of their duties, office overheads, insurance, bonus payments, employer PRSI, any allowances (</w:t>
      </w:r>
      <w:r w:rsidR="00190048" w:rsidRPr="005F49AF">
        <w:t>including travel and subsistence</w:t>
      </w:r>
      <w:r w:rsidRPr="005F49AF">
        <w:t xml:space="preserve">), </w:t>
      </w:r>
      <w:r w:rsidR="00190048" w:rsidRPr="005F49AF">
        <w:t>general office consumables, annual leave/sick leave payments, postage/telephone/fax/e-mail costs, and all photocopying/printing/document reproduction.</w:t>
      </w:r>
      <w:r w:rsidR="005A23AD" w:rsidRPr="005F49AF">
        <w:t xml:space="preserve"> </w:t>
      </w:r>
      <w:r w:rsidR="00051AF4" w:rsidRPr="00646F7A">
        <w:t>It is expected that PRSI rates may increase over the course of this contact</w:t>
      </w:r>
      <w:r w:rsidR="00B53E55">
        <w:t>;</w:t>
      </w:r>
      <w:r w:rsidR="00051AF4" w:rsidRPr="00646F7A">
        <w:t xml:space="preserve"> tenderers should be cognisant of this when preparing their tender submission.</w:t>
      </w:r>
    </w:p>
    <w:p w14:paraId="58C753CF" w14:textId="1754E464" w:rsidR="00190048" w:rsidRPr="00646F7A" w:rsidRDefault="00190048" w:rsidP="00194D99"/>
    <w:p w14:paraId="76067035" w14:textId="16C8FF0D" w:rsidR="00051AF4" w:rsidRPr="00646F7A" w:rsidRDefault="00CC53A4" w:rsidP="00194D99">
      <w:r w:rsidRPr="00646F7A">
        <w:t xml:space="preserve">All rates shall be assessed using the notional months/hours indicated in the pricing schedule spreadsheet. These notional </w:t>
      </w:r>
      <w:r w:rsidR="00051AF4" w:rsidRPr="00646F7A">
        <w:t>months/hours</w:t>
      </w:r>
      <w:r w:rsidRPr="00646F7A">
        <w:t xml:space="preserve"> </w:t>
      </w:r>
      <w:r w:rsidR="00051AF4" w:rsidRPr="00646F7A">
        <w:t xml:space="preserve">are purely for the purposes of assessment, and the </w:t>
      </w:r>
      <w:r w:rsidR="00300787">
        <w:t>Client</w:t>
      </w:r>
      <w:r w:rsidR="00051AF4" w:rsidRPr="00646F7A">
        <w:t xml:space="preserve"> makes no representation that such figures are an accurate estimate of the number of months/hours that may be required over the course of this contract.</w:t>
      </w:r>
    </w:p>
    <w:p w14:paraId="714F28A1" w14:textId="77777777" w:rsidR="000F6A6B" w:rsidRPr="00646F7A" w:rsidRDefault="000F6A6B" w:rsidP="00194D99"/>
    <w:p w14:paraId="04D6AD44" w14:textId="738967CA" w:rsidR="000F6A6B" w:rsidRDefault="00864C19" w:rsidP="00194D99">
      <w:r w:rsidRPr="00646F7A">
        <w:t xml:space="preserve">No other charges </w:t>
      </w:r>
      <w:r w:rsidR="000F6A6B" w:rsidRPr="00646F7A">
        <w:t>may be submitted by the Consultant and Project Archaeologist unless agreed in advance with the OPW. The Consultant and Project Archaeologist is cautioned to seek approval before incurring any costs as retrospective approval may not be granted.</w:t>
      </w:r>
    </w:p>
    <w:p w14:paraId="795F9682" w14:textId="38EE23FA" w:rsidR="00AF4B6B" w:rsidRDefault="00AF4B6B" w:rsidP="00194D99"/>
    <w:p w14:paraId="3566B312" w14:textId="5B6A8CB7" w:rsidR="00AF4B6B" w:rsidRPr="003157B3" w:rsidRDefault="00AF4B6B" w:rsidP="00AF4B6B">
      <w:r w:rsidRPr="003157B3">
        <w:t>The OPW does not guarantee that the lowest</w:t>
      </w:r>
      <w:r w:rsidR="00F2741C">
        <w:t>-priced</w:t>
      </w:r>
      <w:r w:rsidRPr="003157B3">
        <w:t xml:space="preserve"> or any tenderer will be awarded a contract as a result of this competition or that any contract will have a minimum or maximum value over its lifetime. Tenderers should note that any reference to a notional number of hours is purely for the purposes of assessment, and that the </w:t>
      </w:r>
      <w:r>
        <w:t>OPW</w:t>
      </w:r>
      <w:r w:rsidRPr="003157B3">
        <w:t xml:space="preserve"> makes no representation that such figures are an accurate estimate of the number of hours that may be required over the course of this contract.</w:t>
      </w:r>
    </w:p>
    <w:p w14:paraId="2A7F16BF" w14:textId="425BA594" w:rsidR="004B1D71" w:rsidRPr="00646F7A" w:rsidRDefault="004B1D71" w:rsidP="00194D99"/>
    <w:p w14:paraId="50EBF229" w14:textId="62253562" w:rsidR="004B1D71" w:rsidRPr="001021A6" w:rsidRDefault="004B1D71" w:rsidP="00194D99">
      <w:pPr>
        <w:pStyle w:val="Heading2"/>
        <w:numPr>
          <w:ilvl w:val="0"/>
          <w:numId w:val="19"/>
        </w:numPr>
      </w:pPr>
      <w:r w:rsidRPr="001021A6">
        <w:t>Rate Adjustments</w:t>
      </w:r>
    </w:p>
    <w:p w14:paraId="06E69BD7" w14:textId="656A83DE" w:rsidR="005455FC" w:rsidRDefault="005455FC" w:rsidP="00194D99">
      <w:r>
        <w:t>Section 2.10.6 of the RfT is not used. Provisions relating to rate adjustments are contained within Section 26 of Schedule A of the Services Contract and are reproduced below.</w:t>
      </w:r>
    </w:p>
    <w:p w14:paraId="4F15FBD0" w14:textId="77777777" w:rsidR="005455FC" w:rsidRDefault="005455FC" w:rsidP="00194D99"/>
    <w:p w14:paraId="532EBCF1" w14:textId="4F160FA0" w:rsidR="004B1D71" w:rsidRDefault="004B1D71" w:rsidP="00194D99">
      <w:r w:rsidRPr="00646F7A">
        <w:t xml:space="preserve">The Consultant and Project Archaeologist may apply, no sooner than 42 days before </w:t>
      </w:r>
      <w:r w:rsidR="00A64C8C">
        <w:t>each</w:t>
      </w:r>
      <w:r w:rsidR="00F2741C">
        <w:t xml:space="preserve"> </w:t>
      </w:r>
      <w:r w:rsidRPr="00646F7A">
        <w:t xml:space="preserve">anniversary of the Effective Date of the </w:t>
      </w:r>
      <w:r w:rsidR="00A64C8C">
        <w:t>Services Contract</w:t>
      </w:r>
      <w:r w:rsidRPr="00646F7A">
        <w:t>, for a</w:t>
      </w:r>
      <w:r w:rsidR="00A64C8C">
        <w:t xml:space="preserve"> review of </w:t>
      </w:r>
      <w:r w:rsidRPr="00646F7A">
        <w:t xml:space="preserve">the hourly and monthly rates (at 1 and 2 above). Such rates </w:t>
      </w:r>
      <w:r w:rsidR="00051AF4" w:rsidRPr="00646F7A">
        <w:t>may</w:t>
      </w:r>
      <w:r w:rsidRPr="00646F7A">
        <w:t xml:space="preserve"> be adjusted </w:t>
      </w:r>
      <w:r w:rsidR="00051AF4" w:rsidRPr="00646F7A">
        <w:t xml:space="preserve">in line with the </w:t>
      </w:r>
      <w:r w:rsidR="00A64C8C">
        <w:t xml:space="preserve">Price Review Clause and methodology for the calculation of the </w:t>
      </w:r>
      <w:r w:rsidR="00A64C8C" w:rsidRPr="00A64C8C">
        <w:t>Hybrid Average Hourly Earnings and Consumer Price Index</w:t>
      </w:r>
      <w:r w:rsidR="00A64C8C">
        <w:t xml:space="preserve"> contained within </w:t>
      </w:r>
      <w:r w:rsidR="00A64C8C" w:rsidRPr="00A64C8C">
        <w:t>Section 26 of Schedule A of the Services Contract</w:t>
      </w:r>
      <w:r w:rsidR="00A64C8C">
        <w:t>.</w:t>
      </w:r>
    </w:p>
    <w:p w14:paraId="5B1DE655" w14:textId="448F9991" w:rsidR="00A64C8C" w:rsidRDefault="00A64C8C" w:rsidP="00194D99"/>
    <w:p w14:paraId="37AA1713" w14:textId="77777777" w:rsidR="00A64C8C" w:rsidRPr="00A64C8C" w:rsidRDefault="00A64C8C" w:rsidP="00A64C8C">
      <w:pPr>
        <w:rPr>
          <w:b/>
        </w:rPr>
      </w:pPr>
      <w:r w:rsidRPr="00A64C8C">
        <w:rPr>
          <w:b/>
        </w:rPr>
        <w:t>Price Review Clause</w:t>
      </w:r>
    </w:p>
    <w:p w14:paraId="1344183C" w14:textId="77777777" w:rsidR="00A64C8C" w:rsidRDefault="00A64C8C" w:rsidP="00A64C8C">
      <w:r>
        <w:t xml:space="preserve">Tenderers should note that prices may be increased or decreased only on the first anniversary of the Effective Date of this Services Contract (as defined in this Services Contract) and on subsequent anniversaries of the Effective Date thereafter, and then only by the percentage by which the Hybrid Average Hourly Earnings and </w:t>
      </w:r>
      <w:r>
        <w:lastRenderedPageBreak/>
        <w:t>Consumer Price Index has increased or decreased in the edition of that index calculated in accordance with the methodology specified herein.</w:t>
      </w:r>
    </w:p>
    <w:p w14:paraId="36627197" w14:textId="77777777" w:rsidR="00A64C8C" w:rsidRDefault="00A64C8C" w:rsidP="00A64C8C"/>
    <w:p w14:paraId="79AC85BE" w14:textId="77777777" w:rsidR="00A64C8C" w:rsidRPr="00A64C8C" w:rsidRDefault="00A64C8C" w:rsidP="00A64C8C">
      <w:pPr>
        <w:rPr>
          <w:b/>
        </w:rPr>
      </w:pPr>
      <w:r w:rsidRPr="00A64C8C">
        <w:rPr>
          <w:b/>
        </w:rPr>
        <w:t>Calculation of the Hybrid Average Hourly Earnings and Consumer Price Index</w:t>
      </w:r>
    </w:p>
    <w:p w14:paraId="6A93CCB2" w14:textId="77777777" w:rsidR="00A64C8C" w:rsidRDefault="00A64C8C" w:rsidP="00A64C8C">
      <w:r>
        <w:t>The Hybrid Average Hourly Earnings and Consumer Price Index shall be calculated using the following methodology:</w:t>
      </w:r>
    </w:p>
    <w:p w14:paraId="677FC3A1" w14:textId="77777777" w:rsidR="00A64C8C" w:rsidRDefault="00A64C8C" w:rsidP="00A64C8C">
      <w:pPr>
        <w:pStyle w:val="ListParagraph"/>
        <w:numPr>
          <w:ilvl w:val="0"/>
          <w:numId w:val="36"/>
        </w:numPr>
      </w:pPr>
      <w:r>
        <w:t>The “Average Hourly Earnings Index” is the Earnings and Labour Cost Quarterly Release – EHQ03 – Average Earnings, Hours Worked, Employment and Labour Costs – Average Hourly Earnings (Euro) – All NACE Economic Sectors, All Employees produced by the Central Statistics Office most recently prior to the relevant anniversary of the Effective Date.</w:t>
      </w:r>
    </w:p>
    <w:p w14:paraId="3EFAE1C5" w14:textId="05B40DBD" w:rsidR="00A64C8C" w:rsidRDefault="00A64C8C" w:rsidP="00A64C8C">
      <w:pPr>
        <w:pStyle w:val="ListParagraph"/>
        <w:numPr>
          <w:ilvl w:val="0"/>
          <w:numId w:val="36"/>
        </w:numPr>
      </w:pPr>
      <w:r>
        <w:t>The “Consumer Price Index” is the Consumer Price Index (CPI) – CPM02 – Base Date: Dec 2023 produced by the Central Statistics Office most recently prior to the relevant anniversary of the Effective Date.</w:t>
      </w:r>
    </w:p>
    <w:p w14:paraId="477CF4A0" w14:textId="09003C93" w:rsidR="00A64C8C" w:rsidRDefault="00A64C8C" w:rsidP="00365E81">
      <w:pPr>
        <w:pStyle w:val="ListParagraph"/>
        <w:numPr>
          <w:ilvl w:val="0"/>
          <w:numId w:val="36"/>
        </w:numPr>
      </w:pPr>
      <w:r>
        <w:t>The following formula will be used at first anniversary:</w:t>
      </w:r>
      <w:r>
        <w:br/>
      </w:r>
      <w:r>
        <w:br/>
      </w:r>
      <w:r w:rsidR="00365E81" w:rsidRPr="00365E81">
        <w:t>{ ( [ Current Price x 70% ] x [ 1 + ( [ Average Hourly Earnings Index at the first anniversary date – Average Hourly Earnings Index at the Effective Date ] ÷ Average Hourly Earnings Index at the Effective Date ) ] ) + ( [ Current Price x 20% ] x [ 1 + ( [ Consumer Price Index at the first anniversary – Consumer Price Index at the Effective Date ] ÷ Consumer Price Index at the Effective Date ) ] ) + ( Current Price x 10% ) }</w:t>
      </w:r>
      <w:r>
        <w:br/>
      </w:r>
      <w:r>
        <w:br/>
        <w:t>The result shall be rounded to the nearest cent, i.e. to two decimal places.</w:t>
      </w:r>
      <w:r>
        <w:br/>
      </w:r>
    </w:p>
    <w:p w14:paraId="573016B9" w14:textId="66D2D78F" w:rsidR="00A64C8C" w:rsidRPr="00365E81" w:rsidRDefault="00A64C8C" w:rsidP="00365E81">
      <w:pPr>
        <w:pStyle w:val="ListParagraph"/>
        <w:numPr>
          <w:ilvl w:val="0"/>
          <w:numId w:val="36"/>
        </w:numPr>
        <w:rPr>
          <w:vanish/>
          <w:specVanish/>
        </w:rPr>
      </w:pPr>
      <w:r>
        <w:t>The following formula will be used at the second and subsequent anniversaries:</w:t>
      </w:r>
      <w:r>
        <w:br/>
      </w:r>
      <w:r>
        <w:br/>
      </w:r>
      <w:r w:rsidR="00365E81" w:rsidRPr="00365E81">
        <w:t>{ ( [ Current Price x 70% ] x [ 1 + ( [ Average Hourly Earnings at most recent anniversary date – Average Hourly Earnings Index at previous anniversary date ] ÷ Average Hourly Earnings Index at previous anniversary date ) ] ) + ( [ Current Price x 20% ] x [ 1 + ( [ Consumer Price Index at most recent anniversary date – Consumer Price Index at previous anniversary date ] ÷ Consumer Price Index at previous anniversary date ) ] ) + ( Current Price x 10% ) }</w:t>
      </w:r>
      <w:r w:rsidR="00365E81">
        <w:br/>
      </w:r>
      <w:r>
        <w:br/>
        <w:t>The result shall be rounded to the nearest cent, i.e. to two decimal places.</w:t>
      </w:r>
    </w:p>
    <w:p w14:paraId="54033AD3" w14:textId="48C3FC5D" w:rsidR="00A64C8C" w:rsidRPr="00646F7A" w:rsidRDefault="00365E81" w:rsidP="00194D99">
      <w:r>
        <w:t xml:space="preserve"> </w:t>
      </w:r>
    </w:p>
    <w:p w14:paraId="4C674E98" w14:textId="5F1F5AF4" w:rsidR="00051AF4" w:rsidRPr="00646F7A" w:rsidRDefault="00051AF4" w:rsidP="00194D99"/>
    <w:p w14:paraId="5CF285F8" w14:textId="77777777" w:rsidR="00AC4488" w:rsidRPr="003157B3" w:rsidRDefault="00AC4488" w:rsidP="00194D99"/>
    <w:p w14:paraId="220CAFBB" w14:textId="77777777" w:rsidR="00A96FF8" w:rsidRPr="00352836" w:rsidRDefault="00A96FF8" w:rsidP="00194D99">
      <w:pPr>
        <w:rPr>
          <w:rFonts w:eastAsiaTheme="majorEastAsia" w:cstheme="majorBidi"/>
          <w:color w:val="004E46"/>
          <w:sz w:val="40"/>
          <w:szCs w:val="32"/>
        </w:rPr>
      </w:pPr>
      <w:r w:rsidRPr="003157B3">
        <w:br w:type="page"/>
      </w:r>
    </w:p>
    <w:p w14:paraId="5F0A5F0C" w14:textId="04CF5C18" w:rsidR="00AC4488" w:rsidRPr="001021A6" w:rsidRDefault="001E5F72" w:rsidP="00194D99">
      <w:pPr>
        <w:pStyle w:val="Heading1"/>
      </w:pPr>
      <w:bookmarkStart w:id="5" w:name="_Toc237011208"/>
      <w:r w:rsidRPr="001021A6">
        <w:lastRenderedPageBreak/>
        <w:t>Consultant and Project Archaeologist Team Members</w:t>
      </w:r>
      <w:bookmarkEnd w:id="5"/>
    </w:p>
    <w:p w14:paraId="6970DF56" w14:textId="0E3290B2" w:rsidR="00DF0C6C" w:rsidRDefault="001E5F72" w:rsidP="00194D99">
      <w:r w:rsidRPr="005F49AF">
        <w:t>The Consultant and Project Archaeologist shall nominate a team to provide the Services. This team shall consist of one Director Archaeologist</w:t>
      </w:r>
      <w:r w:rsidR="0050394C">
        <w:t>, at least</w:t>
      </w:r>
      <w:r w:rsidRPr="005F49AF">
        <w:t xml:space="preserve"> </w:t>
      </w:r>
      <w:r w:rsidR="00CE7CB0" w:rsidRPr="005F49AF">
        <w:t xml:space="preserve">three </w:t>
      </w:r>
      <w:r w:rsidR="001816DB" w:rsidRPr="005F49AF">
        <w:t>Senior</w:t>
      </w:r>
      <w:r w:rsidRPr="00646F7A">
        <w:t xml:space="preserve"> Archaeologist</w:t>
      </w:r>
      <w:r w:rsidR="00CE7CB0" w:rsidRPr="00646F7A">
        <w:t>s</w:t>
      </w:r>
      <w:r w:rsidR="0050394C">
        <w:t>, and</w:t>
      </w:r>
      <w:r w:rsidR="00F655F7">
        <w:t>, optionally,</w:t>
      </w:r>
      <w:r w:rsidR="0050394C">
        <w:t xml:space="preserve"> an unspecified number of archaeologists</w:t>
      </w:r>
      <w:r w:rsidR="00CE7CB0" w:rsidRPr="00646F7A">
        <w:t>. Each senior archaeologist shall be</w:t>
      </w:r>
      <w:r w:rsidR="0004761D" w:rsidRPr="00646F7A">
        <w:t xml:space="preserve"> </w:t>
      </w:r>
      <w:r w:rsidRPr="00646F7A">
        <w:t>appointed to</w:t>
      </w:r>
      <w:r w:rsidR="00CE7CB0" w:rsidRPr="00646F7A">
        <w:t xml:space="preserve"> lead the service provision in relation to a number of flood relief projects</w:t>
      </w:r>
      <w:r w:rsidR="00B517B1">
        <w:t>,</w:t>
      </w:r>
      <w:r w:rsidR="00CE7CB0" w:rsidRPr="00646F7A">
        <w:t xml:space="preserve"> with one senior archaeologist also appointed to lead the service provision in relation to </w:t>
      </w:r>
      <w:r w:rsidR="00B57D6B">
        <w:t>arterial drainage m</w:t>
      </w:r>
      <w:r w:rsidR="00CE7CB0" w:rsidRPr="00646F7A">
        <w:t>aintenance</w:t>
      </w:r>
      <w:r w:rsidR="00AB6B87">
        <w:t xml:space="preserve"> projects (see Section 3d)</w:t>
      </w:r>
      <w:r w:rsidRPr="00646F7A">
        <w:t>.</w:t>
      </w:r>
      <w:r w:rsidR="006F5346" w:rsidRPr="00646F7A">
        <w:t xml:space="preserve"> The Consultant and Project Archaeologist will supplement this team with</w:t>
      </w:r>
      <w:r w:rsidR="00E74A22">
        <w:t xml:space="preserve"> </w:t>
      </w:r>
      <w:r w:rsidR="006F5346" w:rsidRPr="00646F7A">
        <w:t>additional specialist providers as required.</w:t>
      </w:r>
    </w:p>
    <w:p w14:paraId="738A31FF" w14:textId="596341C8" w:rsidR="00DF0C6C" w:rsidRDefault="00DF0C6C" w:rsidP="00194D99"/>
    <w:p w14:paraId="234658E2" w14:textId="7622A391" w:rsidR="00331CBE" w:rsidRPr="00646F7A" w:rsidRDefault="00A7432C" w:rsidP="00194D99">
      <w:r w:rsidRPr="00646F7A">
        <w:t xml:space="preserve">With reference to Section </w:t>
      </w:r>
      <w:r w:rsidR="00B57D6B">
        <w:t>7</w:t>
      </w:r>
      <w:r w:rsidRPr="00646F7A">
        <w:t xml:space="preserve"> below, a</w:t>
      </w:r>
      <w:r w:rsidR="00331CBE" w:rsidRPr="00646F7A">
        <w:t xml:space="preserve">ll team members must be </w:t>
      </w:r>
      <w:r w:rsidR="00EE39C7" w:rsidRPr="00646F7A">
        <w:t>suitably</w:t>
      </w:r>
      <w:r w:rsidR="00331CBE" w:rsidRPr="00646F7A">
        <w:t xml:space="preserve"> qualified and experienced, be competent for their proposed ro</w:t>
      </w:r>
      <w:r w:rsidR="001D0467" w:rsidRPr="00646F7A">
        <w:t xml:space="preserve">le, </w:t>
      </w:r>
      <w:r w:rsidR="00331CBE" w:rsidRPr="00646F7A">
        <w:t>motivated to progress flood relief and arterial drainage projects in an efficient manner while preserving Ireland’s vibrant archaeolog</w:t>
      </w:r>
      <w:r w:rsidR="001D0467" w:rsidRPr="00646F7A">
        <w:t>ical and cultural heritage, and able to deliver high</w:t>
      </w:r>
      <w:r w:rsidR="00F2741C">
        <w:t>-</w:t>
      </w:r>
      <w:r w:rsidR="001D0467" w:rsidRPr="00646F7A">
        <w:t>quality work as part of a multi-disciplinary team to tight deadlines.</w:t>
      </w:r>
    </w:p>
    <w:p w14:paraId="0A4329F2" w14:textId="256B9FBE" w:rsidR="00705B00" w:rsidRPr="00646F7A" w:rsidRDefault="00705B00" w:rsidP="00194D99"/>
    <w:p w14:paraId="2CDC0681" w14:textId="3D79E8A9" w:rsidR="00705B00" w:rsidRDefault="00705B00" w:rsidP="00194D99">
      <w:r w:rsidRPr="00646F7A">
        <w:t xml:space="preserve">Personnel proposed and accepted at tender award as forming the Consultant and Project Archaeologist Team </w:t>
      </w:r>
      <w:r w:rsidR="00B44C26" w:rsidRPr="00646F7A">
        <w:t>(</w:t>
      </w:r>
      <w:r w:rsidRPr="00646F7A">
        <w:t xml:space="preserve">Director Archaeologist and </w:t>
      </w:r>
      <w:r w:rsidR="001816DB" w:rsidRPr="00646F7A">
        <w:t>Senior</w:t>
      </w:r>
      <w:r w:rsidRPr="00646F7A">
        <w:t xml:space="preserve"> Archaeologists) must form part of the Team for the duration of the </w:t>
      </w:r>
      <w:r w:rsidR="00F655F7" w:rsidRPr="00646F7A">
        <w:t>contract. Substitute</w:t>
      </w:r>
      <w:r w:rsidRPr="00646F7A">
        <w:t xml:space="preserve"> personnel will only be permitted if the prior written approval of the Client has been obtained.</w:t>
      </w:r>
      <w:r w:rsidR="00CA181E" w:rsidRPr="00646F7A">
        <w:t xml:space="preserve"> Substitute personnel will only be accepted if they meet the same minimum qualification and experience requirements shown in Section </w:t>
      </w:r>
      <w:r w:rsidR="00E74A22">
        <w:t>7</w:t>
      </w:r>
      <w:r w:rsidR="00CA181E" w:rsidRPr="00646F7A">
        <w:t>.</w:t>
      </w:r>
      <w:r w:rsidR="00B44C26" w:rsidRPr="00646F7A">
        <w:t xml:space="preserve"> Following award of the contract, the Consultant and Project Archaeologist may propose that additional senior archaeologists, meeting the same minimum qualification and experience requirements shown in Section </w:t>
      </w:r>
      <w:r w:rsidR="00E74A22">
        <w:t>7</w:t>
      </w:r>
      <w:r w:rsidR="00B44C26" w:rsidRPr="00646F7A">
        <w:t>, be included in the Consultant and Project Archaeologist Team. This must be agreed with the OPW in advance</w:t>
      </w:r>
      <w:r w:rsidR="002139C5">
        <w:t>,</w:t>
      </w:r>
      <w:r w:rsidR="00B44C26" w:rsidRPr="00646F7A">
        <w:t xml:space="preserve"> and in no case can the number of senior archaeologists be less than three.</w:t>
      </w:r>
    </w:p>
    <w:p w14:paraId="1AE34230" w14:textId="25E5A1B3" w:rsidR="00F655F7" w:rsidRDefault="00F655F7" w:rsidP="00194D99"/>
    <w:p w14:paraId="75791BA1" w14:textId="7E5FDE6D" w:rsidR="00F655F7" w:rsidRPr="00646F7A" w:rsidRDefault="00F655F7" w:rsidP="00194D99">
      <w:r>
        <w:t xml:space="preserve">For clarity, team members at archaeologist grade do not need to be proposed at tender stage or approved by the OPW but must always meet the minimum </w:t>
      </w:r>
      <w:r w:rsidRPr="00F655F7">
        <w:t>qualification and experience requirements shown in Section 7</w:t>
      </w:r>
      <w:r>
        <w:t>. Details of their qualifications and experience must be provided upon OPW request.</w:t>
      </w:r>
    </w:p>
    <w:p w14:paraId="0C7769FE" w14:textId="77777777" w:rsidR="00331CBE" w:rsidRPr="00646F7A" w:rsidRDefault="00331CBE" w:rsidP="00194D99"/>
    <w:p w14:paraId="2BED350A" w14:textId="6F742DB0" w:rsidR="001E5F72" w:rsidRPr="00646F7A" w:rsidRDefault="006F5346" w:rsidP="00194D99">
      <w:r w:rsidRPr="00646F7A">
        <w:t xml:space="preserve">The general </w:t>
      </w:r>
      <w:r w:rsidR="0004761D" w:rsidRPr="00646F7A">
        <w:t xml:space="preserve">duties of the team are outlined in Section </w:t>
      </w:r>
      <w:r w:rsidR="00236380" w:rsidRPr="00646F7A">
        <w:t>3</w:t>
      </w:r>
      <w:r w:rsidR="0004761D" w:rsidRPr="00646F7A">
        <w:t xml:space="preserve"> of this document</w:t>
      </w:r>
      <w:r w:rsidR="002139C5">
        <w:t>,</w:t>
      </w:r>
      <w:r w:rsidR="0004761D" w:rsidRPr="00646F7A">
        <w:t xml:space="preserve"> </w:t>
      </w:r>
      <w:r w:rsidRPr="00646F7A">
        <w:t xml:space="preserve">and specific duties of </w:t>
      </w:r>
      <w:r w:rsidR="0004761D" w:rsidRPr="00646F7A">
        <w:t xml:space="preserve">each </w:t>
      </w:r>
      <w:r w:rsidRPr="00646F7A">
        <w:t>team</w:t>
      </w:r>
      <w:r w:rsidR="0004761D" w:rsidRPr="00646F7A">
        <w:t xml:space="preserve"> member</w:t>
      </w:r>
      <w:r w:rsidRPr="00646F7A">
        <w:t xml:space="preserve"> are outlined </w:t>
      </w:r>
      <w:r w:rsidR="0004761D" w:rsidRPr="00646F7A">
        <w:t>bel</w:t>
      </w:r>
      <w:r w:rsidRPr="00646F7A">
        <w:t>ow.</w:t>
      </w:r>
      <w:r w:rsidR="00B0766F" w:rsidRPr="00646F7A">
        <w:t xml:space="preserve"> This section must be read in conjunction with Section </w:t>
      </w:r>
      <w:r w:rsidR="00236380" w:rsidRPr="00646F7A">
        <w:t>3</w:t>
      </w:r>
      <w:r w:rsidR="00B0766F" w:rsidRPr="00646F7A">
        <w:t>.</w:t>
      </w:r>
    </w:p>
    <w:p w14:paraId="461886C4" w14:textId="77777777" w:rsidR="001E5F72" w:rsidRPr="00646F7A" w:rsidRDefault="001E5F72" w:rsidP="00194D99"/>
    <w:p w14:paraId="54F3D870" w14:textId="77F49E6C" w:rsidR="001E5F72" w:rsidRPr="001021A6" w:rsidRDefault="006F5346" w:rsidP="00194D99">
      <w:pPr>
        <w:pStyle w:val="Heading2"/>
        <w:numPr>
          <w:ilvl w:val="0"/>
          <w:numId w:val="14"/>
        </w:numPr>
      </w:pPr>
      <w:r w:rsidRPr="001021A6">
        <w:t>Director Archaeologist</w:t>
      </w:r>
      <w:r w:rsidR="0004761D" w:rsidRPr="001021A6">
        <w:t xml:space="preserve"> (1</w:t>
      </w:r>
      <w:r w:rsidR="00AB6B87" w:rsidRPr="001021A6">
        <w:t xml:space="preserve"> No.</w:t>
      </w:r>
      <w:r w:rsidR="0004761D" w:rsidRPr="001021A6">
        <w:t>)</w:t>
      </w:r>
    </w:p>
    <w:p w14:paraId="7FF247FD" w14:textId="16FFC620" w:rsidR="001D0467" w:rsidRPr="00646F7A" w:rsidRDefault="0004761D" w:rsidP="00194D99">
      <w:pPr>
        <w:pStyle w:val="ListParagraph"/>
        <w:numPr>
          <w:ilvl w:val="0"/>
          <w:numId w:val="15"/>
        </w:numPr>
      </w:pPr>
      <w:r w:rsidRPr="00646F7A">
        <w:t xml:space="preserve">The Director Archaeologist will be the lead member of the Consultant and Project Archaeologist Team and will manage the three </w:t>
      </w:r>
      <w:r w:rsidR="001816DB" w:rsidRPr="00646F7A">
        <w:t>senior</w:t>
      </w:r>
      <w:r w:rsidRPr="00646F7A">
        <w:t xml:space="preserve"> archaeologists</w:t>
      </w:r>
      <w:r w:rsidR="001D0467" w:rsidRPr="00646F7A">
        <w:t xml:space="preserve"> and specialist providers</w:t>
      </w:r>
      <w:r w:rsidRPr="00646F7A">
        <w:t>.</w:t>
      </w:r>
    </w:p>
    <w:p w14:paraId="59BF1BE3" w14:textId="43FE036C" w:rsidR="001816DB" w:rsidRPr="003157B3" w:rsidRDefault="001816DB" w:rsidP="001816DB">
      <w:pPr>
        <w:pStyle w:val="ListParagraph"/>
        <w:numPr>
          <w:ilvl w:val="0"/>
          <w:numId w:val="15"/>
        </w:numPr>
      </w:pPr>
      <w:r w:rsidRPr="00646F7A">
        <w:t xml:space="preserve">The Director Archaeologist shall assign a senior archaeologist to be the primary service provider for arterial drainage maintenance (Section 3d) and for </w:t>
      </w:r>
      <w:r w:rsidRPr="003157B3">
        <w:t>each individual flood relief scheme</w:t>
      </w:r>
      <w:r w:rsidR="00B44C26" w:rsidRPr="003157B3">
        <w:t xml:space="preserve"> (Section 3c)</w:t>
      </w:r>
      <w:r w:rsidRPr="003157B3">
        <w:t>.</w:t>
      </w:r>
    </w:p>
    <w:p w14:paraId="6956697D" w14:textId="0A754871" w:rsidR="001816DB" w:rsidRPr="00646F7A" w:rsidRDefault="001D0467" w:rsidP="00194D99">
      <w:pPr>
        <w:pStyle w:val="ListParagraph"/>
        <w:numPr>
          <w:ilvl w:val="0"/>
          <w:numId w:val="15"/>
        </w:numPr>
      </w:pPr>
      <w:r w:rsidRPr="005F49AF">
        <w:t xml:space="preserve">The Director Archaeologist shall coordinate and review the work of the </w:t>
      </w:r>
      <w:r w:rsidR="001816DB" w:rsidRPr="005F49AF">
        <w:t>senior</w:t>
      </w:r>
      <w:r w:rsidRPr="005F49AF">
        <w:t xml:space="preserve"> archaeologists, specialist providers, and others as necessary to ensure that all services are provided to a high quality and in an efficient manner (Section </w:t>
      </w:r>
      <w:r w:rsidR="00AB6B87">
        <w:t>3</w:t>
      </w:r>
      <w:r w:rsidRPr="005F49AF">
        <w:t>b)</w:t>
      </w:r>
      <w:r w:rsidR="001816DB" w:rsidRPr="00646F7A">
        <w:t>.</w:t>
      </w:r>
    </w:p>
    <w:p w14:paraId="3B8526CC" w14:textId="76C620D8" w:rsidR="0004761D" w:rsidRPr="005F49AF" w:rsidRDefault="0004761D" w:rsidP="00194D99">
      <w:pPr>
        <w:pStyle w:val="ListParagraph"/>
        <w:numPr>
          <w:ilvl w:val="0"/>
          <w:numId w:val="15"/>
        </w:numPr>
      </w:pPr>
      <w:r w:rsidRPr="00646F7A">
        <w:t>The Director Archaeologist will act as the primary point of contact for the OPW with regard to</w:t>
      </w:r>
      <w:r w:rsidRPr="003157B3">
        <w:t xml:space="preserve"> this contract, the archaeological requirements for the nationwide </w:t>
      </w:r>
      <w:r w:rsidRPr="00352836">
        <w:t xml:space="preserve">Flood Relief Programme of Works and Arterial Drainage Maintenance </w:t>
      </w:r>
      <w:r w:rsidR="00B0766F" w:rsidRPr="005F49AF">
        <w:t xml:space="preserve">Programme of </w:t>
      </w:r>
      <w:r w:rsidRPr="005F49AF">
        <w:t>Works.</w:t>
      </w:r>
    </w:p>
    <w:p w14:paraId="0BF4E1C9" w14:textId="60599D5E" w:rsidR="00B44C26" w:rsidRPr="005F49AF" w:rsidRDefault="0004761D" w:rsidP="00194D99">
      <w:pPr>
        <w:pStyle w:val="ListParagraph"/>
        <w:numPr>
          <w:ilvl w:val="0"/>
          <w:numId w:val="15"/>
        </w:numPr>
      </w:pPr>
      <w:r w:rsidRPr="005F49AF">
        <w:lastRenderedPageBreak/>
        <w:t xml:space="preserve">The Director Archaeologist shall attend and represent the Consultant and Project Archaeologist at the Contract Management </w:t>
      </w:r>
      <w:r w:rsidR="00AB6B87">
        <w:t>and</w:t>
      </w:r>
      <w:r w:rsidRPr="005F49AF">
        <w:t xml:space="preserve"> Update meetings and</w:t>
      </w:r>
      <w:r w:rsidR="00AB6B87">
        <w:t xml:space="preserve"> the</w:t>
      </w:r>
      <w:r w:rsidRPr="005F49AF">
        <w:t xml:space="preserve"> National Monuments Service Liaison </w:t>
      </w:r>
      <w:r w:rsidR="00AB6B87">
        <w:t>and</w:t>
      </w:r>
      <w:r w:rsidRPr="005F49AF">
        <w:t xml:space="preserve"> Update meetings.</w:t>
      </w:r>
    </w:p>
    <w:p w14:paraId="0BC6EDE9" w14:textId="6FCC1A19" w:rsidR="0004761D" w:rsidRPr="00646F7A" w:rsidRDefault="00331CBE" w:rsidP="00194D99">
      <w:pPr>
        <w:pStyle w:val="ListParagraph"/>
        <w:numPr>
          <w:ilvl w:val="0"/>
          <w:numId w:val="15"/>
        </w:numPr>
      </w:pPr>
      <w:r w:rsidRPr="005F49AF">
        <w:t>The Director Archaeologist shall be sufficiently experienced and empowered to resolve issues and disputes that may arise during the course of any flood relief or arterial drainage project.</w:t>
      </w:r>
    </w:p>
    <w:p w14:paraId="3C480571" w14:textId="77777777" w:rsidR="006F5346" w:rsidRPr="00646F7A" w:rsidRDefault="006F5346" w:rsidP="00194D99"/>
    <w:p w14:paraId="3205898E" w14:textId="72A70653" w:rsidR="006F5346" w:rsidRPr="001021A6" w:rsidRDefault="001816DB" w:rsidP="00194D99">
      <w:pPr>
        <w:pStyle w:val="Heading2"/>
      </w:pPr>
      <w:r w:rsidRPr="001021A6">
        <w:t xml:space="preserve">Senior </w:t>
      </w:r>
      <w:r w:rsidR="006F5346" w:rsidRPr="001021A6">
        <w:t>Archaeologist</w:t>
      </w:r>
      <w:r w:rsidR="0004761D" w:rsidRPr="001021A6">
        <w:t xml:space="preserve"> (3</w:t>
      </w:r>
      <w:r w:rsidR="00AB6B87" w:rsidRPr="001021A6">
        <w:t xml:space="preserve"> No.</w:t>
      </w:r>
      <w:r w:rsidR="0004761D" w:rsidRPr="001021A6">
        <w:t>)</w:t>
      </w:r>
    </w:p>
    <w:p w14:paraId="721A12FD" w14:textId="20444D32" w:rsidR="00B0766F" w:rsidRPr="00646F7A" w:rsidRDefault="001D0467" w:rsidP="00CC7BB7">
      <w:pPr>
        <w:pStyle w:val="ListParagraph"/>
        <w:numPr>
          <w:ilvl w:val="0"/>
          <w:numId w:val="20"/>
        </w:numPr>
      </w:pPr>
      <w:r w:rsidRPr="00646F7A">
        <w:t xml:space="preserve">Each </w:t>
      </w:r>
      <w:r w:rsidR="001816DB" w:rsidRPr="00646F7A">
        <w:t>senior</w:t>
      </w:r>
      <w:r w:rsidRPr="00646F7A">
        <w:t xml:space="preserve"> archaeologist shall </w:t>
      </w:r>
      <w:r w:rsidR="00B0766F" w:rsidRPr="00646F7A">
        <w:t>be assigned to designated flood relief projects by the Director Archaeologist</w:t>
      </w:r>
      <w:r w:rsidR="00B44C26" w:rsidRPr="00646F7A">
        <w:t>. They shall</w:t>
      </w:r>
      <w:r w:rsidR="00B0766F" w:rsidRPr="00646F7A">
        <w:t xml:space="preserve"> be the primary point of contact in relation to those designated projects.</w:t>
      </w:r>
      <w:r w:rsidR="002F3321">
        <w:t xml:space="preserve"> </w:t>
      </w:r>
      <w:r w:rsidR="002F3321" w:rsidRPr="002F3321">
        <w:t xml:space="preserve">One </w:t>
      </w:r>
      <w:r w:rsidR="00F655F7">
        <w:t>s</w:t>
      </w:r>
      <w:r w:rsidR="002F3321" w:rsidRPr="002F3321">
        <w:t xml:space="preserve">enior </w:t>
      </w:r>
      <w:r w:rsidR="00F655F7">
        <w:t>a</w:t>
      </w:r>
      <w:r w:rsidR="002F3321" w:rsidRPr="002F3321">
        <w:t>rchaeologist shall be appointed to lead the service provision in relation to arterial drainage maintenance projects.</w:t>
      </w:r>
    </w:p>
    <w:p w14:paraId="4F3450ED" w14:textId="665151C0" w:rsidR="00B0766F" w:rsidRPr="00646F7A" w:rsidRDefault="00B0766F" w:rsidP="00194D99">
      <w:pPr>
        <w:pStyle w:val="ListParagraph"/>
        <w:numPr>
          <w:ilvl w:val="0"/>
          <w:numId w:val="20"/>
        </w:numPr>
      </w:pPr>
      <w:r w:rsidRPr="00646F7A">
        <w:t xml:space="preserve">Each </w:t>
      </w:r>
      <w:r w:rsidR="001816DB" w:rsidRPr="00646F7A">
        <w:t>senior</w:t>
      </w:r>
      <w:r w:rsidRPr="00646F7A">
        <w:t xml:space="preserve"> archaeologis</w:t>
      </w:r>
      <w:r w:rsidR="00A7432C" w:rsidRPr="00646F7A">
        <w:t>t shall coordinate the work of</w:t>
      </w:r>
      <w:r w:rsidRPr="00646F7A">
        <w:t xml:space="preserve"> </w:t>
      </w:r>
      <w:r w:rsidR="00A7432C" w:rsidRPr="00646F7A">
        <w:t>their</w:t>
      </w:r>
      <w:r w:rsidRPr="00646F7A">
        <w:t xml:space="preserve"> team members </w:t>
      </w:r>
      <w:r w:rsidR="00A7432C" w:rsidRPr="00646F7A">
        <w:t>and</w:t>
      </w:r>
      <w:r w:rsidRPr="00646F7A">
        <w:t xml:space="preserve"> specialist providers carrying out work related to their designated project(s).</w:t>
      </w:r>
    </w:p>
    <w:p w14:paraId="1054DCD1" w14:textId="705786C7" w:rsidR="002F3321" w:rsidRDefault="00B0766F" w:rsidP="002F3321">
      <w:pPr>
        <w:pStyle w:val="ListParagraph"/>
        <w:numPr>
          <w:ilvl w:val="0"/>
          <w:numId w:val="20"/>
        </w:numPr>
      </w:pPr>
      <w:r w:rsidRPr="00646F7A">
        <w:t xml:space="preserve">Each </w:t>
      </w:r>
      <w:r w:rsidR="001816DB" w:rsidRPr="00646F7A">
        <w:t>senior</w:t>
      </w:r>
      <w:r w:rsidRPr="00646F7A">
        <w:t xml:space="preserve"> archaeologist shall carry out all tasks, etc. necessary to deliver the services outlined in Section </w:t>
      </w:r>
      <w:r w:rsidR="00AB6B87">
        <w:t>3</w:t>
      </w:r>
      <w:r w:rsidRPr="00646F7A">
        <w:t>.</w:t>
      </w:r>
    </w:p>
    <w:p w14:paraId="42FE09CC" w14:textId="77777777" w:rsidR="00236CF3" w:rsidRDefault="00B0766F" w:rsidP="00194D99">
      <w:pPr>
        <w:pStyle w:val="ListParagraph"/>
        <w:numPr>
          <w:ilvl w:val="0"/>
          <w:numId w:val="20"/>
        </w:numPr>
      </w:pPr>
      <w:r w:rsidRPr="00646F7A">
        <w:t xml:space="preserve">Each </w:t>
      </w:r>
      <w:r w:rsidR="001816DB" w:rsidRPr="00646F7A">
        <w:t>senior</w:t>
      </w:r>
      <w:r w:rsidRPr="00646F7A">
        <w:t xml:space="preserve"> archaeologist shall attend site and meetings as necessary to perform their role.</w:t>
      </w:r>
    </w:p>
    <w:p w14:paraId="4B17071E" w14:textId="00A34FCB" w:rsidR="00B44C26" w:rsidRPr="00646F7A" w:rsidRDefault="00992B60" w:rsidP="00194D99">
      <w:pPr>
        <w:pStyle w:val="ListParagraph"/>
        <w:numPr>
          <w:ilvl w:val="0"/>
          <w:numId w:val="20"/>
        </w:numPr>
      </w:pPr>
      <w:r w:rsidRPr="00646F7A">
        <w:t xml:space="preserve">In conjunction with the OPW and </w:t>
      </w:r>
      <w:r w:rsidR="00E74FC3">
        <w:t xml:space="preserve">the project’s </w:t>
      </w:r>
      <w:r w:rsidR="00300787">
        <w:t>Contracting A</w:t>
      </w:r>
      <w:r w:rsidRPr="00646F7A">
        <w:t>uthority, e</w:t>
      </w:r>
      <w:r w:rsidR="00B44C26" w:rsidRPr="00646F7A">
        <w:t xml:space="preserve">ach senior archaeologist shall </w:t>
      </w:r>
      <w:r w:rsidR="00883BD3">
        <w:t>liaise</w:t>
      </w:r>
      <w:r w:rsidR="00B44C26" w:rsidRPr="00646F7A">
        <w:t xml:space="preserve"> </w:t>
      </w:r>
      <w:r w:rsidRPr="00646F7A">
        <w:t>with the National Monuments Service and other statutory authorities</w:t>
      </w:r>
      <w:r w:rsidR="00883BD3">
        <w:t xml:space="preserve"> in matters related to their assigned projects</w:t>
      </w:r>
      <w:r w:rsidRPr="00646F7A">
        <w:t>.</w:t>
      </w:r>
    </w:p>
    <w:p w14:paraId="529A0F48" w14:textId="0EBEC37F" w:rsidR="00780759" w:rsidRPr="00646F7A" w:rsidRDefault="00780759" w:rsidP="00194D99"/>
    <w:p w14:paraId="53AD78BC" w14:textId="5E237C11" w:rsidR="00E74A22" w:rsidRPr="001021A6" w:rsidRDefault="00E74A22" w:rsidP="00E74A22">
      <w:pPr>
        <w:pStyle w:val="Heading2"/>
      </w:pPr>
      <w:r w:rsidRPr="001021A6">
        <w:t>Archaeologist</w:t>
      </w:r>
    </w:p>
    <w:p w14:paraId="03B9457E" w14:textId="01A65473" w:rsidR="00E74A22" w:rsidRDefault="00E74A22" w:rsidP="00E74A22">
      <w:pPr>
        <w:pStyle w:val="ListParagraph"/>
        <w:numPr>
          <w:ilvl w:val="0"/>
          <w:numId w:val="20"/>
        </w:numPr>
      </w:pPr>
      <w:r>
        <w:t xml:space="preserve">Archaeologists shall assist the Director Archaeologist </w:t>
      </w:r>
      <w:r w:rsidR="000D542E">
        <w:t>and</w:t>
      </w:r>
      <w:r>
        <w:t xml:space="preserve"> senior archaeologists in the performance of their duties.</w:t>
      </w:r>
    </w:p>
    <w:p w14:paraId="7D7D020D" w14:textId="57C442EA" w:rsidR="00E74A22" w:rsidRDefault="00E74A22" w:rsidP="00E74A22">
      <w:pPr>
        <w:pStyle w:val="ListParagraph"/>
        <w:numPr>
          <w:ilvl w:val="0"/>
          <w:numId w:val="20"/>
        </w:numPr>
      </w:pPr>
      <w:r>
        <w:t>Archaeologists shall work under the supervision of the Director Archaeologist or a senior archaeologist.</w:t>
      </w:r>
    </w:p>
    <w:p w14:paraId="5ADD772A" w14:textId="34E57890" w:rsidR="00E74A22" w:rsidRDefault="00E74A22" w:rsidP="00E74A22">
      <w:pPr>
        <w:pStyle w:val="ListParagraph"/>
        <w:numPr>
          <w:ilvl w:val="0"/>
          <w:numId w:val="20"/>
        </w:numPr>
      </w:pPr>
      <w:r>
        <w:t>Each a</w:t>
      </w:r>
      <w:r w:rsidRPr="00646F7A">
        <w:t>rchaeolo</w:t>
      </w:r>
      <w:r>
        <w:t xml:space="preserve">gist shall carry out all tasks, </w:t>
      </w:r>
      <w:r w:rsidRPr="00646F7A">
        <w:t xml:space="preserve">etc. </w:t>
      </w:r>
      <w:r>
        <w:t xml:space="preserve">as assigned by the Director Archaeologist or a </w:t>
      </w:r>
      <w:r w:rsidR="000D542E">
        <w:t>s</w:t>
      </w:r>
      <w:r>
        <w:t xml:space="preserve">enior </w:t>
      </w:r>
      <w:r w:rsidR="000D542E">
        <w:t>a</w:t>
      </w:r>
      <w:r>
        <w:t>rchaeologist</w:t>
      </w:r>
      <w:r w:rsidRPr="00646F7A">
        <w:t xml:space="preserve"> to deliver the services outlined in Section </w:t>
      </w:r>
      <w:r>
        <w:t>3</w:t>
      </w:r>
      <w:r w:rsidRPr="00646F7A">
        <w:t>.</w:t>
      </w:r>
    </w:p>
    <w:p w14:paraId="4C193F62" w14:textId="1D74DB33" w:rsidR="000D542E" w:rsidRDefault="000D542E" w:rsidP="001B36CD">
      <w:pPr>
        <w:pStyle w:val="ListParagraph"/>
        <w:numPr>
          <w:ilvl w:val="0"/>
          <w:numId w:val="20"/>
        </w:numPr>
      </w:pPr>
      <w:r>
        <w:t>Archaeologists shall contribute to reports (including ADMS assessments), and review reports, method statements and mitigation strategies.</w:t>
      </w:r>
    </w:p>
    <w:p w14:paraId="7FA16ADD" w14:textId="2017ED18" w:rsidR="000D542E" w:rsidRDefault="000D542E" w:rsidP="000D542E">
      <w:pPr>
        <w:pStyle w:val="ListParagraph"/>
        <w:numPr>
          <w:ilvl w:val="0"/>
          <w:numId w:val="20"/>
        </w:numPr>
      </w:pPr>
      <w:r>
        <w:t>Archaeologists shall attend meetings and undertake site visits, field inspections as required in support of the Director Archaeologist and senior archaeologists.</w:t>
      </w:r>
    </w:p>
    <w:p w14:paraId="6E8D9F70" w14:textId="02BDD583" w:rsidR="000D542E" w:rsidRDefault="000D542E" w:rsidP="000D542E">
      <w:pPr>
        <w:pStyle w:val="ListParagraph"/>
        <w:numPr>
          <w:ilvl w:val="0"/>
          <w:numId w:val="20"/>
        </w:numPr>
      </w:pPr>
      <w:r>
        <w:t>Archaeologists shall support the Director Archaeologist and senior archaeologists in producing and reviewing materials for public dissemination.</w:t>
      </w:r>
    </w:p>
    <w:p w14:paraId="4A2A6EF8" w14:textId="49DB6D64" w:rsidR="000D542E" w:rsidRDefault="000D542E" w:rsidP="000D542E">
      <w:pPr>
        <w:pStyle w:val="ListParagraph"/>
        <w:numPr>
          <w:ilvl w:val="0"/>
          <w:numId w:val="20"/>
        </w:numPr>
      </w:pPr>
      <w:r>
        <w:t>Archaeologists shall support the Director Archaeologist and senior archaeologists in the production of Arterial Drainage Heritage Archaeological Impact Assessment Reports as required.</w:t>
      </w:r>
    </w:p>
    <w:p w14:paraId="624EFE0F" w14:textId="29FAE20C" w:rsidR="000D542E" w:rsidRPr="00646F7A" w:rsidRDefault="000D542E" w:rsidP="000D542E">
      <w:pPr>
        <w:pStyle w:val="ListParagraph"/>
        <w:numPr>
          <w:ilvl w:val="0"/>
          <w:numId w:val="20"/>
        </w:numPr>
      </w:pPr>
      <w:r>
        <w:t>Archaeologists shall contribute to the development of and participate in the delivery Toolbox Talks.</w:t>
      </w:r>
    </w:p>
    <w:p w14:paraId="475E91F0" w14:textId="0D44E240" w:rsidR="00780759" w:rsidRDefault="00780759" w:rsidP="00194D99"/>
    <w:p w14:paraId="26A86ACC" w14:textId="77777777" w:rsidR="00E74A22" w:rsidRPr="00646F7A" w:rsidRDefault="00E74A22" w:rsidP="00194D99"/>
    <w:p w14:paraId="30DF791B" w14:textId="7793F9BB" w:rsidR="001E5F72" w:rsidRPr="00646F7A" w:rsidRDefault="001E5F72" w:rsidP="00194D99">
      <w:r w:rsidRPr="00646F7A">
        <w:br w:type="page"/>
      </w:r>
    </w:p>
    <w:p w14:paraId="0835DDF3" w14:textId="77777777" w:rsidR="001E5F72" w:rsidRPr="001021A6" w:rsidRDefault="001B26E9" w:rsidP="00194D99">
      <w:pPr>
        <w:pStyle w:val="Heading1"/>
      </w:pPr>
      <w:bookmarkStart w:id="6" w:name="_Toc237011209"/>
      <w:r w:rsidRPr="001021A6">
        <w:lastRenderedPageBreak/>
        <w:t>Specialist Providers</w:t>
      </w:r>
      <w:bookmarkEnd w:id="6"/>
    </w:p>
    <w:p w14:paraId="15905E4A" w14:textId="1D12480D" w:rsidR="001E5F72" w:rsidRPr="00646F7A" w:rsidRDefault="001B26E9" w:rsidP="00194D99">
      <w:r w:rsidRPr="00646F7A">
        <w:t>These specialist providers will supplement the Team assigned by the Consultant and Project Archaeologist. S</w:t>
      </w:r>
      <w:r w:rsidR="00B57D6B">
        <w:t xml:space="preserve">pecialist role providers can be </w:t>
      </w:r>
      <w:r w:rsidRPr="00646F7A">
        <w:t>staff members or retained subcontractors.</w:t>
      </w:r>
    </w:p>
    <w:p w14:paraId="156BEA44" w14:textId="498D69A4" w:rsidR="00CA181E" w:rsidRPr="00646F7A" w:rsidRDefault="00CA181E" w:rsidP="00194D99"/>
    <w:p w14:paraId="511A88E7" w14:textId="698F1FB5" w:rsidR="00CA181E" w:rsidRPr="00646F7A" w:rsidRDefault="00CA181E" w:rsidP="00194D99">
      <w:r w:rsidRPr="00646F7A">
        <w:t xml:space="preserve">With reference to Section </w:t>
      </w:r>
      <w:r w:rsidR="00B57D6B">
        <w:t>7</w:t>
      </w:r>
      <w:r w:rsidRPr="00646F7A">
        <w:t xml:space="preserve"> below, all specialist providers must be suitably qualified and experienced, be competent for their proposed role, motivated to progress flood relief and arterial drainage projects in an efficient manner while preserving Ireland’s vibrant archaeological and cultural heritage, and able to deliver high quality work as part of a multi-disciplinary team to tight deadlines.</w:t>
      </w:r>
    </w:p>
    <w:p w14:paraId="5E7DFA66" w14:textId="77777777" w:rsidR="001B26E9" w:rsidRPr="00646F7A" w:rsidRDefault="001B26E9" w:rsidP="00194D99"/>
    <w:p w14:paraId="21FBF9C4" w14:textId="1118EA2E" w:rsidR="001B26E9" w:rsidRPr="00646F7A" w:rsidRDefault="001B26E9" w:rsidP="00194D99">
      <w:r w:rsidRPr="00646F7A">
        <w:t xml:space="preserve">The role of each specialist provider will be to assist the Director Archaeologist and </w:t>
      </w:r>
      <w:r w:rsidR="001816DB" w:rsidRPr="00646F7A">
        <w:t>Senior</w:t>
      </w:r>
      <w:r w:rsidRPr="00646F7A">
        <w:t xml:space="preserve"> Archaeologists within their own specialist areas for both flood relief and arterial drainage projects. The following provides examples of what each specialist provider will be expected to contribute.</w:t>
      </w:r>
    </w:p>
    <w:p w14:paraId="5AA99E75" w14:textId="77777777" w:rsidR="001B26E9" w:rsidRPr="00646F7A" w:rsidRDefault="001B26E9" w:rsidP="00194D99"/>
    <w:p w14:paraId="3830C892" w14:textId="77777777" w:rsidR="001B26E9" w:rsidRPr="001021A6" w:rsidRDefault="001B26E9" w:rsidP="00194D99">
      <w:pPr>
        <w:pStyle w:val="Heading2"/>
        <w:numPr>
          <w:ilvl w:val="0"/>
          <w:numId w:val="16"/>
        </w:numPr>
      </w:pPr>
      <w:r w:rsidRPr="001021A6">
        <w:t>Spatial Data Specialist</w:t>
      </w:r>
    </w:p>
    <w:p w14:paraId="428B4941" w14:textId="60768662" w:rsidR="001B26E9" w:rsidRPr="00646F7A" w:rsidRDefault="001B26E9" w:rsidP="00194D99">
      <w:pPr>
        <w:pStyle w:val="ListParagraph"/>
        <w:numPr>
          <w:ilvl w:val="0"/>
          <w:numId w:val="15"/>
        </w:numPr>
      </w:pPr>
      <w:r w:rsidRPr="00646F7A">
        <w:t>Creating/updating GIS with relevant data sets</w:t>
      </w:r>
      <w:r w:rsidR="003535EF">
        <w:t>.</w:t>
      </w:r>
    </w:p>
    <w:p w14:paraId="74860FA3" w14:textId="3B6B5D61" w:rsidR="001B26E9" w:rsidRPr="00646F7A" w:rsidRDefault="001B26E9" w:rsidP="00194D99">
      <w:pPr>
        <w:pStyle w:val="ListParagraph"/>
        <w:numPr>
          <w:ilvl w:val="0"/>
          <w:numId w:val="15"/>
        </w:numPr>
      </w:pPr>
      <w:r w:rsidRPr="00646F7A">
        <w:t>Provide specific advice on best practice procedures to capture relevant spatial data</w:t>
      </w:r>
      <w:r w:rsidR="003535EF">
        <w:t>.</w:t>
      </w:r>
    </w:p>
    <w:p w14:paraId="5612D5ED" w14:textId="526CBB98" w:rsidR="001B26E9" w:rsidRPr="005F49AF" w:rsidRDefault="00992B60" w:rsidP="00CA181E">
      <w:pPr>
        <w:pStyle w:val="ListParagraph"/>
        <w:numPr>
          <w:ilvl w:val="0"/>
          <w:numId w:val="15"/>
        </w:numPr>
      </w:pPr>
      <w:r w:rsidRPr="00646F7A">
        <w:t xml:space="preserve">Assisting in preparing </w:t>
      </w:r>
      <w:r w:rsidR="00CA181E" w:rsidRPr="00646F7A">
        <w:t xml:space="preserve">ministerial consent, licence and Section 12 </w:t>
      </w:r>
      <w:r w:rsidR="003535EF" w:rsidRPr="00646F7A">
        <w:t>notifications</w:t>
      </w:r>
      <w:r w:rsidR="00CA181E" w:rsidRPr="00646F7A">
        <w:t>/</w:t>
      </w:r>
      <w:r w:rsidR="003535EF" w:rsidRPr="00646F7A">
        <w:t>applications,</w:t>
      </w:r>
      <w:r w:rsidR="001B26E9" w:rsidRPr="00646F7A">
        <w:t xml:space="preserve"> where works are in proximity to </w:t>
      </w:r>
      <w:r w:rsidRPr="00646F7A">
        <w:t>record</w:t>
      </w:r>
      <w:r w:rsidRPr="003157B3">
        <w:t>ed monumen</w:t>
      </w:r>
      <w:r w:rsidRPr="00352836">
        <w:t>ts</w:t>
      </w:r>
      <w:r w:rsidR="003535EF">
        <w:t>.</w:t>
      </w:r>
    </w:p>
    <w:p w14:paraId="2BA5CCBA" w14:textId="0FD7E3AA" w:rsidR="001B26E9" w:rsidRPr="005F49AF" w:rsidRDefault="001B26E9" w:rsidP="00194D99">
      <w:pPr>
        <w:pStyle w:val="ListParagraph"/>
        <w:numPr>
          <w:ilvl w:val="0"/>
          <w:numId w:val="15"/>
        </w:numPr>
      </w:pPr>
      <w:r w:rsidRPr="005F49AF">
        <w:t xml:space="preserve">Preparing maps and other spatial data sets for </w:t>
      </w:r>
      <w:r w:rsidR="00992B60" w:rsidRPr="005F49AF">
        <w:t xml:space="preserve">publications, reports, and </w:t>
      </w:r>
      <w:r w:rsidRPr="005F49AF">
        <w:t>presentation of cultural heritage features or artefact remains to the public, National Monuments’ Service or OPW.</w:t>
      </w:r>
    </w:p>
    <w:p w14:paraId="2D8DAF1E" w14:textId="79E55AF8" w:rsidR="00992B60" w:rsidRPr="00646F7A" w:rsidRDefault="00992B60" w:rsidP="00992B60">
      <w:pPr>
        <w:pStyle w:val="ListParagraph"/>
        <w:numPr>
          <w:ilvl w:val="0"/>
          <w:numId w:val="15"/>
        </w:numPr>
      </w:pPr>
      <w:r w:rsidRPr="00646F7A">
        <w:tab/>
        <w:t>Contribute to Arterial Drainage Heritage Archaeological Impact Assessment Reports as required.</w:t>
      </w:r>
    </w:p>
    <w:p w14:paraId="12ABB711" w14:textId="77777777" w:rsidR="001B26E9" w:rsidRPr="00646F7A" w:rsidRDefault="001B26E9" w:rsidP="00194D99"/>
    <w:p w14:paraId="609AC331" w14:textId="77777777" w:rsidR="001B26E9" w:rsidRPr="001021A6" w:rsidRDefault="001B26E9" w:rsidP="00194D99">
      <w:pPr>
        <w:pStyle w:val="Heading2"/>
      </w:pPr>
      <w:r w:rsidRPr="001021A6">
        <w:t>Underwater Archaeology Specialist</w:t>
      </w:r>
    </w:p>
    <w:p w14:paraId="7B83EDBD" w14:textId="259073D4" w:rsidR="00120450" w:rsidRPr="00646F7A" w:rsidRDefault="00120450" w:rsidP="00194D99">
      <w:pPr>
        <w:pStyle w:val="ListParagraph"/>
        <w:numPr>
          <w:ilvl w:val="0"/>
          <w:numId w:val="23"/>
        </w:numPr>
      </w:pPr>
      <w:r w:rsidRPr="00646F7A">
        <w:t>Support and advise the</w:t>
      </w:r>
      <w:r w:rsidR="00194D99" w:rsidRPr="00646F7A">
        <w:t xml:space="preserve"> Consultant and</w:t>
      </w:r>
      <w:r w:rsidRPr="00646F7A">
        <w:t xml:space="preserve"> Project Archaeologist Team throughout the contract as required on matters relating to </w:t>
      </w:r>
      <w:r w:rsidR="00194D99" w:rsidRPr="00646F7A">
        <w:t>u</w:t>
      </w:r>
      <w:r w:rsidRPr="00646F7A">
        <w:t xml:space="preserve">nderwater </w:t>
      </w:r>
      <w:r w:rsidR="00194D99" w:rsidRPr="00646F7A">
        <w:t>c</w:t>
      </w:r>
      <w:r w:rsidRPr="00646F7A">
        <w:t xml:space="preserve">ultural </w:t>
      </w:r>
      <w:r w:rsidR="00194D99" w:rsidRPr="00646F7A">
        <w:t>h</w:t>
      </w:r>
      <w:r w:rsidRPr="00646F7A">
        <w:t xml:space="preserve">eritage (UCH), including contributing to and oversight of reports, method statements, </w:t>
      </w:r>
      <w:r w:rsidR="008826C3" w:rsidRPr="00646F7A">
        <w:t xml:space="preserve">mitigation strategies, </w:t>
      </w:r>
      <w:r w:rsidRPr="00646F7A">
        <w:t>statutory compliance with</w:t>
      </w:r>
      <w:r w:rsidR="00992B60" w:rsidRPr="00646F7A">
        <w:t xml:space="preserve"> archaeological</w:t>
      </w:r>
      <w:r w:rsidRPr="00646F7A">
        <w:t xml:space="preserve"> heritage and diving-related legislation, drawing on established principles and best practice, such as the Annex Rules of the UNESCO Convention on the Protection of the Underwater Cultural Heritage, advice on the procurement of marine geophysical surveys, post-excavation needs, etc.</w:t>
      </w:r>
    </w:p>
    <w:p w14:paraId="4C30724F" w14:textId="51FB225A" w:rsidR="00120450" w:rsidRPr="00646F7A" w:rsidRDefault="00120450" w:rsidP="00194D99">
      <w:pPr>
        <w:pStyle w:val="ListParagraph"/>
        <w:numPr>
          <w:ilvl w:val="0"/>
          <w:numId w:val="23"/>
        </w:numPr>
      </w:pPr>
      <w:r w:rsidRPr="00646F7A">
        <w:t xml:space="preserve">Contribute to formulation of comprehensive underwater archaeology </w:t>
      </w:r>
      <w:r w:rsidR="00992B60" w:rsidRPr="00646F7A">
        <w:t xml:space="preserve">assessment and </w:t>
      </w:r>
      <w:r w:rsidRPr="00646F7A">
        <w:t>mitigation strateg</w:t>
      </w:r>
      <w:r w:rsidR="0057206B" w:rsidRPr="00646F7A">
        <w:t>ies</w:t>
      </w:r>
      <w:r w:rsidRPr="00646F7A">
        <w:t xml:space="preserve"> </w:t>
      </w:r>
      <w:r w:rsidR="0057206B" w:rsidRPr="00646F7A">
        <w:t>as requested</w:t>
      </w:r>
      <w:r w:rsidRPr="00646F7A">
        <w:t>.</w:t>
      </w:r>
    </w:p>
    <w:p w14:paraId="1A3FD605" w14:textId="1817037F" w:rsidR="00120450" w:rsidRPr="00646F7A" w:rsidRDefault="00120450" w:rsidP="00194D99">
      <w:pPr>
        <w:pStyle w:val="ListParagraph"/>
        <w:numPr>
          <w:ilvl w:val="0"/>
          <w:numId w:val="23"/>
        </w:numPr>
      </w:pPr>
      <w:r w:rsidRPr="00646F7A">
        <w:t xml:space="preserve">Have regard to the location and information pertaining to wreck sites recorded in the National Monuments Service’s Wreck Inventory of Ireland Database (WIID) and the online Wreck Viewer, and other relevant sources for UCH for individual </w:t>
      </w:r>
      <w:r w:rsidR="0057206B" w:rsidRPr="00646F7A">
        <w:t>projects</w:t>
      </w:r>
      <w:r w:rsidRPr="00646F7A">
        <w:t xml:space="preserve">. </w:t>
      </w:r>
    </w:p>
    <w:p w14:paraId="1E023F88" w14:textId="3DD4EDF3" w:rsidR="00120450" w:rsidRPr="00646F7A" w:rsidRDefault="00120450" w:rsidP="00194D99">
      <w:pPr>
        <w:pStyle w:val="ListParagraph"/>
        <w:numPr>
          <w:ilvl w:val="0"/>
          <w:numId w:val="23"/>
        </w:numPr>
      </w:pPr>
      <w:r w:rsidRPr="00646F7A">
        <w:t xml:space="preserve">Advise </w:t>
      </w:r>
      <w:r w:rsidR="0057206B" w:rsidRPr="00646F7A">
        <w:t>the Consultant and Project Archaeologist Team</w:t>
      </w:r>
      <w:r w:rsidRPr="00646F7A">
        <w:t xml:space="preserve"> on matters relating to </w:t>
      </w:r>
      <w:r w:rsidR="0057206B" w:rsidRPr="00646F7A">
        <w:t>a</w:t>
      </w:r>
      <w:r w:rsidRPr="00646F7A">
        <w:t xml:space="preserve">rchaeological </w:t>
      </w:r>
      <w:r w:rsidR="0057206B" w:rsidRPr="00646F7A">
        <w:t>c</w:t>
      </w:r>
      <w:r w:rsidRPr="00646F7A">
        <w:t>onsultant</w:t>
      </w:r>
      <w:r w:rsidR="00992B60" w:rsidRPr="00646F7A">
        <w:t>s</w:t>
      </w:r>
      <w:r w:rsidRPr="00646F7A">
        <w:t xml:space="preserve"> </w:t>
      </w:r>
      <w:r w:rsidR="00992B60" w:rsidRPr="00646F7A">
        <w:t>and archaeological contractors</w:t>
      </w:r>
      <w:r w:rsidRPr="00646F7A">
        <w:t xml:space="preserve"> for works where there is a requirement to address UCH in regard to standards required by </w:t>
      </w:r>
      <w:r w:rsidR="0057206B" w:rsidRPr="00646F7A">
        <w:t xml:space="preserve">the </w:t>
      </w:r>
      <w:r w:rsidRPr="00646F7A">
        <w:t>N</w:t>
      </w:r>
      <w:r w:rsidR="0057206B" w:rsidRPr="00646F7A">
        <w:t xml:space="preserve">ational </w:t>
      </w:r>
      <w:r w:rsidRPr="00646F7A">
        <w:t>M</w:t>
      </w:r>
      <w:r w:rsidR="0057206B" w:rsidRPr="00646F7A">
        <w:t xml:space="preserve">onuments </w:t>
      </w:r>
      <w:r w:rsidRPr="00646F7A">
        <w:t>S</w:t>
      </w:r>
      <w:r w:rsidR="0057206B" w:rsidRPr="00646F7A">
        <w:t>ervice</w:t>
      </w:r>
      <w:r w:rsidRPr="00646F7A">
        <w:t xml:space="preserve"> for drafting method statements for underwater archaeological work and for those undertaking such work.</w:t>
      </w:r>
    </w:p>
    <w:p w14:paraId="574C0358" w14:textId="5C1A209E" w:rsidR="00120450" w:rsidRPr="00646F7A" w:rsidRDefault="00120450" w:rsidP="00194D99">
      <w:pPr>
        <w:pStyle w:val="ListParagraph"/>
        <w:numPr>
          <w:ilvl w:val="0"/>
          <w:numId w:val="23"/>
        </w:numPr>
      </w:pPr>
      <w:r w:rsidRPr="00646F7A">
        <w:t>Attend meetings and undertake site visits on matters relating to UCH as required.</w:t>
      </w:r>
    </w:p>
    <w:p w14:paraId="1A2936FD" w14:textId="124FF570" w:rsidR="00120450" w:rsidRPr="00646F7A" w:rsidRDefault="00120450" w:rsidP="00194D99">
      <w:pPr>
        <w:pStyle w:val="ListParagraph"/>
        <w:numPr>
          <w:ilvl w:val="0"/>
          <w:numId w:val="23"/>
        </w:numPr>
      </w:pPr>
      <w:r w:rsidRPr="00646F7A">
        <w:t xml:space="preserve">Inspect works in the field and underwater to ensure archaeological best practice and full adherence to approved methodologies, </w:t>
      </w:r>
      <w:r w:rsidR="00992B60" w:rsidRPr="00646F7A">
        <w:t xml:space="preserve">and </w:t>
      </w:r>
      <w:r w:rsidRPr="00646F7A">
        <w:t>compliance with conditions.</w:t>
      </w:r>
    </w:p>
    <w:p w14:paraId="3A2F5097" w14:textId="0299C75C" w:rsidR="00120450" w:rsidRPr="00646F7A" w:rsidRDefault="00120450" w:rsidP="00194D99">
      <w:pPr>
        <w:pStyle w:val="ListParagraph"/>
        <w:numPr>
          <w:ilvl w:val="0"/>
          <w:numId w:val="23"/>
        </w:numPr>
      </w:pPr>
      <w:r w:rsidRPr="00646F7A">
        <w:lastRenderedPageBreak/>
        <w:t>Produce reports on matters relating to UCH as required.</w:t>
      </w:r>
    </w:p>
    <w:p w14:paraId="4433920A" w14:textId="3E91AF5E" w:rsidR="00120450" w:rsidRPr="00646F7A" w:rsidRDefault="00120450" w:rsidP="00194D99">
      <w:pPr>
        <w:pStyle w:val="ListParagraph"/>
        <w:numPr>
          <w:ilvl w:val="0"/>
          <w:numId w:val="23"/>
        </w:numPr>
      </w:pPr>
      <w:r w:rsidRPr="003157B3">
        <w:t xml:space="preserve">Provide specific advice to OPW </w:t>
      </w:r>
      <w:r w:rsidR="00992B60" w:rsidRPr="003157B3">
        <w:t xml:space="preserve">and local authority partners </w:t>
      </w:r>
      <w:r w:rsidRPr="003157B3">
        <w:t>on the archaeological significance of UCH features or artefacts discovered during works.</w:t>
      </w:r>
    </w:p>
    <w:p w14:paraId="097653AA" w14:textId="009C051A" w:rsidR="00120450" w:rsidRPr="00646F7A" w:rsidRDefault="00120450" w:rsidP="00194D99">
      <w:pPr>
        <w:pStyle w:val="ListParagraph"/>
        <w:numPr>
          <w:ilvl w:val="0"/>
          <w:numId w:val="23"/>
        </w:numPr>
      </w:pPr>
      <w:r w:rsidRPr="003157B3">
        <w:t xml:space="preserve">Advise </w:t>
      </w:r>
      <w:r w:rsidR="0057206B" w:rsidRPr="003157B3">
        <w:t>the Consultant and Project Archaeologist Team</w:t>
      </w:r>
      <w:r w:rsidRPr="003157B3">
        <w:t xml:space="preserve"> on post-excavation proposals</w:t>
      </w:r>
      <w:r w:rsidR="00992B60" w:rsidRPr="003157B3">
        <w:t xml:space="preserve"> and conservation requirements for UCH</w:t>
      </w:r>
      <w:r w:rsidRPr="003157B3">
        <w:t xml:space="preserve"> </w:t>
      </w:r>
      <w:r w:rsidR="0057206B" w:rsidRPr="003157B3">
        <w:t>prepared</w:t>
      </w:r>
      <w:r w:rsidRPr="003157B3">
        <w:t xml:space="preserve"> by </w:t>
      </w:r>
      <w:r w:rsidR="0057206B" w:rsidRPr="003157B3">
        <w:t>a</w:t>
      </w:r>
      <w:r w:rsidRPr="003157B3">
        <w:t>rchaeological</w:t>
      </w:r>
      <w:r w:rsidR="00992B60" w:rsidRPr="003157B3">
        <w:t xml:space="preserve"> consultants and archaeological</w:t>
      </w:r>
      <w:r w:rsidRPr="003157B3">
        <w:t xml:space="preserve"> </w:t>
      </w:r>
      <w:r w:rsidR="0057206B" w:rsidRPr="003157B3">
        <w:t>c</w:t>
      </w:r>
      <w:r w:rsidRPr="003157B3">
        <w:t>ontractors.</w:t>
      </w:r>
    </w:p>
    <w:p w14:paraId="3EB82BB3" w14:textId="114585A5" w:rsidR="00120450" w:rsidRPr="003157B3" w:rsidRDefault="00120450" w:rsidP="00194D99">
      <w:pPr>
        <w:pStyle w:val="ListParagraph"/>
        <w:numPr>
          <w:ilvl w:val="0"/>
          <w:numId w:val="23"/>
        </w:numPr>
      </w:pPr>
      <w:r w:rsidRPr="003157B3">
        <w:t xml:space="preserve">Advise the </w:t>
      </w:r>
      <w:r w:rsidR="0057206B" w:rsidRPr="003157B3">
        <w:t>Consultant and Project Archaeologist Team</w:t>
      </w:r>
      <w:r w:rsidRPr="003157B3">
        <w:t xml:space="preserve"> on how best to disseminate/publish the results of underwater archaeological works and discoveries made during the course of a </w:t>
      </w:r>
      <w:r w:rsidR="0057206B" w:rsidRPr="003157B3">
        <w:t>project</w:t>
      </w:r>
      <w:r w:rsidRPr="003157B3">
        <w:t>.</w:t>
      </w:r>
    </w:p>
    <w:p w14:paraId="57214CED" w14:textId="54576903" w:rsidR="00120450" w:rsidRPr="003157B3" w:rsidRDefault="00120450" w:rsidP="00194D99">
      <w:pPr>
        <w:pStyle w:val="ListParagraph"/>
        <w:numPr>
          <w:ilvl w:val="0"/>
          <w:numId w:val="23"/>
        </w:numPr>
      </w:pPr>
      <w:r w:rsidRPr="003157B3">
        <w:t xml:space="preserve">Contribute to </w:t>
      </w:r>
      <w:r w:rsidR="006505E9" w:rsidRPr="003157B3">
        <w:t xml:space="preserve">drafting and reviewing </w:t>
      </w:r>
      <w:r w:rsidR="0057206B" w:rsidRPr="003157B3">
        <w:t>reports</w:t>
      </w:r>
      <w:r w:rsidR="006505E9" w:rsidRPr="003157B3">
        <w:t xml:space="preserve">, </w:t>
      </w:r>
      <w:r w:rsidR="0057206B" w:rsidRPr="003157B3">
        <w:t>plans</w:t>
      </w:r>
      <w:r w:rsidR="006505E9" w:rsidRPr="003157B3">
        <w:t>, and procedures</w:t>
      </w:r>
      <w:r w:rsidRPr="003157B3">
        <w:t xml:space="preserve"> as required regarding UCH</w:t>
      </w:r>
      <w:r w:rsidR="006505E9" w:rsidRPr="003157B3">
        <w:t>.</w:t>
      </w:r>
    </w:p>
    <w:p w14:paraId="386478E6" w14:textId="79E82BCA" w:rsidR="00646F7A" w:rsidRPr="003157B3" w:rsidRDefault="00646F7A" w:rsidP="00646F7A">
      <w:pPr>
        <w:pStyle w:val="ListParagraph"/>
        <w:numPr>
          <w:ilvl w:val="0"/>
          <w:numId w:val="23"/>
        </w:numPr>
      </w:pPr>
      <w:r w:rsidRPr="003157B3">
        <w:t>Contribute to Arterial Drainage Heritage Archaeological Impact Assessment Reports as required.</w:t>
      </w:r>
    </w:p>
    <w:p w14:paraId="3390F1B2" w14:textId="1527234D" w:rsidR="00120450" w:rsidRPr="003157B3" w:rsidRDefault="00120450" w:rsidP="00194D99">
      <w:pPr>
        <w:pStyle w:val="ListParagraph"/>
        <w:numPr>
          <w:ilvl w:val="0"/>
          <w:numId w:val="23"/>
        </w:numPr>
      </w:pPr>
      <w:r w:rsidRPr="003157B3">
        <w:t>Contribute to the development of and participate in Toolbox Talks, specific to UCH.</w:t>
      </w:r>
    </w:p>
    <w:p w14:paraId="48F7FFA5" w14:textId="77777777" w:rsidR="00597DBA" w:rsidRPr="003157B3" w:rsidRDefault="00597DBA" w:rsidP="00194D99">
      <w:pPr>
        <w:pStyle w:val="ListParagraph"/>
      </w:pPr>
    </w:p>
    <w:p w14:paraId="3EA60FFA" w14:textId="77777777" w:rsidR="001B26E9" w:rsidRPr="001021A6" w:rsidRDefault="005C708A" w:rsidP="00194D99">
      <w:pPr>
        <w:pStyle w:val="Heading2"/>
      </w:pPr>
      <w:r w:rsidRPr="001021A6">
        <w:t>Architectural and Built Heritage Specialist</w:t>
      </w:r>
    </w:p>
    <w:p w14:paraId="441F222A" w14:textId="39076CEC" w:rsidR="00120450" w:rsidRPr="00646F7A" w:rsidRDefault="00120450" w:rsidP="00194D99">
      <w:pPr>
        <w:pStyle w:val="ListParagraph"/>
        <w:numPr>
          <w:ilvl w:val="0"/>
          <w:numId w:val="29"/>
        </w:numPr>
      </w:pPr>
      <w:r w:rsidRPr="00646F7A">
        <w:t xml:space="preserve">Support and advise the </w:t>
      </w:r>
      <w:r w:rsidR="006505E9" w:rsidRPr="00646F7A">
        <w:t xml:space="preserve">Consultant and </w:t>
      </w:r>
      <w:r w:rsidRPr="00646F7A">
        <w:t>Project Archaeologist Team throughout the contract as required on matte</w:t>
      </w:r>
      <w:r w:rsidRPr="003157B3">
        <w:t xml:space="preserve">rs relating to </w:t>
      </w:r>
      <w:r w:rsidR="006505E9" w:rsidRPr="003157B3">
        <w:t>a</w:t>
      </w:r>
      <w:r w:rsidRPr="00352836">
        <w:t xml:space="preserve">rchitectural and </w:t>
      </w:r>
      <w:r w:rsidR="006505E9" w:rsidRPr="00352836">
        <w:t>b</w:t>
      </w:r>
      <w:r w:rsidRPr="005F49AF">
        <w:t xml:space="preserve">uilt </w:t>
      </w:r>
      <w:r w:rsidR="006505E9" w:rsidRPr="005F49AF">
        <w:t>h</w:t>
      </w:r>
      <w:r w:rsidRPr="005F49AF">
        <w:t xml:space="preserve">eritage, including contributing to and oversight of reports, method statements, </w:t>
      </w:r>
      <w:r w:rsidR="00646F7A" w:rsidRPr="005F49AF">
        <w:t xml:space="preserve">and </w:t>
      </w:r>
      <w:r w:rsidR="008826C3" w:rsidRPr="005F49AF">
        <w:t>mitigation strategies</w:t>
      </w:r>
      <w:r w:rsidRPr="00646F7A">
        <w:t>.</w:t>
      </w:r>
    </w:p>
    <w:p w14:paraId="796E738E" w14:textId="05AA77D8" w:rsidR="00120450" w:rsidRPr="00646F7A" w:rsidRDefault="00120450" w:rsidP="00194D99">
      <w:pPr>
        <w:pStyle w:val="ListParagraph"/>
        <w:numPr>
          <w:ilvl w:val="0"/>
          <w:numId w:val="29"/>
        </w:numPr>
      </w:pPr>
      <w:r w:rsidRPr="00646F7A">
        <w:t xml:space="preserve">Advise on compliance with relevant legislation, </w:t>
      </w:r>
      <w:r w:rsidR="008826C3" w:rsidRPr="00646F7A">
        <w:t>p</w:t>
      </w:r>
      <w:r w:rsidRPr="00646F7A">
        <w:t xml:space="preserve">rotected </w:t>
      </w:r>
      <w:r w:rsidR="008826C3" w:rsidRPr="00646F7A">
        <w:t>s</w:t>
      </w:r>
      <w:r w:rsidRPr="00646F7A">
        <w:t>tructures</w:t>
      </w:r>
      <w:r w:rsidR="008826C3" w:rsidRPr="00646F7A">
        <w:t>,</w:t>
      </w:r>
      <w:r w:rsidRPr="00646F7A">
        <w:t xml:space="preserve"> </w:t>
      </w:r>
      <w:r w:rsidR="00646F7A" w:rsidRPr="00646F7A">
        <w:t xml:space="preserve">and </w:t>
      </w:r>
      <w:r w:rsidR="008826C3" w:rsidRPr="00646F7A">
        <w:t>a</w:t>
      </w:r>
      <w:r w:rsidRPr="00646F7A">
        <w:t xml:space="preserve">rchitectural </w:t>
      </w:r>
      <w:r w:rsidR="008826C3" w:rsidRPr="00646F7A">
        <w:t>c</w:t>
      </w:r>
      <w:r w:rsidRPr="00646F7A">
        <w:t xml:space="preserve">onservation </w:t>
      </w:r>
      <w:r w:rsidR="008826C3" w:rsidRPr="00646F7A">
        <w:t>a</w:t>
      </w:r>
      <w:r w:rsidRPr="00646F7A">
        <w:t>reas.</w:t>
      </w:r>
    </w:p>
    <w:p w14:paraId="1D5407AC" w14:textId="7EDDDEFB" w:rsidR="00120450" w:rsidRPr="00646F7A" w:rsidRDefault="00120450" w:rsidP="00194D99">
      <w:pPr>
        <w:pStyle w:val="ListParagraph"/>
        <w:numPr>
          <w:ilvl w:val="0"/>
          <w:numId w:val="29"/>
        </w:numPr>
      </w:pPr>
      <w:r w:rsidRPr="00646F7A">
        <w:t>Have regard to sites or features in the National Inventory of Architectural Heritage, Buildings and Garden Surveys.</w:t>
      </w:r>
    </w:p>
    <w:p w14:paraId="3BB71957" w14:textId="32BCE2E3" w:rsidR="00120450" w:rsidRPr="00646F7A" w:rsidRDefault="00120450" w:rsidP="002F19C0">
      <w:pPr>
        <w:pStyle w:val="ListParagraph"/>
        <w:numPr>
          <w:ilvl w:val="0"/>
          <w:numId w:val="29"/>
        </w:numPr>
      </w:pPr>
      <w:r w:rsidRPr="00646F7A">
        <w:t xml:space="preserve">Ensure statutory compliance where a site is also a monument in State care (ownership or guardianship of the Minister or </w:t>
      </w:r>
      <w:r w:rsidR="008826C3" w:rsidRPr="00646F7A">
        <w:t>a l</w:t>
      </w:r>
      <w:r w:rsidRPr="00646F7A">
        <w:t xml:space="preserve">ocal </w:t>
      </w:r>
      <w:r w:rsidR="008826C3" w:rsidRPr="00646F7A">
        <w:t>a</w:t>
      </w:r>
      <w:r w:rsidRPr="00646F7A">
        <w:t xml:space="preserve">uthority). </w:t>
      </w:r>
    </w:p>
    <w:p w14:paraId="7A53FFDC" w14:textId="14FAC2AD" w:rsidR="00120450" w:rsidRPr="00646F7A" w:rsidRDefault="00120450" w:rsidP="00194D99">
      <w:pPr>
        <w:pStyle w:val="ListParagraph"/>
        <w:numPr>
          <w:ilvl w:val="0"/>
          <w:numId w:val="29"/>
        </w:numPr>
      </w:pPr>
      <w:r w:rsidRPr="00646F7A">
        <w:t xml:space="preserve">Ensure advice on measures based on conservation principles and best practice to mitigate impacts to such sites, including visual impacts, drawing on existing policy guidance and guidelines. </w:t>
      </w:r>
    </w:p>
    <w:p w14:paraId="03BFCA1B" w14:textId="579BAAAF" w:rsidR="005C708A" w:rsidRPr="00646F7A" w:rsidRDefault="00120450" w:rsidP="00194D99">
      <w:pPr>
        <w:pStyle w:val="ListParagraph"/>
        <w:numPr>
          <w:ilvl w:val="0"/>
          <w:numId w:val="29"/>
        </w:numPr>
      </w:pPr>
      <w:r w:rsidRPr="00646F7A">
        <w:t xml:space="preserve">Liaise, where required, with relevant statutory bodies, including </w:t>
      </w:r>
      <w:r w:rsidR="008826C3" w:rsidRPr="00646F7A">
        <w:t>National Built Heritage Service</w:t>
      </w:r>
      <w:r w:rsidRPr="00646F7A">
        <w:t xml:space="preserve">, National Monuments Service, </w:t>
      </w:r>
      <w:r w:rsidR="008826C3" w:rsidRPr="00646F7A">
        <w:t>l</w:t>
      </w:r>
      <w:r w:rsidRPr="00646F7A">
        <w:t xml:space="preserve">ocal </w:t>
      </w:r>
      <w:r w:rsidR="008826C3" w:rsidRPr="00646F7A">
        <w:t>a</w:t>
      </w:r>
      <w:r w:rsidRPr="00646F7A">
        <w:t>uthorit</w:t>
      </w:r>
      <w:r w:rsidR="008826C3" w:rsidRPr="00646F7A">
        <w:t>ies</w:t>
      </w:r>
      <w:r w:rsidRPr="00646F7A">
        <w:t>, etc. in regard to the archaeological and built heritage.</w:t>
      </w:r>
    </w:p>
    <w:p w14:paraId="11F411C2" w14:textId="3D8D7610" w:rsidR="00646F7A" w:rsidRPr="00646F7A" w:rsidRDefault="008826C3" w:rsidP="00646F7A">
      <w:pPr>
        <w:pStyle w:val="ListParagraph"/>
        <w:numPr>
          <w:ilvl w:val="0"/>
          <w:numId w:val="29"/>
        </w:numPr>
      </w:pPr>
      <w:r w:rsidRPr="00646F7A">
        <w:t>Contribute to drafting and reviewing reports, plans, and procedures</w:t>
      </w:r>
      <w:r w:rsidR="00646F7A" w:rsidRPr="00646F7A">
        <w:t>,</w:t>
      </w:r>
      <w:r w:rsidRPr="00646F7A">
        <w:t xml:space="preserve"> as required, </w:t>
      </w:r>
      <w:r w:rsidR="00646F7A" w:rsidRPr="00646F7A">
        <w:t xml:space="preserve">with regard to </w:t>
      </w:r>
      <w:r w:rsidR="00120450" w:rsidRPr="00646F7A">
        <w:t xml:space="preserve">working in </w:t>
      </w:r>
      <w:r w:rsidR="002478B9" w:rsidRPr="00646F7A">
        <w:t>heritage constraint</w:t>
      </w:r>
      <w:r w:rsidR="00120450" w:rsidRPr="00646F7A">
        <w:t xml:space="preserve"> areas.</w:t>
      </w:r>
    </w:p>
    <w:p w14:paraId="276D0E33" w14:textId="205C59F7" w:rsidR="00646F7A" w:rsidRPr="00646F7A" w:rsidRDefault="00646F7A" w:rsidP="00646F7A">
      <w:pPr>
        <w:pStyle w:val="ListParagraph"/>
        <w:numPr>
          <w:ilvl w:val="0"/>
          <w:numId w:val="29"/>
        </w:numPr>
      </w:pPr>
      <w:r w:rsidRPr="00646F7A">
        <w:t>Contribute to Arterial Drainage Heritage Archaeological Impact Assessment Reports as required.</w:t>
      </w:r>
    </w:p>
    <w:p w14:paraId="2A9F6E8F" w14:textId="7448A47D" w:rsidR="00120450" w:rsidRPr="00646F7A" w:rsidRDefault="008826C3" w:rsidP="008826C3">
      <w:pPr>
        <w:pStyle w:val="ListParagraph"/>
        <w:numPr>
          <w:ilvl w:val="0"/>
          <w:numId w:val="29"/>
        </w:numPr>
        <w:rPr>
          <w:b/>
          <w:i/>
        </w:rPr>
      </w:pPr>
      <w:r w:rsidRPr="00646F7A">
        <w:t>Contribute to the development of and participate in Toolbox Talks</w:t>
      </w:r>
      <w:r w:rsidR="00705B00" w:rsidRPr="00646F7A">
        <w:t>, as requested</w:t>
      </w:r>
      <w:r w:rsidR="00120450" w:rsidRPr="00646F7A">
        <w:t>.</w:t>
      </w:r>
    </w:p>
    <w:p w14:paraId="6FB930F1" w14:textId="77777777" w:rsidR="005C708A" w:rsidRPr="00646F7A" w:rsidRDefault="005C708A" w:rsidP="00194D99"/>
    <w:p w14:paraId="3EE567B0" w14:textId="77777777" w:rsidR="002A7983" w:rsidRDefault="002A7983">
      <w:pPr>
        <w:tabs>
          <w:tab w:val="clear" w:pos="454"/>
          <w:tab w:val="clear" w:pos="907"/>
          <w:tab w:val="clear" w:pos="1361"/>
          <w:tab w:val="clear" w:pos="1814"/>
          <w:tab w:val="clear" w:pos="2268"/>
        </w:tabs>
        <w:spacing w:before="0" w:after="0" w:line="240" w:lineRule="auto"/>
        <w:contextualSpacing w:val="0"/>
        <w:rPr>
          <w:rFonts w:eastAsiaTheme="majorEastAsia" w:cstheme="majorBidi"/>
          <w:b/>
          <w:bCs/>
          <w:color w:val="004E46"/>
          <w:sz w:val="32"/>
          <w:szCs w:val="26"/>
          <w:highlight w:val="yellow"/>
        </w:rPr>
      </w:pPr>
      <w:r>
        <w:rPr>
          <w:highlight w:val="yellow"/>
        </w:rPr>
        <w:br w:type="page"/>
      </w:r>
    </w:p>
    <w:p w14:paraId="2E97842A" w14:textId="708F2759" w:rsidR="005C708A" w:rsidRPr="001021A6" w:rsidRDefault="005C708A" w:rsidP="00194D99">
      <w:pPr>
        <w:pStyle w:val="Heading2"/>
      </w:pPr>
      <w:r w:rsidRPr="001021A6">
        <w:lastRenderedPageBreak/>
        <w:t>Industrial Heritage Specialist</w:t>
      </w:r>
    </w:p>
    <w:p w14:paraId="50EE80EC" w14:textId="33E1125B" w:rsidR="00597DBA" w:rsidRPr="00646F7A" w:rsidRDefault="00597DBA" w:rsidP="00194D99">
      <w:pPr>
        <w:pStyle w:val="ListParagraph"/>
        <w:numPr>
          <w:ilvl w:val="0"/>
          <w:numId w:val="30"/>
        </w:numPr>
      </w:pPr>
      <w:r w:rsidRPr="003157B3">
        <w:t xml:space="preserve">Support and advise the </w:t>
      </w:r>
      <w:r w:rsidR="008826C3" w:rsidRPr="003157B3">
        <w:t xml:space="preserve">Consultant and </w:t>
      </w:r>
      <w:r w:rsidRPr="003157B3">
        <w:t xml:space="preserve">Project Archaeologist Team throughout the contract as required on matters relating to </w:t>
      </w:r>
      <w:r w:rsidR="008826C3" w:rsidRPr="003157B3">
        <w:t>i</w:t>
      </w:r>
      <w:r w:rsidRPr="003157B3">
        <w:t xml:space="preserve">ndustrial </w:t>
      </w:r>
      <w:r w:rsidR="008826C3" w:rsidRPr="00352836">
        <w:t>h</w:t>
      </w:r>
      <w:r w:rsidRPr="00352836">
        <w:t>eritage, including contributing to and oversight of reports, method statements</w:t>
      </w:r>
      <w:r w:rsidR="008826C3" w:rsidRPr="005F49AF">
        <w:t>,</w:t>
      </w:r>
      <w:r w:rsidR="00646F7A">
        <w:t xml:space="preserve"> and</w:t>
      </w:r>
      <w:r w:rsidRPr="00646F7A">
        <w:t xml:space="preserve"> mitigation strateg</w:t>
      </w:r>
      <w:r w:rsidR="008826C3" w:rsidRPr="00646F7A">
        <w:t>ies</w:t>
      </w:r>
      <w:r w:rsidRPr="00646F7A">
        <w:t>.</w:t>
      </w:r>
    </w:p>
    <w:p w14:paraId="68D4AEF4" w14:textId="458183C3" w:rsidR="00597DBA" w:rsidRPr="00646F7A" w:rsidRDefault="00597DBA" w:rsidP="00194D99">
      <w:pPr>
        <w:pStyle w:val="ListParagraph"/>
        <w:numPr>
          <w:ilvl w:val="0"/>
          <w:numId w:val="30"/>
        </w:numPr>
      </w:pPr>
      <w:r w:rsidRPr="00646F7A">
        <w:t xml:space="preserve">Advise on post-excavation proposals by </w:t>
      </w:r>
      <w:r w:rsidR="008826C3" w:rsidRPr="00646F7A">
        <w:t>a</w:t>
      </w:r>
      <w:r w:rsidRPr="00646F7A">
        <w:t xml:space="preserve">rchaeological </w:t>
      </w:r>
      <w:r w:rsidR="008826C3" w:rsidRPr="00646F7A">
        <w:t>c</w:t>
      </w:r>
      <w:r w:rsidRPr="00646F7A">
        <w:t xml:space="preserve">ontractor(s) on matters relating to </w:t>
      </w:r>
      <w:r w:rsidR="00705B00" w:rsidRPr="00646F7A">
        <w:t>i</w:t>
      </w:r>
      <w:r w:rsidRPr="00646F7A">
        <w:t xml:space="preserve">ndustrial </w:t>
      </w:r>
      <w:r w:rsidR="00705B00" w:rsidRPr="00646F7A">
        <w:t>h</w:t>
      </w:r>
      <w:r w:rsidRPr="00646F7A">
        <w:t>eritage.</w:t>
      </w:r>
    </w:p>
    <w:p w14:paraId="4248C2F2" w14:textId="2B0A524B" w:rsidR="00597DBA" w:rsidRPr="003157B3" w:rsidRDefault="00597DBA" w:rsidP="00194D99">
      <w:pPr>
        <w:pStyle w:val="ListParagraph"/>
        <w:numPr>
          <w:ilvl w:val="0"/>
          <w:numId w:val="30"/>
        </w:numPr>
      </w:pPr>
      <w:r w:rsidRPr="00646F7A">
        <w:t xml:space="preserve">Attend meetings and undertake site inspections on matters relating to </w:t>
      </w:r>
      <w:r w:rsidR="00705B00" w:rsidRPr="00646F7A">
        <w:t>i</w:t>
      </w:r>
      <w:r w:rsidRPr="003157B3">
        <w:t xml:space="preserve">ndustrial </w:t>
      </w:r>
      <w:r w:rsidR="00705B00" w:rsidRPr="003157B3">
        <w:t>h</w:t>
      </w:r>
      <w:r w:rsidRPr="003157B3">
        <w:t xml:space="preserve">eritage, as required. </w:t>
      </w:r>
    </w:p>
    <w:p w14:paraId="7C6BA4DD" w14:textId="48057B61" w:rsidR="00597DBA" w:rsidRPr="003157B3" w:rsidRDefault="00597DBA" w:rsidP="00194D99">
      <w:pPr>
        <w:pStyle w:val="ListParagraph"/>
        <w:numPr>
          <w:ilvl w:val="0"/>
          <w:numId w:val="30"/>
        </w:numPr>
      </w:pPr>
      <w:r w:rsidRPr="003157B3">
        <w:t xml:space="preserve">Produce reports on matters relating to </w:t>
      </w:r>
      <w:r w:rsidR="00705B00" w:rsidRPr="003157B3">
        <w:t>i</w:t>
      </w:r>
      <w:r w:rsidRPr="003157B3">
        <w:t xml:space="preserve">ndustrial </w:t>
      </w:r>
      <w:r w:rsidR="00705B00" w:rsidRPr="003157B3">
        <w:t>h</w:t>
      </w:r>
      <w:r w:rsidRPr="003157B3">
        <w:t>eritage, as required.</w:t>
      </w:r>
    </w:p>
    <w:p w14:paraId="48A0A227" w14:textId="2A5F76DC" w:rsidR="00597DBA" w:rsidRPr="005F49AF" w:rsidRDefault="00597DBA" w:rsidP="00194D99">
      <w:pPr>
        <w:pStyle w:val="ListParagraph"/>
        <w:numPr>
          <w:ilvl w:val="0"/>
          <w:numId w:val="30"/>
        </w:numPr>
      </w:pPr>
      <w:r w:rsidRPr="003157B3">
        <w:t>Advise on measures based on conservation principles and best practice to mitigate impacts to</w:t>
      </w:r>
      <w:r w:rsidR="00705B00" w:rsidRPr="003157B3">
        <w:t xml:space="preserve"> industrial</w:t>
      </w:r>
      <w:r w:rsidR="00705B00" w:rsidRPr="00352836">
        <w:t xml:space="preserve"> heritage</w:t>
      </w:r>
      <w:r w:rsidRPr="005F49AF">
        <w:t xml:space="preserve"> sites, including visual impacts, drawing on existing policy guidance and guidelines. </w:t>
      </w:r>
    </w:p>
    <w:p w14:paraId="524F1AEE" w14:textId="42BFA555" w:rsidR="00597DBA" w:rsidRPr="003157B3" w:rsidRDefault="00597DBA" w:rsidP="00194D99">
      <w:pPr>
        <w:pStyle w:val="ListParagraph"/>
        <w:numPr>
          <w:ilvl w:val="0"/>
          <w:numId w:val="30"/>
        </w:numPr>
        <w:rPr>
          <w:b/>
          <w:i/>
        </w:rPr>
      </w:pPr>
      <w:r w:rsidRPr="005F49AF">
        <w:t xml:space="preserve">Contribute to </w:t>
      </w:r>
      <w:r w:rsidRPr="003157B3">
        <w:t xml:space="preserve">Arterial Drainage Heritage </w:t>
      </w:r>
      <w:r w:rsidR="00646F7A">
        <w:t>Archaeological Impact Assessment</w:t>
      </w:r>
      <w:r w:rsidR="00646F7A" w:rsidRPr="003157B3">
        <w:t xml:space="preserve"> </w:t>
      </w:r>
      <w:r w:rsidRPr="003157B3">
        <w:t>Reports as required.</w:t>
      </w:r>
    </w:p>
    <w:p w14:paraId="3FC8EE35" w14:textId="1B84690C" w:rsidR="00597DBA" w:rsidRPr="003157B3" w:rsidRDefault="00705B00" w:rsidP="00705B00">
      <w:pPr>
        <w:pStyle w:val="ListParagraph"/>
        <w:numPr>
          <w:ilvl w:val="0"/>
          <w:numId w:val="30"/>
        </w:numPr>
        <w:rPr>
          <w:b/>
          <w:i/>
        </w:rPr>
      </w:pPr>
      <w:r w:rsidRPr="003157B3">
        <w:t xml:space="preserve">Contribute to drafting and reviewing reports, plans, and procedures as required, regarding </w:t>
      </w:r>
      <w:r w:rsidR="00597DBA" w:rsidRPr="003157B3">
        <w:t xml:space="preserve">working in </w:t>
      </w:r>
      <w:r w:rsidR="002478B9" w:rsidRPr="003157B3">
        <w:t>heritage constraint</w:t>
      </w:r>
      <w:r w:rsidR="00597DBA" w:rsidRPr="003157B3">
        <w:t xml:space="preserve"> areas, </w:t>
      </w:r>
      <w:r w:rsidRPr="003157B3">
        <w:t>i</w:t>
      </w:r>
      <w:r w:rsidR="00597DBA" w:rsidRPr="003157B3">
        <w:t>ndustrial heritage guidelines, etc.</w:t>
      </w:r>
    </w:p>
    <w:p w14:paraId="43FD51DB" w14:textId="77777777" w:rsidR="00705B00" w:rsidRPr="003157B3" w:rsidRDefault="00705B00" w:rsidP="00705B00">
      <w:pPr>
        <w:pStyle w:val="ListParagraph"/>
        <w:numPr>
          <w:ilvl w:val="0"/>
          <w:numId w:val="30"/>
        </w:numPr>
        <w:rPr>
          <w:b/>
          <w:i/>
        </w:rPr>
      </w:pPr>
      <w:r w:rsidRPr="003157B3">
        <w:t>Contribute to the development of and participate in Toolbox Talks, as requested.</w:t>
      </w:r>
    </w:p>
    <w:p w14:paraId="10C9D320" w14:textId="77777777" w:rsidR="00597DBA" w:rsidRPr="003157B3" w:rsidRDefault="00597DBA" w:rsidP="00194D99">
      <w:pPr>
        <w:pStyle w:val="ListParagraph"/>
      </w:pPr>
    </w:p>
    <w:p w14:paraId="5013184E" w14:textId="6667B39A" w:rsidR="005C708A" w:rsidRPr="001021A6" w:rsidRDefault="00646F7A" w:rsidP="00194D99">
      <w:pPr>
        <w:pStyle w:val="Heading2"/>
      </w:pPr>
      <w:r w:rsidRPr="001021A6">
        <w:t xml:space="preserve">Archaeological Geophysical Survey </w:t>
      </w:r>
      <w:r w:rsidR="005C708A" w:rsidRPr="001021A6">
        <w:t>Specialist</w:t>
      </w:r>
    </w:p>
    <w:p w14:paraId="573F58A2" w14:textId="2FEE2642" w:rsidR="00597DBA" w:rsidRPr="003157B3" w:rsidRDefault="00597DBA" w:rsidP="00646F7A">
      <w:pPr>
        <w:pStyle w:val="ListParagraph"/>
        <w:numPr>
          <w:ilvl w:val="0"/>
          <w:numId w:val="31"/>
        </w:numPr>
      </w:pPr>
      <w:r w:rsidRPr="003157B3">
        <w:t xml:space="preserve">Support and advise the </w:t>
      </w:r>
      <w:r w:rsidR="00705B00" w:rsidRPr="003157B3">
        <w:t xml:space="preserve">Consultant and </w:t>
      </w:r>
      <w:r w:rsidRPr="003157B3">
        <w:t xml:space="preserve">Project Archaeologist Team throughout the contract as required on matters relating to </w:t>
      </w:r>
      <w:r w:rsidR="00646F7A" w:rsidRPr="00646F7A">
        <w:t>geophysical survey, including contributing to and oversight of reports, method statements, mitigation strategies, statutory compliance with archaeological heritage legislation,</w:t>
      </w:r>
      <w:r w:rsidR="00646F7A">
        <w:t xml:space="preserve"> and</w:t>
      </w:r>
      <w:r w:rsidR="00646F7A" w:rsidRPr="00646F7A">
        <w:t xml:space="preserve"> advice on the procurement of geophysical surveys.</w:t>
      </w:r>
    </w:p>
    <w:p w14:paraId="3438365D" w14:textId="0722219F" w:rsidR="00597DBA" w:rsidRPr="003157B3" w:rsidRDefault="00597DBA" w:rsidP="00194D99">
      <w:pPr>
        <w:pStyle w:val="ListParagraph"/>
        <w:numPr>
          <w:ilvl w:val="0"/>
          <w:numId w:val="31"/>
        </w:numPr>
      </w:pPr>
      <w:r w:rsidRPr="003157B3">
        <w:t xml:space="preserve">Attend meetings on matters relating to </w:t>
      </w:r>
      <w:r w:rsidR="00646F7A">
        <w:t>archaeological geophysical surveys</w:t>
      </w:r>
      <w:r w:rsidRPr="003157B3">
        <w:t>, as required.</w:t>
      </w:r>
    </w:p>
    <w:p w14:paraId="6B8A5CC2" w14:textId="6630822D" w:rsidR="00597DBA" w:rsidRPr="003157B3" w:rsidRDefault="00597DBA" w:rsidP="00194D99">
      <w:pPr>
        <w:pStyle w:val="ListParagraph"/>
        <w:numPr>
          <w:ilvl w:val="0"/>
          <w:numId w:val="31"/>
        </w:numPr>
      </w:pPr>
      <w:r w:rsidRPr="003157B3">
        <w:t xml:space="preserve">Produce reports on matters relating to </w:t>
      </w:r>
      <w:r w:rsidR="00646F7A">
        <w:t>archaeological geophysical surveys</w:t>
      </w:r>
      <w:r w:rsidRPr="003157B3">
        <w:t>, as required.</w:t>
      </w:r>
    </w:p>
    <w:p w14:paraId="4CB089F4" w14:textId="33AE7369" w:rsidR="00646F7A" w:rsidRDefault="00646F7A" w:rsidP="00646F7A">
      <w:pPr>
        <w:pStyle w:val="ListParagraph"/>
        <w:numPr>
          <w:ilvl w:val="0"/>
          <w:numId w:val="31"/>
        </w:numPr>
      </w:pPr>
      <w:r>
        <w:t>Contribute to formulation of comprehensive geophysical surveys as requested and, as required, undertake surveys.</w:t>
      </w:r>
    </w:p>
    <w:p w14:paraId="2BA94283" w14:textId="1A12A7AC" w:rsidR="00646F7A" w:rsidRDefault="00646F7A" w:rsidP="00646F7A">
      <w:pPr>
        <w:pStyle w:val="ListParagraph"/>
        <w:numPr>
          <w:ilvl w:val="0"/>
          <w:numId w:val="31"/>
        </w:numPr>
      </w:pPr>
      <w:r>
        <w:t>Produce reports on matters relating to archaeological geophysics</w:t>
      </w:r>
      <w:r w:rsidR="003535EF">
        <w:t>,</w:t>
      </w:r>
      <w:r>
        <w:t xml:space="preserve"> as required.</w:t>
      </w:r>
    </w:p>
    <w:p w14:paraId="17697282" w14:textId="06288050" w:rsidR="00646F7A" w:rsidRDefault="00646F7A" w:rsidP="00646F7A">
      <w:pPr>
        <w:pStyle w:val="ListParagraph"/>
        <w:numPr>
          <w:ilvl w:val="0"/>
          <w:numId w:val="31"/>
        </w:numPr>
      </w:pPr>
      <w:r>
        <w:t>Provide specific advice to OPW and local authority partners on the archaeological significance of geophysical survey features discovered in surveys.</w:t>
      </w:r>
    </w:p>
    <w:p w14:paraId="435AB3AD" w14:textId="707A122D" w:rsidR="00646F7A" w:rsidRDefault="00646F7A" w:rsidP="00646F7A">
      <w:pPr>
        <w:pStyle w:val="ListParagraph"/>
        <w:numPr>
          <w:ilvl w:val="0"/>
          <w:numId w:val="31"/>
        </w:numPr>
      </w:pPr>
      <w:r>
        <w:t>Contribute to Arterial Drainage Heritage Archaeological Impact Assessment Reports</w:t>
      </w:r>
      <w:r w:rsidR="003535EF">
        <w:t>,</w:t>
      </w:r>
      <w:r>
        <w:t xml:space="preserve"> as required.</w:t>
      </w:r>
    </w:p>
    <w:p w14:paraId="48DA124C" w14:textId="11BC740C" w:rsidR="00705B00" w:rsidRPr="003157B3" w:rsidRDefault="00646F7A" w:rsidP="00705B00">
      <w:pPr>
        <w:pStyle w:val="ListParagraph"/>
        <w:numPr>
          <w:ilvl w:val="0"/>
          <w:numId w:val="31"/>
        </w:numPr>
        <w:rPr>
          <w:b/>
          <w:i/>
        </w:rPr>
      </w:pPr>
      <w:r>
        <w:t>Contribute to the development of and participate in Toolbox Talks, specific to geophysical survey</w:t>
      </w:r>
      <w:r w:rsidR="003535EF">
        <w:t>,</w:t>
      </w:r>
      <w:r>
        <w:t xml:space="preserve"> as required.</w:t>
      </w:r>
    </w:p>
    <w:p w14:paraId="0798513D" w14:textId="77777777" w:rsidR="001B26E9" w:rsidRPr="00646F7A" w:rsidRDefault="001B26E9" w:rsidP="00194D99"/>
    <w:p w14:paraId="0B17DF3C" w14:textId="77777777" w:rsidR="005C708A" w:rsidRPr="005F49AF" w:rsidRDefault="005C708A" w:rsidP="00194D99"/>
    <w:p w14:paraId="2DDBA763" w14:textId="77777777" w:rsidR="005C708A" w:rsidRPr="005F49AF" w:rsidRDefault="005C708A" w:rsidP="00194D99">
      <w:r w:rsidRPr="005F49AF">
        <w:br w:type="page"/>
      </w:r>
    </w:p>
    <w:p w14:paraId="5EB14958" w14:textId="77777777" w:rsidR="005C708A" w:rsidRPr="001021A6" w:rsidRDefault="005C708A" w:rsidP="00194D99">
      <w:pPr>
        <w:pStyle w:val="Heading1"/>
      </w:pPr>
      <w:bookmarkStart w:id="7" w:name="_Team_Member_and"/>
      <w:bookmarkStart w:id="8" w:name="_Toc237011210"/>
      <w:bookmarkEnd w:id="7"/>
      <w:r w:rsidRPr="001021A6">
        <w:lastRenderedPageBreak/>
        <w:t>Team Member and Specialist Providers Minimum Qualification and Experience Requirements</w:t>
      </w:r>
      <w:bookmarkEnd w:id="8"/>
    </w:p>
    <w:p w14:paraId="5257A0A4" w14:textId="79DAA7C9" w:rsidR="005C708A" w:rsidRPr="005F49AF" w:rsidRDefault="005C708A" w:rsidP="00194D99">
      <w:r w:rsidRPr="005F49AF">
        <w:t>Each team member and specialist provider is required to meet the minimum qualification and experience requirement specified here. These must be demonstrated by the submission of a profile, curriculum vitae and supporting documentation for each proposed team member and specialist provider in the format specified in the response document.</w:t>
      </w:r>
    </w:p>
    <w:p w14:paraId="5463BB89" w14:textId="5A6A1FF4" w:rsidR="00705B00" w:rsidRPr="00646F7A" w:rsidRDefault="00705B00" w:rsidP="00194D99"/>
    <w:p w14:paraId="3458B1D4" w14:textId="28C3D10F" w:rsidR="00705B00" w:rsidRPr="00646F7A" w:rsidRDefault="00705B00" w:rsidP="00705B00">
      <w:r w:rsidRPr="00646F7A">
        <w:t xml:space="preserve">Personnel proposed and accepted at tender award as forming the Consultant and Project Archaeologist Team </w:t>
      </w:r>
      <w:r w:rsidR="002F3321">
        <w:t>(</w:t>
      </w:r>
      <w:r w:rsidRPr="00646F7A">
        <w:t xml:space="preserve">Director Archaeologist and </w:t>
      </w:r>
      <w:r w:rsidR="001816DB" w:rsidRPr="00646F7A">
        <w:t>Senior</w:t>
      </w:r>
      <w:r w:rsidRPr="00646F7A">
        <w:t xml:space="preserve"> Archaeologists) must form part of the Team for the duration of the contract. Substitute personnel will only be permitted if the prior written approval of the Client has been obtained. Substitute personnel will only be accepted if they meet the same minimum qualification and experience requirements</w:t>
      </w:r>
      <w:r w:rsidR="00CA181E" w:rsidRPr="00646F7A">
        <w:t xml:space="preserve"> shown here.</w:t>
      </w:r>
    </w:p>
    <w:p w14:paraId="06BA8E18" w14:textId="0366EE86" w:rsidR="005C708A" w:rsidRPr="00646F7A" w:rsidRDefault="005C708A" w:rsidP="00194D99"/>
    <w:p w14:paraId="1ED94966" w14:textId="77777777" w:rsidR="00705B00" w:rsidRPr="00646F7A" w:rsidRDefault="00705B00" w:rsidP="00194D99"/>
    <w:tbl>
      <w:tblPr>
        <w:tblStyle w:val="TableGrid"/>
        <w:tblW w:w="0" w:type="auto"/>
        <w:tblLook w:val="04A0" w:firstRow="1" w:lastRow="0" w:firstColumn="1" w:lastColumn="0" w:noHBand="0" w:noVBand="1"/>
      </w:tblPr>
      <w:tblGrid>
        <w:gridCol w:w="1594"/>
        <w:gridCol w:w="4467"/>
        <w:gridCol w:w="4469"/>
      </w:tblGrid>
      <w:tr w:rsidR="005C708A" w:rsidRPr="00C30BAD" w14:paraId="540F6260" w14:textId="77777777" w:rsidTr="003157B3">
        <w:trPr>
          <w:cantSplit/>
          <w:tblHeader/>
        </w:trPr>
        <w:tc>
          <w:tcPr>
            <w:tcW w:w="1555" w:type="dxa"/>
          </w:tcPr>
          <w:p w14:paraId="3DE9F261" w14:textId="77777777" w:rsidR="005C708A" w:rsidRPr="00C30BAD" w:rsidRDefault="005C708A" w:rsidP="00194D99">
            <w:pPr>
              <w:jc w:val="center"/>
              <w:rPr>
                <w:rStyle w:val="Strong"/>
                <w:lang w:val="en-IE"/>
              </w:rPr>
            </w:pPr>
            <w:r w:rsidRPr="00C30BAD">
              <w:rPr>
                <w:rStyle w:val="Strong"/>
                <w:lang w:val="en-IE"/>
              </w:rPr>
              <w:t>Role</w:t>
            </w:r>
          </w:p>
        </w:tc>
        <w:tc>
          <w:tcPr>
            <w:tcW w:w="4487" w:type="dxa"/>
          </w:tcPr>
          <w:p w14:paraId="53044DE7" w14:textId="77777777" w:rsidR="005C708A" w:rsidRPr="00C30BAD" w:rsidRDefault="005C708A" w:rsidP="00194D99">
            <w:pPr>
              <w:jc w:val="center"/>
              <w:rPr>
                <w:rStyle w:val="Strong"/>
                <w:lang w:val="en-IE"/>
              </w:rPr>
            </w:pPr>
            <w:r w:rsidRPr="00C30BAD">
              <w:rPr>
                <w:rStyle w:val="Strong"/>
                <w:lang w:val="en-IE"/>
              </w:rPr>
              <w:t>Minimum Qualifications Required</w:t>
            </w:r>
          </w:p>
        </w:tc>
        <w:tc>
          <w:tcPr>
            <w:tcW w:w="4488" w:type="dxa"/>
          </w:tcPr>
          <w:p w14:paraId="672D6883" w14:textId="77777777" w:rsidR="005C708A" w:rsidRPr="00C30BAD" w:rsidRDefault="005C708A" w:rsidP="00194D99">
            <w:pPr>
              <w:jc w:val="center"/>
              <w:rPr>
                <w:rStyle w:val="Strong"/>
                <w:lang w:val="en-IE"/>
              </w:rPr>
            </w:pPr>
            <w:r w:rsidRPr="00C30BAD">
              <w:rPr>
                <w:rStyle w:val="Strong"/>
                <w:lang w:val="en-IE"/>
              </w:rPr>
              <w:t>Minimum Experience Required</w:t>
            </w:r>
          </w:p>
        </w:tc>
      </w:tr>
      <w:tr w:rsidR="005C708A" w:rsidRPr="00C30BAD" w14:paraId="04EEBB4B" w14:textId="77777777" w:rsidTr="003157B3">
        <w:trPr>
          <w:cantSplit/>
        </w:trPr>
        <w:tc>
          <w:tcPr>
            <w:tcW w:w="1555" w:type="dxa"/>
          </w:tcPr>
          <w:p w14:paraId="3878ABF3" w14:textId="201F2A6E" w:rsidR="005C708A" w:rsidRPr="001021A6" w:rsidRDefault="00577C94" w:rsidP="00194D99">
            <w:pPr>
              <w:rPr>
                <w:lang w:val="en-IE"/>
              </w:rPr>
            </w:pPr>
            <w:r w:rsidRPr="001021A6">
              <w:rPr>
                <w:lang w:val="en-IE"/>
              </w:rPr>
              <w:t>5</w:t>
            </w:r>
            <w:r w:rsidR="00EE39C7" w:rsidRPr="001021A6">
              <w:rPr>
                <w:lang w:val="en-IE"/>
              </w:rPr>
              <w:t>a</w:t>
            </w:r>
            <w:r w:rsidR="005C708A" w:rsidRPr="001021A6">
              <w:rPr>
                <w:lang w:val="en-IE"/>
              </w:rPr>
              <w:t>. Director Archaeologist</w:t>
            </w:r>
          </w:p>
          <w:p w14:paraId="6D3DCF38" w14:textId="10556E64" w:rsidR="003157B3" w:rsidRPr="00C30BAD" w:rsidRDefault="003157B3" w:rsidP="00194D99">
            <w:pPr>
              <w:rPr>
                <w:highlight w:val="green"/>
                <w:lang w:val="en-IE"/>
              </w:rPr>
            </w:pPr>
          </w:p>
        </w:tc>
        <w:tc>
          <w:tcPr>
            <w:tcW w:w="4487" w:type="dxa"/>
          </w:tcPr>
          <w:p w14:paraId="77438915" w14:textId="77777777" w:rsidR="00031D5D" w:rsidRPr="00C30BAD" w:rsidRDefault="00031D5D" w:rsidP="00194D99">
            <w:pPr>
              <w:rPr>
                <w:lang w:val="en-IE"/>
              </w:rPr>
            </w:pPr>
            <w:r w:rsidRPr="00C30BAD">
              <w:rPr>
                <w:lang w:val="en-IE"/>
              </w:rPr>
              <w:t>A</w:t>
            </w:r>
            <w:r w:rsidR="005C708A" w:rsidRPr="00C30BAD">
              <w:rPr>
                <w:lang w:val="en-IE"/>
              </w:rPr>
              <w:t xml:space="preserve"> licence-eligible and fully qualified archaeologist</w:t>
            </w:r>
            <w:r w:rsidRPr="00C30BAD">
              <w:rPr>
                <w:lang w:val="en-IE"/>
              </w:rPr>
              <w:t>.</w:t>
            </w:r>
          </w:p>
          <w:p w14:paraId="74EEE0A3" w14:textId="6A6B0103" w:rsidR="00031D5D" w:rsidRPr="00C30BAD" w:rsidRDefault="00031D5D" w:rsidP="00194D99">
            <w:pPr>
              <w:rPr>
                <w:lang w:val="en-IE"/>
              </w:rPr>
            </w:pPr>
          </w:p>
          <w:p w14:paraId="0972C977" w14:textId="6EAB98E2" w:rsidR="005C708A" w:rsidRPr="00C30BAD" w:rsidRDefault="00031D5D" w:rsidP="00194D99">
            <w:pPr>
              <w:rPr>
                <w:lang w:val="en-IE"/>
              </w:rPr>
            </w:pPr>
            <w:r w:rsidRPr="00C30BAD">
              <w:rPr>
                <w:lang w:val="en-IE"/>
              </w:rPr>
              <w:t>Have</w:t>
            </w:r>
            <w:r w:rsidR="005C708A" w:rsidRPr="00C30BAD">
              <w:rPr>
                <w:lang w:val="en-IE"/>
              </w:rPr>
              <w:t xml:space="preserve"> a </w:t>
            </w:r>
            <w:r w:rsidR="00883BD3">
              <w:rPr>
                <w:lang w:val="en-IE"/>
              </w:rPr>
              <w:t xml:space="preserve">minimum of a </w:t>
            </w:r>
            <w:r w:rsidR="005C708A" w:rsidRPr="00C30BAD">
              <w:rPr>
                <w:lang w:val="en-IE"/>
              </w:rPr>
              <w:t xml:space="preserve">Level 8 qualification recognised by Quality and Qualifications Ireland (QQI), or </w:t>
            </w:r>
            <w:r w:rsidR="003535EF" w:rsidRPr="00C30BAD">
              <w:rPr>
                <w:lang w:val="en-IE"/>
              </w:rPr>
              <w:t>an</w:t>
            </w:r>
            <w:r w:rsidR="005C708A" w:rsidRPr="00C30BAD">
              <w:rPr>
                <w:lang w:val="en-IE"/>
              </w:rPr>
              <w:t>other academic equivalent qualification, in archaeology or equivalent discipline.</w:t>
            </w:r>
          </w:p>
          <w:p w14:paraId="1F6DCA5C" w14:textId="77777777" w:rsidR="003535EF" w:rsidRPr="00C30BAD" w:rsidRDefault="003535EF" w:rsidP="00194D99">
            <w:pPr>
              <w:rPr>
                <w:lang w:val="en-IE"/>
              </w:rPr>
            </w:pPr>
          </w:p>
          <w:p w14:paraId="2EE87375" w14:textId="77777777" w:rsidR="00A7432C" w:rsidRPr="00C30BAD" w:rsidRDefault="00A7432C" w:rsidP="00194D99">
            <w:pPr>
              <w:rPr>
                <w:lang w:val="en-IE"/>
              </w:rPr>
            </w:pPr>
            <w:r w:rsidRPr="00C30BAD">
              <w:rPr>
                <w:lang w:val="en-IE"/>
              </w:rPr>
              <w:t xml:space="preserve">Be a member of the Institute of </w:t>
            </w:r>
            <w:r w:rsidR="00646F7A" w:rsidRPr="00C30BAD">
              <w:rPr>
                <w:lang w:val="en-IE"/>
              </w:rPr>
              <w:t xml:space="preserve">the </w:t>
            </w:r>
            <w:r w:rsidRPr="00C30BAD">
              <w:rPr>
                <w:lang w:val="en-IE"/>
              </w:rPr>
              <w:t>Archaeologists of Ireland</w:t>
            </w:r>
            <w:r w:rsidR="00646F7A" w:rsidRPr="00C30BAD">
              <w:rPr>
                <w:lang w:val="en-IE"/>
              </w:rPr>
              <w:t>.</w:t>
            </w:r>
          </w:p>
          <w:p w14:paraId="0B2CD0B8" w14:textId="6AE00338" w:rsidR="003157B3" w:rsidRPr="00C30BAD" w:rsidRDefault="003157B3" w:rsidP="00194D99">
            <w:pPr>
              <w:rPr>
                <w:lang w:val="en-IE"/>
              </w:rPr>
            </w:pPr>
          </w:p>
        </w:tc>
        <w:tc>
          <w:tcPr>
            <w:tcW w:w="4488" w:type="dxa"/>
          </w:tcPr>
          <w:p w14:paraId="514FCDED" w14:textId="77777777" w:rsidR="00031D5D" w:rsidRPr="00C30BAD" w:rsidRDefault="005C708A" w:rsidP="00194D99">
            <w:pPr>
              <w:rPr>
                <w:lang w:val="en-IE"/>
              </w:rPr>
            </w:pPr>
            <w:r w:rsidRPr="00C30BAD">
              <w:rPr>
                <w:lang w:val="en-IE"/>
              </w:rPr>
              <w:t>Must have at least 10 years’ relevant postgraduate experience in archaeological fieldwork and reporting</w:t>
            </w:r>
            <w:r w:rsidR="00031D5D" w:rsidRPr="00C30BAD">
              <w:rPr>
                <w:lang w:val="en-IE"/>
              </w:rPr>
              <w:t>.</w:t>
            </w:r>
          </w:p>
          <w:p w14:paraId="7D9BE7F1" w14:textId="77777777" w:rsidR="00031D5D" w:rsidRPr="00C30BAD" w:rsidRDefault="00031D5D" w:rsidP="00194D99">
            <w:pPr>
              <w:rPr>
                <w:lang w:val="en-IE"/>
              </w:rPr>
            </w:pPr>
          </w:p>
          <w:p w14:paraId="611E0980" w14:textId="09F99C64" w:rsidR="005C708A" w:rsidRPr="00C30BAD" w:rsidRDefault="00031D5D" w:rsidP="00194D99">
            <w:pPr>
              <w:rPr>
                <w:lang w:val="en-IE"/>
              </w:rPr>
            </w:pPr>
            <w:r w:rsidRPr="00C30BAD">
              <w:rPr>
                <w:lang w:val="en-IE"/>
              </w:rPr>
              <w:t xml:space="preserve">Must </w:t>
            </w:r>
            <w:r w:rsidR="005C708A" w:rsidRPr="00C30BAD">
              <w:rPr>
                <w:lang w:val="en-IE"/>
              </w:rPr>
              <w:t xml:space="preserve">have held at least </w:t>
            </w:r>
            <w:r w:rsidR="00B517B1">
              <w:rPr>
                <w:lang w:val="en-IE"/>
              </w:rPr>
              <w:t>5</w:t>
            </w:r>
            <w:r w:rsidR="00B517B1" w:rsidRPr="00C30BAD">
              <w:rPr>
                <w:lang w:val="en-IE"/>
              </w:rPr>
              <w:t xml:space="preserve"> </w:t>
            </w:r>
            <w:r w:rsidR="005C708A" w:rsidRPr="00C30BAD">
              <w:rPr>
                <w:lang w:val="en-IE"/>
              </w:rPr>
              <w:t xml:space="preserve">full excavation licences in </w:t>
            </w:r>
            <w:r w:rsidR="003535EF" w:rsidRPr="00C30BAD">
              <w:rPr>
                <w:lang w:val="en-IE"/>
              </w:rPr>
              <w:t>their</w:t>
            </w:r>
            <w:r w:rsidR="005C708A" w:rsidRPr="00C30BAD">
              <w:rPr>
                <w:lang w:val="en-IE"/>
              </w:rPr>
              <w:t xml:space="preserve"> own name, to include excavation on large-scale projects, and completed all reporting obligations arising from same, and will not have had a licence revoked by the Department in the last </w:t>
            </w:r>
            <w:r w:rsidR="00B517B1">
              <w:rPr>
                <w:lang w:val="en-IE"/>
              </w:rPr>
              <w:t>3</w:t>
            </w:r>
            <w:r w:rsidR="00B517B1" w:rsidRPr="00C30BAD">
              <w:rPr>
                <w:lang w:val="en-IE"/>
              </w:rPr>
              <w:t xml:space="preserve"> </w:t>
            </w:r>
            <w:r w:rsidR="005C708A" w:rsidRPr="00C30BAD">
              <w:rPr>
                <w:lang w:val="en-IE"/>
              </w:rPr>
              <w:t>years (2023, 2024, 2025).</w:t>
            </w:r>
          </w:p>
          <w:p w14:paraId="585F6491" w14:textId="77777777" w:rsidR="005C708A" w:rsidRPr="00C30BAD" w:rsidRDefault="005C708A" w:rsidP="00194D99">
            <w:pPr>
              <w:rPr>
                <w:lang w:val="en-IE"/>
              </w:rPr>
            </w:pPr>
          </w:p>
          <w:p w14:paraId="27CAB3EB" w14:textId="1C152D94" w:rsidR="00023E69" w:rsidRPr="00C30BAD" w:rsidRDefault="00CC7BB7" w:rsidP="00194D99">
            <w:pPr>
              <w:rPr>
                <w:lang w:val="en-IE"/>
              </w:rPr>
            </w:pPr>
            <w:r>
              <w:rPr>
                <w:lang w:val="en-IE"/>
              </w:rPr>
              <w:t>Must have</w:t>
            </w:r>
            <w:r w:rsidR="005C708A" w:rsidRPr="00C30BAD">
              <w:rPr>
                <w:lang w:val="en-IE"/>
              </w:rPr>
              <w:t xml:space="preserve"> at least 10 years’ </w:t>
            </w:r>
            <w:r>
              <w:rPr>
                <w:lang w:val="en-IE"/>
              </w:rPr>
              <w:t xml:space="preserve">relevant postgraduate project management </w:t>
            </w:r>
            <w:r w:rsidR="005C7A48">
              <w:rPr>
                <w:lang w:val="en-IE"/>
              </w:rPr>
              <w:t>experience on relevant projects, including projects with elements of underwater archaeology, and architectural/built heritage.</w:t>
            </w:r>
          </w:p>
          <w:p w14:paraId="5EA1EC2F" w14:textId="4C1DA53B" w:rsidR="00194D99" w:rsidRPr="00C30BAD" w:rsidRDefault="00194D99" w:rsidP="00194D99">
            <w:pPr>
              <w:rPr>
                <w:lang w:val="en-IE"/>
              </w:rPr>
            </w:pPr>
          </w:p>
        </w:tc>
      </w:tr>
      <w:tr w:rsidR="005C708A" w:rsidRPr="00C30BAD" w14:paraId="2A45C7A2" w14:textId="77777777" w:rsidTr="003157B3">
        <w:trPr>
          <w:cantSplit/>
        </w:trPr>
        <w:tc>
          <w:tcPr>
            <w:tcW w:w="1555" w:type="dxa"/>
          </w:tcPr>
          <w:p w14:paraId="18A3FA3A" w14:textId="1C39E996" w:rsidR="005C708A" w:rsidRPr="001021A6" w:rsidRDefault="00577C94" w:rsidP="00194D99">
            <w:pPr>
              <w:rPr>
                <w:lang w:val="en-IE"/>
              </w:rPr>
            </w:pPr>
            <w:r w:rsidRPr="001021A6">
              <w:rPr>
                <w:lang w:val="en-IE"/>
              </w:rPr>
              <w:t>5</w:t>
            </w:r>
            <w:r w:rsidR="00EE39C7" w:rsidRPr="001021A6">
              <w:rPr>
                <w:lang w:val="en-IE"/>
              </w:rPr>
              <w:t>b</w:t>
            </w:r>
            <w:r w:rsidR="005C708A" w:rsidRPr="001021A6">
              <w:rPr>
                <w:lang w:val="en-IE"/>
              </w:rPr>
              <w:t xml:space="preserve">. </w:t>
            </w:r>
            <w:r w:rsidR="001816DB" w:rsidRPr="001021A6">
              <w:rPr>
                <w:lang w:val="en-IE"/>
              </w:rPr>
              <w:t>Senior</w:t>
            </w:r>
            <w:r w:rsidR="005C708A" w:rsidRPr="001021A6">
              <w:rPr>
                <w:lang w:val="en-IE"/>
              </w:rPr>
              <w:t xml:space="preserve"> Archaeologist</w:t>
            </w:r>
          </w:p>
          <w:p w14:paraId="5593D528" w14:textId="42BAF05D" w:rsidR="003157B3" w:rsidRPr="00C30BAD" w:rsidRDefault="003157B3" w:rsidP="00194D99">
            <w:pPr>
              <w:rPr>
                <w:highlight w:val="green"/>
                <w:lang w:val="en-IE"/>
              </w:rPr>
            </w:pPr>
          </w:p>
        </w:tc>
        <w:tc>
          <w:tcPr>
            <w:tcW w:w="4487" w:type="dxa"/>
          </w:tcPr>
          <w:p w14:paraId="2365401E" w14:textId="77777777" w:rsidR="00031D5D" w:rsidRPr="00C30BAD" w:rsidRDefault="00031D5D" w:rsidP="00194D99">
            <w:pPr>
              <w:rPr>
                <w:lang w:val="en-IE"/>
              </w:rPr>
            </w:pPr>
            <w:r w:rsidRPr="00C30BAD">
              <w:rPr>
                <w:lang w:val="en-IE"/>
              </w:rPr>
              <w:t>Preferably a licence-eligible and fully qualified archaeologist.</w:t>
            </w:r>
          </w:p>
          <w:p w14:paraId="7E59778A" w14:textId="77777777" w:rsidR="00031D5D" w:rsidRPr="00C30BAD" w:rsidRDefault="00031D5D" w:rsidP="00194D99">
            <w:pPr>
              <w:rPr>
                <w:lang w:val="en-IE"/>
              </w:rPr>
            </w:pPr>
          </w:p>
          <w:p w14:paraId="72F887AA" w14:textId="1C9E7217" w:rsidR="005C708A" w:rsidRPr="00C30BAD" w:rsidRDefault="00031D5D" w:rsidP="00194D99">
            <w:pPr>
              <w:rPr>
                <w:lang w:val="en-IE"/>
              </w:rPr>
            </w:pPr>
            <w:r w:rsidRPr="00C30BAD">
              <w:rPr>
                <w:lang w:val="en-IE"/>
              </w:rPr>
              <w:t xml:space="preserve">Have a </w:t>
            </w:r>
            <w:r w:rsidR="00883BD3">
              <w:rPr>
                <w:lang w:val="en-IE"/>
              </w:rPr>
              <w:t xml:space="preserve">minimum of a </w:t>
            </w:r>
            <w:r w:rsidRPr="00C30BAD">
              <w:rPr>
                <w:lang w:val="en-IE"/>
              </w:rPr>
              <w:t xml:space="preserve">Level 8 qualification recognised by Quality and Qualifications Ireland (QQI), or </w:t>
            </w:r>
            <w:r w:rsidR="003535EF" w:rsidRPr="00C30BAD">
              <w:rPr>
                <w:lang w:val="en-IE"/>
              </w:rPr>
              <w:t>an</w:t>
            </w:r>
            <w:r w:rsidRPr="00C30BAD">
              <w:rPr>
                <w:lang w:val="en-IE"/>
              </w:rPr>
              <w:t>other academic equivalent qualification, in archaeology or equivalent discipline.</w:t>
            </w:r>
          </w:p>
          <w:p w14:paraId="6034534A" w14:textId="28BA88E9" w:rsidR="00646F7A" w:rsidRPr="00C30BAD" w:rsidRDefault="00646F7A" w:rsidP="00194D99">
            <w:pPr>
              <w:rPr>
                <w:lang w:val="en-IE"/>
              </w:rPr>
            </w:pPr>
          </w:p>
          <w:p w14:paraId="17230DEA" w14:textId="49C7FD4A" w:rsidR="00646F7A" w:rsidRPr="00C30BAD" w:rsidRDefault="00646F7A" w:rsidP="00194D99">
            <w:pPr>
              <w:rPr>
                <w:lang w:val="en-IE"/>
              </w:rPr>
            </w:pPr>
            <w:r w:rsidRPr="00C30BAD">
              <w:rPr>
                <w:lang w:val="en-IE"/>
              </w:rPr>
              <w:t>Be a member of the Institute of the Archaeologists of Ireland.</w:t>
            </w:r>
          </w:p>
          <w:p w14:paraId="494BF5A0" w14:textId="06868DBF" w:rsidR="00194D99" w:rsidRPr="00C30BAD" w:rsidRDefault="00194D99" w:rsidP="00194D99">
            <w:pPr>
              <w:rPr>
                <w:lang w:val="en-IE"/>
              </w:rPr>
            </w:pPr>
          </w:p>
        </w:tc>
        <w:tc>
          <w:tcPr>
            <w:tcW w:w="4488" w:type="dxa"/>
          </w:tcPr>
          <w:p w14:paraId="021AC4C9" w14:textId="77777777" w:rsidR="005C708A" w:rsidRPr="00C30BAD" w:rsidRDefault="00031D5D" w:rsidP="00194D99">
            <w:pPr>
              <w:rPr>
                <w:lang w:val="en-IE"/>
              </w:rPr>
            </w:pPr>
            <w:r w:rsidRPr="00C30BAD">
              <w:rPr>
                <w:lang w:val="en-IE"/>
              </w:rPr>
              <w:t>Must have at least 10 years’ relevant postgraduate experience in archaeological fieldwork and reporting.</w:t>
            </w:r>
          </w:p>
          <w:p w14:paraId="57FBF556" w14:textId="77777777" w:rsidR="00031D5D" w:rsidRPr="00C30BAD" w:rsidRDefault="00031D5D" w:rsidP="00194D99">
            <w:pPr>
              <w:rPr>
                <w:lang w:val="en-IE"/>
              </w:rPr>
            </w:pPr>
          </w:p>
          <w:p w14:paraId="36795BEB" w14:textId="3C430C3D" w:rsidR="00031D5D" w:rsidRPr="00C30BAD" w:rsidRDefault="00031D5D" w:rsidP="00646F7A">
            <w:pPr>
              <w:rPr>
                <w:lang w:val="en-IE"/>
              </w:rPr>
            </w:pPr>
            <w:r w:rsidRPr="00C30BAD">
              <w:rPr>
                <w:lang w:val="en-IE"/>
              </w:rPr>
              <w:t xml:space="preserve">Must have at least </w:t>
            </w:r>
            <w:r w:rsidR="00646F7A" w:rsidRPr="00C30BAD">
              <w:rPr>
                <w:lang w:val="en-IE"/>
              </w:rPr>
              <w:t xml:space="preserve">5 </w:t>
            </w:r>
            <w:r w:rsidRPr="00C30BAD">
              <w:rPr>
                <w:lang w:val="en-IE"/>
              </w:rPr>
              <w:t>years’ relevant postgraduate project management experience.</w:t>
            </w:r>
          </w:p>
          <w:p w14:paraId="77FFC56C" w14:textId="161B758D" w:rsidR="003157B3" w:rsidRPr="00C30BAD" w:rsidRDefault="003157B3" w:rsidP="00646F7A">
            <w:pPr>
              <w:rPr>
                <w:lang w:val="en-IE"/>
              </w:rPr>
            </w:pPr>
          </w:p>
        </w:tc>
      </w:tr>
      <w:tr w:rsidR="00E74A22" w:rsidRPr="00C30BAD" w14:paraId="0A0A50F7" w14:textId="77777777" w:rsidTr="003157B3">
        <w:trPr>
          <w:cantSplit/>
        </w:trPr>
        <w:tc>
          <w:tcPr>
            <w:tcW w:w="1555" w:type="dxa"/>
          </w:tcPr>
          <w:p w14:paraId="2C340854" w14:textId="5AE207CF" w:rsidR="00E74A22" w:rsidRPr="001021A6" w:rsidRDefault="00E74A22" w:rsidP="00194D99">
            <w:r w:rsidRPr="001021A6">
              <w:lastRenderedPageBreak/>
              <w:t>5c. Archaeologist</w:t>
            </w:r>
          </w:p>
        </w:tc>
        <w:tc>
          <w:tcPr>
            <w:tcW w:w="4487" w:type="dxa"/>
          </w:tcPr>
          <w:p w14:paraId="5B5762ED" w14:textId="77777777" w:rsidR="00E74A22" w:rsidRPr="00C30BAD" w:rsidRDefault="00E74A22" w:rsidP="00E74A22">
            <w:pPr>
              <w:rPr>
                <w:lang w:val="en-IE"/>
              </w:rPr>
            </w:pPr>
            <w:r w:rsidRPr="00C30BAD">
              <w:rPr>
                <w:lang w:val="en-IE"/>
              </w:rPr>
              <w:t xml:space="preserve">Have a </w:t>
            </w:r>
            <w:r>
              <w:rPr>
                <w:lang w:val="en-IE"/>
              </w:rPr>
              <w:t xml:space="preserve">minimum of a </w:t>
            </w:r>
            <w:r w:rsidRPr="00C30BAD">
              <w:rPr>
                <w:lang w:val="en-IE"/>
              </w:rPr>
              <w:t>Level 8 qualification recognised by Quality and Qualifications Ireland (QQI), or another academic equivalent qualification, in archaeology or equivalent discipline.</w:t>
            </w:r>
          </w:p>
          <w:p w14:paraId="427B1469" w14:textId="77777777" w:rsidR="00E74A22" w:rsidRPr="00C30BAD" w:rsidRDefault="00E74A22" w:rsidP="00E74A22">
            <w:pPr>
              <w:rPr>
                <w:lang w:val="en-IE"/>
              </w:rPr>
            </w:pPr>
          </w:p>
          <w:p w14:paraId="06CAD2B8" w14:textId="1E983819" w:rsidR="00E74A22" w:rsidRPr="00C30BAD" w:rsidRDefault="00E74A22" w:rsidP="00E74A22">
            <w:pPr>
              <w:rPr>
                <w:lang w:val="en-IE"/>
              </w:rPr>
            </w:pPr>
            <w:r>
              <w:rPr>
                <w:lang w:val="en-IE"/>
              </w:rPr>
              <w:t>Preferably b</w:t>
            </w:r>
            <w:r w:rsidRPr="00C30BAD">
              <w:rPr>
                <w:lang w:val="en-IE"/>
              </w:rPr>
              <w:t>e a member of the Institute of the Archaeologists of Ireland.</w:t>
            </w:r>
          </w:p>
          <w:p w14:paraId="63303656" w14:textId="77777777" w:rsidR="00E74A22" w:rsidRDefault="00E74A22" w:rsidP="00194D99"/>
        </w:tc>
        <w:tc>
          <w:tcPr>
            <w:tcW w:w="4488" w:type="dxa"/>
          </w:tcPr>
          <w:p w14:paraId="7199E23F" w14:textId="312B06E8" w:rsidR="00E74A22" w:rsidRPr="00C30BAD" w:rsidRDefault="00E74A22" w:rsidP="00E74A22">
            <w:pPr>
              <w:rPr>
                <w:lang w:val="en-IE"/>
              </w:rPr>
            </w:pPr>
            <w:r w:rsidRPr="00C30BAD">
              <w:rPr>
                <w:lang w:val="en-IE"/>
              </w:rPr>
              <w:t xml:space="preserve">Must have at least </w:t>
            </w:r>
            <w:r>
              <w:rPr>
                <w:lang w:val="en-IE"/>
              </w:rPr>
              <w:t>2</w:t>
            </w:r>
            <w:r w:rsidRPr="00C30BAD">
              <w:rPr>
                <w:lang w:val="en-IE"/>
              </w:rPr>
              <w:t xml:space="preserve"> years’ relevant postgraduate experience in archaeological fieldwork </w:t>
            </w:r>
            <w:r w:rsidR="000D542E">
              <w:rPr>
                <w:lang w:val="en-IE"/>
              </w:rPr>
              <w:t xml:space="preserve">(in a supervisory capacity) </w:t>
            </w:r>
            <w:r w:rsidRPr="00C30BAD">
              <w:rPr>
                <w:lang w:val="en-IE"/>
              </w:rPr>
              <w:t>and reporting.</w:t>
            </w:r>
          </w:p>
          <w:p w14:paraId="4BA16772" w14:textId="77777777" w:rsidR="00E74A22" w:rsidRPr="00C30BAD" w:rsidRDefault="00E74A22" w:rsidP="00194D99"/>
        </w:tc>
      </w:tr>
      <w:tr w:rsidR="005C708A" w:rsidRPr="00C30BAD" w14:paraId="79508DC2" w14:textId="77777777" w:rsidTr="003157B3">
        <w:trPr>
          <w:cantSplit/>
        </w:trPr>
        <w:tc>
          <w:tcPr>
            <w:tcW w:w="1555" w:type="dxa"/>
          </w:tcPr>
          <w:p w14:paraId="2189E026" w14:textId="51BCAD49" w:rsidR="005C708A" w:rsidRPr="001021A6" w:rsidRDefault="00577C94" w:rsidP="00194D99">
            <w:pPr>
              <w:rPr>
                <w:lang w:val="en-IE"/>
              </w:rPr>
            </w:pPr>
            <w:r w:rsidRPr="001021A6">
              <w:rPr>
                <w:lang w:val="en-IE"/>
              </w:rPr>
              <w:t>6</w:t>
            </w:r>
            <w:r w:rsidR="005C708A" w:rsidRPr="001021A6">
              <w:rPr>
                <w:lang w:val="en-IE"/>
              </w:rPr>
              <w:t>a. Spatial Data Specialist</w:t>
            </w:r>
          </w:p>
          <w:p w14:paraId="52084E05" w14:textId="3EE2E577" w:rsidR="003157B3" w:rsidRPr="00C30BAD" w:rsidRDefault="003157B3" w:rsidP="00194D99">
            <w:pPr>
              <w:rPr>
                <w:highlight w:val="green"/>
                <w:lang w:val="en-IE"/>
              </w:rPr>
            </w:pPr>
          </w:p>
        </w:tc>
        <w:tc>
          <w:tcPr>
            <w:tcW w:w="4487" w:type="dxa"/>
          </w:tcPr>
          <w:p w14:paraId="1BFA539A" w14:textId="5F6E129E" w:rsidR="005C708A" w:rsidRPr="00C30BAD" w:rsidRDefault="00883BD3" w:rsidP="00194D99">
            <w:pPr>
              <w:rPr>
                <w:lang w:val="en-IE"/>
              </w:rPr>
            </w:pPr>
            <w:r>
              <w:rPr>
                <w:lang w:val="en-IE"/>
              </w:rPr>
              <w:t xml:space="preserve">Have a minimum of a </w:t>
            </w:r>
            <w:r w:rsidR="00031D5D" w:rsidRPr="00C30BAD">
              <w:rPr>
                <w:lang w:val="en-IE"/>
              </w:rPr>
              <w:t xml:space="preserve">Level 8 qualification recognised by Quality and Qualifications Ireland (QQI), or </w:t>
            </w:r>
            <w:r w:rsidR="003535EF" w:rsidRPr="00C30BAD">
              <w:rPr>
                <w:lang w:val="en-IE"/>
              </w:rPr>
              <w:t>an</w:t>
            </w:r>
            <w:r w:rsidR="00031D5D" w:rsidRPr="00C30BAD">
              <w:rPr>
                <w:lang w:val="en-IE"/>
              </w:rPr>
              <w:t>other academic equivalent qualification, in archaeology or equivalent discipline.</w:t>
            </w:r>
          </w:p>
          <w:p w14:paraId="23A5EA30" w14:textId="406C7611" w:rsidR="00194D99" w:rsidRPr="00C30BAD" w:rsidRDefault="00194D99" w:rsidP="00194D99">
            <w:pPr>
              <w:rPr>
                <w:lang w:val="en-IE"/>
              </w:rPr>
            </w:pPr>
          </w:p>
        </w:tc>
        <w:tc>
          <w:tcPr>
            <w:tcW w:w="4488" w:type="dxa"/>
          </w:tcPr>
          <w:p w14:paraId="102C6A9B" w14:textId="0785B880" w:rsidR="005C708A" w:rsidRPr="00C30BAD" w:rsidRDefault="00031D5D" w:rsidP="00194D99">
            <w:pPr>
              <w:rPr>
                <w:lang w:val="en-IE"/>
              </w:rPr>
            </w:pPr>
            <w:r w:rsidRPr="00C30BAD">
              <w:rPr>
                <w:lang w:val="en-IE"/>
              </w:rPr>
              <w:t>5 years’ postgraduate experience in</w:t>
            </w:r>
            <w:r w:rsidR="00646F7A" w:rsidRPr="00C30BAD">
              <w:rPr>
                <w:lang w:val="en-IE"/>
              </w:rPr>
              <w:t xml:space="preserve"> archaeological spatial data or</w:t>
            </w:r>
            <w:r w:rsidRPr="00C30BAD">
              <w:rPr>
                <w:lang w:val="en-IE"/>
              </w:rPr>
              <w:t xml:space="preserve"> </w:t>
            </w:r>
            <w:r w:rsidR="00CC7BB7">
              <w:rPr>
                <w:lang w:val="en-IE"/>
              </w:rPr>
              <w:t xml:space="preserve">a </w:t>
            </w:r>
            <w:r w:rsidRPr="00C30BAD">
              <w:rPr>
                <w:lang w:val="en-IE"/>
              </w:rPr>
              <w:t>relevant discipline.</w:t>
            </w:r>
          </w:p>
          <w:p w14:paraId="2F15FB25" w14:textId="5F45B48D" w:rsidR="003157B3" w:rsidRPr="00C30BAD" w:rsidRDefault="003157B3" w:rsidP="00194D99">
            <w:pPr>
              <w:rPr>
                <w:lang w:val="en-IE"/>
              </w:rPr>
            </w:pPr>
          </w:p>
        </w:tc>
      </w:tr>
      <w:tr w:rsidR="004D1F14" w:rsidRPr="00C30BAD" w14:paraId="31638E45" w14:textId="77777777" w:rsidTr="003157B3">
        <w:trPr>
          <w:cantSplit/>
        </w:trPr>
        <w:tc>
          <w:tcPr>
            <w:tcW w:w="1555" w:type="dxa"/>
          </w:tcPr>
          <w:p w14:paraId="4889A317" w14:textId="099C8598" w:rsidR="004D1F14" w:rsidRPr="001021A6" w:rsidRDefault="00577C94" w:rsidP="00194D99">
            <w:pPr>
              <w:rPr>
                <w:lang w:val="en-IE"/>
              </w:rPr>
            </w:pPr>
            <w:r w:rsidRPr="001021A6">
              <w:rPr>
                <w:lang w:val="en-IE"/>
              </w:rPr>
              <w:t>6</w:t>
            </w:r>
            <w:r w:rsidR="004D1F14" w:rsidRPr="001021A6">
              <w:rPr>
                <w:lang w:val="en-IE"/>
              </w:rPr>
              <w:t>b. Underwater Archaeology Specialist</w:t>
            </w:r>
          </w:p>
          <w:p w14:paraId="225B4B15" w14:textId="45C242CE" w:rsidR="00194D99" w:rsidRPr="00C30BAD" w:rsidRDefault="00194D99" w:rsidP="00194D99">
            <w:pPr>
              <w:rPr>
                <w:highlight w:val="green"/>
                <w:lang w:val="en-IE"/>
              </w:rPr>
            </w:pPr>
          </w:p>
        </w:tc>
        <w:tc>
          <w:tcPr>
            <w:tcW w:w="4487" w:type="dxa"/>
          </w:tcPr>
          <w:p w14:paraId="451FDE05" w14:textId="6D00B6F2" w:rsidR="00711C3C" w:rsidRPr="00C30BAD" w:rsidRDefault="00711C3C" w:rsidP="00711C3C">
            <w:pPr>
              <w:rPr>
                <w:lang w:val="en-IE"/>
              </w:rPr>
            </w:pPr>
            <w:r w:rsidRPr="00C30BAD">
              <w:rPr>
                <w:lang w:val="en-IE"/>
              </w:rPr>
              <w:t>Preferably a licence-eligible and qualified archaeologist.</w:t>
            </w:r>
          </w:p>
          <w:p w14:paraId="43381F61" w14:textId="77777777" w:rsidR="00711C3C" w:rsidRDefault="00711C3C" w:rsidP="00194D99">
            <w:pPr>
              <w:rPr>
                <w:lang w:val="en-IE"/>
              </w:rPr>
            </w:pPr>
          </w:p>
          <w:p w14:paraId="7C8ACFB1" w14:textId="637CBBA9" w:rsidR="004D1F14" w:rsidRPr="00C30BAD" w:rsidRDefault="00883BD3" w:rsidP="00194D99">
            <w:pPr>
              <w:rPr>
                <w:lang w:val="en-IE"/>
              </w:rPr>
            </w:pPr>
            <w:r>
              <w:rPr>
                <w:lang w:val="en-IE"/>
              </w:rPr>
              <w:t xml:space="preserve">Have a minimum of a </w:t>
            </w:r>
            <w:r w:rsidR="004D1F14" w:rsidRPr="00C30BAD">
              <w:rPr>
                <w:lang w:val="en-IE"/>
              </w:rPr>
              <w:t xml:space="preserve">Level 8 qualification </w:t>
            </w:r>
            <w:r w:rsidR="003535EF" w:rsidRPr="00C30BAD">
              <w:rPr>
                <w:lang w:val="en-IE"/>
              </w:rPr>
              <w:t>recognised</w:t>
            </w:r>
            <w:r w:rsidR="004D1F14" w:rsidRPr="00C30BAD">
              <w:rPr>
                <w:lang w:val="en-IE"/>
              </w:rPr>
              <w:t xml:space="preserve"> by Quality and Qualifications Ireland (QQI), or </w:t>
            </w:r>
            <w:r w:rsidR="003535EF" w:rsidRPr="00C30BAD">
              <w:rPr>
                <w:lang w:val="en-IE"/>
              </w:rPr>
              <w:t>an</w:t>
            </w:r>
            <w:r w:rsidR="004D1F14" w:rsidRPr="00C30BAD">
              <w:rPr>
                <w:lang w:val="en-IE"/>
              </w:rPr>
              <w:t>other academic equivalent qualification, in archaeology or equivalent discipline.</w:t>
            </w:r>
          </w:p>
          <w:p w14:paraId="2FD74B91" w14:textId="77777777" w:rsidR="00646F7A" w:rsidRPr="00C30BAD" w:rsidRDefault="00646F7A" w:rsidP="00194D99">
            <w:pPr>
              <w:rPr>
                <w:lang w:val="en-IE"/>
              </w:rPr>
            </w:pPr>
          </w:p>
          <w:p w14:paraId="54C8B13D" w14:textId="16FA49A9" w:rsidR="00646F7A" w:rsidRPr="00C30BAD" w:rsidRDefault="00646F7A" w:rsidP="00194D99">
            <w:pPr>
              <w:rPr>
                <w:lang w:val="en-IE"/>
              </w:rPr>
            </w:pPr>
            <w:r w:rsidRPr="00C30BAD">
              <w:rPr>
                <w:lang w:val="en-IE"/>
              </w:rPr>
              <w:t xml:space="preserve">Preferably a suitably qualified and experienced </w:t>
            </w:r>
            <w:r w:rsidR="003157B3" w:rsidRPr="00C30BAD">
              <w:rPr>
                <w:lang w:val="en-IE"/>
              </w:rPr>
              <w:t>commercially</w:t>
            </w:r>
            <w:r w:rsidRPr="00C30BAD">
              <w:rPr>
                <w:lang w:val="en-IE"/>
              </w:rPr>
              <w:t xml:space="preserve"> </w:t>
            </w:r>
            <w:r w:rsidR="003157B3" w:rsidRPr="00C30BAD">
              <w:rPr>
                <w:lang w:val="en-IE"/>
              </w:rPr>
              <w:t>trained underwater archaeological diver.</w:t>
            </w:r>
          </w:p>
          <w:p w14:paraId="235C24FF" w14:textId="69A75DDC" w:rsidR="003157B3" w:rsidRPr="00C30BAD" w:rsidRDefault="003157B3" w:rsidP="00194D99">
            <w:pPr>
              <w:rPr>
                <w:lang w:val="en-IE"/>
              </w:rPr>
            </w:pPr>
          </w:p>
        </w:tc>
        <w:tc>
          <w:tcPr>
            <w:tcW w:w="4488" w:type="dxa"/>
          </w:tcPr>
          <w:p w14:paraId="5F019CB3" w14:textId="54D15746" w:rsidR="004D1F14" w:rsidRPr="00C30BAD" w:rsidRDefault="004D1F14" w:rsidP="003157B3">
            <w:pPr>
              <w:rPr>
                <w:lang w:val="en-IE"/>
              </w:rPr>
            </w:pPr>
            <w:r w:rsidRPr="00C30BAD">
              <w:rPr>
                <w:lang w:val="en-IE"/>
              </w:rPr>
              <w:t xml:space="preserve">5 years’ postgraduate experience in </w:t>
            </w:r>
            <w:r w:rsidR="003157B3" w:rsidRPr="00C30BAD">
              <w:rPr>
                <w:lang w:val="en-IE"/>
              </w:rPr>
              <w:t>underwater archaeology.</w:t>
            </w:r>
          </w:p>
          <w:p w14:paraId="5E2E771B" w14:textId="77777777" w:rsidR="003157B3" w:rsidRPr="00C30BAD" w:rsidRDefault="003157B3" w:rsidP="003157B3">
            <w:pPr>
              <w:rPr>
                <w:lang w:val="en-IE"/>
              </w:rPr>
            </w:pPr>
          </w:p>
          <w:p w14:paraId="080634AC" w14:textId="2C0500C7" w:rsidR="003157B3" w:rsidRPr="00C30BAD" w:rsidRDefault="003157B3" w:rsidP="003157B3">
            <w:pPr>
              <w:rPr>
                <w:lang w:val="en-IE"/>
              </w:rPr>
            </w:pPr>
            <w:r w:rsidRPr="00C30BAD">
              <w:rPr>
                <w:lang w:val="en-IE"/>
              </w:rPr>
              <w:t xml:space="preserve">Must have directed at least </w:t>
            </w:r>
            <w:r w:rsidR="00B517B1">
              <w:rPr>
                <w:lang w:val="en-IE"/>
              </w:rPr>
              <w:t>5</w:t>
            </w:r>
            <w:r w:rsidR="00B517B1" w:rsidRPr="00C30BAD">
              <w:rPr>
                <w:lang w:val="en-IE"/>
              </w:rPr>
              <w:t xml:space="preserve"> </w:t>
            </w:r>
            <w:r w:rsidRPr="00C30BAD">
              <w:rPr>
                <w:lang w:val="en-IE"/>
              </w:rPr>
              <w:t xml:space="preserve">full underwater archaeology projects (types A-C) that included an archaeological dive team and held relevant licences in </w:t>
            </w:r>
            <w:r w:rsidR="003535EF" w:rsidRPr="00C30BAD">
              <w:rPr>
                <w:lang w:val="en-IE"/>
              </w:rPr>
              <w:t xml:space="preserve">their </w:t>
            </w:r>
            <w:r w:rsidRPr="00C30BAD">
              <w:rPr>
                <w:lang w:val="en-IE"/>
              </w:rPr>
              <w:t xml:space="preserve">own name and completed all reporting obligations arising from same, and will not have had a licence revoked by the Department in the last </w:t>
            </w:r>
            <w:r w:rsidR="00B517B1">
              <w:rPr>
                <w:lang w:val="en-IE"/>
              </w:rPr>
              <w:t>3</w:t>
            </w:r>
            <w:r w:rsidR="00B517B1" w:rsidRPr="00C30BAD">
              <w:rPr>
                <w:lang w:val="en-IE"/>
              </w:rPr>
              <w:t xml:space="preserve"> </w:t>
            </w:r>
            <w:r w:rsidRPr="00C30BAD">
              <w:rPr>
                <w:lang w:val="en-IE"/>
              </w:rPr>
              <w:t>years (2023, 2024, 2025).</w:t>
            </w:r>
          </w:p>
          <w:p w14:paraId="2103FF3D" w14:textId="146F2C61" w:rsidR="003157B3" w:rsidRPr="00C30BAD" w:rsidRDefault="003157B3" w:rsidP="003157B3">
            <w:pPr>
              <w:rPr>
                <w:lang w:val="en-IE"/>
              </w:rPr>
            </w:pPr>
          </w:p>
        </w:tc>
      </w:tr>
      <w:tr w:rsidR="004D1F14" w:rsidRPr="00C30BAD" w14:paraId="2F5F6D73" w14:textId="77777777" w:rsidTr="003157B3">
        <w:trPr>
          <w:cantSplit/>
        </w:trPr>
        <w:tc>
          <w:tcPr>
            <w:tcW w:w="1555" w:type="dxa"/>
          </w:tcPr>
          <w:p w14:paraId="567B3C5C" w14:textId="12AE3AB8" w:rsidR="004D1F14" w:rsidRPr="001021A6" w:rsidRDefault="00577C94" w:rsidP="00194D99">
            <w:pPr>
              <w:rPr>
                <w:lang w:val="en-IE"/>
              </w:rPr>
            </w:pPr>
            <w:r w:rsidRPr="001021A6">
              <w:rPr>
                <w:lang w:val="en-IE"/>
              </w:rPr>
              <w:t>6</w:t>
            </w:r>
            <w:r w:rsidR="004D1F14" w:rsidRPr="001021A6">
              <w:rPr>
                <w:lang w:val="en-IE"/>
              </w:rPr>
              <w:t>c. Architectural and Built Heritage Specialist</w:t>
            </w:r>
          </w:p>
          <w:p w14:paraId="5355AF01" w14:textId="77D23654" w:rsidR="00194D99" w:rsidRPr="00C30BAD" w:rsidRDefault="00194D99" w:rsidP="00194D99">
            <w:pPr>
              <w:rPr>
                <w:highlight w:val="green"/>
                <w:lang w:val="en-IE"/>
              </w:rPr>
            </w:pPr>
          </w:p>
        </w:tc>
        <w:tc>
          <w:tcPr>
            <w:tcW w:w="4487" w:type="dxa"/>
          </w:tcPr>
          <w:p w14:paraId="374B49EC" w14:textId="6542AD8A" w:rsidR="004D1F14" w:rsidRPr="00C30BAD" w:rsidRDefault="00883BD3" w:rsidP="00194D99">
            <w:pPr>
              <w:rPr>
                <w:lang w:val="en-IE"/>
              </w:rPr>
            </w:pPr>
            <w:r>
              <w:rPr>
                <w:lang w:val="en-IE"/>
              </w:rPr>
              <w:t xml:space="preserve">Have a minimum of a </w:t>
            </w:r>
            <w:r w:rsidR="004D1F14" w:rsidRPr="00C30BAD">
              <w:rPr>
                <w:lang w:val="en-IE"/>
              </w:rPr>
              <w:t xml:space="preserve">Level 8 qualification recognised by Quality and Qualifications Ireland (QQI), or </w:t>
            </w:r>
            <w:r w:rsidR="003535EF" w:rsidRPr="00C30BAD">
              <w:rPr>
                <w:lang w:val="en-IE"/>
              </w:rPr>
              <w:t>an</w:t>
            </w:r>
            <w:r w:rsidR="004D1F14" w:rsidRPr="00C30BAD">
              <w:rPr>
                <w:lang w:val="en-IE"/>
              </w:rPr>
              <w:t>other academic equivalent qualification, in archaeology or equivalent discipline.</w:t>
            </w:r>
          </w:p>
          <w:p w14:paraId="19278D36" w14:textId="520C2744" w:rsidR="003157B3" w:rsidRPr="00C30BAD" w:rsidRDefault="003157B3" w:rsidP="00194D99">
            <w:pPr>
              <w:rPr>
                <w:lang w:val="en-IE"/>
              </w:rPr>
            </w:pPr>
          </w:p>
        </w:tc>
        <w:tc>
          <w:tcPr>
            <w:tcW w:w="4488" w:type="dxa"/>
          </w:tcPr>
          <w:p w14:paraId="792826DD" w14:textId="7867D3EA" w:rsidR="004D1F14" w:rsidRPr="00C30BAD" w:rsidRDefault="004D1F14" w:rsidP="00194D99">
            <w:pPr>
              <w:rPr>
                <w:lang w:val="en-IE"/>
              </w:rPr>
            </w:pPr>
            <w:r w:rsidRPr="00C30BAD">
              <w:rPr>
                <w:lang w:val="en-IE"/>
              </w:rPr>
              <w:t>5 years’ postgraduate experience in</w:t>
            </w:r>
            <w:r w:rsidR="003157B3" w:rsidRPr="00C30BAD">
              <w:rPr>
                <w:lang w:val="en-IE"/>
              </w:rPr>
              <w:t xml:space="preserve"> built heritage or a</w:t>
            </w:r>
            <w:r w:rsidRPr="00C30BAD">
              <w:rPr>
                <w:lang w:val="en-IE"/>
              </w:rPr>
              <w:t xml:space="preserve"> relevant discipline.</w:t>
            </w:r>
          </w:p>
          <w:p w14:paraId="1D610DE9" w14:textId="2A96E050" w:rsidR="003157B3" w:rsidRPr="00C30BAD" w:rsidRDefault="003157B3" w:rsidP="00194D99">
            <w:pPr>
              <w:rPr>
                <w:lang w:val="en-IE"/>
              </w:rPr>
            </w:pPr>
          </w:p>
        </w:tc>
      </w:tr>
      <w:tr w:rsidR="004D1F14" w:rsidRPr="00C30BAD" w14:paraId="3BD57BD7" w14:textId="77777777" w:rsidTr="003157B3">
        <w:trPr>
          <w:cantSplit/>
        </w:trPr>
        <w:tc>
          <w:tcPr>
            <w:tcW w:w="1555" w:type="dxa"/>
          </w:tcPr>
          <w:p w14:paraId="086EA354" w14:textId="7E651800" w:rsidR="004D1F14" w:rsidRPr="001021A6" w:rsidRDefault="00577C94" w:rsidP="00194D99">
            <w:pPr>
              <w:rPr>
                <w:lang w:val="en-IE"/>
              </w:rPr>
            </w:pPr>
            <w:r w:rsidRPr="001021A6">
              <w:rPr>
                <w:lang w:val="en-IE"/>
              </w:rPr>
              <w:t>6</w:t>
            </w:r>
            <w:r w:rsidR="004D1F14" w:rsidRPr="001021A6">
              <w:rPr>
                <w:lang w:val="en-IE"/>
              </w:rPr>
              <w:t>d. Industrial Heritage Specialist</w:t>
            </w:r>
          </w:p>
          <w:p w14:paraId="7AF6AB64" w14:textId="105783F9" w:rsidR="003157B3" w:rsidRPr="00C30BAD" w:rsidRDefault="003157B3" w:rsidP="00194D99">
            <w:pPr>
              <w:rPr>
                <w:highlight w:val="green"/>
                <w:lang w:val="en-IE"/>
              </w:rPr>
            </w:pPr>
          </w:p>
        </w:tc>
        <w:tc>
          <w:tcPr>
            <w:tcW w:w="4487" w:type="dxa"/>
          </w:tcPr>
          <w:p w14:paraId="088439E6" w14:textId="09168ACD" w:rsidR="004D1F14" w:rsidRPr="00C30BAD" w:rsidRDefault="00883BD3" w:rsidP="00194D99">
            <w:pPr>
              <w:rPr>
                <w:lang w:val="en-IE"/>
              </w:rPr>
            </w:pPr>
            <w:r>
              <w:rPr>
                <w:lang w:val="en-IE"/>
              </w:rPr>
              <w:t xml:space="preserve">Have a minimum of a </w:t>
            </w:r>
            <w:r w:rsidR="004D1F14" w:rsidRPr="00C30BAD">
              <w:rPr>
                <w:lang w:val="en-IE"/>
              </w:rPr>
              <w:t xml:space="preserve">Level 8 qualification recognised by Quality and Qualifications Ireland (QQI), or </w:t>
            </w:r>
            <w:r w:rsidR="003535EF" w:rsidRPr="00C30BAD">
              <w:rPr>
                <w:lang w:val="en-IE"/>
              </w:rPr>
              <w:t>an</w:t>
            </w:r>
            <w:r w:rsidR="004D1F14" w:rsidRPr="00C30BAD">
              <w:rPr>
                <w:lang w:val="en-IE"/>
              </w:rPr>
              <w:t>other academic equivalent qualification, in archaeology or equivalent discipline.</w:t>
            </w:r>
          </w:p>
          <w:p w14:paraId="641A1AA1" w14:textId="0AE82FF3" w:rsidR="00194D99" w:rsidRPr="00C30BAD" w:rsidRDefault="00194D99" w:rsidP="00194D99">
            <w:pPr>
              <w:rPr>
                <w:lang w:val="en-IE"/>
              </w:rPr>
            </w:pPr>
          </w:p>
        </w:tc>
        <w:tc>
          <w:tcPr>
            <w:tcW w:w="4488" w:type="dxa"/>
          </w:tcPr>
          <w:p w14:paraId="587C83B4" w14:textId="70A8017A" w:rsidR="004D1F14" w:rsidRPr="00C30BAD" w:rsidRDefault="004D1F14" w:rsidP="00CC7BB7">
            <w:pPr>
              <w:rPr>
                <w:lang w:val="en-IE"/>
              </w:rPr>
            </w:pPr>
            <w:r w:rsidRPr="00C30BAD">
              <w:rPr>
                <w:lang w:val="en-IE"/>
              </w:rPr>
              <w:t>5 years’ postgraduate experience in</w:t>
            </w:r>
            <w:r w:rsidR="003157B3" w:rsidRPr="00C30BAD">
              <w:rPr>
                <w:lang w:val="en-IE"/>
              </w:rPr>
              <w:t xml:space="preserve"> industrial heritage or a</w:t>
            </w:r>
            <w:r w:rsidRPr="00C30BAD">
              <w:rPr>
                <w:lang w:val="en-IE"/>
              </w:rPr>
              <w:t xml:space="preserve"> relevant discipline.</w:t>
            </w:r>
          </w:p>
        </w:tc>
      </w:tr>
      <w:tr w:rsidR="005C708A" w:rsidRPr="00C30BAD" w14:paraId="59D37994" w14:textId="77777777" w:rsidTr="003157B3">
        <w:trPr>
          <w:cantSplit/>
        </w:trPr>
        <w:tc>
          <w:tcPr>
            <w:tcW w:w="1555" w:type="dxa"/>
          </w:tcPr>
          <w:p w14:paraId="6398ED1B" w14:textId="611DAC65" w:rsidR="005C708A" w:rsidRPr="001021A6" w:rsidRDefault="00577C94" w:rsidP="00194D99">
            <w:pPr>
              <w:rPr>
                <w:lang w:val="en-IE"/>
              </w:rPr>
            </w:pPr>
            <w:r w:rsidRPr="001021A6">
              <w:rPr>
                <w:lang w:val="en-IE"/>
              </w:rPr>
              <w:lastRenderedPageBreak/>
              <w:t>6</w:t>
            </w:r>
            <w:r w:rsidR="005C708A" w:rsidRPr="001021A6">
              <w:rPr>
                <w:lang w:val="en-IE"/>
              </w:rPr>
              <w:t xml:space="preserve">e. </w:t>
            </w:r>
            <w:r w:rsidR="003157B3" w:rsidRPr="001021A6">
              <w:rPr>
                <w:lang w:val="en-IE"/>
              </w:rPr>
              <w:t>Archaeological Geophysical Survey</w:t>
            </w:r>
            <w:r w:rsidR="005C708A" w:rsidRPr="001021A6">
              <w:rPr>
                <w:lang w:val="en-IE"/>
              </w:rPr>
              <w:t xml:space="preserve"> Specialist</w:t>
            </w:r>
          </w:p>
          <w:p w14:paraId="07FCACB8" w14:textId="5C23C712" w:rsidR="003157B3" w:rsidRPr="00C30BAD" w:rsidRDefault="003157B3" w:rsidP="00194D99">
            <w:pPr>
              <w:rPr>
                <w:highlight w:val="green"/>
                <w:lang w:val="en-IE"/>
              </w:rPr>
            </w:pPr>
          </w:p>
        </w:tc>
        <w:tc>
          <w:tcPr>
            <w:tcW w:w="4487" w:type="dxa"/>
          </w:tcPr>
          <w:p w14:paraId="7E06B561" w14:textId="704AF265" w:rsidR="00711C3C" w:rsidRPr="00C30BAD" w:rsidRDefault="00711C3C" w:rsidP="00711C3C">
            <w:pPr>
              <w:rPr>
                <w:lang w:val="en-IE"/>
              </w:rPr>
            </w:pPr>
            <w:r w:rsidRPr="00C30BAD">
              <w:rPr>
                <w:lang w:val="en-IE"/>
              </w:rPr>
              <w:t>Preferably a licence-eligible qualified archaeologist.</w:t>
            </w:r>
          </w:p>
          <w:p w14:paraId="544F5FB8" w14:textId="77777777" w:rsidR="00711C3C" w:rsidRDefault="00711C3C" w:rsidP="00194D99">
            <w:pPr>
              <w:rPr>
                <w:lang w:val="en-IE"/>
              </w:rPr>
            </w:pPr>
          </w:p>
          <w:p w14:paraId="32384CA9" w14:textId="04D401A2" w:rsidR="005C708A" w:rsidRPr="00C30BAD" w:rsidRDefault="00883BD3" w:rsidP="00194D99">
            <w:pPr>
              <w:rPr>
                <w:lang w:val="en-IE"/>
              </w:rPr>
            </w:pPr>
            <w:r>
              <w:rPr>
                <w:lang w:val="en-IE"/>
              </w:rPr>
              <w:t xml:space="preserve">Have a minimum of a </w:t>
            </w:r>
            <w:r w:rsidR="004D1F14" w:rsidRPr="00C30BAD">
              <w:rPr>
                <w:lang w:val="en-IE"/>
              </w:rPr>
              <w:t xml:space="preserve">Level 8 qualification recognised by Quality and Qualifications Ireland (QQI), or </w:t>
            </w:r>
            <w:r w:rsidR="003535EF" w:rsidRPr="00C30BAD">
              <w:rPr>
                <w:lang w:val="en-IE"/>
              </w:rPr>
              <w:t>an</w:t>
            </w:r>
            <w:r w:rsidR="004D1F14" w:rsidRPr="00C30BAD">
              <w:rPr>
                <w:lang w:val="en-IE"/>
              </w:rPr>
              <w:t>other academic equivalent qualification, in archaeology or equivalent discipline.</w:t>
            </w:r>
          </w:p>
          <w:p w14:paraId="23844AB0" w14:textId="69D9E2DB" w:rsidR="003157B3" w:rsidRPr="00C30BAD" w:rsidRDefault="003157B3" w:rsidP="00194D99">
            <w:pPr>
              <w:rPr>
                <w:lang w:val="en-IE"/>
              </w:rPr>
            </w:pPr>
          </w:p>
          <w:p w14:paraId="66E0DFD8" w14:textId="287E0338" w:rsidR="003157B3" w:rsidRPr="00C30BAD" w:rsidRDefault="003157B3" w:rsidP="00194D99">
            <w:pPr>
              <w:rPr>
                <w:lang w:val="en-IE"/>
              </w:rPr>
            </w:pPr>
            <w:r w:rsidRPr="00C30BAD">
              <w:rPr>
                <w:lang w:val="en-IE"/>
              </w:rPr>
              <w:t>Preferably a suitably qualified and experienced archaeological</w:t>
            </w:r>
            <w:r w:rsidR="00C30BAD" w:rsidRPr="00C30BAD">
              <w:rPr>
                <w:lang w:val="en-IE"/>
              </w:rPr>
              <w:t xml:space="preserve"> geophysicist</w:t>
            </w:r>
            <w:r w:rsidRPr="00C30BAD">
              <w:rPr>
                <w:lang w:val="en-IE"/>
              </w:rPr>
              <w:t>.</w:t>
            </w:r>
          </w:p>
          <w:p w14:paraId="037AB882" w14:textId="6C05B687" w:rsidR="00194D99" w:rsidRPr="00C30BAD" w:rsidRDefault="00194D99" w:rsidP="00194D99">
            <w:pPr>
              <w:rPr>
                <w:lang w:val="en-IE"/>
              </w:rPr>
            </w:pPr>
          </w:p>
        </w:tc>
        <w:tc>
          <w:tcPr>
            <w:tcW w:w="4488" w:type="dxa"/>
          </w:tcPr>
          <w:p w14:paraId="6F0FC76F" w14:textId="0E6414DD" w:rsidR="005C708A" w:rsidRPr="00C30BAD" w:rsidRDefault="004D1F14" w:rsidP="003157B3">
            <w:pPr>
              <w:rPr>
                <w:lang w:val="en-IE"/>
              </w:rPr>
            </w:pPr>
            <w:r w:rsidRPr="00C30BAD">
              <w:rPr>
                <w:lang w:val="en-IE"/>
              </w:rPr>
              <w:t xml:space="preserve">5 years’ postgraduate experience in </w:t>
            </w:r>
            <w:r w:rsidR="003157B3" w:rsidRPr="00C30BAD">
              <w:rPr>
                <w:lang w:val="en-IE"/>
              </w:rPr>
              <w:t>archaeological geophysics</w:t>
            </w:r>
            <w:r w:rsidRPr="00C30BAD">
              <w:rPr>
                <w:lang w:val="en-IE"/>
              </w:rPr>
              <w:t>.</w:t>
            </w:r>
          </w:p>
          <w:p w14:paraId="37B8E745" w14:textId="77777777" w:rsidR="003157B3" w:rsidRPr="00C30BAD" w:rsidRDefault="003157B3" w:rsidP="003157B3">
            <w:pPr>
              <w:rPr>
                <w:lang w:val="en-IE"/>
              </w:rPr>
            </w:pPr>
          </w:p>
          <w:p w14:paraId="043B818C" w14:textId="1FD61EE0" w:rsidR="003157B3" w:rsidRPr="00C30BAD" w:rsidRDefault="003157B3" w:rsidP="003157B3">
            <w:pPr>
              <w:rPr>
                <w:lang w:val="en-IE"/>
              </w:rPr>
            </w:pPr>
            <w:r w:rsidRPr="00C30BAD">
              <w:rPr>
                <w:lang w:val="en-IE"/>
              </w:rPr>
              <w:t xml:space="preserve">Must have directed at least </w:t>
            </w:r>
            <w:r w:rsidR="00B517B1">
              <w:rPr>
                <w:lang w:val="en-IE"/>
              </w:rPr>
              <w:t>5</w:t>
            </w:r>
            <w:r w:rsidR="00B517B1" w:rsidRPr="00C30BAD">
              <w:rPr>
                <w:lang w:val="en-IE"/>
              </w:rPr>
              <w:t xml:space="preserve"> </w:t>
            </w:r>
            <w:r w:rsidRPr="00C30BAD">
              <w:rPr>
                <w:lang w:val="en-IE"/>
              </w:rPr>
              <w:t xml:space="preserve">full archaeological geophysics projects and have held relevant licences in </w:t>
            </w:r>
            <w:r w:rsidR="003535EF" w:rsidRPr="00C30BAD">
              <w:rPr>
                <w:lang w:val="en-IE"/>
              </w:rPr>
              <w:t xml:space="preserve">their </w:t>
            </w:r>
            <w:r w:rsidRPr="00C30BAD">
              <w:rPr>
                <w:lang w:val="en-IE"/>
              </w:rPr>
              <w:t xml:space="preserve">own name and completed all reporting obligations arising from same, and will not have had a licence revoked by the Department in the last </w:t>
            </w:r>
            <w:r w:rsidR="00B517B1">
              <w:rPr>
                <w:lang w:val="en-IE"/>
              </w:rPr>
              <w:t>3</w:t>
            </w:r>
            <w:r w:rsidR="00B517B1" w:rsidRPr="00C30BAD">
              <w:rPr>
                <w:lang w:val="en-IE"/>
              </w:rPr>
              <w:t xml:space="preserve"> </w:t>
            </w:r>
            <w:r w:rsidRPr="00C30BAD">
              <w:rPr>
                <w:lang w:val="en-IE"/>
              </w:rPr>
              <w:t>years (2023, 2024, 2025).</w:t>
            </w:r>
          </w:p>
          <w:p w14:paraId="16050668" w14:textId="2386C4E0" w:rsidR="003157B3" w:rsidRPr="00C30BAD" w:rsidRDefault="003157B3" w:rsidP="003157B3">
            <w:pPr>
              <w:rPr>
                <w:lang w:val="en-IE"/>
              </w:rPr>
            </w:pPr>
          </w:p>
        </w:tc>
      </w:tr>
    </w:tbl>
    <w:p w14:paraId="20EC0CA4" w14:textId="77777777" w:rsidR="005C708A" w:rsidRPr="00646F7A" w:rsidRDefault="005C708A" w:rsidP="00194D99"/>
    <w:p w14:paraId="43FC4470" w14:textId="77777777" w:rsidR="00AC4488" w:rsidRPr="003157B3" w:rsidRDefault="00AC4488" w:rsidP="00194D99"/>
    <w:sectPr w:rsidR="00AC4488" w:rsidRPr="003157B3" w:rsidSect="00F2330A">
      <w:headerReference w:type="default" r:id="rId12"/>
      <w:footerReference w:type="even" r:id="rId13"/>
      <w:footerReference w:type="default" r:id="rId14"/>
      <w:headerReference w:type="first" r:id="rId15"/>
      <w:footerReference w:type="first" r:id="rId16"/>
      <w:pgSz w:w="11900" w:h="16840"/>
      <w:pgMar w:top="2495" w:right="680" w:bottom="1361" w:left="680"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A3CEE" w14:textId="77777777" w:rsidR="00D1467D" w:rsidRDefault="00D1467D" w:rsidP="00194D99">
      <w:r>
        <w:separator/>
      </w:r>
    </w:p>
    <w:p w14:paraId="77C02F2E" w14:textId="77777777" w:rsidR="00D1467D" w:rsidRDefault="00D1467D" w:rsidP="00194D99"/>
  </w:endnote>
  <w:endnote w:type="continuationSeparator" w:id="0">
    <w:p w14:paraId="5BFC9EA8" w14:textId="77777777" w:rsidR="00D1467D" w:rsidRDefault="00D1467D" w:rsidP="00194D99">
      <w:r>
        <w:continuationSeparator/>
      </w:r>
    </w:p>
    <w:p w14:paraId="055F7B7C" w14:textId="77777777" w:rsidR="00D1467D" w:rsidRDefault="00D1467D" w:rsidP="00194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altName w:val="Segoe UI"/>
    <w:charset w:val="00"/>
    <w:family w:val="swiss"/>
    <w:pitch w:val="variable"/>
    <w:sig w:usb0="800000AF" w:usb1="4000604A" w:usb2="00000000" w:usb3="00000000" w:csb0="00000093" w:csb1="00000000"/>
  </w:font>
  <w:font w:name="Lato Black">
    <w:altName w:val="Calibri"/>
    <w:charset w:val="00"/>
    <w:family w:val="swiss"/>
    <w:pitch w:val="variable"/>
    <w:sig w:usb0="800000AF" w:usb1="40006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42313"/>
      <w:docPartObj>
        <w:docPartGallery w:val="Page Numbers (Bottom of Page)"/>
        <w:docPartUnique/>
      </w:docPartObj>
    </w:sdtPr>
    <w:sdtEndPr/>
    <w:sdtContent>
      <w:p w14:paraId="72E903CA" w14:textId="77777777" w:rsidR="00BB1953" w:rsidRDefault="00BB1953" w:rsidP="00194D99">
        <w:r>
          <w:fldChar w:fldCharType="begin"/>
        </w:r>
        <w:r>
          <w:instrText xml:space="preserve"> PAGE </w:instrText>
        </w:r>
        <w:r>
          <w:fldChar w:fldCharType="end"/>
        </w:r>
      </w:p>
    </w:sdtContent>
  </w:sdt>
  <w:p w14:paraId="704340A2" w14:textId="77777777" w:rsidR="00BB1953" w:rsidRDefault="00BB1953" w:rsidP="00194D99"/>
  <w:p w14:paraId="5F13888D" w14:textId="77777777" w:rsidR="00BB1953" w:rsidRDefault="00BB1953" w:rsidP="00194D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4128E" w14:textId="77777777" w:rsidR="00BB1953" w:rsidRPr="00226831" w:rsidRDefault="00BB1953" w:rsidP="00194D99"/>
  <w:p w14:paraId="1BD87CD2" w14:textId="44A15083" w:rsidR="00BB1953" w:rsidRDefault="00BB1953" w:rsidP="00194D99">
    <w:r w:rsidRPr="009139BF">
      <w:rPr>
        <w:noProof/>
        <w:lang w:eastAsia="en-IE"/>
      </w:rPr>
      <mc:AlternateContent>
        <mc:Choice Requires="wps">
          <w:drawing>
            <wp:inline distT="0" distB="0" distL="0" distR="0" wp14:anchorId="70AABDAB" wp14:editId="5C185129">
              <wp:extent cx="1272619" cy="235670"/>
              <wp:effectExtent l="0" t="0" r="3810" b="12065"/>
              <wp:docPr id="3" name="Text Box 3"/>
              <wp:cNvGraphicFramePr/>
              <a:graphic xmlns:a="http://schemas.openxmlformats.org/drawingml/2006/main">
                <a:graphicData uri="http://schemas.microsoft.com/office/word/2010/wordprocessingShape">
                  <wps:wsp>
                    <wps:cNvSpPr txBox="1"/>
                    <wps:spPr>
                      <a:xfrm>
                        <a:off x="0" y="0"/>
                        <a:ext cx="1272619" cy="235670"/>
                      </a:xfrm>
                      <a:prstGeom prst="rect">
                        <a:avLst/>
                      </a:prstGeom>
                      <a:noFill/>
                      <a:ln w="6350">
                        <a:noFill/>
                      </a:ln>
                    </wps:spPr>
                    <wps:txbx>
                      <w:txbxContent>
                        <w:p w14:paraId="68F4CCA3" w14:textId="77777777" w:rsidR="00BB1953" w:rsidRPr="00FF1868" w:rsidRDefault="00BB1953" w:rsidP="00194D99">
                          <w:pPr>
                            <w:pStyle w:val="Heading4"/>
                            <w:rPr>
                              <w:rStyle w:val="SubtleEmphasis"/>
                            </w:rPr>
                          </w:pPr>
                          <w:r w:rsidRPr="00FF1868">
                            <w:rPr>
                              <w:rStyle w:val="SubtleEmphasis"/>
                            </w:rPr>
                            <w:t>opw.ie</w:t>
                          </w:r>
                        </w:p>
                        <w:p w14:paraId="125B6F45" w14:textId="77777777" w:rsidR="00BB1953" w:rsidRPr="004657E0" w:rsidRDefault="00BB1953" w:rsidP="00194D99"/>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type w14:anchorId="70AABDAB" id="_x0000_t202" coordsize="21600,21600" o:spt="202" path="m,l,21600r21600,l21600,xe">
              <v:stroke joinstyle="miter"/>
              <v:path gradientshapeok="t" o:connecttype="rect"/>
            </v:shapetype>
            <v:shape id="Text Box 3" o:spid="_x0000_s1029" type="#_x0000_t202" style="width:100.2pt;height:18.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" filled="f" stroked="f" strokeweight=".5pt">
              <v:textbox inset="0,0,0,0">
                <w:txbxContent>
                  <w:p w14:paraId="68F4CCA3" w14:textId="77777777" w:rsidR="00BB1953" w:rsidRPr="00FF1868" w:rsidRDefault="00BB1953" w:rsidP="00194D99">
                    <w:pPr>
                      <w:pStyle w:val="Heading4"/>
                      <w:rPr>
                        <w:rStyle w:val="SubtleEmphasis"/>
                      </w:rPr>
                    </w:pPr>
                    <w:r w:rsidRPr="00FF1868">
                      <w:rPr>
                        <w:rStyle w:val="SubtleEmphasis"/>
                      </w:rPr>
                      <w:t>opw.ie</w:t>
                    </w:r>
                  </w:p>
                  <w:p w14:paraId="125B6F45" w14:textId="77777777" w:rsidR="00BB1953" w:rsidRPr="004657E0" w:rsidRDefault="00BB1953" w:rsidP="00194D99"/>
                </w:txbxContent>
              </v:textbox>
              <w10:anchorlock/>
            </v:shape>
          </w:pict>
        </mc:Fallback>
      </mc:AlternateContent>
    </w:r>
    <w:r>
      <w:tab/>
    </w:r>
    <w:r>
      <w:tab/>
    </w:r>
    <w:r>
      <w:tab/>
    </w:r>
    <w:r>
      <w:tab/>
    </w:r>
    <w:r>
      <w:tab/>
    </w:r>
    <w:r>
      <w:tab/>
    </w:r>
    <w:r>
      <w:tab/>
    </w:r>
    <w:r>
      <w:tab/>
    </w:r>
    <w:r>
      <w:tab/>
    </w:r>
    <w:r>
      <w:tab/>
      <w:t xml:space="preserve">Page </w:t>
    </w:r>
    <w:r>
      <w:fldChar w:fldCharType="begin"/>
    </w:r>
    <w:r>
      <w:instrText xml:space="preserve"> PAGE   \* MERGEFORMAT </w:instrText>
    </w:r>
    <w:r>
      <w:fldChar w:fldCharType="separate"/>
    </w:r>
    <w:r w:rsidR="00070569">
      <w:rPr>
        <w:noProof/>
      </w:rPr>
      <w:t>21</w:t>
    </w:r>
    <w:r>
      <w:fldChar w:fldCharType="end"/>
    </w:r>
    <w:r>
      <w:t xml:space="preserve"> of </w:t>
    </w:r>
    <w:fldSimple w:instr=" NUMPAGES   \* MERGEFORMAT ">
      <w:r w:rsidR="00070569">
        <w:rPr>
          <w:noProof/>
        </w:rPr>
        <w:t>22</w:t>
      </w:r>
    </w:fldSimple>
  </w:p>
  <w:p w14:paraId="5B3956B5" w14:textId="77777777" w:rsidR="00BB1953" w:rsidRDefault="00BB1953" w:rsidP="00194D9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514DC" w14:textId="77777777" w:rsidR="00BB1953" w:rsidRPr="00226831" w:rsidRDefault="00BB1953" w:rsidP="002A7983"/>
  <w:p w14:paraId="76BE3048" w14:textId="53D88013" w:rsidR="00BB1953" w:rsidRDefault="00BB1953" w:rsidP="002A7983">
    <w:r w:rsidRPr="009139BF">
      <w:rPr>
        <w:noProof/>
        <w:lang w:eastAsia="en-IE"/>
      </w:rPr>
      <mc:AlternateContent>
        <mc:Choice Requires="wps">
          <w:drawing>
            <wp:inline distT="0" distB="0" distL="0" distR="0" wp14:anchorId="7002E738" wp14:editId="3A6D3206">
              <wp:extent cx="1272619" cy="235670"/>
              <wp:effectExtent l="0" t="0" r="3810" b="12065"/>
              <wp:docPr id="8" name="Text Box 8"/>
              <wp:cNvGraphicFramePr/>
              <a:graphic xmlns:a="http://schemas.openxmlformats.org/drawingml/2006/main">
                <a:graphicData uri="http://schemas.microsoft.com/office/word/2010/wordprocessingShape">
                  <wps:wsp>
                    <wps:cNvSpPr txBox="1"/>
                    <wps:spPr>
                      <a:xfrm>
                        <a:off x="0" y="0"/>
                        <a:ext cx="1272619" cy="235670"/>
                      </a:xfrm>
                      <a:prstGeom prst="rect">
                        <a:avLst/>
                      </a:prstGeom>
                      <a:noFill/>
                      <a:ln w="6350">
                        <a:noFill/>
                      </a:ln>
                    </wps:spPr>
                    <wps:txbx>
                      <w:txbxContent>
                        <w:p w14:paraId="3194DA32" w14:textId="77777777" w:rsidR="00BB1953" w:rsidRPr="00FF1868" w:rsidRDefault="00BB1953" w:rsidP="002A7983">
                          <w:pPr>
                            <w:pStyle w:val="Heading4"/>
                            <w:rPr>
                              <w:rStyle w:val="SubtleEmphasis"/>
                            </w:rPr>
                          </w:pPr>
                          <w:r w:rsidRPr="00FF1868">
                            <w:rPr>
                              <w:rStyle w:val="SubtleEmphasis"/>
                            </w:rPr>
                            <w:t>opw.ie</w:t>
                          </w:r>
                        </w:p>
                        <w:p w14:paraId="36838D00" w14:textId="77777777" w:rsidR="00BB1953" w:rsidRPr="004657E0" w:rsidRDefault="00BB1953" w:rsidP="002A7983"/>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w:pict>
            <v:shapetype w14:anchorId="7002E738" id="_x0000_t202" coordsize="21600,21600" o:spt="202" path="m,l,21600r21600,l21600,xe">
              <v:stroke joinstyle="miter"/>
              <v:path gradientshapeok="t" o:connecttype="rect"/>
            </v:shapetype>
            <v:shape id="Text Box 8" o:spid="_x0000_s1030" type="#_x0000_t202" style="width:100.2pt;height:18.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" filled="f" stroked="f" strokeweight=".5pt">
              <v:textbox inset="0,0,0,0">
                <w:txbxContent>
                  <w:p w14:paraId="3194DA32" w14:textId="77777777" w:rsidR="00BB1953" w:rsidRPr="00FF1868" w:rsidRDefault="00BB1953" w:rsidP="002A7983">
                    <w:pPr>
                      <w:pStyle w:val="Heading4"/>
                      <w:rPr>
                        <w:rStyle w:val="SubtleEmphasis"/>
                      </w:rPr>
                    </w:pPr>
                    <w:r w:rsidRPr="00FF1868">
                      <w:rPr>
                        <w:rStyle w:val="SubtleEmphasis"/>
                      </w:rPr>
                      <w:t>opw.ie</w:t>
                    </w:r>
                  </w:p>
                  <w:p w14:paraId="36838D00" w14:textId="77777777" w:rsidR="00BB1953" w:rsidRPr="004657E0" w:rsidRDefault="00BB1953" w:rsidP="002A7983"/>
                </w:txbxContent>
              </v:textbox>
              <w10:anchorlock/>
            </v:shape>
          </w:pict>
        </mc:Fallback>
      </mc:AlternateContent>
    </w:r>
    <w:r>
      <w:tab/>
    </w:r>
    <w:r>
      <w:tab/>
    </w:r>
    <w:r>
      <w:tab/>
    </w:r>
    <w:r>
      <w:tab/>
    </w:r>
    <w:r>
      <w:tab/>
    </w:r>
    <w:r>
      <w:tab/>
    </w:r>
    <w:r>
      <w:tab/>
    </w:r>
    <w:r>
      <w:tab/>
    </w:r>
    <w:r>
      <w:tab/>
    </w:r>
    <w:r>
      <w:tab/>
      <w:t xml:space="preserve">Page </w:t>
    </w:r>
    <w:r>
      <w:fldChar w:fldCharType="begin"/>
    </w:r>
    <w:r>
      <w:instrText xml:space="preserve"> PAGE   \* MERGEFORMAT </w:instrText>
    </w:r>
    <w:r>
      <w:fldChar w:fldCharType="separate"/>
    </w:r>
    <w:r w:rsidR="00070569">
      <w:rPr>
        <w:noProof/>
      </w:rPr>
      <w:t>1</w:t>
    </w:r>
    <w:r>
      <w:fldChar w:fldCharType="end"/>
    </w:r>
    <w:r>
      <w:t xml:space="preserve"> of </w:t>
    </w:r>
    <w:fldSimple w:instr=" NUMPAGES   \* MERGEFORMAT ">
      <w:r w:rsidR="00070569">
        <w:rPr>
          <w:noProof/>
        </w:rPr>
        <w:t>22</w:t>
      </w:r>
    </w:fldSimple>
  </w:p>
  <w:p w14:paraId="4E7A75D1" w14:textId="7A873F50" w:rsidR="00BB1953" w:rsidRPr="002A7983" w:rsidRDefault="00BB1953" w:rsidP="002A79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A2541" w14:textId="77777777" w:rsidR="00D1467D" w:rsidRDefault="00D1467D" w:rsidP="00194D99">
      <w:r>
        <w:separator/>
      </w:r>
    </w:p>
    <w:p w14:paraId="23342F91" w14:textId="77777777" w:rsidR="00D1467D" w:rsidRDefault="00D1467D" w:rsidP="00194D99"/>
  </w:footnote>
  <w:footnote w:type="continuationSeparator" w:id="0">
    <w:p w14:paraId="520F9EBF" w14:textId="77777777" w:rsidR="00D1467D" w:rsidRDefault="00D1467D" w:rsidP="00194D99">
      <w:r>
        <w:continuationSeparator/>
      </w:r>
    </w:p>
    <w:p w14:paraId="3C49F99A" w14:textId="77777777" w:rsidR="00D1467D" w:rsidRDefault="00D1467D" w:rsidP="00194D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00FA1" w14:textId="77777777" w:rsidR="00BB1953" w:rsidRDefault="00BB1953" w:rsidP="00194D99">
    <w:pPr>
      <w:pStyle w:val="Header"/>
    </w:pPr>
    <w:r>
      <w:rPr>
        <w:noProof/>
        <w:lang w:eastAsia="en-IE"/>
      </w:rPr>
      <w:drawing>
        <wp:inline distT="0" distB="0" distL="0" distR="0" wp14:anchorId="3537DC1E" wp14:editId="3B0433E1">
          <wp:extent cx="1054100" cy="582157"/>
          <wp:effectExtent l="0" t="0" r="0" b="0"/>
          <wp:docPr id="12" name="Picture 1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arto="http://schemas.microsoft.com/office/word/2006/arto"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arto="http://schemas.microsoft.com/office/word/2006/arto"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5631" cy="588525"/>
                  </a:xfrm>
                  <a:prstGeom prst="rect">
                    <a:avLst/>
                  </a:prstGeom>
                </pic:spPr>
              </pic:pic>
            </a:graphicData>
          </a:graphic>
        </wp:inline>
      </w:drawing>
    </w:r>
  </w:p>
  <w:p w14:paraId="18646264" w14:textId="167755A1" w:rsidR="00BB1953" w:rsidRPr="00FA2DA2" w:rsidRDefault="00BB1953" w:rsidP="00194D99">
    <w:pPr>
      <w:rPr>
        <w:rStyle w:val="Strong"/>
      </w:rPr>
    </w:pPr>
    <w:r w:rsidRPr="00FA2DA2">
      <w:rPr>
        <w:rStyle w:val="Strong"/>
      </w:rPr>
      <w:t>Consultant and Project Archaeologist Services for the OPW Flood Risk Management Division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1DE9D" w14:textId="77777777" w:rsidR="00BB1953" w:rsidRDefault="00BB1953" w:rsidP="00194D99">
    <w:r>
      <w:rPr>
        <w:noProof/>
        <w:lang w:eastAsia="en-IE"/>
      </w:rPr>
      <w:drawing>
        <wp:anchor distT="0" distB="0" distL="114300" distR="114300" simplePos="0" relativeHeight="251659264" behindDoc="1" locked="0" layoutInCell="1" allowOverlap="1" wp14:anchorId="365F962E" wp14:editId="53C43F62">
          <wp:simplePos x="0" y="0"/>
          <wp:positionH relativeFrom="margin">
            <wp:posOffset>-431800</wp:posOffset>
          </wp:positionH>
          <wp:positionV relativeFrom="margin">
            <wp:posOffset>-1578610</wp:posOffset>
          </wp:positionV>
          <wp:extent cx="7559675" cy="2105891"/>
          <wp:effectExtent l="0" t="0" r="3175" b="8890"/>
          <wp:wrapNone/>
          <wp:docPr id="13" name="Picture 1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arto="http://schemas.microsoft.com/office/word/2006/arto"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arto="http://schemas.microsoft.com/office/word/2006/arto" val="1"/>
                      </a:ext>
                    </a:extLst>
                  </pic:cNvPr>
                  <pic:cNvPicPr/>
                </pic:nvPicPr>
                <pic:blipFill rotWithShape="1">
                  <a:blip r:embed="rId1">
                    <a:extLst>
                      <a:ext uri="{28A0092B-C50C-407E-A947-70E740481C1C}">
                        <a14:useLocalDpi xmlns:a14="http://schemas.microsoft.com/office/drawing/2010/main" val="0"/>
                      </a:ext>
                    </a:extLst>
                  </a:blip>
                  <a:srcRect b="80292"/>
                  <a:stretch/>
                </pic:blipFill>
                <pic:spPr bwMode="auto">
                  <a:xfrm>
                    <a:off x="0" y="0"/>
                    <a:ext cx="7559675" cy="2105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288D670"/>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18C7C19"/>
    <w:multiLevelType w:val="hybridMultilevel"/>
    <w:tmpl w:val="329C05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C7362E"/>
    <w:multiLevelType w:val="hybridMultilevel"/>
    <w:tmpl w:val="2CC49F40"/>
    <w:lvl w:ilvl="0" w:tplc="37DC7C54">
      <w:start w:val="1"/>
      <w:numFmt w:val="bullet"/>
      <w:pStyle w:val="ListBullet"/>
      <w:lvlText w:val=""/>
      <w:lvlJc w:val="left"/>
      <w:pPr>
        <w:tabs>
          <w:tab w:val="num" w:pos="454"/>
        </w:tabs>
        <w:ind w:left="454" w:hanging="45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F6B88"/>
    <w:multiLevelType w:val="hybridMultilevel"/>
    <w:tmpl w:val="231C2C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EC3729"/>
    <w:multiLevelType w:val="hybridMultilevel"/>
    <w:tmpl w:val="AD8A24A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F44B19"/>
    <w:multiLevelType w:val="hybridMultilevel"/>
    <w:tmpl w:val="F3B29BD0"/>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8B6FF0"/>
    <w:multiLevelType w:val="hybridMultilevel"/>
    <w:tmpl w:val="121640A8"/>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2571D6C"/>
    <w:multiLevelType w:val="hybridMultilevel"/>
    <w:tmpl w:val="FA66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20284A"/>
    <w:multiLevelType w:val="hybridMultilevel"/>
    <w:tmpl w:val="BFFE2C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D07D14"/>
    <w:multiLevelType w:val="hybridMultilevel"/>
    <w:tmpl w:val="614E52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68C13AC"/>
    <w:multiLevelType w:val="hybridMultilevel"/>
    <w:tmpl w:val="C5AE51F4"/>
    <w:lvl w:ilvl="0" w:tplc="18090001">
      <w:start w:val="1"/>
      <w:numFmt w:val="bullet"/>
      <w:lvlText w:val=""/>
      <w:lvlJc w:val="left"/>
      <w:pPr>
        <w:ind w:left="900" w:hanging="45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8AA2FC0"/>
    <w:multiLevelType w:val="multilevel"/>
    <w:tmpl w:val="8C1A5F38"/>
    <w:lvl w:ilvl="0">
      <w:start w:val="1"/>
      <w:numFmt w:val="decimal"/>
      <w:pStyle w:val="Heading1"/>
      <w:isLgl/>
      <w:lvlText w:val="%1."/>
      <w:lvlJc w:val="left"/>
      <w:pPr>
        <w:ind w:left="0" w:firstLine="0"/>
      </w:pPr>
      <w:rPr>
        <w:rFonts w:ascii="Arial" w:hAnsi="Arial" w:cs="Arial" w:hint="default"/>
        <w:b/>
        <w:i w:val="0"/>
        <w:sz w:val="40"/>
        <w:szCs w:val="40"/>
      </w:rPr>
    </w:lvl>
    <w:lvl w:ilvl="1">
      <w:start w:val="1"/>
      <w:numFmt w:val="decimal"/>
      <w:lvlText w:val="%1.%2."/>
      <w:lvlJc w:val="left"/>
      <w:pPr>
        <w:ind w:left="0" w:firstLine="0"/>
      </w:pPr>
      <w:rPr>
        <w:rFonts w:ascii="Lato" w:hAnsi="Lato" w:hint="default"/>
        <w:b w:val="0"/>
        <w:i w:val="0"/>
        <w:sz w:val="21"/>
      </w:rPr>
    </w:lvl>
    <w:lvl w:ilvl="2">
      <w:start w:val="1"/>
      <w:numFmt w:val="decimal"/>
      <w:lvlText w:val="%1.%2.%3."/>
      <w:lvlJc w:val="left"/>
      <w:pPr>
        <w:ind w:left="0" w:firstLine="0"/>
      </w:pPr>
      <w:rPr>
        <w:rFonts w:ascii="Lato" w:hAnsi="Lato" w:hint="default"/>
        <w:b w:val="0"/>
        <w:i w:val="0"/>
        <w:sz w:val="2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0D0E85"/>
    <w:multiLevelType w:val="hybridMultilevel"/>
    <w:tmpl w:val="651C38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0E26494"/>
    <w:multiLevelType w:val="hybridMultilevel"/>
    <w:tmpl w:val="9F88AEEE"/>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530" w:hanging="360"/>
      </w:pPr>
      <w:rPr>
        <w:rFonts w:ascii="Courier New" w:hAnsi="Courier New" w:cs="Courier New" w:hint="default"/>
      </w:rPr>
    </w:lvl>
    <w:lvl w:ilvl="2" w:tplc="18090005" w:tentative="1">
      <w:start w:val="1"/>
      <w:numFmt w:val="bullet"/>
      <w:lvlText w:val=""/>
      <w:lvlJc w:val="left"/>
      <w:pPr>
        <w:ind w:left="2250" w:hanging="360"/>
      </w:pPr>
      <w:rPr>
        <w:rFonts w:ascii="Wingdings" w:hAnsi="Wingdings" w:hint="default"/>
      </w:rPr>
    </w:lvl>
    <w:lvl w:ilvl="3" w:tplc="18090001" w:tentative="1">
      <w:start w:val="1"/>
      <w:numFmt w:val="bullet"/>
      <w:lvlText w:val=""/>
      <w:lvlJc w:val="left"/>
      <w:pPr>
        <w:ind w:left="2970" w:hanging="360"/>
      </w:pPr>
      <w:rPr>
        <w:rFonts w:ascii="Symbol" w:hAnsi="Symbol" w:hint="default"/>
      </w:rPr>
    </w:lvl>
    <w:lvl w:ilvl="4" w:tplc="18090003" w:tentative="1">
      <w:start w:val="1"/>
      <w:numFmt w:val="bullet"/>
      <w:lvlText w:val="o"/>
      <w:lvlJc w:val="left"/>
      <w:pPr>
        <w:ind w:left="3690" w:hanging="360"/>
      </w:pPr>
      <w:rPr>
        <w:rFonts w:ascii="Courier New" w:hAnsi="Courier New" w:cs="Courier New" w:hint="default"/>
      </w:rPr>
    </w:lvl>
    <w:lvl w:ilvl="5" w:tplc="18090005" w:tentative="1">
      <w:start w:val="1"/>
      <w:numFmt w:val="bullet"/>
      <w:lvlText w:val=""/>
      <w:lvlJc w:val="left"/>
      <w:pPr>
        <w:ind w:left="4410" w:hanging="360"/>
      </w:pPr>
      <w:rPr>
        <w:rFonts w:ascii="Wingdings" w:hAnsi="Wingdings" w:hint="default"/>
      </w:rPr>
    </w:lvl>
    <w:lvl w:ilvl="6" w:tplc="18090001" w:tentative="1">
      <w:start w:val="1"/>
      <w:numFmt w:val="bullet"/>
      <w:lvlText w:val=""/>
      <w:lvlJc w:val="left"/>
      <w:pPr>
        <w:ind w:left="5130" w:hanging="360"/>
      </w:pPr>
      <w:rPr>
        <w:rFonts w:ascii="Symbol" w:hAnsi="Symbol" w:hint="default"/>
      </w:rPr>
    </w:lvl>
    <w:lvl w:ilvl="7" w:tplc="18090003" w:tentative="1">
      <w:start w:val="1"/>
      <w:numFmt w:val="bullet"/>
      <w:lvlText w:val="o"/>
      <w:lvlJc w:val="left"/>
      <w:pPr>
        <w:ind w:left="5850" w:hanging="360"/>
      </w:pPr>
      <w:rPr>
        <w:rFonts w:ascii="Courier New" w:hAnsi="Courier New" w:cs="Courier New" w:hint="default"/>
      </w:rPr>
    </w:lvl>
    <w:lvl w:ilvl="8" w:tplc="18090005" w:tentative="1">
      <w:start w:val="1"/>
      <w:numFmt w:val="bullet"/>
      <w:lvlText w:val=""/>
      <w:lvlJc w:val="left"/>
      <w:pPr>
        <w:ind w:left="6570" w:hanging="360"/>
      </w:pPr>
      <w:rPr>
        <w:rFonts w:ascii="Wingdings" w:hAnsi="Wingdings" w:hint="default"/>
      </w:rPr>
    </w:lvl>
  </w:abstractNum>
  <w:abstractNum w:abstractNumId="14" w15:restartNumberingAfterBreak="0">
    <w:nsid w:val="444554FB"/>
    <w:multiLevelType w:val="hybridMultilevel"/>
    <w:tmpl w:val="D0F27218"/>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4AC4FF0"/>
    <w:multiLevelType w:val="hybridMultilevel"/>
    <w:tmpl w:val="EA26782E"/>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823FDE"/>
    <w:multiLevelType w:val="hybridMultilevel"/>
    <w:tmpl w:val="F102A39E"/>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79A290F"/>
    <w:multiLevelType w:val="hybridMultilevel"/>
    <w:tmpl w:val="F2369B2C"/>
    <w:lvl w:ilvl="0" w:tplc="05084662">
      <w:start w:val="1"/>
      <w:numFmt w:val="lowerLetter"/>
      <w:pStyle w:val="Heading2"/>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B7750FC"/>
    <w:multiLevelType w:val="hybridMultilevel"/>
    <w:tmpl w:val="548025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5DD46ED"/>
    <w:multiLevelType w:val="hybridMultilevel"/>
    <w:tmpl w:val="33EE9F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8EC0C6B"/>
    <w:multiLevelType w:val="hybridMultilevel"/>
    <w:tmpl w:val="4F1C391A"/>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9ED2FEC"/>
    <w:multiLevelType w:val="hybridMultilevel"/>
    <w:tmpl w:val="6630C5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A716E3B"/>
    <w:multiLevelType w:val="hybridMultilevel"/>
    <w:tmpl w:val="7FB268C0"/>
    <w:lvl w:ilvl="0" w:tplc="E08CDCD6">
      <w:start w:val="1"/>
      <w:numFmt w:val="decimal"/>
      <w:lvlText w:val="%1."/>
      <w:lvlJc w:val="left"/>
      <w:pPr>
        <w:ind w:left="810" w:hanging="45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A7B5E62"/>
    <w:multiLevelType w:val="hybridMultilevel"/>
    <w:tmpl w:val="1C6CAA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DF304E4"/>
    <w:multiLevelType w:val="hybridMultilevel"/>
    <w:tmpl w:val="F3080F1E"/>
    <w:lvl w:ilvl="0" w:tplc="18090001">
      <w:start w:val="1"/>
      <w:numFmt w:val="bullet"/>
      <w:lvlText w:val=""/>
      <w:lvlJc w:val="left"/>
      <w:pPr>
        <w:ind w:left="732" w:hanging="360"/>
      </w:pPr>
      <w:rPr>
        <w:rFonts w:ascii="Symbol" w:hAnsi="Symbol" w:hint="default"/>
      </w:rPr>
    </w:lvl>
    <w:lvl w:ilvl="1" w:tplc="18090003" w:tentative="1">
      <w:start w:val="1"/>
      <w:numFmt w:val="bullet"/>
      <w:lvlText w:val="o"/>
      <w:lvlJc w:val="left"/>
      <w:pPr>
        <w:ind w:left="1452" w:hanging="360"/>
      </w:pPr>
      <w:rPr>
        <w:rFonts w:ascii="Courier New" w:hAnsi="Courier New" w:cs="Courier New" w:hint="default"/>
      </w:rPr>
    </w:lvl>
    <w:lvl w:ilvl="2" w:tplc="18090005" w:tentative="1">
      <w:start w:val="1"/>
      <w:numFmt w:val="bullet"/>
      <w:lvlText w:val=""/>
      <w:lvlJc w:val="left"/>
      <w:pPr>
        <w:ind w:left="2172" w:hanging="360"/>
      </w:pPr>
      <w:rPr>
        <w:rFonts w:ascii="Wingdings" w:hAnsi="Wingdings" w:hint="default"/>
      </w:rPr>
    </w:lvl>
    <w:lvl w:ilvl="3" w:tplc="18090001" w:tentative="1">
      <w:start w:val="1"/>
      <w:numFmt w:val="bullet"/>
      <w:lvlText w:val=""/>
      <w:lvlJc w:val="left"/>
      <w:pPr>
        <w:ind w:left="2892" w:hanging="360"/>
      </w:pPr>
      <w:rPr>
        <w:rFonts w:ascii="Symbol" w:hAnsi="Symbol" w:hint="default"/>
      </w:rPr>
    </w:lvl>
    <w:lvl w:ilvl="4" w:tplc="18090003" w:tentative="1">
      <w:start w:val="1"/>
      <w:numFmt w:val="bullet"/>
      <w:lvlText w:val="o"/>
      <w:lvlJc w:val="left"/>
      <w:pPr>
        <w:ind w:left="3612" w:hanging="360"/>
      </w:pPr>
      <w:rPr>
        <w:rFonts w:ascii="Courier New" w:hAnsi="Courier New" w:cs="Courier New" w:hint="default"/>
      </w:rPr>
    </w:lvl>
    <w:lvl w:ilvl="5" w:tplc="18090005" w:tentative="1">
      <w:start w:val="1"/>
      <w:numFmt w:val="bullet"/>
      <w:lvlText w:val=""/>
      <w:lvlJc w:val="left"/>
      <w:pPr>
        <w:ind w:left="4332" w:hanging="360"/>
      </w:pPr>
      <w:rPr>
        <w:rFonts w:ascii="Wingdings" w:hAnsi="Wingdings" w:hint="default"/>
      </w:rPr>
    </w:lvl>
    <w:lvl w:ilvl="6" w:tplc="18090001" w:tentative="1">
      <w:start w:val="1"/>
      <w:numFmt w:val="bullet"/>
      <w:lvlText w:val=""/>
      <w:lvlJc w:val="left"/>
      <w:pPr>
        <w:ind w:left="5052" w:hanging="360"/>
      </w:pPr>
      <w:rPr>
        <w:rFonts w:ascii="Symbol" w:hAnsi="Symbol" w:hint="default"/>
      </w:rPr>
    </w:lvl>
    <w:lvl w:ilvl="7" w:tplc="18090003" w:tentative="1">
      <w:start w:val="1"/>
      <w:numFmt w:val="bullet"/>
      <w:lvlText w:val="o"/>
      <w:lvlJc w:val="left"/>
      <w:pPr>
        <w:ind w:left="5772" w:hanging="360"/>
      </w:pPr>
      <w:rPr>
        <w:rFonts w:ascii="Courier New" w:hAnsi="Courier New" w:cs="Courier New" w:hint="default"/>
      </w:rPr>
    </w:lvl>
    <w:lvl w:ilvl="8" w:tplc="18090005" w:tentative="1">
      <w:start w:val="1"/>
      <w:numFmt w:val="bullet"/>
      <w:lvlText w:val=""/>
      <w:lvlJc w:val="left"/>
      <w:pPr>
        <w:ind w:left="6492" w:hanging="360"/>
      </w:pPr>
      <w:rPr>
        <w:rFonts w:ascii="Wingdings" w:hAnsi="Wingdings" w:hint="default"/>
      </w:rPr>
    </w:lvl>
  </w:abstractNum>
  <w:abstractNum w:abstractNumId="25" w15:restartNumberingAfterBreak="0">
    <w:nsid w:val="5F6F6123"/>
    <w:multiLevelType w:val="hybridMultilevel"/>
    <w:tmpl w:val="B2EEDC34"/>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5A415F5"/>
    <w:multiLevelType w:val="hybridMultilevel"/>
    <w:tmpl w:val="0A26BC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AC01D5B"/>
    <w:multiLevelType w:val="hybridMultilevel"/>
    <w:tmpl w:val="47F865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B4D286A"/>
    <w:multiLevelType w:val="hybridMultilevel"/>
    <w:tmpl w:val="CA5244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1215E84"/>
    <w:multiLevelType w:val="hybridMultilevel"/>
    <w:tmpl w:val="9CB8D9FA"/>
    <w:lvl w:ilvl="0" w:tplc="E03017C6">
      <w:start w:val="1"/>
      <w:numFmt w:val="decimal"/>
      <w:pStyle w:val="ListNumbered"/>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728110EC"/>
    <w:multiLevelType w:val="hybridMultilevel"/>
    <w:tmpl w:val="7D4EAD1A"/>
    <w:lvl w:ilvl="0" w:tplc="641273D6">
      <w:start w:val="1"/>
      <w:numFmt w:val="upperRoman"/>
      <w:pStyle w:val="ListNumber"/>
      <w:lvlText w:val="%1."/>
      <w:lvlJc w:val="left"/>
      <w:pPr>
        <w:tabs>
          <w:tab w:val="num" w:pos="454"/>
        </w:tabs>
        <w:ind w:left="454" w:hanging="454"/>
      </w:pPr>
      <w:rPr>
        <w:rFonts w:ascii="Lato" w:hAnsi="Lato" w:hint="default"/>
        <w:b/>
        <w:i w:val="0"/>
        <w:color w:val="000000" w:themeColor="text1"/>
        <w:sz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D8500A"/>
    <w:multiLevelType w:val="hybridMultilevel"/>
    <w:tmpl w:val="885CA688"/>
    <w:lvl w:ilvl="0" w:tplc="DC867B2A">
      <w:numFmt w:val="bullet"/>
      <w:lvlText w:val="•"/>
      <w:lvlJc w:val="left"/>
      <w:pPr>
        <w:ind w:left="900" w:hanging="45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EE67FA3"/>
    <w:multiLevelType w:val="hybridMultilevel"/>
    <w:tmpl w:val="02921790"/>
    <w:lvl w:ilvl="0" w:tplc="05CCCFCA">
      <w:start w:val="1"/>
      <w:numFmt w:val="decimal"/>
      <w:pStyle w:val="Contents"/>
      <w:lvlText w:val="%1."/>
      <w:lvlJc w:val="left"/>
      <w:pPr>
        <w:ind w:left="1361" w:hanging="1361"/>
      </w:pPr>
      <w:rPr>
        <w:rFonts w:ascii="Lato Black" w:hAnsi="Lato Black" w:hint="default"/>
        <w:strike w:val="0"/>
        <w:dstrike w:val="0"/>
        <w:color w:val="E39800" w:themeColor="accent6"/>
        <w:sz w:val="28"/>
        <w:u w:val="none" w:color="565152" w:themeColor="text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2"/>
  </w:num>
  <w:num w:numId="3">
    <w:abstractNumId w:val="30"/>
  </w:num>
  <w:num w:numId="4">
    <w:abstractNumId w:val="29"/>
  </w:num>
  <w:num w:numId="5">
    <w:abstractNumId w:val="0"/>
  </w:num>
  <w:num w:numId="6">
    <w:abstractNumId w:val="11"/>
  </w:num>
  <w:num w:numId="7">
    <w:abstractNumId w:val="13"/>
  </w:num>
  <w:num w:numId="8">
    <w:abstractNumId w:val="15"/>
  </w:num>
  <w:num w:numId="9">
    <w:abstractNumId w:val="6"/>
  </w:num>
  <w:num w:numId="10">
    <w:abstractNumId w:val="17"/>
  </w:num>
  <w:num w:numId="11">
    <w:abstractNumId w:val="17"/>
    <w:lvlOverride w:ilvl="0">
      <w:startOverride w:val="1"/>
    </w:lvlOverride>
  </w:num>
  <w:num w:numId="12">
    <w:abstractNumId w:val="31"/>
  </w:num>
  <w:num w:numId="13">
    <w:abstractNumId w:val="16"/>
  </w:num>
  <w:num w:numId="14">
    <w:abstractNumId w:val="17"/>
    <w:lvlOverride w:ilvl="0">
      <w:startOverride w:val="1"/>
    </w:lvlOverride>
  </w:num>
  <w:num w:numId="15">
    <w:abstractNumId w:val="5"/>
  </w:num>
  <w:num w:numId="16">
    <w:abstractNumId w:val="17"/>
    <w:lvlOverride w:ilvl="0">
      <w:startOverride w:val="1"/>
    </w:lvlOverride>
  </w:num>
  <w:num w:numId="17">
    <w:abstractNumId w:val="4"/>
  </w:num>
  <w:num w:numId="18">
    <w:abstractNumId w:val="1"/>
  </w:num>
  <w:num w:numId="19">
    <w:abstractNumId w:val="17"/>
    <w:lvlOverride w:ilvl="0">
      <w:startOverride w:val="1"/>
    </w:lvlOverride>
  </w:num>
  <w:num w:numId="20">
    <w:abstractNumId w:val="9"/>
  </w:num>
  <w:num w:numId="21">
    <w:abstractNumId w:val="8"/>
  </w:num>
  <w:num w:numId="22">
    <w:abstractNumId w:val="19"/>
  </w:num>
  <w:num w:numId="23">
    <w:abstractNumId w:val="28"/>
  </w:num>
  <w:num w:numId="24">
    <w:abstractNumId w:val="27"/>
  </w:num>
  <w:num w:numId="25">
    <w:abstractNumId w:val="24"/>
  </w:num>
  <w:num w:numId="26">
    <w:abstractNumId w:val="3"/>
  </w:num>
  <w:num w:numId="27">
    <w:abstractNumId w:val="20"/>
  </w:num>
  <w:num w:numId="28">
    <w:abstractNumId w:val="14"/>
  </w:num>
  <w:num w:numId="29">
    <w:abstractNumId w:val="10"/>
  </w:num>
  <w:num w:numId="30">
    <w:abstractNumId w:val="23"/>
  </w:num>
  <w:num w:numId="31">
    <w:abstractNumId w:val="7"/>
  </w:num>
  <w:num w:numId="32">
    <w:abstractNumId w:val="26"/>
  </w:num>
  <w:num w:numId="33">
    <w:abstractNumId w:val="25"/>
  </w:num>
  <w:num w:numId="34">
    <w:abstractNumId w:val="18"/>
  </w:num>
  <w:num w:numId="35">
    <w:abstractNumId w:val="12"/>
  </w:num>
  <w:num w:numId="36">
    <w:abstractNumId w:val="21"/>
  </w:num>
  <w:num w:numId="37">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1945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0D"/>
    <w:rsid w:val="00007B35"/>
    <w:rsid w:val="00010185"/>
    <w:rsid w:val="00023E69"/>
    <w:rsid w:val="00027069"/>
    <w:rsid w:val="00030089"/>
    <w:rsid w:val="00031D5D"/>
    <w:rsid w:val="00034604"/>
    <w:rsid w:val="00042019"/>
    <w:rsid w:val="000471A1"/>
    <w:rsid w:val="0004761D"/>
    <w:rsid w:val="00051AF4"/>
    <w:rsid w:val="00054267"/>
    <w:rsid w:val="000563FB"/>
    <w:rsid w:val="00065E51"/>
    <w:rsid w:val="00070569"/>
    <w:rsid w:val="000857FE"/>
    <w:rsid w:val="00085E86"/>
    <w:rsid w:val="000A12A5"/>
    <w:rsid w:val="000B0BB9"/>
    <w:rsid w:val="000B70C4"/>
    <w:rsid w:val="000C557C"/>
    <w:rsid w:val="000D4588"/>
    <w:rsid w:val="000D459C"/>
    <w:rsid w:val="000D542E"/>
    <w:rsid w:val="000E6F44"/>
    <w:rsid w:val="000F6A6B"/>
    <w:rsid w:val="000F7FC3"/>
    <w:rsid w:val="00100030"/>
    <w:rsid w:val="001021A6"/>
    <w:rsid w:val="00104AD3"/>
    <w:rsid w:val="001050F7"/>
    <w:rsid w:val="0010513A"/>
    <w:rsid w:val="00113B42"/>
    <w:rsid w:val="00120450"/>
    <w:rsid w:val="00121922"/>
    <w:rsid w:val="00135B2D"/>
    <w:rsid w:val="001769D4"/>
    <w:rsid w:val="001816DB"/>
    <w:rsid w:val="00181B0C"/>
    <w:rsid w:val="00190048"/>
    <w:rsid w:val="00194D99"/>
    <w:rsid w:val="001A2026"/>
    <w:rsid w:val="001B26E9"/>
    <w:rsid w:val="001D0467"/>
    <w:rsid w:val="001D3AB1"/>
    <w:rsid w:val="001E0361"/>
    <w:rsid w:val="001E5F72"/>
    <w:rsid w:val="001F2A1B"/>
    <w:rsid w:val="00201ECB"/>
    <w:rsid w:val="00204C7B"/>
    <w:rsid w:val="002139C5"/>
    <w:rsid w:val="002207FD"/>
    <w:rsid w:val="00230C16"/>
    <w:rsid w:val="00236380"/>
    <w:rsid w:val="00236CF3"/>
    <w:rsid w:val="002478B9"/>
    <w:rsid w:val="00262351"/>
    <w:rsid w:val="00283438"/>
    <w:rsid w:val="002878DE"/>
    <w:rsid w:val="002A7983"/>
    <w:rsid w:val="002B2EB4"/>
    <w:rsid w:val="002C449D"/>
    <w:rsid w:val="002D1536"/>
    <w:rsid w:val="002E0047"/>
    <w:rsid w:val="002E622D"/>
    <w:rsid w:val="002F19C0"/>
    <w:rsid w:val="002F3321"/>
    <w:rsid w:val="002F6A4B"/>
    <w:rsid w:val="00300787"/>
    <w:rsid w:val="00301064"/>
    <w:rsid w:val="00313C6D"/>
    <w:rsid w:val="003157B3"/>
    <w:rsid w:val="00321880"/>
    <w:rsid w:val="00323F29"/>
    <w:rsid w:val="00324382"/>
    <w:rsid w:val="0033024E"/>
    <w:rsid w:val="00331CBE"/>
    <w:rsid w:val="00333DD1"/>
    <w:rsid w:val="0033609B"/>
    <w:rsid w:val="00345DE8"/>
    <w:rsid w:val="00352836"/>
    <w:rsid w:val="003535EF"/>
    <w:rsid w:val="00365E81"/>
    <w:rsid w:val="00371155"/>
    <w:rsid w:val="003974FE"/>
    <w:rsid w:val="003A065E"/>
    <w:rsid w:val="003A68D6"/>
    <w:rsid w:val="003B2649"/>
    <w:rsid w:val="003D2D10"/>
    <w:rsid w:val="003E04DA"/>
    <w:rsid w:val="003F3113"/>
    <w:rsid w:val="00403835"/>
    <w:rsid w:val="00405D5B"/>
    <w:rsid w:val="004142FD"/>
    <w:rsid w:val="00414834"/>
    <w:rsid w:val="00443BB5"/>
    <w:rsid w:val="004545B7"/>
    <w:rsid w:val="00461F01"/>
    <w:rsid w:val="00463C13"/>
    <w:rsid w:val="004647C4"/>
    <w:rsid w:val="00472C24"/>
    <w:rsid w:val="00480466"/>
    <w:rsid w:val="004978CE"/>
    <w:rsid w:val="004A16A6"/>
    <w:rsid w:val="004A3BCF"/>
    <w:rsid w:val="004B1D71"/>
    <w:rsid w:val="004D12A3"/>
    <w:rsid w:val="004D1F14"/>
    <w:rsid w:val="004D3832"/>
    <w:rsid w:val="004E5A18"/>
    <w:rsid w:val="004E7148"/>
    <w:rsid w:val="004F1F2C"/>
    <w:rsid w:val="004F2E51"/>
    <w:rsid w:val="0050394C"/>
    <w:rsid w:val="0052247F"/>
    <w:rsid w:val="00526148"/>
    <w:rsid w:val="00527B89"/>
    <w:rsid w:val="00530EBC"/>
    <w:rsid w:val="00535E11"/>
    <w:rsid w:val="00537BA3"/>
    <w:rsid w:val="00542984"/>
    <w:rsid w:val="005455FC"/>
    <w:rsid w:val="00545F33"/>
    <w:rsid w:val="00550FC2"/>
    <w:rsid w:val="00554AFF"/>
    <w:rsid w:val="005565EA"/>
    <w:rsid w:val="00557A75"/>
    <w:rsid w:val="0056003C"/>
    <w:rsid w:val="005663FA"/>
    <w:rsid w:val="00571806"/>
    <w:rsid w:val="0057206B"/>
    <w:rsid w:val="00577C94"/>
    <w:rsid w:val="00583E3E"/>
    <w:rsid w:val="00594207"/>
    <w:rsid w:val="00597DBA"/>
    <w:rsid w:val="005A004E"/>
    <w:rsid w:val="005A23AD"/>
    <w:rsid w:val="005B4905"/>
    <w:rsid w:val="005B7B77"/>
    <w:rsid w:val="005C06E7"/>
    <w:rsid w:val="005C708A"/>
    <w:rsid w:val="005C7A48"/>
    <w:rsid w:val="005F49AF"/>
    <w:rsid w:val="006023FF"/>
    <w:rsid w:val="00606E22"/>
    <w:rsid w:val="00610B77"/>
    <w:rsid w:val="00615F41"/>
    <w:rsid w:val="00630E78"/>
    <w:rsid w:val="0063447D"/>
    <w:rsid w:val="00640782"/>
    <w:rsid w:val="00642CD2"/>
    <w:rsid w:val="00646F7A"/>
    <w:rsid w:val="006479BF"/>
    <w:rsid w:val="006505E9"/>
    <w:rsid w:val="00651059"/>
    <w:rsid w:val="0065497B"/>
    <w:rsid w:val="006610D6"/>
    <w:rsid w:val="00661B19"/>
    <w:rsid w:val="006651DD"/>
    <w:rsid w:val="006727D1"/>
    <w:rsid w:val="0067729F"/>
    <w:rsid w:val="00677F79"/>
    <w:rsid w:val="00692497"/>
    <w:rsid w:val="006926E9"/>
    <w:rsid w:val="006A1050"/>
    <w:rsid w:val="006A1BA1"/>
    <w:rsid w:val="006B45A3"/>
    <w:rsid w:val="006B7892"/>
    <w:rsid w:val="006C6A0C"/>
    <w:rsid w:val="006D2603"/>
    <w:rsid w:val="006D7198"/>
    <w:rsid w:val="006F5346"/>
    <w:rsid w:val="007002D1"/>
    <w:rsid w:val="00705B00"/>
    <w:rsid w:val="00711C3C"/>
    <w:rsid w:val="00715768"/>
    <w:rsid w:val="007252FE"/>
    <w:rsid w:val="00732C6D"/>
    <w:rsid w:val="00734BE6"/>
    <w:rsid w:val="00751244"/>
    <w:rsid w:val="00780759"/>
    <w:rsid w:val="00783511"/>
    <w:rsid w:val="007903AF"/>
    <w:rsid w:val="007912B2"/>
    <w:rsid w:val="007966B9"/>
    <w:rsid w:val="007A12CA"/>
    <w:rsid w:val="007A16BF"/>
    <w:rsid w:val="007B7EDF"/>
    <w:rsid w:val="007C25F7"/>
    <w:rsid w:val="007D1F9D"/>
    <w:rsid w:val="007D20A1"/>
    <w:rsid w:val="007D6902"/>
    <w:rsid w:val="007D7F8D"/>
    <w:rsid w:val="007E1B14"/>
    <w:rsid w:val="007E731C"/>
    <w:rsid w:val="007F3C84"/>
    <w:rsid w:val="007F6DEB"/>
    <w:rsid w:val="0080206C"/>
    <w:rsid w:val="00830767"/>
    <w:rsid w:val="008445A5"/>
    <w:rsid w:val="00851EA5"/>
    <w:rsid w:val="0086173C"/>
    <w:rsid w:val="00864C19"/>
    <w:rsid w:val="00866F9C"/>
    <w:rsid w:val="00871DF2"/>
    <w:rsid w:val="00875A03"/>
    <w:rsid w:val="008811D7"/>
    <w:rsid w:val="008826C3"/>
    <w:rsid w:val="00883BD3"/>
    <w:rsid w:val="00885102"/>
    <w:rsid w:val="008903D7"/>
    <w:rsid w:val="00890BC3"/>
    <w:rsid w:val="008A0384"/>
    <w:rsid w:val="008A3238"/>
    <w:rsid w:val="008A4C95"/>
    <w:rsid w:val="008B127F"/>
    <w:rsid w:val="008B14CC"/>
    <w:rsid w:val="008B3D6F"/>
    <w:rsid w:val="008C47A7"/>
    <w:rsid w:val="008D4F85"/>
    <w:rsid w:val="008E23C9"/>
    <w:rsid w:val="008E50EB"/>
    <w:rsid w:val="008E6852"/>
    <w:rsid w:val="008E7EB3"/>
    <w:rsid w:val="008F11A3"/>
    <w:rsid w:val="008F4BE7"/>
    <w:rsid w:val="008F5FCE"/>
    <w:rsid w:val="008F774A"/>
    <w:rsid w:val="00901D85"/>
    <w:rsid w:val="009139BF"/>
    <w:rsid w:val="00922EED"/>
    <w:rsid w:val="0093043A"/>
    <w:rsid w:val="009336B1"/>
    <w:rsid w:val="00936D9E"/>
    <w:rsid w:val="009479B6"/>
    <w:rsid w:val="0095036B"/>
    <w:rsid w:val="00955950"/>
    <w:rsid w:val="009625B9"/>
    <w:rsid w:val="009632D8"/>
    <w:rsid w:val="00990B32"/>
    <w:rsid w:val="00992B60"/>
    <w:rsid w:val="009A522F"/>
    <w:rsid w:val="009A5FBD"/>
    <w:rsid w:val="009B786D"/>
    <w:rsid w:val="009C31C0"/>
    <w:rsid w:val="009D70BD"/>
    <w:rsid w:val="009E7E3A"/>
    <w:rsid w:val="009F6954"/>
    <w:rsid w:val="00A04708"/>
    <w:rsid w:val="00A0544F"/>
    <w:rsid w:val="00A06CAD"/>
    <w:rsid w:val="00A07CD7"/>
    <w:rsid w:val="00A108BE"/>
    <w:rsid w:val="00A166E0"/>
    <w:rsid w:val="00A437A4"/>
    <w:rsid w:val="00A520BC"/>
    <w:rsid w:val="00A607E3"/>
    <w:rsid w:val="00A64C8C"/>
    <w:rsid w:val="00A655A9"/>
    <w:rsid w:val="00A66C27"/>
    <w:rsid w:val="00A67029"/>
    <w:rsid w:val="00A72C9D"/>
    <w:rsid w:val="00A7432C"/>
    <w:rsid w:val="00A775AE"/>
    <w:rsid w:val="00A805CB"/>
    <w:rsid w:val="00A86AF2"/>
    <w:rsid w:val="00A96FF8"/>
    <w:rsid w:val="00AA1862"/>
    <w:rsid w:val="00AA31A2"/>
    <w:rsid w:val="00AA65ED"/>
    <w:rsid w:val="00AB04F9"/>
    <w:rsid w:val="00AB6B87"/>
    <w:rsid w:val="00AB7FAC"/>
    <w:rsid w:val="00AC4488"/>
    <w:rsid w:val="00AC4D39"/>
    <w:rsid w:val="00AC7EB7"/>
    <w:rsid w:val="00AD30F5"/>
    <w:rsid w:val="00AE3712"/>
    <w:rsid w:val="00AE4B7C"/>
    <w:rsid w:val="00AE5A2F"/>
    <w:rsid w:val="00AF4B6B"/>
    <w:rsid w:val="00B0766F"/>
    <w:rsid w:val="00B139D9"/>
    <w:rsid w:val="00B30081"/>
    <w:rsid w:val="00B351A1"/>
    <w:rsid w:val="00B3563A"/>
    <w:rsid w:val="00B423BA"/>
    <w:rsid w:val="00B44C26"/>
    <w:rsid w:val="00B5094B"/>
    <w:rsid w:val="00B517B1"/>
    <w:rsid w:val="00B53E55"/>
    <w:rsid w:val="00B54541"/>
    <w:rsid w:val="00B578F4"/>
    <w:rsid w:val="00B57D6B"/>
    <w:rsid w:val="00B63626"/>
    <w:rsid w:val="00B63DB3"/>
    <w:rsid w:val="00B71CC8"/>
    <w:rsid w:val="00B75719"/>
    <w:rsid w:val="00B82684"/>
    <w:rsid w:val="00B82D1B"/>
    <w:rsid w:val="00B876EE"/>
    <w:rsid w:val="00B905BD"/>
    <w:rsid w:val="00B913B5"/>
    <w:rsid w:val="00BA1CDF"/>
    <w:rsid w:val="00BA2686"/>
    <w:rsid w:val="00BA4C33"/>
    <w:rsid w:val="00BB1953"/>
    <w:rsid w:val="00BD0EE0"/>
    <w:rsid w:val="00BD1DF5"/>
    <w:rsid w:val="00BD370A"/>
    <w:rsid w:val="00BD3950"/>
    <w:rsid w:val="00BD3FE6"/>
    <w:rsid w:val="00BF2703"/>
    <w:rsid w:val="00BF7BBF"/>
    <w:rsid w:val="00C03374"/>
    <w:rsid w:val="00C12054"/>
    <w:rsid w:val="00C214E6"/>
    <w:rsid w:val="00C232D8"/>
    <w:rsid w:val="00C2380D"/>
    <w:rsid w:val="00C30BAD"/>
    <w:rsid w:val="00C317C2"/>
    <w:rsid w:val="00C46CEB"/>
    <w:rsid w:val="00C476FC"/>
    <w:rsid w:val="00C56F1D"/>
    <w:rsid w:val="00C632B7"/>
    <w:rsid w:val="00C639CA"/>
    <w:rsid w:val="00C70E6F"/>
    <w:rsid w:val="00C7215E"/>
    <w:rsid w:val="00C7479C"/>
    <w:rsid w:val="00C83088"/>
    <w:rsid w:val="00C92443"/>
    <w:rsid w:val="00C97B5B"/>
    <w:rsid w:val="00CA10F5"/>
    <w:rsid w:val="00CA181E"/>
    <w:rsid w:val="00CC53A4"/>
    <w:rsid w:val="00CC6C96"/>
    <w:rsid w:val="00CC7BB7"/>
    <w:rsid w:val="00CD1188"/>
    <w:rsid w:val="00CD390E"/>
    <w:rsid w:val="00CE1313"/>
    <w:rsid w:val="00CE6DD6"/>
    <w:rsid w:val="00CE7CB0"/>
    <w:rsid w:val="00CF1BD9"/>
    <w:rsid w:val="00CF37EB"/>
    <w:rsid w:val="00D1199B"/>
    <w:rsid w:val="00D12D7A"/>
    <w:rsid w:val="00D1467D"/>
    <w:rsid w:val="00D16248"/>
    <w:rsid w:val="00D35C7C"/>
    <w:rsid w:val="00D541F3"/>
    <w:rsid w:val="00D639AB"/>
    <w:rsid w:val="00D656D7"/>
    <w:rsid w:val="00D758F7"/>
    <w:rsid w:val="00D940B0"/>
    <w:rsid w:val="00DB4DFF"/>
    <w:rsid w:val="00DC02BF"/>
    <w:rsid w:val="00DD0605"/>
    <w:rsid w:val="00DE2FCD"/>
    <w:rsid w:val="00DE3593"/>
    <w:rsid w:val="00DE3EE2"/>
    <w:rsid w:val="00DE5D13"/>
    <w:rsid w:val="00DE73DA"/>
    <w:rsid w:val="00DF0C6C"/>
    <w:rsid w:val="00DF3117"/>
    <w:rsid w:val="00DF3B84"/>
    <w:rsid w:val="00DF720D"/>
    <w:rsid w:val="00E00AC4"/>
    <w:rsid w:val="00E13FCD"/>
    <w:rsid w:val="00E216A1"/>
    <w:rsid w:val="00E2745D"/>
    <w:rsid w:val="00E30F55"/>
    <w:rsid w:val="00E4070E"/>
    <w:rsid w:val="00E42F07"/>
    <w:rsid w:val="00E52653"/>
    <w:rsid w:val="00E64B62"/>
    <w:rsid w:val="00E711CE"/>
    <w:rsid w:val="00E74A22"/>
    <w:rsid w:val="00E74FC3"/>
    <w:rsid w:val="00E75C37"/>
    <w:rsid w:val="00ED2197"/>
    <w:rsid w:val="00ED27E3"/>
    <w:rsid w:val="00ED5F32"/>
    <w:rsid w:val="00ED7385"/>
    <w:rsid w:val="00EE2DF4"/>
    <w:rsid w:val="00EE39C7"/>
    <w:rsid w:val="00EF2483"/>
    <w:rsid w:val="00EF7044"/>
    <w:rsid w:val="00F043FB"/>
    <w:rsid w:val="00F04822"/>
    <w:rsid w:val="00F05F04"/>
    <w:rsid w:val="00F15684"/>
    <w:rsid w:val="00F2330A"/>
    <w:rsid w:val="00F23A15"/>
    <w:rsid w:val="00F2410D"/>
    <w:rsid w:val="00F24D66"/>
    <w:rsid w:val="00F2741C"/>
    <w:rsid w:val="00F277A0"/>
    <w:rsid w:val="00F30D30"/>
    <w:rsid w:val="00F3334D"/>
    <w:rsid w:val="00F4155B"/>
    <w:rsid w:val="00F41593"/>
    <w:rsid w:val="00F4709D"/>
    <w:rsid w:val="00F609A8"/>
    <w:rsid w:val="00F61A3E"/>
    <w:rsid w:val="00F649A0"/>
    <w:rsid w:val="00F655F7"/>
    <w:rsid w:val="00F659A8"/>
    <w:rsid w:val="00F705D3"/>
    <w:rsid w:val="00F71AA4"/>
    <w:rsid w:val="00F72A69"/>
    <w:rsid w:val="00F811B2"/>
    <w:rsid w:val="00F856B4"/>
    <w:rsid w:val="00F92C73"/>
    <w:rsid w:val="00F971F4"/>
    <w:rsid w:val="00FA2299"/>
    <w:rsid w:val="00FA2DA2"/>
    <w:rsid w:val="00FB5A44"/>
    <w:rsid w:val="00FC64AD"/>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5C8AE628"/>
  <w15:chartTrackingRefBased/>
  <w15:docId w15:val="{90A8A806-0FFA-4467-A51C-38BB4773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D99"/>
    <w:pPr>
      <w:tabs>
        <w:tab w:val="left" w:pos="454"/>
        <w:tab w:val="left" w:pos="907"/>
        <w:tab w:val="left" w:pos="1361"/>
        <w:tab w:val="left" w:pos="1814"/>
        <w:tab w:val="left" w:pos="2268"/>
      </w:tabs>
      <w:spacing w:before="120" w:after="120" w:line="270" w:lineRule="exact"/>
      <w:contextualSpacing/>
    </w:pPr>
    <w:rPr>
      <w:rFonts w:ascii="Arial" w:hAnsi="Arial"/>
      <w:color w:val="000000" w:themeColor="text1"/>
      <w:sz w:val="21"/>
      <w:szCs w:val="22"/>
      <w:lang w:eastAsia="ja-JP"/>
    </w:rPr>
  </w:style>
  <w:style w:type="paragraph" w:styleId="Heading1">
    <w:name w:val="heading 1"/>
    <w:basedOn w:val="Normal"/>
    <w:next w:val="Normal"/>
    <w:link w:val="Heading1Char"/>
    <w:uiPriority w:val="9"/>
    <w:qFormat/>
    <w:rsid w:val="00FA2DA2"/>
    <w:pPr>
      <w:pageBreakBefore/>
      <w:numPr>
        <w:numId w:val="6"/>
      </w:numPr>
      <w:pBdr>
        <w:top w:val="single" w:sz="4" w:space="4" w:color="auto"/>
      </w:pBdr>
      <w:spacing w:before="240" w:after="240" w:line="460" w:lineRule="exact"/>
      <w:outlineLvl w:val="0"/>
    </w:pPr>
    <w:rPr>
      <w:rFonts w:eastAsiaTheme="majorEastAsia" w:cstheme="majorBidi"/>
      <w:b/>
      <w:bCs/>
      <w:color w:val="004E46"/>
      <w:sz w:val="40"/>
      <w:szCs w:val="32"/>
    </w:rPr>
  </w:style>
  <w:style w:type="paragraph" w:styleId="Heading2">
    <w:name w:val="heading 2"/>
    <w:basedOn w:val="Normal"/>
    <w:next w:val="Normal"/>
    <w:link w:val="Heading2Char"/>
    <w:uiPriority w:val="9"/>
    <w:unhideWhenUsed/>
    <w:qFormat/>
    <w:rsid w:val="00FA2DA2"/>
    <w:pPr>
      <w:keepNext/>
      <w:keepLines/>
      <w:numPr>
        <w:numId w:val="10"/>
      </w:numPr>
      <w:spacing w:before="320" w:after="160" w:line="400" w:lineRule="exact"/>
      <w:outlineLvl w:val="1"/>
    </w:pPr>
    <w:rPr>
      <w:rFonts w:eastAsiaTheme="majorEastAsia" w:cstheme="majorBidi"/>
      <w:b/>
      <w:bCs/>
      <w:color w:val="004E46"/>
      <w:sz w:val="32"/>
      <w:szCs w:val="26"/>
    </w:rPr>
  </w:style>
  <w:style w:type="paragraph" w:styleId="Heading3">
    <w:name w:val="heading 3"/>
    <w:basedOn w:val="Normal"/>
    <w:next w:val="Normal"/>
    <w:link w:val="Heading3Char"/>
    <w:uiPriority w:val="9"/>
    <w:unhideWhenUsed/>
    <w:qFormat/>
    <w:rsid w:val="004142FD"/>
    <w:pPr>
      <w:keepNext/>
      <w:keepLines/>
      <w:spacing w:before="320" w:after="0" w:line="320" w:lineRule="exact"/>
      <w:outlineLvl w:val="2"/>
    </w:pPr>
    <w:rPr>
      <w:rFonts w:eastAsiaTheme="majorEastAsia" w:cstheme="majorBidi"/>
      <w:b/>
      <w:bCs/>
      <w:caps/>
      <w:color w:val="565152" w:themeColor="text2"/>
      <w:spacing w:val="30"/>
      <w:sz w:val="20"/>
      <w:szCs w:val="19"/>
      <w:lang w:val="en-GB" w:eastAsia="en-GB"/>
    </w:rPr>
  </w:style>
  <w:style w:type="paragraph" w:styleId="Heading4">
    <w:name w:val="heading 4"/>
    <w:basedOn w:val="Normal"/>
    <w:next w:val="Normal"/>
    <w:link w:val="Heading4Char"/>
    <w:uiPriority w:val="9"/>
    <w:unhideWhenUsed/>
    <w:qFormat/>
    <w:rsid w:val="004142FD"/>
    <w:pPr>
      <w:keepNext/>
      <w:keepLines/>
      <w:spacing w:after="0" w:line="240" w:lineRule="auto"/>
      <w:outlineLvl w:val="3"/>
    </w:pPr>
    <w:rPr>
      <w:rFonts w:eastAsiaTheme="majorEastAsia" w:cstheme="majorBidi"/>
      <w:b/>
      <w:i/>
      <w:iCs/>
      <w:lang w:val="en-GB" w:eastAsia="en-GB"/>
    </w:rPr>
  </w:style>
  <w:style w:type="paragraph" w:styleId="Heading5">
    <w:name w:val="heading 5"/>
    <w:basedOn w:val="Heading4"/>
    <w:next w:val="Normal"/>
    <w:link w:val="Heading5Char"/>
    <w:uiPriority w:val="9"/>
    <w:unhideWhenUsed/>
    <w:rsid w:val="004142FD"/>
    <w:pPr>
      <w:outlineLvl w:val="4"/>
    </w:pPr>
  </w:style>
  <w:style w:type="paragraph" w:styleId="Heading6">
    <w:name w:val="heading 6"/>
    <w:basedOn w:val="Heading5"/>
    <w:next w:val="Normal"/>
    <w:link w:val="Heading6Char"/>
    <w:uiPriority w:val="9"/>
    <w:unhideWhenUsed/>
    <w:rsid w:val="004142FD"/>
    <w:pPr>
      <w:outlineLvl w:val="5"/>
    </w:pPr>
  </w:style>
  <w:style w:type="paragraph" w:styleId="Heading7">
    <w:name w:val="heading 7"/>
    <w:basedOn w:val="Heading6"/>
    <w:next w:val="Normal"/>
    <w:link w:val="Heading7Char"/>
    <w:uiPriority w:val="9"/>
    <w:unhideWhenUsed/>
    <w:rsid w:val="004142FD"/>
    <w:pPr>
      <w:outlineLvl w:val="6"/>
    </w:pPr>
  </w:style>
  <w:style w:type="paragraph" w:styleId="Heading8">
    <w:name w:val="heading 8"/>
    <w:basedOn w:val="Heading7"/>
    <w:next w:val="Normal"/>
    <w:link w:val="Heading8Char"/>
    <w:uiPriority w:val="9"/>
    <w:unhideWhenUsed/>
    <w:rsid w:val="004142FD"/>
    <w:pPr>
      <w:outlineLvl w:val="7"/>
    </w:pPr>
  </w:style>
  <w:style w:type="paragraph" w:styleId="Heading9">
    <w:name w:val="heading 9"/>
    <w:basedOn w:val="Heading8"/>
    <w:next w:val="Normal"/>
    <w:link w:val="Heading9Char"/>
    <w:uiPriority w:val="9"/>
    <w:unhideWhenUsed/>
    <w:rsid w:val="004142F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Heading1"/>
    <w:link w:val="AppendixChar"/>
    <w:qFormat/>
    <w:rsid w:val="004142FD"/>
  </w:style>
  <w:style w:type="character" w:customStyle="1" w:styleId="AppendixChar">
    <w:name w:val="Appendix Char"/>
    <w:basedOn w:val="Heading1Char"/>
    <w:link w:val="Appendix"/>
    <w:rsid w:val="004142FD"/>
    <w:rPr>
      <w:rFonts w:ascii="Arial" w:eastAsiaTheme="majorEastAsia" w:hAnsi="Arial" w:cstheme="majorBidi"/>
      <w:b/>
      <w:bCs/>
      <w:color w:val="004E46"/>
      <w:sz w:val="40"/>
      <w:szCs w:val="32"/>
      <w:lang w:eastAsia="ja-JP"/>
    </w:rPr>
  </w:style>
  <w:style w:type="paragraph" w:styleId="BalloonText">
    <w:name w:val="Balloon Text"/>
    <w:basedOn w:val="Normal"/>
    <w:link w:val="BalloonTextChar"/>
    <w:uiPriority w:val="99"/>
    <w:semiHidden/>
    <w:unhideWhenUsed/>
    <w:rsid w:val="004142F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2FD"/>
    <w:rPr>
      <w:rFonts w:ascii="Segoe UI" w:hAnsi="Segoe UI" w:cs="Segoe UI"/>
      <w:color w:val="000000" w:themeColor="text1"/>
      <w:sz w:val="18"/>
      <w:szCs w:val="18"/>
      <w:lang w:val="en-US" w:eastAsia="ja-JP"/>
    </w:rPr>
  </w:style>
  <w:style w:type="paragraph" w:styleId="BlockText">
    <w:name w:val="Block Text"/>
    <w:basedOn w:val="Normal"/>
    <w:uiPriority w:val="31"/>
    <w:unhideWhenUsed/>
    <w:rsid w:val="004142FD"/>
    <w:pPr>
      <w:spacing w:after="320" w:line="360" w:lineRule="exact"/>
    </w:pPr>
    <w:rPr>
      <w:rFonts w:eastAsiaTheme="minorEastAsia"/>
      <w:sz w:val="25"/>
      <w:szCs w:val="25"/>
      <w:lang w:val="en-GB" w:eastAsia="en-GB"/>
    </w:rPr>
  </w:style>
  <w:style w:type="paragraph" w:customStyle="1" w:styleId="Normal2Column">
    <w:name w:val="Normal_2Column"/>
    <w:qFormat/>
    <w:rsid w:val="004142FD"/>
    <w:pPr>
      <w:spacing w:after="160" w:line="280" w:lineRule="atLeast"/>
    </w:pPr>
    <w:rPr>
      <w:rFonts w:ascii="Arial" w:hAnsi="Arial"/>
      <w:color w:val="000000" w:themeColor="text1"/>
      <w:sz w:val="21"/>
      <w:szCs w:val="22"/>
      <w:lang w:val="en-GB" w:eastAsia="en-GB"/>
    </w:rPr>
  </w:style>
  <w:style w:type="paragraph" w:customStyle="1" w:styleId="BoldHeading2Column">
    <w:name w:val="Bold Heading _ 2Column"/>
    <w:basedOn w:val="Normal2Column"/>
    <w:rsid w:val="004142FD"/>
    <w:pPr>
      <w:tabs>
        <w:tab w:val="left" w:pos="454"/>
        <w:tab w:val="left" w:pos="907"/>
        <w:tab w:val="left" w:pos="1361"/>
        <w:tab w:val="left" w:pos="1814"/>
        <w:tab w:val="left" w:pos="2268"/>
      </w:tabs>
      <w:spacing w:after="0" w:line="280" w:lineRule="exact"/>
    </w:pPr>
    <w:rPr>
      <w:b/>
      <w:sz w:val="19"/>
      <w:szCs w:val="19"/>
    </w:rPr>
  </w:style>
  <w:style w:type="character" w:styleId="BookTitle">
    <w:name w:val="Book Title"/>
    <w:basedOn w:val="DefaultParagraphFont"/>
    <w:uiPriority w:val="33"/>
    <w:unhideWhenUsed/>
    <w:qFormat/>
    <w:rsid w:val="004142FD"/>
    <w:rPr>
      <w:b w:val="0"/>
      <w:bCs/>
      <w:i w:val="0"/>
      <w:iCs/>
      <w:spacing w:val="0"/>
      <w:u w:val="single"/>
    </w:rPr>
  </w:style>
  <w:style w:type="paragraph" w:styleId="Caption">
    <w:name w:val="caption"/>
    <w:basedOn w:val="Normal"/>
    <w:next w:val="Normal"/>
    <w:uiPriority w:val="35"/>
    <w:unhideWhenUsed/>
    <w:qFormat/>
    <w:rsid w:val="004142FD"/>
    <w:rPr>
      <w:iCs/>
      <w:sz w:val="18"/>
      <w:szCs w:val="18"/>
    </w:rPr>
  </w:style>
  <w:style w:type="paragraph" w:customStyle="1" w:styleId="Contents">
    <w:name w:val="Contents"/>
    <w:basedOn w:val="Normal"/>
    <w:next w:val="Normal"/>
    <w:qFormat/>
    <w:rsid w:val="004142FD"/>
    <w:pPr>
      <w:numPr>
        <w:numId w:val="1"/>
      </w:numPr>
      <w:spacing w:before="240" w:after="240"/>
    </w:pPr>
    <w:rPr>
      <w:b/>
      <w:bCs/>
      <w:sz w:val="28"/>
    </w:rPr>
  </w:style>
  <w:style w:type="character" w:styleId="Emphasis">
    <w:name w:val="Emphasis"/>
    <w:basedOn w:val="DefaultParagraphFont"/>
    <w:uiPriority w:val="20"/>
    <w:unhideWhenUsed/>
    <w:qFormat/>
    <w:rsid w:val="004142FD"/>
    <w:rPr>
      <w:i w:val="0"/>
      <w:iCs/>
      <w:color w:val="502152" w:themeColor="accent1"/>
    </w:rPr>
  </w:style>
  <w:style w:type="paragraph" w:customStyle="1" w:styleId="EndorsementText">
    <w:name w:val="Endorsement Text"/>
    <w:basedOn w:val="Normal"/>
    <w:qFormat/>
    <w:rsid w:val="004142FD"/>
    <w:pPr>
      <w:spacing w:after="0"/>
    </w:pPr>
    <w:rPr>
      <w:color w:val="FFFFFF" w:themeColor="background1"/>
    </w:rPr>
  </w:style>
  <w:style w:type="character" w:styleId="FollowedHyperlink">
    <w:name w:val="FollowedHyperlink"/>
    <w:basedOn w:val="DefaultParagraphFont"/>
    <w:uiPriority w:val="99"/>
    <w:semiHidden/>
    <w:unhideWhenUsed/>
    <w:rsid w:val="004142FD"/>
    <w:rPr>
      <w:color w:val="0070C0"/>
      <w:sz w:val="21"/>
      <w:u w:val="single"/>
    </w:rPr>
  </w:style>
  <w:style w:type="paragraph" w:styleId="Footer">
    <w:name w:val="footer"/>
    <w:basedOn w:val="Normal"/>
    <w:link w:val="FooterChar"/>
    <w:uiPriority w:val="99"/>
    <w:unhideWhenUsed/>
    <w:qFormat/>
    <w:rsid w:val="004142FD"/>
    <w:pPr>
      <w:spacing w:before="80" w:after="0" w:line="210" w:lineRule="exact"/>
      <w:ind w:right="3629"/>
    </w:pPr>
    <w:rPr>
      <w:sz w:val="15"/>
      <w:lang w:val="en-GB" w:eastAsia="en-GB"/>
    </w:rPr>
  </w:style>
  <w:style w:type="character" w:customStyle="1" w:styleId="FooterChar">
    <w:name w:val="Footer Char"/>
    <w:basedOn w:val="DefaultParagraphFont"/>
    <w:link w:val="Footer"/>
    <w:uiPriority w:val="99"/>
    <w:rsid w:val="004142FD"/>
    <w:rPr>
      <w:rFonts w:ascii="Arial" w:hAnsi="Arial"/>
      <w:color w:val="000000" w:themeColor="text1"/>
      <w:sz w:val="15"/>
      <w:szCs w:val="22"/>
      <w:lang w:val="en-GB" w:eastAsia="en-GB"/>
    </w:rPr>
  </w:style>
  <w:style w:type="character" w:customStyle="1" w:styleId="Heading2Char">
    <w:name w:val="Heading 2 Char"/>
    <w:basedOn w:val="DefaultParagraphFont"/>
    <w:link w:val="Heading2"/>
    <w:uiPriority w:val="9"/>
    <w:rsid w:val="00FA2DA2"/>
    <w:rPr>
      <w:rFonts w:ascii="Arial" w:eastAsiaTheme="majorEastAsia" w:hAnsi="Arial" w:cstheme="majorBidi"/>
      <w:b/>
      <w:bCs/>
      <w:color w:val="004E46"/>
      <w:sz w:val="32"/>
      <w:szCs w:val="26"/>
      <w:lang w:eastAsia="ja-JP"/>
    </w:rPr>
  </w:style>
  <w:style w:type="character" w:customStyle="1" w:styleId="Heading1Char">
    <w:name w:val="Heading 1 Char"/>
    <w:basedOn w:val="DefaultParagraphFont"/>
    <w:link w:val="Heading1"/>
    <w:uiPriority w:val="9"/>
    <w:rsid w:val="00FA2DA2"/>
    <w:rPr>
      <w:rFonts w:ascii="Arial" w:eastAsiaTheme="majorEastAsia" w:hAnsi="Arial" w:cstheme="majorBidi"/>
      <w:b/>
      <w:bCs/>
      <w:color w:val="004E46"/>
      <w:sz w:val="40"/>
      <w:szCs w:val="32"/>
      <w:lang w:eastAsia="ja-JP"/>
    </w:rPr>
  </w:style>
  <w:style w:type="character" w:styleId="FootnoteReference">
    <w:name w:val="footnote reference"/>
    <w:uiPriority w:val="99"/>
    <w:unhideWhenUsed/>
    <w:rsid w:val="004142FD"/>
    <w:rPr>
      <w:rFonts w:ascii="Lato" w:hAnsi="Lato"/>
      <w:b/>
      <w:bCs/>
      <w:i w:val="0"/>
      <w:iCs w:val="0"/>
      <w:sz w:val="15"/>
      <w:vertAlign w:val="superscript"/>
    </w:rPr>
  </w:style>
  <w:style w:type="paragraph" w:styleId="FootnoteText">
    <w:name w:val="footnote text"/>
    <w:basedOn w:val="Normal"/>
    <w:link w:val="FootnoteTextChar"/>
    <w:uiPriority w:val="99"/>
    <w:unhideWhenUsed/>
    <w:rsid w:val="004142FD"/>
    <w:pPr>
      <w:spacing w:after="0" w:line="240" w:lineRule="auto"/>
    </w:pPr>
    <w:rPr>
      <w:sz w:val="24"/>
      <w:szCs w:val="24"/>
    </w:rPr>
  </w:style>
  <w:style w:type="character" w:customStyle="1" w:styleId="FootnoteTextChar">
    <w:name w:val="Footnote Text Char"/>
    <w:basedOn w:val="DefaultParagraphFont"/>
    <w:link w:val="FootnoteText"/>
    <w:uiPriority w:val="99"/>
    <w:rsid w:val="004142FD"/>
    <w:rPr>
      <w:rFonts w:ascii="Arial" w:hAnsi="Arial"/>
      <w:color w:val="000000" w:themeColor="text1"/>
      <w:lang w:val="en-US" w:eastAsia="ja-JP"/>
    </w:rPr>
  </w:style>
  <w:style w:type="paragraph" w:styleId="Header">
    <w:name w:val="header"/>
    <w:basedOn w:val="Normal"/>
    <w:link w:val="HeaderChar"/>
    <w:uiPriority w:val="99"/>
    <w:unhideWhenUsed/>
    <w:qFormat/>
    <w:rsid w:val="004142FD"/>
    <w:pPr>
      <w:spacing w:after="0" w:line="240" w:lineRule="auto"/>
    </w:pPr>
    <w:rPr>
      <w:color w:val="777776"/>
      <w:sz w:val="16"/>
    </w:rPr>
  </w:style>
  <w:style w:type="character" w:customStyle="1" w:styleId="HeaderChar">
    <w:name w:val="Header Char"/>
    <w:basedOn w:val="DefaultParagraphFont"/>
    <w:link w:val="Header"/>
    <w:uiPriority w:val="99"/>
    <w:rsid w:val="004142FD"/>
    <w:rPr>
      <w:rFonts w:ascii="Arial" w:hAnsi="Arial"/>
      <w:color w:val="777776"/>
      <w:sz w:val="16"/>
      <w:szCs w:val="22"/>
      <w:lang w:val="en-US" w:eastAsia="ja-JP"/>
    </w:rPr>
  </w:style>
  <w:style w:type="paragraph" w:customStyle="1" w:styleId="HiddenText-doesnotprint">
    <w:name w:val="Hidden Text - does not print"/>
    <w:basedOn w:val="Normal"/>
    <w:link w:val="HiddenText-doesnotprintChar"/>
    <w:qFormat/>
    <w:rsid w:val="004142FD"/>
    <w:rPr>
      <w:i/>
      <w:vanish/>
      <w:color w:val="FF0000"/>
      <w:sz w:val="18"/>
    </w:rPr>
  </w:style>
  <w:style w:type="character" w:customStyle="1" w:styleId="HiddenText-doesnotprintChar">
    <w:name w:val="Hidden Text - does not print Char"/>
    <w:basedOn w:val="DefaultParagraphFont"/>
    <w:link w:val="HiddenText-doesnotprint"/>
    <w:rsid w:val="004142FD"/>
    <w:rPr>
      <w:rFonts w:ascii="Arial" w:hAnsi="Arial"/>
      <w:i/>
      <w:vanish/>
      <w:color w:val="FF0000"/>
      <w:sz w:val="18"/>
      <w:szCs w:val="22"/>
      <w:lang w:val="en-US" w:eastAsia="ja-JP"/>
    </w:rPr>
  </w:style>
  <w:style w:type="character" w:customStyle="1" w:styleId="Heading8Char">
    <w:name w:val="Heading 8 Char"/>
    <w:basedOn w:val="DefaultParagraphFont"/>
    <w:link w:val="Heading8"/>
    <w:uiPriority w:val="9"/>
    <w:rsid w:val="004142FD"/>
    <w:rPr>
      <w:rFonts w:ascii="Arial" w:eastAsiaTheme="majorEastAsia" w:hAnsi="Arial" w:cstheme="majorBidi"/>
      <w:b/>
      <w:i/>
      <w:iCs/>
      <w:color w:val="000000" w:themeColor="text1"/>
      <w:sz w:val="21"/>
      <w:szCs w:val="22"/>
      <w:lang w:val="en-GB" w:eastAsia="en-GB"/>
    </w:rPr>
  </w:style>
  <w:style w:type="character" w:styleId="Hyperlink">
    <w:name w:val="Hyperlink"/>
    <w:basedOn w:val="DefaultParagraphFont"/>
    <w:uiPriority w:val="99"/>
    <w:unhideWhenUsed/>
    <w:rsid w:val="004142FD"/>
    <w:rPr>
      <w:color w:val="0070C0"/>
      <w:u w:val="single"/>
    </w:rPr>
  </w:style>
  <w:style w:type="character" w:styleId="IntenseEmphasis">
    <w:name w:val="Intense Emphasis"/>
    <w:basedOn w:val="DefaultParagraphFont"/>
    <w:uiPriority w:val="21"/>
    <w:unhideWhenUsed/>
    <w:qFormat/>
    <w:rsid w:val="004142FD"/>
    <w:rPr>
      <w:b/>
      <w:i/>
      <w:iCs/>
      <w:color w:val="502152" w:themeColor="accent1"/>
    </w:rPr>
  </w:style>
  <w:style w:type="paragraph" w:styleId="IntenseQuote">
    <w:name w:val="Intense Quote"/>
    <w:basedOn w:val="Normal"/>
    <w:next w:val="Normal"/>
    <w:link w:val="IntenseQuoteChar"/>
    <w:uiPriority w:val="30"/>
    <w:unhideWhenUsed/>
    <w:qFormat/>
    <w:rsid w:val="004142FD"/>
    <w:pPr>
      <w:pBdr>
        <w:left w:val="single" w:sz="48" w:space="4" w:color="565152" w:themeColor="text2"/>
      </w:pBdr>
      <w:spacing w:after="0" w:line="440" w:lineRule="atLeast"/>
      <w:ind w:left="907" w:right="907"/>
    </w:pPr>
    <w:rPr>
      <w:b/>
      <w:bCs/>
      <w:color w:val="E39800" w:themeColor="accent6"/>
      <w:sz w:val="32"/>
      <w:szCs w:val="32"/>
      <w:lang w:val="en-GB" w:eastAsia="en-GB"/>
    </w:rPr>
  </w:style>
  <w:style w:type="character" w:customStyle="1" w:styleId="Heading3Char">
    <w:name w:val="Heading 3 Char"/>
    <w:basedOn w:val="DefaultParagraphFont"/>
    <w:link w:val="Heading3"/>
    <w:uiPriority w:val="9"/>
    <w:rsid w:val="004142FD"/>
    <w:rPr>
      <w:rFonts w:ascii="Arial" w:eastAsiaTheme="majorEastAsia" w:hAnsi="Arial" w:cstheme="majorBidi"/>
      <w:b/>
      <w:bCs/>
      <w:caps/>
      <w:color w:val="565152" w:themeColor="text2"/>
      <w:spacing w:val="30"/>
      <w:sz w:val="20"/>
      <w:szCs w:val="19"/>
      <w:lang w:val="en-GB" w:eastAsia="en-GB"/>
    </w:rPr>
  </w:style>
  <w:style w:type="character" w:customStyle="1" w:styleId="Heading4Char">
    <w:name w:val="Heading 4 Char"/>
    <w:basedOn w:val="DefaultParagraphFont"/>
    <w:link w:val="Heading4"/>
    <w:uiPriority w:val="9"/>
    <w:rsid w:val="004142FD"/>
    <w:rPr>
      <w:rFonts w:ascii="Arial" w:eastAsiaTheme="majorEastAsia" w:hAnsi="Arial" w:cstheme="majorBidi"/>
      <w:b/>
      <w:i/>
      <w:iCs/>
      <w:color w:val="000000" w:themeColor="text1"/>
      <w:sz w:val="21"/>
      <w:szCs w:val="22"/>
      <w:lang w:val="en-GB" w:eastAsia="en-GB"/>
    </w:rPr>
  </w:style>
  <w:style w:type="character" w:customStyle="1" w:styleId="Heading7Char">
    <w:name w:val="Heading 7 Char"/>
    <w:basedOn w:val="DefaultParagraphFont"/>
    <w:link w:val="Heading7"/>
    <w:uiPriority w:val="9"/>
    <w:rsid w:val="004142FD"/>
    <w:rPr>
      <w:rFonts w:ascii="Arial" w:eastAsiaTheme="majorEastAsia" w:hAnsi="Arial" w:cstheme="majorBidi"/>
      <w:b/>
      <w:i/>
      <w:iCs/>
      <w:color w:val="000000" w:themeColor="text1"/>
      <w:sz w:val="21"/>
      <w:szCs w:val="22"/>
      <w:lang w:val="en-GB" w:eastAsia="en-GB"/>
    </w:rPr>
  </w:style>
  <w:style w:type="character" w:customStyle="1" w:styleId="Heading6Char">
    <w:name w:val="Heading 6 Char"/>
    <w:basedOn w:val="DefaultParagraphFont"/>
    <w:link w:val="Heading6"/>
    <w:uiPriority w:val="9"/>
    <w:rsid w:val="004142FD"/>
    <w:rPr>
      <w:rFonts w:ascii="Arial" w:eastAsiaTheme="majorEastAsia" w:hAnsi="Arial" w:cstheme="majorBidi"/>
      <w:b/>
      <w:i/>
      <w:iCs/>
      <w:color w:val="000000" w:themeColor="text1"/>
      <w:sz w:val="21"/>
      <w:szCs w:val="22"/>
      <w:lang w:val="en-GB" w:eastAsia="en-GB"/>
    </w:rPr>
  </w:style>
  <w:style w:type="character" w:customStyle="1" w:styleId="Heading9Char">
    <w:name w:val="Heading 9 Char"/>
    <w:basedOn w:val="DefaultParagraphFont"/>
    <w:link w:val="Heading9"/>
    <w:uiPriority w:val="9"/>
    <w:rsid w:val="004142FD"/>
    <w:rPr>
      <w:rFonts w:ascii="Arial" w:eastAsiaTheme="majorEastAsia" w:hAnsi="Arial" w:cstheme="majorBidi"/>
      <w:b/>
      <w:i/>
      <w:iCs/>
      <w:color w:val="000000" w:themeColor="text1"/>
      <w:sz w:val="21"/>
      <w:szCs w:val="22"/>
      <w:lang w:val="en-GB" w:eastAsia="en-GB"/>
    </w:rPr>
  </w:style>
  <w:style w:type="character" w:customStyle="1" w:styleId="Heading5Char">
    <w:name w:val="Heading 5 Char"/>
    <w:basedOn w:val="DefaultParagraphFont"/>
    <w:link w:val="Heading5"/>
    <w:uiPriority w:val="9"/>
    <w:rsid w:val="004142FD"/>
    <w:rPr>
      <w:rFonts w:ascii="Arial" w:eastAsiaTheme="majorEastAsia" w:hAnsi="Arial" w:cstheme="majorBidi"/>
      <w:b/>
      <w:i/>
      <w:iCs/>
      <w:color w:val="000000" w:themeColor="text1"/>
      <w:sz w:val="21"/>
      <w:szCs w:val="22"/>
      <w:lang w:val="en-GB" w:eastAsia="en-GB"/>
    </w:rPr>
  </w:style>
  <w:style w:type="character" w:customStyle="1" w:styleId="IntenseQuoteChar">
    <w:name w:val="Intense Quote Char"/>
    <w:basedOn w:val="DefaultParagraphFont"/>
    <w:link w:val="IntenseQuote"/>
    <w:uiPriority w:val="30"/>
    <w:rsid w:val="004142FD"/>
    <w:rPr>
      <w:rFonts w:ascii="Arial" w:hAnsi="Arial"/>
      <w:b/>
      <w:bCs/>
      <w:color w:val="E39800" w:themeColor="accent6"/>
      <w:sz w:val="32"/>
      <w:szCs w:val="32"/>
      <w:lang w:val="en-GB" w:eastAsia="en-GB"/>
    </w:rPr>
  </w:style>
  <w:style w:type="character" w:styleId="IntenseReference">
    <w:name w:val="Intense Reference"/>
    <w:basedOn w:val="DefaultParagraphFont"/>
    <w:uiPriority w:val="32"/>
    <w:unhideWhenUsed/>
    <w:qFormat/>
    <w:rsid w:val="004142FD"/>
    <w:rPr>
      <w:b/>
      <w:bCs/>
      <w:caps/>
      <w:smallCaps w:val="0"/>
      <w:color w:val="565152" w:themeColor="text2"/>
      <w:spacing w:val="0"/>
    </w:rPr>
  </w:style>
  <w:style w:type="paragraph" w:styleId="ListBullet">
    <w:name w:val="List Bullet"/>
    <w:basedOn w:val="Normal"/>
    <w:link w:val="ListBulletChar"/>
    <w:uiPriority w:val="10"/>
    <w:qFormat/>
    <w:rsid w:val="004142FD"/>
    <w:pPr>
      <w:numPr>
        <w:numId w:val="2"/>
      </w:numPr>
      <w:spacing w:before="80" w:after="80"/>
    </w:pPr>
  </w:style>
  <w:style w:type="character" w:customStyle="1" w:styleId="ListBulletChar">
    <w:name w:val="List Bullet Char"/>
    <w:basedOn w:val="DefaultParagraphFont"/>
    <w:link w:val="ListBullet"/>
    <w:uiPriority w:val="10"/>
    <w:rsid w:val="004142FD"/>
    <w:rPr>
      <w:rFonts w:ascii="Arial" w:hAnsi="Arial"/>
      <w:color w:val="000000" w:themeColor="text1"/>
      <w:sz w:val="21"/>
      <w:szCs w:val="22"/>
      <w:lang w:eastAsia="ja-JP"/>
    </w:rPr>
  </w:style>
  <w:style w:type="paragraph" w:styleId="ListNumber">
    <w:name w:val="List Number"/>
    <w:basedOn w:val="Normal"/>
    <w:uiPriority w:val="11"/>
    <w:rsid w:val="004142FD"/>
    <w:pPr>
      <w:numPr>
        <w:numId w:val="3"/>
      </w:numPr>
      <w:tabs>
        <w:tab w:val="clear" w:pos="907"/>
      </w:tabs>
      <w:spacing w:before="80" w:after="80"/>
    </w:pPr>
  </w:style>
  <w:style w:type="paragraph" w:customStyle="1" w:styleId="ListNumbered">
    <w:name w:val="List Numbered"/>
    <w:basedOn w:val="ListBullet"/>
    <w:link w:val="ListNumberedChar"/>
    <w:qFormat/>
    <w:rsid w:val="004142FD"/>
    <w:pPr>
      <w:numPr>
        <w:numId w:val="4"/>
      </w:numPr>
    </w:pPr>
  </w:style>
  <w:style w:type="character" w:customStyle="1" w:styleId="ListNumberedChar">
    <w:name w:val="List Numbered Char"/>
    <w:basedOn w:val="ListBulletChar"/>
    <w:link w:val="ListNumbered"/>
    <w:rsid w:val="004142FD"/>
    <w:rPr>
      <w:rFonts w:ascii="Arial" w:hAnsi="Arial"/>
      <w:color w:val="000000" w:themeColor="text1"/>
      <w:sz w:val="21"/>
      <w:szCs w:val="22"/>
      <w:lang w:eastAsia="ja-JP"/>
    </w:rPr>
  </w:style>
  <w:style w:type="table" w:customStyle="1" w:styleId="ModernPaper">
    <w:name w:val="Modern Paper"/>
    <w:basedOn w:val="TableNormal"/>
    <w:uiPriority w:val="99"/>
    <w:rsid w:val="004142FD"/>
    <w:pPr>
      <w:spacing w:before="200" w:after="200"/>
    </w:pPr>
    <w:rPr>
      <w:color w:val="565152" w:themeColor="text2"/>
      <w:sz w:val="22"/>
      <w:szCs w:val="22"/>
      <w:lang w:val="en-US" w:eastAsia="ja-JP"/>
    </w:rPr>
    <w:tblPr>
      <w:tblBorders>
        <w:insideH w:val="single" w:sz="8" w:space="0" w:color="565152" w:themeColor="text2"/>
      </w:tblBorders>
      <w:tblCellMar>
        <w:left w:w="144" w:type="dxa"/>
        <w:right w:w="144" w:type="dxa"/>
      </w:tblCellMar>
    </w:tblPr>
    <w:tcPr>
      <w:vAlign w:val="center"/>
    </w:tcPr>
    <w:tblStylePr w:type="firstRow">
      <w:pPr>
        <w:wordWrap/>
        <w:spacing w:beforeLines="0" w:before="480" w:beforeAutospacing="0" w:afterLines="0" w:after="360" w:afterAutospacing="0" w:line="216" w:lineRule="auto"/>
        <w:contextualSpacing w:val="0"/>
      </w:pPr>
      <w:rPr>
        <w:rFonts w:asciiTheme="majorHAnsi" w:hAnsiTheme="majorHAnsi"/>
        <w:b/>
        <w:i w:val="0"/>
        <w:color w:val="502152" w:themeColor="accent1"/>
        <w:sz w:val="28"/>
      </w:rPr>
      <w:tblPr/>
      <w:trPr>
        <w:tblHeader/>
      </w:trPr>
      <w:tcPr>
        <w:tcBorders>
          <w:top w:val="nil"/>
          <w:left w:val="nil"/>
          <w:bottom w:val="single" w:sz="24" w:space="0" w:color="565152" w:themeColor="text2"/>
          <w:right w:val="nil"/>
          <w:insideH w:val="nil"/>
          <w:insideV w:val="nil"/>
          <w:tl2br w:val="nil"/>
          <w:tr2bl w:val="nil"/>
        </w:tcBorders>
      </w:tcPr>
    </w:tblStylePr>
    <w:tblStylePr w:type="firstCol">
      <w:pPr>
        <w:wordWrap/>
        <w:jc w:val="right"/>
      </w:pPr>
      <w:rPr>
        <w:b/>
      </w:rPr>
      <w:tblPr/>
      <w:tcPr>
        <w:tcMar>
          <w:top w:w="0" w:type="nil"/>
          <w:left w:w="0" w:type="nil"/>
          <w:bottom w:w="0" w:type="nil"/>
          <w:right w:w="432" w:type="dxa"/>
        </w:tcMar>
      </w:tcPr>
    </w:tblStylePr>
    <w:tblStylePr w:type="nwCell">
      <w:pPr>
        <w:wordWrap/>
        <w:jc w:val="left"/>
      </w:pPr>
    </w:tblStylePr>
  </w:style>
  <w:style w:type="paragraph" w:styleId="NormalWeb">
    <w:name w:val="Normal (Web)"/>
    <w:basedOn w:val="Normal"/>
    <w:uiPriority w:val="99"/>
    <w:semiHidden/>
    <w:unhideWhenUsed/>
    <w:rsid w:val="004142FD"/>
    <w:pPr>
      <w:spacing w:before="100" w:beforeAutospacing="1" w:after="100" w:afterAutospacing="1" w:line="240" w:lineRule="auto"/>
    </w:pPr>
    <w:rPr>
      <w:rFonts w:ascii="Times New Roman" w:hAnsi="Times New Roman" w:cs="Times New Roman"/>
      <w:color w:val="auto"/>
      <w:sz w:val="24"/>
      <w:szCs w:val="24"/>
      <w:lang w:val="en-GB" w:eastAsia="en-GB"/>
    </w:rPr>
  </w:style>
  <w:style w:type="paragraph" w:customStyle="1" w:styleId="NoteLevel1">
    <w:name w:val="Note Level 1"/>
    <w:basedOn w:val="Normal"/>
    <w:uiPriority w:val="99"/>
    <w:rsid w:val="004142FD"/>
    <w:pPr>
      <w:keepNext/>
      <w:numPr>
        <w:numId w:val="5"/>
      </w:numPr>
      <w:spacing w:after="0"/>
      <w:outlineLvl w:val="0"/>
    </w:pPr>
  </w:style>
  <w:style w:type="paragraph" w:customStyle="1" w:styleId="NoteLevel2">
    <w:name w:val="Note Level 2"/>
    <w:basedOn w:val="Normal"/>
    <w:uiPriority w:val="99"/>
    <w:rsid w:val="004142FD"/>
    <w:pPr>
      <w:keepNext/>
      <w:numPr>
        <w:ilvl w:val="1"/>
        <w:numId w:val="5"/>
      </w:numPr>
      <w:spacing w:after="0"/>
      <w:outlineLvl w:val="1"/>
    </w:pPr>
  </w:style>
  <w:style w:type="paragraph" w:customStyle="1" w:styleId="NoteLevel3">
    <w:name w:val="Note Level 3"/>
    <w:basedOn w:val="Normal"/>
    <w:uiPriority w:val="99"/>
    <w:rsid w:val="004142FD"/>
    <w:pPr>
      <w:keepNext/>
      <w:numPr>
        <w:ilvl w:val="2"/>
        <w:numId w:val="5"/>
      </w:numPr>
      <w:spacing w:after="0"/>
      <w:outlineLvl w:val="2"/>
    </w:pPr>
  </w:style>
  <w:style w:type="paragraph" w:customStyle="1" w:styleId="NoteLevel4">
    <w:name w:val="Note Level 4"/>
    <w:basedOn w:val="Normal"/>
    <w:uiPriority w:val="99"/>
    <w:rsid w:val="004142FD"/>
    <w:pPr>
      <w:keepNext/>
      <w:numPr>
        <w:ilvl w:val="3"/>
        <w:numId w:val="5"/>
      </w:numPr>
      <w:spacing w:after="0"/>
      <w:outlineLvl w:val="3"/>
    </w:pPr>
  </w:style>
  <w:style w:type="paragraph" w:customStyle="1" w:styleId="NoteLevel5">
    <w:name w:val="Note Level 5"/>
    <w:basedOn w:val="Normal"/>
    <w:uiPriority w:val="99"/>
    <w:rsid w:val="004142FD"/>
    <w:pPr>
      <w:keepNext/>
      <w:numPr>
        <w:ilvl w:val="4"/>
        <w:numId w:val="5"/>
      </w:numPr>
      <w:spacing w:after="0"/>
      <w:outlineLvl w:val="4"/>
    </w:pPr>
  </w:style>
  <w:style w:type="paragraph" w:customStyle="1" w:styleId="NoteLevel6">
    <w:name w:val="Note Level 6"/>
    <w:basedOn w:val="Normal"/>
    <w:uiPriority w:val="99"/>
    <w:rsid w:val="004142FD"/>
    <w:pPr>
      <w:keepNext/>
      <w:numPr>
        <w:ilvl w:val="5"/>
        <w:numId w:val="5"/>
      </w:numPr>
      <w:spacing w:after="0"/>
      <w:outlineLvl w:val="5"/>
    </w:pPr>
  </w:style>
  <w:style w:type="paragraph" w:customStyle="1" w:styleId="NoteLevel7">
    <w:name w:val="Note Level 7"/>
    <w:basedOn w:val="Normal"/>
    <w:uiPriority w:val="99"/>
    <w:rsid w:val="004142FD"/>
    <w:pPr>
      <w:keepNext/>
      <w:numPr>
        <w:ilvl w:val="6"/>
        <w:numId w:val="5"/>
      </w:numPr>
      <w:spacing w:after="0"/>
      <w:outlineLvl w:val="6"/>
    </w:pPr>
  </w:style>
  <w:style w:type="paragraph" w:customStyle="1" w:styleId="NoteLevel8">
    <w:name w:val="Note Level 8"/>
    <w:basedOn w:val="Normal"/>
    <w:uiPriority w:val="99"/>
    <w:rsid w:val="004142FD"/>
    <w:pPr>
      <w:keepNext/>
      <w:numPr>
        <w:ilvl w:val="7"/>
        <w:numId w:val="5"/>
      </w:numPr>
      <w:spacing w:after="0"/>
      <w:outlineLvl w:val="7"/>
    </w:pPr>
  </w:style>
  <w:style w:type="paragraph" w:customStyle="1" w:styleId="NoteLevel9">
    <w:name w:val="Note Level 9"/>
    <w:basedOn w:val="Normal"/>
    <w:uiPriority w:val="99"/>
    <w:rsid w:val="004142FD"/>
    <w:pPr>
      <w:keepNext/>
      <w:numPr>
        <w:ilvl w:val="8"/>
        <w:numId w:val="5"/>
      </w:numPr>
      <w:spacing w:after="0"/>
      <w:outlineLvl w:val="8"/>
    </w:pPr>
  </w:style>
  <w:style w:type="table" w:customStyle="1" w:styleId="OPWTableGrey">
    <w:name w:val="OPW Table Grey"/>
    <w:basedOn w:val="TableNormal"/>
    <w:uiPriority w:val="99"/>
    <w:rsid w:val="004142FD"/>
    <w:rPr>
      <w:rFonts w:ascii="Arial" w:hAnsi="Arial"/>
      <w:color w:val="565152" w:themeColor="text2"/>
      <w:sz w:val="20"/>
      <w:szCs w:val="22"/>
      <w:lang w:val="en-US" w:eastAsia="ja-JP"/>
    </w:rPr>
    <w:tblPr/>
  </w:style>
  <w:style w:type="character" w:styleId="PageNumber">
    <w:name w:val="page number"/>
    <w:basedOn w:val="DefaultParagraphFont"/>
    <w:uiPriority w:val="99"/>
    <w:semiHidden/>
    <w:unhideWhenUsed/>
    <w:rsid w:val="004142FD"/>
  </w:style>
  <w:style w:type="character" w:styleId="PlaceholderText">
    <w:name w:val="Placeholder Text"/>
    <w:basedOn w:val="DefaultParagraphFont"/>
    <w:uiPriority w:val="99"/>
    <w:semiHidden/>
    <w:rsid w:val="004142FD"/>
    <w:rPr>
      <w:color w:val="808080"/>
    </w:rPr>
  </w:style>
  <w:style w:type="table" w:styleId="PlainTable3">
    <w:name w:val="Plain Table 3"/>
    <w:basedOn w:val="TableNormal"/>
    <w:uiPriority w:val="43"/>
    <w:rsid w:val="004142F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Quote">
    <w:name w:val="Quote"/>
    <w:basedOn w:val="Normal"/>
    <w:next w:val="Normal"/>
    <w:link w:val="QuoteChar"/>
    <w:uiPriority w:val="29"/>
    <w:unhideWhenUsed/>
    <w:qFormat/>
    <w:rsid w:val="004142FD"/>
    <w:pPr>
      <w:pBdr>
        <w:left w:val="single" w:sz="48" w:space="12" w:color="565152" w:themeColor="text2"/>
      </w:pBdr>
      <w:spacing w:after="0" w:line="400" w:lineRule="exact"/>
      <w:ind w:left="907" w:right="1814"/>
    </w:pPr>
    <w:rPr>
      <w:b/>
      <w:bCs/>
      <w:color w:val="92D050"/>
      <w:sz w:val="28"/>
      <w:szCs w:val="28"/>
      <w:lang w:val="en-GB" w:eastAsia="en-GB"/>
    </w:rPr>
  </w:style>
  <w:style w:type="character" w:customStyle="1" w:styleId="QuoteChar">
    <w:name w:val="Quote Char"/>
    <w:basedOn w:val="DefaultParagraphFont"/>
    <w:link w:val="Quote"/>
    <w:uiPriority w:val="29"/>
    <w:rsid w:val="004142FD"/>
    <w:rPr>
      <w:rFonts w:ascii="Arial" w:hAnsi="Arial"/>
      <w:b/>
      <w:bCs/>
      <w:color w:val="92D050"/>
      <w:sz w:val="28"/>
      <w:szCs w:val="28"/>
      <w:lang w:val="en-GB" w:eastAsia="en-GB"/>
    </w:rPr>
  </w:style>
  <w:style w:type="character" w:customStyle="1" w:styleId="st">
    <w:name w:val="st"/>
    <w:basedOn w:val="DefaultParagraphFont"/>
    <w:rsid w:val="004142FD"/>
  </w:style>
  <w:style w:type="character" w:styleId="Strong">
    <w:name w:val="Strong"/>
    <w:basedOn w:val="DefaultParagraphFont"/>
    <w:uiPriority w:val="22"/>
    <w:unhideWhenUsed/>
    <w:qFormat/>
    <w:rsid w:val="004142FD"/>
    <w:rPr>
      <w:b/>
      <w:bCs/>
    </w:rPr>
  </w:style>
  <w:style w:type="paragraph" w:styleId="Subtitle">
    <w:name w:val="Subtitle"/>
    <w:aliases w:val="Cover Subtitle"/>
    <w:next w:val="Normal"/>
    <w:link w:val="SubtitleChar"/>
    <w:uiPriority w:val="11"/>
    <w:unhideWhenUsed/>
    <w:qFormat/>
    <w:rsid w:val="004142FD"/>
    <w:pPr>
      <w:numPr>
        <w:ilvl w:val="1"/>
      </w:numPr>
      <w:spacing w:after="200" w:line="312" w:lineRule="auto"/>
    </w:pPr>
    <w:rPr>
      <w:rFonts w:ascii="Arial" w:eastAsiaTheme="minorEastAsia" w:hAnsi="Arial" w:cstheme="majorBidi"/>
      <w:color w:val="E39800" w:themeColor="accent6"/>
      <w:kern w:val="28"/>
      <w:sz w:val="60"/>
      <w:szCs w:val="56"/>
      <w:lang w:val="en-US" w:eastAsia="ja-JP"/>
    </w:rPr>
  </w:style>
  <w:style w:type="character" w:customStyle="1" w:styleId="SubtitleChar">
    <w:name w:val="Subtitle Char"/>
    <w:aliases w:val="Cover Subtitle Char"/>
    <w:basedOn w:val="DefaultParagraphFont"/>
    <w:link w:val="Subtitle"/>
    <w:uiPriority w:val="11"/>
    <w:rsid w:val="004142FD"/>
    <w:rPr>
      <w:rFonts w:ascii="Arial" w:eastAsiaTheme="minorEastAsia" w:hAnsi="Arial" w:cstheme="majorBidi"/>
      <w:color w:val="E39800" w:themeColor="accent6"/>
      <w:kern w:val="28"/>
      <w:sz w:val="60"/>
      <w:szCs w:val="56"/>
      <w:lang w:val="en-US" w:eastAsia="ja-JP"/>
    </w:rPr>
  </w:style>
  <w:style w:type="character" w:styleId="SubtleEmphasis">
    <w:name w:val="Subtle Emphasis"/>
    <w:basedOn w:val="DefaultParagraphFont"/>
    <w:uiPriority w:val="19"/>
    <w:unhideWhenUsed/>
    <w:qFormat/>
    <w:rsid w:val="004142FD"/>
    <w:rPr>
      <w:i/>
      <w:iCs/>
      <w:color w:val="565152" w:themeColor="text2"/>
    </w:rPr>
  </w:style>
  <w:style w:type="character" w:styleId="SubtleReference">
    <w:name w:val="Subtle Reference"/>
    <w:basedOn w:val="DefaultParagraphFont"/>
    <w:uiPriority w:val="31"/>
    <w:unhideWhenUsed/>
    <w:qFormat/>
    <w:rsid w:val="004142FD"/>
    <w:rPr>
      <w:caps/>
      <w:smallCaps w:val="0"/>
      <w:color w:val="565152" w:themeColor="text2"/>
    </w:rPr>
  </w:style>
  <w:style w:type="paragraph" w:customStyle="1" w:styleId="Table">
    <w:name w:val="Table"/>
    <w:basedOn w:val="Normal"/>
    <w:link w:val="TableChar"/>
    <w:qFormat/>
    <w:rsid w:val="004142FD"/>
    <w:pPr>
      <w:keepNext/>
      <w:spacing w:line="240" w:lineRule="auto"/>
    </w:pPr>
    <w:rPr>
      <w:sz w:val="18"/>
    </w:rPr>
  </w:style>
  <w:style w:type="character" w:customStyle="1" w:styleId="TableChar">
    <w:name w:val="Table Char"/>
    <w:basedOn w:val="DefaultParagraphFont"/>
    <w:link w:val="Table"/>
    <w:rsid w:val="004142FD"/>
    <w:rPr>
      <w:rFonts w:ascii="Arial" w:hAnsi="Arial"/>
      <w:color w:val="000000" w:themeColor="text1"/>
      <w:sz w:val="18"/>
      <w:szCs w:val="22"/>
      <w:lang w:eastAsia="ja-JP"/>
    </w:rPr>
  </w:style>
  <w:style w:type="paragraph" w:customStyle="1" w:styleId="Tablesmall">
    <w:name w:val="Table (small)"/>
    <w:basedOn w:val="Table"/>
    <w:link w:val="TablesmallChar"/>
    <w:qFormat/>
    <w:rsid w:val="004142FD"/>
    <w:pPr>
      <w:spacing w:before="0" w:after="60"/>
    </w:pPr>
  </w:style>
  <w:style w:type="character" w:customStyle="1" w:styleId="TablesmallChar">
    <w:name w:val="Table (small) Char"/>
    <w:basedOn w:val="TableChar"/>
    <w:link w:val="Tablesmall"/>
    <w:rsid w:val="004142FD"/>
    <w:rPr>
      <w:rFonts w:ascii="Arial" w:hAnsi="Arial"/>
      <w:color w:val="000000" w:themeColor="text1"/>
      <w:sz w:val="18"/>
      <w:szCs w:val="22"/>
      <w:lang w:eastAsia="ja-JP"/>
    </w:rPr>
  </w:style>
  <w:style w:type="table" w:styleId="TableGrid">
    <w:name w:val="Table Grid"/>
    <w:basedOn w:val="TableNormal"/>
    <w:uiPriority w:val="39"/>
    <w:rsid w:val="004142FD"/>
    <w:rPr>
      <w:color w:val="565152" w:themeColor="text2"/>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 Style 1"/>
    <w:basedOn w:val="TableNormal"/>
    <w:uiPriority w:val="99"/>
    <w:rsid w:val="004142FD"/>
    <w:rPr>
      <w:rFonts w:ascii="Lato" w:hAnsi="Lato"/>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bottom w:w="57" w:type="dxa"/>
      </w:tcMar>
    </w:tcPr>
    <w:tblStylePr w:type="firstCol">
      <w:rPr>
        <w:rFonts w:ascii="Marlett" w:hAnsi="Marlett"/>
        <w:b/>
        <w:sz w:val="21"/>
      </w:rPr>
    </w:tblStylePr>
  </w:style>
  <w:style w:type="table" w:customStyle="1" w:styleId="TableStyle2">
    <w:name w:val="Table Style 2"/>
    <w:basedOn w:val="TableNormal"/>
    <w:uiPriority w:val="99"/>
    <w:rsid w:val="004142FD"/>
    <w:rPr>
      <w:rFonts w:ascii="Lato" w:hAnsi="Lato"/>
      <w:sz w:val="21"/>
    </w:rPr>
    <w:tblPr>
      <w:tblBorders>
        <w:insideH w:val="single" w:sz="4" w:space="0" w:color="auto"/>
        <w:insideV w:val="single" w:sz="4" w:space="0" w:color="auto"/>
      </w:tblBorders>
    </w:tblPr>
    <w:tcPr>
      <w:shd w:val="clear" w:color="auto" w:fill="auto"/>
      <w:tcMar>
        <w:top w:w="113" w:type="dxa"/>
        <w:bottom w:w="113" w:type="dxa"/>
      </w:tcMar>
    </w:tcPr>
    <w:tblStylePr w:type="firstRow">
      <w:rPr>
        <w:rFonts w:ascii="Marlett" w:hAnsi="Marlett"/>
        <w:b/>
        <w:sz w:val="21"/>
      </w:rPr>
      <w:tblPr/>
      <w:trPr>
        <w:tblHeader/>
      </w:trPr>
      <w:tcPr>
        <w:tcBorders>
          <w:top w:val="single" w:sz="4" w:space="0" w:color="auto"/>
          <w:left w:val="nil"/>
          <w:bottom w:val="nil"/>
          <w:right w:val="nil"/>
          <w:insideH w:val="nil"/>
          <w:insideV w:val="single" w:sz="4" w:space="0" w:color="auto"/>
          <w:tl2br w:val="nil"/>
          <w:tr2bl w:val="nil"/>
        </w:tcBorders>
      </w:tcPr>
    </w:tblStylePr>
  </w:style>
  <w:style w:type="paragraph" w:styleId="Title">
    <w:name w:val="Title"/>
    <w:aliases w:val="Cover Title"/>
    <w:next w:val="Normal"/>
    <w:link w:val="TitleChar"/>
    <w:uiPriority w:val="10"/>
    <w:unhideWhenUsed/>
    <w:qFormat/>
    <w:rsid w:val="004142FD"/>
    <w:pPr>
      <w:spacing w:line="660" w:lineRule="exact"/>
      <w:contextualSpacing/>
    </w:pPr>
    <w:rPr>
      <w:rFonts w:ascii="Arial" w:eastAsiaTheme="majorEastAsia" w:hAnsi="Arial" w:cstheme="majorBidi"/>
      <w:b/>
      <w:bCs/>
      <w:color w:val="004E46"/>
      <w:kern w:val="28"/>
      <w:sz w:val="40"/>
      <w:szCs w:val="56"/>
      <w:lang w:val="en-US" w:eastAsia="ja-JP"/>
    </w:rPr>
  </w:style>
  <w:style w:type="character" w:customStyle="1" w:styleId="TitleChar">
    <w:name w:val="Title Char"/>
    <w:aliases w:val="Cover Title Char"/>
    <w:basedOn w:val="DefaultParagraphFont"/>
    <w:link w:val="Title"/>
    <w:uiPriority w:val="10"/>
    <w:rsid w:val="004142FD"/>
    <w:rPr>
      <w:rFonts w:ascii="Arial" w:eastAsiaTheme="majorEastAsia" w:hAnsi="Arial" w:cstheme="majorBidi"/>
      <w:b/>
      <w:bCs/>
      <w:color w:val="004E46"/>
      <w:kern w:val="28"/>
      <w:sz w:val="40"/>
      <w:szCs w:val="56"/>
      <w:lang w:val="en-US" w:eastAsia="ja-JP"/>
    </w:rPr>
  </w:style>
  <w:style w:type="paragraph" w:styleId="TOC1">
    <w:name w:val="toc 1"/>
    <w:basedOn w:val="Normal"/>
    <w:next w:val="Normal"/>
    <w:uiPriority w:val="39"/>
    <w:unhideWhenUsed/>
    <w:rsid w:val="004142FD"/>
    <w:pPr>
      <w:tabs>
        <w:tab w:val="clear" w:pos="454"/>
        <w:tab w:val="clear" w:pos="907"/>
        <w:tab w:val="clear" w:pos="1361"/>
        <w:tab w:val="clear" w:pos="1814"/>
        <w:tab w:val="clear" w:pos="2268"/>
      </w:tabs>
      <w:spacing w:before="80" w:after="80" w:line="320" w:lineRule="exact"/>
    </w:pPr>
    <w:rPr>
      <w:b/>
      <w:bCs/>
      <w:sz w:val="24"/>
      <w:szCs w:val="24"/>
    </w:rPr>
  </w:style>
  <w:style w:type="paragraph" w:styleId="TOC2">
    <w:name w:val="toc 2"/>
    <w:basedOn w:val="Normal"/>
    <w:next w:val="Normal"/>
    <w:uiPriority w:val="39"/>
    <w:unhideWhenUsed/>
    <w:rsid w:val="004142FD"/>
    <w:pPr>
      <w:tabs>
        <w:tab w:val="clear" w:pos="454"/>
        <w:tab w:val="clear" w:pos="907"/>
        <w:tab w:val="clear" w:pos="1361"/>
        <w:tab w:val="clear" w:pos="1814"/>
        <w:tab w:val="clear" w:pos="2268"/>
        <w:tab w:val="right" w:pos="8608"/>
      </w:tabs>
      <w:spacing w:after="0" w:line="320" w:lineRule="exact"/>
      <w:ind w:left="454"/>
    </w:pPr>
    <w:rPr>
      <w:sz w:val="24"/>
    </w:rPr>
  </w:style>
  <w:style w:type="paragraph" w:styleId="TOCHeading">
    <w:name w:val="TOC Heading"/>
    <w:basedOn w:val="Heading1"/>
    <w:next w:val="Normal"/>
    <w:uiPriority w:val="39"/>
    <w:unhideWhenUsed/>
    <w:qFormat/>
    <w:rsid w:val="004142FD"/>
    <w:pPr>
      <w:keepNext/>
      <w:keepLines/>
      <w:pageBreakBefore w:val="0"/>
      <w:pBdr>
        <w:top w:val="none" w:sz="0" w:space="0" w:color="auto"/>
      </w:pBdr>
      <w:outlineLvl w:val="9"/>
    </w:pPr>
  </w:style>
  <w:style w:type="character" w:styleId="CommentReference">
    <w:name w:val="annotation reference"/>
    <w:basedOn w:val="DefaultParagraphFont"/>
    <w:uiPriority w:val="99"/>
    <w:semiHidden/>
    <w:unhideWhenUsed/>
    <w:rsid w:val="00DE5D13"/>
    <w:rPr>
      <w:sz w:val="16"/>
      <w:szCs w:val="16"/>
    </w:rPr>
  </w:style>
  <w:style w:type="paragraph" w:styleId="CommentText">
    <w:name w:val="annotation text"/>
    <w:basedOn w:val="Normal"/>
    <w:link w:val="CommentTextChar"/>
    <w:uiPriority w:val="99"/>
    <w:unhideWhenUsed/>
    <w:rsid w:val="00DE5D13"/>
    <w:pPr>
      <w:spacing w:line="240" w:lineRule="auto"/>
    </w:pPr>
    <w:rPr>
      <w:sz w:val="20"/>
      <w:szCs w:val="20"/>
    </w:rPr>
  </w:style>
  <w:style w:type="character" w:customStyle="1" w:styleId="CommentTextChar">
    <w:name w:val="Comment Text Char"/>
    <w:basedOn w:val="DefaultParagraphFont"/>
    <w:link w:val="CommentText"/>
    <w:uiPriority w:val="99"/>
    <w:rsid w:val="00DE5D13"/>
    <w:rPr>
      <w:rFonts w:ascii="Arial" w:hAnsi="Arial"/>
      <w:color w:val="000000" w:themeColor="text1"/>
      <w:sz w:val="20"/>
      <w:szCs w:val="20"/>
      <w:lang w:val="en-US" w:eastAsia="ja-JP"/>
    </w:rPr>
  </w:style>
  <w:style w:type="paragraph" w:styleId="CommentSubject">
    <w:name w:val="annotation subject"/>
    <w:basedOn w:val="CommentText"/>
    <w:next w:val="CommentText"/>
    <w:link w:val="CommentSubjectChar"/>
    <w:uiPriority w:val="99"/>
    <w:semiHidden/>
    <w:unhideWhenUsed/>
    <w:rsid w:val="00DE5D13"/>
    <w:rPr>
      <w:b/>
      <w:bCs/>
    </w:rPr>
  </w:style>
  <w:style w:type="character" w:customStyle="1" w:styleId="CommentSubjectChar">
    <w:name w:val="Comment Subject Char"/>
    <w:basedOn w:val="CommentTextChar"/>
    <w:link w:val="CommentSubject"/>
    <w:uiPriority w:val="99"/>
    <w:semiHidden/>
    <w:rsid w:val="00DE5D13"/>
    <w:rPr>
      <w:rFonts w:ascii="Arial" w:hAnsi="Arial"/>
      <w:b/>
      <w:bCs/>
      <w:color w:val="000000" w:themeColor="text1"/>
      <w:sz w:val="20"/>
      <w:szCs w:val="20"/>
      <w:lang w:val="en-US" w:eastAsia="ja-JP"/>
    </w:rPr>
  </w:style>
  <w:style w:type="paragraph" w:styleId="ListParagraph">
    <w:name w:val="List Paragraph"/>
    <w:basedOn w:val="Normal"/>
    <w:uiPriority w:val="34"/>
    <w:rsid w:val="000F7FC3"/>
    <w:pPr>
      <w:ind w:left="720"/>
    </w:pPr>
  </w:style>
  <w:style w:type="paragraph" w:styleId="Revision">
    <w:name w:val="Revision"/>
    <w:hidden/>
    <w:uiPriority w:val="99"/>
    <w:semiHidden/>
    <w:rsid w:val="00194D99"/>
    <w:rPr>
      <w:rFonts w:ascii="Arial" w:hAnsi="Arial"/>
      <w:color w:val="000000" w:themeColor="text1"/>
      <w:sz w:val="21"/>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679998">
      <w:bodyDiv w:val="1"/>
      <w:marLeft w:val="0"/>
      <w:marRight w:val="0"/>
      <w:marTop w:val="0"/>
      <w:marBottom w:val="0"/>
      <w:divBdr>
        <w:top w:val="none" w:sz="0" w:space="0" w:color="auto"/>
        <w:left w:val="none" w:sz="0" w:space="0" w:color="auto"/>
        <w:bottom w:val="none" w:sz="0" w:space="0" w:color="auto"/>
        <w:right w:val="none" w:sz="0" w:space="0" w:color="auto"/>
      </w:divBdr>
    </w:div>
    <w:div w:id="388958452">
      <w:bodyDiv w:val="1"/>
      <w:marLeft w:val="0"/>
      <w:marRight w:val="0"/>
      <w:marTop w:val="0"/>
      <w:marBottom w:val="0"/>
      <w:divBdr>
        <w:top w:val="none" w:sz="0" w:space="0" w:color="auto"/>
        <w:left w:val="none" w:sz="0" w:space="0" w:color="auto"/>
        <w:bottom w:val="none" w:sz="0" w:space="0" w:color="auto"/>
        <w:right w:val="none" w:sz="0" w:space="0" w:color="auto"/>
      </w:divBdr>
    </w:div>
    <w:div w:id="669911120">
      <w:bodyDiv w:val="1"/>
      <w:marLeft w:val="0"/>
      <w:marRight w:val="0"/>
      <w:marTop w:val="0"/>
      <w:marBottom w:val="0"/>
      <w:divBdr>
        <w:top w:val="none" w:sz="0" w:space="0" w:color="auto"/>
        <w:left w:val="none" w:sz="0" w:space="0" w:color="auto"/>
        <w:bottom w:val="none" w:sz="0" w:space="0" w:color="auto"/>
        <w:right w:val="none" w:sz="0" w:space="0" w:color="auto"/>
      </w:divBdr>
    </w:div>
    <w:div w:id="832792144">
      <w:bodyDiv w:val="1"/>
      <w:marLeft w:val="0"/>
      <w:marRight w:val="0"/>
      <w:marTop w:val="0"/>
      <w:marBottom w:val="0"/>
      <w:divBdr>
        <w:top w:val="none" w:sz="0" w:space="0" w:color="auto"/>
        <w:left w:val="none" w:sz="0" w:space="0" w:color="auto"/>
        <w:bottom w:val="none" w:sz="0" w:space="0" w:color="auto"/>
        <w:right w:val="none" w:sz="0" w:space="0" w:color="auto"/>
      </w:divBdr>
    </w:div>
    <w:div w:id="1136680904">
      <w:bodyDiv w:val="1"/>
      <w:marLeft w:val="0"/>
      <w:marRight w:val="0"/>
      <w:marTop w:val="0"/>
      <w:marBottom w:val="0"/>
      <w:divBdr>
        <w:top w:val="none" w:sz="0" w:space="0" w:color="auto"/>
        <w:left w:val="none" w:sz="0" w:space="0" w:color="auto"/>
        <w:bottom w:val="none" w:sz="0" w:space="0" w:color="auto"/>
        <w:right w:val="none" w:sz="0" w:space="0" w:color="auto"/>
      </w:divBdr>
    </w:div>
    <w:div w:id="1141537364">
      <w:bodyDiv w:val="1"/>
      <w:marLeft w:val="0"/>
      <w:marRight w:val="0"/>
      <w:marTop w:val="0"/>
      <w:marBottom w:val="0"/>
      <w:divBdr>
        <w:top w:val="none" w:sz="0" w:space="0" w:color="auto"/>
        <w:left w:val="none" w:sz="0" w:space="0" w:color="auto"/>
        <w:bottom w:val="none" w:sz="0" w:space="0" w:color="auto"/>
        <w:right w:val="none" w:sz="0" w:space="0" w:color="auto"/>
      </w:divBdr>
    </w:div>
    <w:div w:id="1304888596">
      <w:bodyDiv w:val="1"/>
      <w:marLeft w:val="0"/>
      <w:marRight w:val="0"/>
      <w:marTop w:val="0"/>
      <w:marBottom w:val="0"/>
      <w:divBdr>
        <w:top w:val="none" w:sz="0" w:space="0" w:color="auto"/>
        <w:left w:val="none" w:sz="0" w:space="0" w:color="auto"/>
        <w:bottom w:val="none" w:sz="0" w:space="0" w:color="auto"/>
        <w:right w:val="none" w:sz="0" w:space="0" w:color="auto"/>
      </w:divBdr>
    </w:div>
    <w:div w:id="1383406515">
      <w:bodyDiv w:val="1"/>
      <w:marLeft w:val="0"/>
      <w:marRight w:val="0"/>
      <w:marTop w:val="0"/>
      <w:marBottom w:val="0"/>
      <w:divBdr>
        <w:top w:val="none" w:sz="0" w:space="0" w:color="auto"/>
        <w:left w:val="none" w:sz="0" w:space="0" w:color="auto"/>
        <w:bottom w:val="none" w:sz="0" w:space="0" w:color="auto"/>
        <w:right w:val="none" w:sz="0" w:space="0" w:color="auto"/>
      </w:divBdr>
    </w:div>
    <w:div w:id="188016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oodinfo.i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tmp"/><Relationship Id="rId4" Type="http://schemas.openxmlformats.org/officeDocument/2006/relationships/settings" Target="settings.xml"/><Relationship Id="rId9" Type="http://schemas.openxmlformats.org/officeDocument/2006/relationships/hyperlink" Target="https://www.floodinfo.ie/map/drainage_map/"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hb\Documents\Templates\G-003%20OPW%20Memo%20v1.dotx" TargetMode="External"/></Relationships>
</file>

<file path=word/theme/theme1.xml><?xml version="1.0" encoding="utf-8"?>
<a:theme xmlns:a="http://schemas.openxmlformats.org/drawingml/2006/main" name="OPW Colour Theme DRAFT">
  <a:themeElements>
    <a:clrScheme name="OPW 2021">
      <a:dk1>
        <a:sysClr val="windowText" lastClr="000000"/>
      </a:dk1>
      <a:lt1>
        <a:srgbClr val="FFFFFF"/>
      </a:lt1>
      <a:dk2>
        <a:srgbClr val="565152"/>
      </a:dk2>
      <a:lt2>
        <a:srgbClr val="EDECE5"/>
      </a:lt2>
      <a:accent1>
        <a:srgbClr val="502152"/>
      </a:accent1>
      <a:accent2>
        <a:srgbClr val="92007D"/>
      </a:accent2>
      <a:accent3>
        <a:srgbClr val="61B533"/>
      </a:accent3>
      <a:accent4>
        <a:srgbClr val="009D9F"/>
      </a:accent4>
      <a:accent5>
        <a:srgbClr val="00526D"/>
      </a:accent5>
      <a:accent6>
        <a:srgbClr val="E398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4FCA4-6034-4B65-A252-05697CD0A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G-003 OPW Memo v1.dotx</Template>
  <TotalTime>1</TotalTime>
  <Pages>22</Pages>
  <Words>7651</Words>
  <Characters>43616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Smith</dc:creator>
  <cp:keywords/>
  <dc:description/>
  <cp:lastModifiedBy>Brian Smith</cp:lastModifiedBy>
  <cp:revision>4</cp:revision>
  <cp:lastPrinted>2026-05-13T09:08:00Z</cp:lastPrinted>
  <dcterms:created xsi:type="dcterms:W3CDTF">2026-08-07T14:59:00Z</dcterms:created>
  <dcterms:modified xsi:type="dcterms:W3CDTF">2026-08-07T15:06:00Z</dcterms:modified>
</cp:coreProperties>
</file>