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677612C0" w:rsidR="002D441D" w:rsidRPr="00735355" w:rsidRDefault="00F353B9" w:rsidP="00591898">
      <w:pPr>
        <w:pStyle w:val="Body"/>
        <w:rPr>
          <w:rFonts w:cs="Arial"/>
          <w:b/>
          <w:szCs w:val="20"/>
        </w:rPr>
      </w:pPr>
      <w:r w:rsidRPr="00735355">
        <w:rPr>
          <w:rFonts w:cs="Arial"/>
          <w:b/>
          <w:color w:val="2B579A"/>
          <w:szCs w:val="20"/>
          <w:shd w:val="clear" w:color="auto" w:fill="E6E6E6"/>
        </w:rPr>
        <mc:AlternateContent>
          <mc:Choice Requires="wps">
            <w:drawing>
              <wp:anchor distT="0" distB="0" distL="114300" distR="114300" simplePos="0" relativeHeight="251654656" behindDoc="1" locked="0" layoutInCell="1" allowOverlap="1" wp14:anchorId="44C842C3" wp14:editId="2350AA51">
                <wp:simplePos x="0" y="0"/>
                <wp:positionH relativeFrom="column">
                  <wp:posOffset>-535305</wp:posOffset>
                </wp:positionH>
                <wp:positionV relativeFrom="paragraph">
                  <wp:posOffset>-1030605</wp:posOffset>
                </wp:positionV>
                <wp:extent cx="7559675" cy="505777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9675" cy="5057775"/>
                        </a:xfrm>
                        <a:prstGeom prst="rect">
                          <a:avLst/>
                        </a:prstGeom>
                        <a:solidFill>
                          <a:srgbClr val="005C3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7FBC6" id="Rectangle 4" o:spid="_x0000_s1026" style="position:absolute;margin-left:-42.15pt;margin-top:-81.15pt;width:595.25pt;height:39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" fillcolor="#005c3b" strokecolor="#1f3763 [1604]" strokeweight="1pt"/>
            </w:pict>
          </mc:Fallback>
        </mc:AlternateContent>
      </w:r>
      <w:r w:rsidRPr="00735355">
        <w:rPr>
          <w:rFonts w:cs="Arial"/>
          <w:b/>
          <w:color w:val="2B579A"/>
          <w:szCs w:val="20"/>
          <w:shd w:val="clear" w:color="auto" w:fill="E6E6E6"/>
        </w:rPr>
        <w:drawing>
          <wp:anchor distT="0" distB="0" distL="114300" distR="114300" simplePos="0" relativeHeight="251657728" behindDoc="1" locked="0" layoutInCell="1" allowOverlap="1" wp14:anchorId="6AFA719B" wp14:editId="669A457D">
            <wp:simplePos x="0" y="0"/>
            <wp:positionH relativeFrom="column">
              <wp:posOffset>3619500</wp:posOffset>
            </wp:positionH>
            <wp:positionV relativeFrom="paragraph">
              <wp:posOffset>-379095</wp:posOffset>
            </wp:positionV>
            <wp:extent cx="2820670" cy="520596"/>
            <wp:effectExtent l="0" t="0" r="0" b="635"/>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0670" cy="520596"/>
                    </a:xfrm>
                    <a:prstGeom prst="rect">
                      <a:avLst/>
                    </a:prstGeom>
                  </pic:spPr>
                </pic:pic>
              </a:graphicData>
            </a:graphic>
            <wp14:sizeRelH relativeFrom="page">
              <wp14:pctWidth>0</wp14:pctWidth>
            </wp14:sizeRelH>
            <wp14:sizeRelV relativeFrom="page">
              <wp14:pctHeight>0</wp14:pctHeight>
            </wp14:sizeRelV>
          </wp:anchor>
        </w:drawing>
      </w:r>
    </w:p>
    <w:p w14:paraId="4E3E4905" w14:textId="5A1FEFE9" w:rsidR="002D441D" w:rsidRPr="00735355" w:rsidRDefault="00F353B9">
      <w:pPr>
        <w:adjustRightInd/>
        <w:rPr>
          <w:rFonts w:cs="Arial"/>
          <w:b/>
          <w:szCs w:val="20"/>
        </w:rPr>
      </w:pPr>
      <w:r w:rsidRPr="00735355">
        <w:rPr>
          <w:rFonts w:cs="Arial"/>
          <w:color w:val="2B579A"/>
          <w:sz w:val="22"/>
          <w:shd w:val="clear" w:color="auto" w:fill="E6E6E6"/>
        </w:rPr>
        <mc:AlternateContent>
          <mc:Choice Requires="wps">
            <w:drawing>
              <wp:anchor distT="0" distB="0" distL="114300" distR="114300" simplePos="0" relativeHeight="251659776" behindDoc="0" locked="0" layoutInCell="1" allowOverlap="1" wp14:anchorId="70D20C98" wp14:editId="5F777ABC">
                <wp:simplePos x="0" y="0"/>
                <wp:positionH relativeFrom="column">
                  <wp:posOffset>1888489</wp:posOffset>
                </wp:positionH>
                <wp:positionV relativeFrom="paragraph">
                  <wp:posOffset>1591945</wp:posOffset>
                </wp:positionV>
                <wp:extent cx="4924425" cy="2228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924425" cy="2228850"/>
                        </a:xfrm>
                        <a:prstGeom prst="rect">
                          <a:avLst/>
                        </a:prstGeom>
                        <a:noFill/>
                        <a:ln w="6350">
                          <a:noFill/>
                        </a:ln>
                      </wps:spPr>
                      <wps:txbx>
                        <w:txbxContent>
                          <w:sdt>
                            <w:sdt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FC476B4" w14:textId="2EB9CBDD" w:rsidR="0024789C" w:rsidRPr="00735355" w:rsidRDefault="00975C88" w:rsidP="00593BE8">
                                <w:pPr>
                                  <w:pStyle w:val="CoverHead"/>
                                </w:pPr>
                                <w:r w:rsidRPr="00735355">
                                  <w:t xml:space="preserve">Framework </w:t>
                                </w:r>
                                <w:r w:rsidR="00251279" w:rsidRPr="00735355">
                                  <w:t>Task Order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20C98" id="_x0000_t202" coordsize="21600,21600" o:spt="202" path="m,l,21600r21600,l21600,xe">
                <v:stroke joinstyle="miter"/>
                <v:path gradientshapeok="t" o:connecttype="rect"/>
              </v:shapetype>
              <v:shape id="Text Box 7" o:spid="_x0000_s1026" type="#_x0000_t202" style="position:absolute;margin-left:148.7pt;margin-top:125.35pt;width:387.75pt;height:1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" filled="f" stroked="f" strokeweight=".5pt">
                <v:textbox inset="0,0,0,0">
                  <w:txbxContent>
                    <w:sdt>
                      <w:sdt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FC476B4" w14:textId="2EB9CBDD" w:rsidR="0024789C" w:rsidRPr="00735355" w:rsidRDefault="00975C88" w:rsidP="00593BE8">
                          <w:pPr>
                            <w:pStyle w:val="CoverHead"/>
                          </w:pPr>
                          <w:r w:rsidRPr="00735355">
                            <w:t xml:space="preserve">Framework </w:t>
                          </w:r>
                          <w:r w:rsidR="00251279" w:rsidRPr="00735355">
                            <w:t>Task Order</w:t>
                          </w:r>
                        </w:p>
                      </w:sdtContent>
                    </w:sdt>
                  </w:txbxContent>
                </v:textbox>
              </v:shape>
            </w:pict>
          </mc:Fallback>
        </mc:AlternateContent>
      </w:r>
      <w:r w:rsidRPr="00735355">
        <w:rPr>
          <w:rFonts w:cs="Arial"/>
          <w:color w:val="2B579A"/>
          <w:sz w:val="22"/>
          <w:shd w:val="clear" w:color="auto" w:fill="E6E6E6"/>
        </w:rPr>
        <mc:AlternateContent>
          <mc:Choice Requires="wps">
            <w:drawing>
              <wp:anchor distT="0" distB="0" distL="114300" distR="114300" simplePos="0" relativeHeight="251653632" behindDoc="1" locked="0" layoutInCell="1" allowOverlap="1" wp14:anchorId="623B455E" wp14:editId="1CDB5E79">
                <wp:simplePos x="0" y="0"/>
                <wp:positionH relativeFrom="column">
                  <wp:posOffset>-644525</wp:posOffset>
                </wp:positionH>
                <wp:positionV relativeFrom="paragraph">
                  <wp:posOffset>3378200</wp:posOffset>
                </wp:positionV>
                <wp:extent cx="7670800" cy="6091598"/>
                <wp:effectExtent l="0" t="0" r="0" b="4445"/>
                <wp:wrapNone/>
                <wp:docPr id="19" name="Rectangle 19"/>
                <wp:cNvGraphicFramePr/>
                <a:graphic xmlns:a="http://schemas.openxmlformats.org/drawingml/2006/main">
                  <a:graphicData uri="http://schemas.microsoft.com/office/word/2010/wordprocessingShape">
                    <wps:wsp>
                      <wps:cNvSpPr/>
                      <wps:spPr>
                        <a:xfrm>
                          <a:off x="0" y="0"/>
                          <a:ext cx="7670800" cy="6091598"/>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BE6EB" w14:textId="54324975" w:rsidR="00F353B9" w:rsidRPr="00735355" w:rsidRDefault="00F353B9" w:rsidP="00F353B9">
                            <w:pPr>
                              <w:jc w:val="center"/>
                            </w:pPr>
                            <w:r w:rsidRPr="00735355">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B455E" id="Rectangle 19" o:spid="_x0000_s1027" style="position:absolute;margin-left:-50.75pt;margin-top:266pt;width:604pt;height:47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" stroked="f" strokeweight="1pt">
                <v:fill r:id="rId13" o:title="" recolor="t" rotate="t" type="frame"/>
                <v:textbox inset="0,0,0,0">
                  <w:txbxContent>
                    <w:p w14:paraId="414BE6EB" w14:textId="54324975" w:rsidR="00F353B9" w:rsidRPr="00735355" w:rsidRDefault="00F353B9" w:rsidP="00F353B9">
                      <w:pPr>
                        <w:jc w:val="center"/>
                      </w:pPr>
                      <w:r w:rsidRPr="00735355">
                        <w:t xml:space="preserve">       </w:t>
                      </w:r>
                    </w:p>
                  </w:txbxContent>
                </v:textbox>
              </v:rect>
            </w:pict>
          </mc:Fallback>
        </mc:AlternateContent>
      </w:r>
      <w:r w:rsidR="002D441D" w:rsidRPr="00735355">
        <w:rPr>
          <w:rFonts w:cs="Arial"/>
          <w:b/>
          <w:szCs w:val="20"/>
        </w:rPr>
        <w:br w:type="page"/>
      </w:r>
    </w:p>
    <w:p w14:paraId="5DAB6C7B" w14:textId="1643A127" w:rsidR="00627E5B" w:rsidRPr="00735355" w:rsidRDefault="00627E5B" w:rsidP="00735355">
      <w:pPr>
        <w:pStyle w:val="Body"/>
        <w:spacing w:after="0" w:line="276" w:lineRule="auto"/>
        <w:jc w:val="center"/>
        <w:rPr>
          <w:rFonts w:cs="Arial"/>
          <w:sz w:val="22"/>
          <w:szCs w:val="22"/>
        </w:rPr>
      </w:pPr>
    </w:p>
    <w:p w14:paraId="19E69077" w14:textId="3B7C376B" w:rsidR="00015982" w:rsidRPr="00735355" w:rsidRDefault="00015982" w:rsidP="00735355">
      <w:pPr>
        <w:pStyle w:val="Body"/>
        <w:spacing w:after="0" w:line="276" w:lineRule="auto"/>
        <w:rPr>
          <w:rFonts w:cs="Arial"/>
          <w:b/>
          <w:bCs/>
          <w:sz w:val="22"/>
          <w:szCs w:val="22"/>
        </w:rPr>
      </w:pPr>
      <w:bookmarkStart w:id="0" w:name="_Toc132737034"/>
      <w:r w:rsidRPr="00735355">
        <w:rPr>
          <w:rFonts w:cs="Arial"/>
          <w:b/>
          <w:bCs/>
          <w:sz w:val="22"/>
          <w:szCs w:val="22"/>
        </w:rPr>
        <w:t xml:space="preserve">Appendix </w:t>
      </w:r>
      <w:r w:rsidR="00DA1017" w:rsidRPr="00735355">
        <w:rPr>
          <w:rFonts w:cs="Arial"/>
          <w:b/>
          <w:bCs/>
          <w:sz w:val="22"/>
          <w:szCs w:val="22"/>
        </w:rPr>
        <w:t>2</w:t>
      </w:r>
      <w:r w:rsidRPr="00735355">
        <w:rPr>
          <w:rFonts w:cs="Arial"/>
          <w:b/>
          <w:bCs/>
          <w:sz w:val="22"/>
          <w:szCs w:val="22"/>
        </w:rPr>
        <w:t xml:space="preserve">: </w:t>
      </w:r>
      <w:bookmarkEnd w:id="0"/>
      <w:r w:rsidR="00FD6F1B" w:rsidRPr="00735355">
        <w:rPr>
          <w:rFonts w:cs="Arial"/>
          <w:b/>
          <w:bCs/>
          <w:sz w:val="22"/>
          <w:szCs w:val="22"/>
        </w:rPr>
        <w:t xml:space="preserve">Framework </w:t>
      </w:r>
      <w:r w:rsidR="00A34425" w:rsidRPr="00735355">
        <w:rPr>
          <w:rFonts w:cs="Arial"/>
          <w:b/>
          <w:bCs/>
          <w:sz w:val="22"/>
          <w:szCs w:val="22"/>
        </w:rPr>
        <w:t>Task Order</w:t>
      </w:r>
      <w:r w:rsidRPr="00735355">
        <w:rPr>
          <w:rFonts w:cs="Arial"/>
          <w:b/>
          <w:bCs/>
          <w:sz w:val="22"/>
          <w:szCs w:val="22"/>
        </w:rPr>
        <w:t xml:space="preserve"> </w:t>
      </w:r>
    </w:p>
    <w:p w14:paraId="3D40DCE7" w14:textId="77777777" w:rsidR="00015982" w:rsidRPr="00735355" w:rsidRDefault="00015982" w:rsidP="00735355">
      <w:pPr>
        <w:pStyle w:val="Body"/>
        <w:spacing w:after="0" w:line="276" w:lineRule="auto"/>
        <w:rPr>
          <w:rFonts w:cs="Arial"/>
          <w:sz w:val="22"/>
          <w:szCs w:val="22"/>
        </w:rPr>
      </w:pPr>
      <w:r w:rsidRPr="00735355">
        <w:rPr>
          <w:rFonts w:cs="Arial"/>
          <w:sz w:val="22"/>
          <w:szCs w:val="22"/>
        </w:rPr>
        <w:t xml:space="preserve">To: </w:t>
      </w:r>
    </w:p>
    <w:p w14:paraId="7C67622E" w14:textId="77777777" w:rsidR="00015982" w:rsidRPr="00735355" w:rsidRDefault="00015982" w:rsidP="00735355">
      <w:pPr>
        <w:pStyle w:val="Body"/>
        <w:spacing w:after="0" w:line="276" w:lineRule="auto"/>
        <w:rPr>
          <w:rFonts w:cs="Arial"/>
          <w:sz w:val="22"/>
          <w:szCs w:val="22"/>
        </w:rPr>
      </w:pPr>
    </w:p>
    <w:tbl>
      <w:tblPr>
        <w:tblStyle w:val="TableGrid"/>
        <w:tblW w:w="9923" w:type="dxa"/>
        <w:tblInd w:w="137" w:type="dxa"/>
        <w:tblLook w:val="04A0" w:firstRow="1" w:lastRow="0" w:firstColumn="1" w:lastColumn="0" w:noHBand="0" w:noVBand="1"/>
      </w:tblPr>
      <w:tblGrid>
        <w:gridCol w:w="3260"/>
        <w:gridCol w:w="6663"/>
      </w:tblGrid>
      <w:tr w:rsidR="00015982" w:rsidRPr="00735355" w14:paraId="15C80A01" w14:textId="77777777" w:rsidTr="001B4550">
        <w:tc>
          <w:tcPr>
            <w:tcW w:w="3260" w:type="dxa"/>
          </w:tcPr>
          <w:p w14:paraId="252E7DDE" w14:textId="77777777" w:rsidR="00015982" w:rsidRPr="00735355" w:rsidRDefault="00015982" w:rsidP="00735355">
            <w:pPr>
              <w:pStyle w:val="Body"/>
              <w:spacing w:after="0" w:line="276" w:lineRule="auto"/>
              <w:rPr>
                <w:rFonts w:cs="Arial"/>
                <w:sz w:val="22"/>
                <w:szCs w:val="22"/>
              </w:rPr>
            </w:pPr>
            <w:r w:rsidRPr="00735355">
              <w:rPr>
                <w:rFonts w:cs="Arial"/>
                <w:sz w:val="22"/>
                <w:szCs w:val="22"/>
              </w:rPr>
              <w:t xml:space="preserve">Framework Member </w:t>
            </w:r>
          </w:p>
        </w:tc>
        <w:tc>
          <w:tcPr>
            <w:tcW w:w="6663" w:type="dxa"/>
          </w:tcPr>
          <w:p w14:paraId="039F6A92" w14:textId="1ED4DD18" w:rsidR="00015982" w:rsidRPr="00735355" w:rsidRDefault="00015982" w:rsidP="00735355">
            <w:pPr>
              <w:pStyle w:val="Body"/>
              <w:spacing w:after="0" w:line="276" w:lineRule="auto"/>
              <w:rPr>
                <w:rFonts w:cs="Arial"/>
                <w:b/>
                <w:sz w:val="22"/>
                <w:szCs w:val="22"/>
              </w:rPr>
            </w:pPr>
          </w:p>
        </w:tc>
      </w:tr>
    </w:tbl>
    <w:p w14:paraId="36348D39" w14:textId="77777777" w:rsidR="00015982" w:rsidRPr="00735355" w:rsidRDefault="00015982" w:rsidP="00735355">
      <w:pPr>
        <w:pStyle w:val="Body"/>
        <w:spacing w:after="0" w:line="276" w:lineRule="auto"/>
        <w:rPr>
          <w:rFonts w:cs="Arial"/>
          <w:b/>
          <w:sz w:val="22"/>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662"/>
      </w:tblGrid>
      <w:tr w:rsidR="00015982" w:rsidRPr="00735355" w14:paraId="09514DD8" w14:textId="77777777" w:rsidTr="005B3709">
        <w:trPr>
          <w:jc w:val="center"/>
        </w:trPr>
        <w:tc>
          <w:tcPr>
            <w:tcW w:w="3261" w:type="dxa"/>
            <w:tcBorders>
              <w:top w:val="single" w:sz="4" w:space="0" w:color="auto"/>
              <w:left w:val="single" w:sz="4" w:space="0" w:color="auto"/>
              <w:bottom w:val="single" w:sz="4" w:space="0" w:color="auto"/>
              <w:right w:val="single" w:sz="4" w:space="0" w:color="auto"/>
            </w:tcBorders>
            <w:hideMark/>
          </w:tcPr>
          <w:p w14:paraId="191A9AC7" w14:textId="77777777" w:rsidR="00015982" w:rsidRPr="00735355" w:rsidRDefault="00015982" w:rsidP="00735355">
            <w:pPr>
              <w:pStyle w:val="Body"/>
              <w:spacing w:after="0" w:line="276" w:lineRule="auto"/>
              <w:rPr>
                <w:rFonts w:cs="Arial"/>
                <w:sz w:val="22"/>
                <w:szCs w:val="22"/>
              </w:rPr>
            </w:pPr>
            <w:r w:rsidRPr="00735355">
              <w:rPr>
                <w:rFonts w:cs="Arial"/>
                <w:sz w:val="22"/>
                <w:szCs w:val="22"/>
              </w:rPr>
              <w:t>Issue Date</w:t>
            </w:r>
          </w:p>
        </w:tc>
        <w:tc>
          <w:tcPr>
            <w:tcW w:w="6662" w:type="dxa"/>
            <w:tcBorders>
              <w:top w:val="single" w:sz="4" w:space="0" w:color="auto"/>
              <w:left w:val="single" w:sz="4" w:space="0" w:color="auto"/>
              <w:bottom w:val="single" w:sz="4" w:space="0" w:color="auto"/>
              <w:right w:val="single" w:sz="4" w:space="0" w:color="auto"/>
            </w:tcBorders>
            <w:hideMark/>
          </w:tcPr>
          <w:p w14:paraId="2CB07A51" w14:textId="20E49518" w:rsidR="00015982" w:rsidRPr="00735355" w:rsidRDefault="00015982" w:rsidP="00735355">
            <w:pPr>
              <w:pStyle w:val="Body"/>
              <w:spacing w:after="0" w:line="276" w:lineRule="auto"/>
              <w:rPr>
                <w:rFonts w:cs="Arial"/>
                <w:sz w:val="22"/>
                <w:szCs w:val="22"/>
              </w:rPr>
            </w:pPr>
          </w:p>
        </w:tc>
      </w:tr>
      <w:tr w:rsidR="00015982" w:rsidRPr="00735355" w14:paraId="5F2A6547" w14:textId="77777777" w:rsidTr="005B3709">
        <w:trPr>
          <w:jc w:val="center"/>
        </w:trPr>
        <w:tc>
          <w:tcPr>
            <w:tcW w:w="3261" w:type="dxa"/>
            <w:tcBorders>
              <w:top w:val="single" w:sz="4" w:space="0" w:color="auto"/>
              <w:left w:val="single" w:sz="4" w:space="0" w:color="auto"/>
              <w:bottom w:val="single" w:sz="4" w:space="0" w:color="auto"/>
              <w:right w:val="single" w:sz="4" w:space="0" w:color="auto"/>
            </w:tcBorders>
          </w:tcPr>
          <w:p w14:paraId="0F2417D6" w14:textId="77777777" w:rsidR="00015982" w:rsidRPr="00735355" w:rsidRDefault="00015982" w:rsidP="00735355">
            <w:pPr>
              <w:pStyle w:val="Body"/>
              <w:spacing w:after="0" w:line="276" w:lineRule="auto"/>
              <w:rPr>
                <w:rFonts w:cs="Arial"/>
                <w:sz w:val="22"/>
                <w:szCs w:val="22"/>
              </w:rPr>
            </w:pPr>
            <w:r w:rsidRPr="00735355">
              <w:rPr>
                <w:rFonts w:cs="Arial"/>
                <w:sz w:val="22"/>
                <w:szCs w:val="22"/>
              </w:rPr>
              <w:t>Description of the Services</w:t>
            </w:r>
          </w:p>
          <w:p w14:paraId="76B32157" w14:textId="77777777" w:rsidR="00015982" w:rsidRPr="00735355" w:rsidRDefault="00015982" w:rsidP="00735355">
            <w:pPr>
              <w:pStyle w:val="Body"/>
              <w:spacing w:after="0" w:line="276" w:lineRule="auto"/>
              <w:rPr>
                <w:rFonts w:cs="Arial"/>
                <w:sz w:val="22"/>
                <w:szCs w:val="22"/>
              </w:rPr>
            </w:pPr>
          </w:p>
        </w:tc>
        <w:tc>
          <w:tcPr>
            <w:tcW w:w="6662" w:type="dxa"/>
            <w:tcBorders>
              <w:top w:val="single" w:sz="4" w:space="0" w:color="auto"/>
              <w:left w:val="single" w:sz="4" w:space="0" w:color="auto"/>
              <w:bottom w:val="single" w:sz="4" w:space="0" w:color="auto"/>
              <w:right w:val="single" w:sz="4" w:space="0" w:color="auto"/>
            </w:tcBorders>
          </w:tcPr>
          <w:p w14:paraId="5112F413" w14:textId="2F5DCA1C" w:rsidR="00015982" w:rsidRPr="00735355" w:rsidRDefault="00015982" w:rsidP="00735355">
            <w:pPr>
              <w:pStyle w:val="Body"/>
              <w:spacing w:after="0" w:line="276" w:lineRule="auto"/>
              <w:rPr>
                <w:rFonts w:cs="Arial"/>
                <w:sz w:val="22"/>
                <w:szCs w:val="22"/>
              </w:rPr>
            </w:pPr>
          </w:p>
        </w:tc>
      </w:tr>
      <w:tr w:rsidR="00015982" w:rsidRPr="00735355" w14:paraId="2C3424B9" w14:textId="77777777" w:rsidTr="005B3709">
        <w:trPr>
          <w:trHeight w:val="611"/>
          <w:jc w:val="center"/>
        </w:trPr>
        <w:tc>
          <w:tcPr>
            <w:tcW w:w="3261" w:type="dxa"/>
            <w:tcBorders>
              <w:top w:val="single" w:sz="4" w:space="0" w:color="auto"/>
              <w:left w:val="single" w:sz="4" w:space="0" w:color="auto"/>
              <w:bottom w:val="single" w:sz="4" w:space="0" w:color="auto"/>
              <w:right w:val="single" w:sz="4" w:space="0" w:color="auto"/>
            </w:tcBorders>
            <w:hideMark/>
          </w:tcPr>
          <w:p w14:paraId="787C2F9A" w14:textId="77777777" w:rsidR="00015982" w:rsidRPr="00735355" w:rsidRDefault="00015982" w:rsidP="00735355">
            <w:pPr>
              <w:pStyle w:val="Body"/>
              <w:spacing w:after="0" w:line="276" w:lineRule="auto"/>
              <w:rPr>
                <w:rFonts w:cs="Arial"/>
                <w:sz w:val="22"/>
                <w:szCs w:val="22"/>
              </w:rPr>
            </w:pPr>
            <w:r w:rsidRPr="00735355">
              <w:rPr>
                <w:rFonts w:cs="Arial"/>
                <w:sz w:val="22"/>
                <w:szCs w:val="22"/>
              </w:rPr>
              <w:t>Date for Commencement:</w:t>
            </w:r>
          </w:p>
        </w:tc>
        <w:tc>
          <w:tcPr>
            <w:tcW w:w="6662" w:type="dxa"/>
            <w:tcBorders>
              <w:top w:val="single" w:sz="4" w:space="0" w:color="auto"/>
              <w:left w:val="single" w:sz="4" w:space="0" w:color="auto"/>
              <w:bottom w:val="single" w:sz="4" w:space="0" w:color="auto"/>
              <w:right w:val="single" w:sz="4" w:space="0" w:color="auto"/>
            </w:tcBorders>
            <w:hideMark/>
          </w:tcPr>
          <w:p w14:paraId="4F3B2CD7" w14:textId="1997D5EF" w:rsidR="00015982" w:rsidRPr="00735355" w:rsidRDefault="00015982" w:rsidP="00735355">
            <w:pPr>
              <w:pStyle w:val="Body"/>
              <w:spacing w:after="0" w:line="276" w:lineRule="auto"/>
              <w:rPr>
                <w:rFonts w:cs="Arial"/>
                <w:sz w:val="22"/>
                <w:szCs w:val="22"/>
              </w:rPr>
            </w:pPr>
          </w:p>
        </w:tc>
      </w:tr>
      <w:tr w:rsidR="00015982" w:rsidRPr="00735355" w14:paraId="1F2BCEF8" w14:textId="77777777" w:rsidTr="005B3709">
        <w:trPr>
          <w:jc w:val="center"/>
        </w:trPr>
        <w:tc>
          <w:tcPr>
            <w:tcW w:w="3261" w:type="dxa"/>
            <w:tcBorders>
              <w:top w:val="single" w:sz="4" w:space="0" w:color="auto"/>
              <w:left w:val="single" w:sz="4" w:space="0" w:color="auto"/>
              <w:bottom w:val="single" w:sz="4" w:space="0" w:color="auto"/>
              <w:right w:val="single" w:sz="4" w:space="0" w:color="auto"/>
            </w:tcBorders>
            <w:hideMark/>
          </w:tcPr>
          <w:p w14:paraId="6771A745" w14:textId="48CB0EE4" w:rsidR="00015982" w:rsidRPr="00735355" w:rsidRDefault="00015982" w:rsidP="00735355">
            <w:pPr>
              <w:pStyle w:val="Body"/>
              <w:spacing w:after="0" w:line="276" w:lineRule="auto"/>
              <w:rPr>
                <w:rFonts w:cs="Arial"/>
                <w:sz w:val="22"/>
                <w:szCs w:val="22"/>
              </w:rPr>
            </w:pPr>
            <w:r w:rsidRPr="00735355">
              <w:rPr>
                <w:rFonts w:cs="Arial"/>
                <w:sz w:val="22"/>
                <w:szCs w:val="22"/>
              </w:rPr>
              <w:t>Date for Completion of Services (as defined in the [</w:t>
            </w:r>
            <w:r w:rsidR="00C80718" w:rsidRPr="00735355">
              <w:rPr>
                <w:rFonts w:cs="Arial"/>
                <w:sz w:val="22"/>
                <w:szCs w:val="22"/>
              </w:rPr>
              <w:t>Supply of Services Contract</w:t>
            </w:r>
            <w:r w:rsidRPr="00735355">
              <w:rPr>
                <w:rFonts w:cs="Arial"/>
                <w:sz w:val="22"/>
                <w:szCs w:val="22"/>
              </w:rPr>
              <w:t xml:space="preserve">]) </w:t>
            </w:r>
          </w:p>
        </w:tc>
        <w:tc>
          <w:tcPr>
            <w:tcW w:w="6662" w:type="dxa"/>
            <w:tcBorders>
              <w:top w:val="single" w:sz="4" w:space="0" w:color="auto"/>
              <w:left w:val="single" w:sz="4" w:space="0" w:color="auto"/>
              <w:bottom w:val="single" w:sz="4" w:space="0" w:color="auto"/>
              <w:right w:val="single" w:sz="4" w:space="0" w:color="auto"/>
            </w:tcBorders>
            <w:hideMark/>
          </w:tcPr>
          <w:p w14:paraId="0E2AE8A6" w14:textId="750E14B1" w:rsidR="00015982" w:rsidRPr="00735355" w:rsidRDefault="00015982" w:rsidP="00735355">
            <w:pPr>
              <w:pStyle w:val="Body"/>
              <w:spacing w:after="0" w:line="276" w:lineRule="auto"/>
              <w:rPr>
                <w:rFonts w:cs="Arial"/>
                <w:sz w:val="22"/>
                <w:szCs w:val="22"/>
              </w:rPr>
            </w:pPr>
          </w:p>
        </w:tc>
      </w:tr>
      <w:tr w:rsidR="00015982" w:rsidRPr="00735355" w14:paraId="079B33FD" w14:textId="77777777" w:rsidTr="005B3709">
        <w:trPr>
          <w:jc w:val="center"/>
        </w:trPr>
        <w:tc>
          <w:tcPr>
            <w:tcW w:w="3261" w:type="dxa"/>
            <w:tcBorders>
              <w:top w:val="single" w:sz="4" w:space="0" w:color="auto"/>
              <w:left w:val="single" w:sz="4" w:space="0" w:color="auto"/>
              <w:bottom w:val="single" w:sz="4" w:space="0" w:color="auto"/>
              <w:right w:val="single" w:sz="4" w:space="0" w:color="auto"/>
            </w:tcBorders>
            <w:hideMark/>
          </w:tcPr>
          <w:p w14:paraId="6EAFCF71" w14:textId="77777777" w:rsidR="00015982" w:rsidRPr="00735355" w:rsidRDefault="00015982" w:rsidP="00735355">
            <w:pPr>
              <w:pStyle w:val="Body"/>
              <w:spacing w:after="0" w:line="276" w:lineRule="auto"/>
              <w:rPr>
                <w:rFonts w:cs="Arial"/>
                <w:sz w:val="22"/>
                <w:szCs w:val="22"/>
              </w:rPr>
            </w:pPr>
            <w:r w:rsidRPr="00735355">
              <w:rPr>
                <w:rFonts w:cs="Arial"/>
                <w:sz w:val="22"/>
                <w:szCs w:val="22"/>
              </w:rPr>
              <w:t xml:space="preserve">Person responsible for authorising Task Order </w:t>
            </w:r>
          </w:p>
        </w:tc>
        <w:tc>
          <w:tcPr>
            <w:tcW w:w="6662" w:type="dxa"/>
            <w:tcBorders>
              <w:top w:val="single" w:sz="4" w:space="0" w:color="auto"/>
              <w:left w:val="single" w:sz="4" w:space="0" w:color="auto"/>
              <w:bottom w:val="single" w:sz="4" w:space="0" w:color="auto"/>
              <w:right w:val="single" w:sz="4" w:space="0" w:color="auto"/>
            </w:tcBorders>
          </w:tcPr>
          <w:p w14:paraId="69B60999" w14:textId="07665C08" w:rsidR="00015982" w:rsidRPr="00735355" w:rsidRDefault="00015982" w:rsidP="00735355">
            <w:pPr>
              <w:pStyle w:val="Body"/>
              <w:spacing w:after="0" w:line="276" w:lineRule="auto"/>
              <w:rPr>
                <w:rFonts w:cs="Arial"/>
                <w:i/>
                <w:sz w:val="22"/>
                <w:szCs w:val="22"/>
              </w:rPr>
            </w:pPr>
          </w:p>
        </w:tc>
      </w:tr>
      <w:tr w:rsidR="00015982" w:rsidRPr="00735355" w14:paraId="385244C5" w14:textId="77777777" w:rsidTr="005B3709">
        <w:trPr>
          <w:jc w:val="center"/>
        </w:trPr>
        <w:tc>
          <w:tcPr>
            <w:tcW w:w="3261" w:type="dxa"/>
            <w:tcBorders>
              <w:top w:val="single" w:sz="4" w:space="0" w:color="auto"/>
              <w:left w:val="single" w:sz="4" w:space="0" w:color="auto"/>
              <w:bottom w:val="single" w:sz="4" w:space="0" w:color="auto"/>
              <w:right w:val="single" w:sz="4" w:space="0" w:color="auto"/>
            </w:tcBorders>
            <w:hideMark/>
          </w:tcPr>
          <w:p w14:paraId="6826189F" w14:textId="77777777" w:rsidR="00015982" w:rsidRPr="00735355" w:rsidRDefault="00015982" w:rsidP="00735355">
            <w:pPr>
              <w:pStyle w:val="Body"/>
              <w:spacing w:after="0" w:line="276" w:lineRule="auto"/>
              <w:rPr>
                <w:rFonts w:cs="Arial"/>
                <w:sz w:val="22"/>
                <w:szCs w:val="22"/>
              </w:rPr>
            </w:pPr>
            <w:r w:rsidRPr="00735355">
              <w:rPr>
                <w:rFonts w:cs="Arial"/>
                <w:sz w:val="22"/>
                <w:szCs w:val="22"/>
              </w:rPr>
              <w:t>Rates for Services</w:t>
            </w:r>
          </w:p>
        </w:tc>
        <w:tc>
          <w:tcPr>
            <w:tcW w:w="6662" w:type="dxa"/>
            <w:tcBorders>
              <w:top w:val="single" w:sz="4" w:space="0" w:color="auto"/>
              <w:left w:val="single" w:sz="4" w:space="0" w:color="auto"/>
              <w:bottom w:val="single" w:sz="4" w:space="0" w:color="auto"/>
              <w:right w:val="single" w:sz="4" w:space="0" w:color="auto"/>
            </w:tcBorders>
          </w:tcPr>
          <w:p w14:paraId="188B6FF2" w14:textId="6F0F4A88" w:rsidR="00015982" w:rsidRPr="00735355" w:rsidRDefault="00015982" w:rsidP="00735355">
            <w:pPr>
              <w:pStyle w:val="Body"/>
              <w:spacing w:after="0" w:line="276" w:lineRule="auto"/>
              <w:rPr>
                <w:rFonts w:cs="Arial"/>
                <w:sz w:val="22"/>
                <w:szCs w:val="22"/>
              </w:rPr>
            </w:pPr>
            <w:r w:rsidRPr="00735355">
              <w:rPr>
                <w:rFonts w:cs="Arial"/>
                <w:sz w:val="22"/>
                <w:szCs w:val="22"/>
              </w:rPr>
              <w:t>€ (excluding VAT)</w:t>
            </w:r>
            <w:r w:rsidRPr="00735355">
              <w:rPr>
                <w:rFonts w:cs="Arial"/>
                <w:b/>
                <w:sz w:val="22"/>
                <w:szCs w:val="22"/>
              </w:rPr>
              <w:t xml:space="preserve"> </w:t>
            </w:r>
          </w:p>
        </w:tc>
      </w:tr>
    </w:tbl>
    <w:p w14:paraId="472519B3" w14:textId="77777777" w:rsidR="00015982" w:rsidRPr="00735355" w:rsidRDefault="00015982" w:rsidP="00735355">
      <w:pPr>
        <w:pStyle w:val="Body"/>
        <w:spacing w:after="0" w:line="276" w:lineRule="auto"/>
        <w:rPr>
          <w:rFonts w:cs="Arial"/>
          <w:sz w:val="22"/>
          <w:szCs w:val="22"/>
        </w:rPr>
      </w:pPr>
    </w:p>
    <w:p w14:paraId="7557C396" w14:textId="23972647" w:rsidR="00015982" w:rsidRPr="00735355" w:rsidRDefault="00015982" w:rsidP="00735355">
      <w:pPr>
        <w:pStyle w:val="Body"/>
        <w:numPr>
          <w:ilvl w:val="0"/>
          <w:numId w:val="39"/>
        </w:numPr>
        <w:spacing w:after="0" w:line="276" w:lineRule="auto"/>
        <w:rPr>
          <w:rFonts w:cs="Arial"/>
          <w:sz w:val="22"/>
          <w:szCs w:val="22"/>
        </w:rPr>
      </w:pPr>
      <w:r w:rsidRPr="00735355">
        <w:rPr>
          <w:rFonts w:cs="Arial"/>
          <w:sz w:val="22"/>
          <w:szCs w:val="22"/>
        </w:rPr>
        <w:t xml:space="preserve">In accordance with the provisions of the </w:t>
      </w:r>
      <w:r w:rsidR="00FD6F1B" w:rsidRPr="00735355">
        <w:rPr>
          <w:rFonts w:cs="Arial"/>
          <w:sz w:val="22"/>
          <w:szCs w:val="22"/>
        </w:rPr>
        <w:t>Supply of Services</w:t>
      </w:r>
      <w:r w:rsidRPr="00735355">
        <w:rPr>
          <w:rFonts w:cs="Arial"/>
          <w:sz w:val="22"/>
          <w:szCs w:val="22"/>
        </w:rPr>
        <w:t xml:space="preserve"> Contract, the Framework Member is instructed to proceed with provision of the Services with regard to the requirements specified above.  The provision of the Services is to commence on the Date for Commencement (as noted above</w:t>
      </w:r>
      <w:proofErr w:type="gramStart"/>
      <w:r w:rsidRPr="00735355">
        <w:rPr>
          <w:rFonts w:cs="Arial"/>
          <w:sz w:val="22"/>
          <w:szCs w:val="22"/>
        </w:rPr>
        <w:t>)</w:t>
      </w:r>
      <w:proofErr w:type="gramEnd"/>
      <w:r w:rsidRPr="00735355">
        <w:rPr>
          <w:rFonts w:cs="Arial"/>
          <w:sz w:val="22"/>
          <w:szCs w:val="22"/>
        </w:rPr>
        <w:t xml:space="preserve"> and the Services are to be completed by the Date for Completion (as noted above) in accordance with the terms</w:t>
      </w:r>
      <w:r w:rsidR="5E1F20FF" w:rsidRPr="00735355">
        <w:rPr>
          <w:rFonts w:cs="Arial"/>
          <w:sz w:val="22"/>
          <w:szCs w:val="22"/>
        </w:rPr>
        <w:t xml:space="preserve"> and conditions</w:t>
      </w:r>
      <w:r w:rsidRPr="00735355">
        <w:rPr>
          <w:rFonts w:cs="Arial"/>
          <w:sz w:val="22"/>
          <w:szCs w:val="22"/>
        </w:rPr>
        <w:t xml:space="preserve"> of the </w:t>
      </w:r>
      <w:r w:rsidR="00FD6F1B" w:rsidRPr="00735355">
        <w:rPr>
          <w:rFonts w:cs="Arial"/>
          <w:sz w:val="22"/>
          <w:szCs w:val="22"/>
        </w:rPr>
        <w:t>Supply of Services Contr</w:t>
      </w:r>
      <w:r w:rsidR="46683B13" w:rsidRPr="00735355">
        <w:rPr>
          <w:rFonts w:cs="Arial"/>
          <w:sz w:val="22"/>
          <w:szCs w:val="22"/>
        </w:rPr>
        <w:t>act</w:t>
      </w:r>
      <w:r w:rsidR="00A117BE" w:rsidRPr="00735355">
        <w:rPr>
          <w:rFonts w:cs="Arial"/>
          <w:sz w:val="22"/>
          <w:szCs w:val="22"/>
        </w:rPr>
        <w:t>.</w:t>
      </w:r>
      <w:r w:rsidRPr="00735355">
        <w:rPr>
          <w:rFonts w:cs="Arial"/>
          <w:sz w:val="22"/>
          <w:szCs w:val="22"/>
        </w:rPr>
        <w:t xml:space="preserve"> </w:t>
      </w:r>
    </w:p>
    <w:p w14:paraId="42F75059" w14:textId="065E0586" w:rsidR="00015982" w:rsidRPr="00735355" w:rsidRDefault="00015982" w:rsidP="00735355">
      <w:pPr>
        <w:pStyle w:val="ACSchLv1"/>
        <w:spacing w:after="0" w:line="276" w:lineRule="auto"/>
        <w:rPr>
          <w:rFonts w:ascii="Arial" w:eastAsia="Calibri" w:hAnsi="Arial" w:cs="Arial"/>
          <w:color w:val="000000" w:themeColor="text1"/>
          <w:sz w:val="22"/>
          <w:szCs w:val="22"/>
        </w:rPr>
      </w:pPr>
      <w:r w:rsidRPr="00735355">
        <w:rPr>
          <w:rFonts w:ascii="Arial" w:eastAsia="Calibri" w:hAnsi="Arial" w:cs="Arial"/>
          <w:color w:val="000000" w:themeColor="text1"/>
          <w:sz w:val="22"/>
          <w:szCs w:val="22"/>
        </w:rPr>
        <w:t xml:space="preserve">In undertaking the Services as required under this </w:t>
      </w:r>
      <w:r w:rsidR="00D774E8" w:rsidRPr="00735355">
        <w:rPr>
          <w:rFonts w:ascii="Arial" w:eastAsia="Calibri" w:hAnsi="Arial" w:cs="Arial"/>
          <w:color w:val="000000" w:themeColor="text1"/>
          <w:sz w:val="22"/>
          <w:szCs w:val="22"/>
        </w:rPr>
        <w:t>Task Order</w:t>
      </w:r>
      <w:r w:rsidRPr="00735355">
        <w:rPr>
          <w:rFonts w:ascii="Arial" w:eastAsia="Calibri" w:hAnsi="Arial" w:cs="Arial"/>
          <w:color w:val="000000" w:themeColor="text1"/>
          <w:sz w:val="22"/>
          <w:szCs w:val="22"/>
        </w:rPr>
        <w:t xml:space="preserve">, the Framework Member shall comply with all applicable requirements of the </w:t>
      </w:r>
      <w:r w:rsidR="00C73C05" w:rsidRPr="00735355">
        <w:rPr>
          <w:rFonts w:ascii="Arial" w:eastAsia="Calibri" w:hAnsi="Arial" w:cs="Arial"/>
          <w:color w:val="000000" w:themeColor="text1"/>
          <w:sz w:val="22"/>
          <w:szCs w:val="22"/>
        </w:rPr>
        <w:t xml:space="preserve">Supply of Services </w:t>
      </w:r>
      <w:r w:rsidR="00FD6F1B" w:rsidRPr="00735355">
        <w:rPr>
          <w:rFonts w:ascii="Arial" w:eastAsia="Calibri" w:hAnsi="Arial" w:cs="Arial"/>
          <w:color w:val="000000" w:themeColor="text1"/>
          <w:sz w:val="22"/>
          <w:szCs w:val="22"/>
        </w:rPr>
        <w:t>Contract</w:t>
      </w:r>
      <w:r w:rsidRPr="00735355">
        <w:rPr>
          <w:rFonts w:ascii="Arial" w:eastAsia="Calibri" w:hAnsi="Arial" w:cs="Arial"/>
          <w:color w:val="000000" w:themeColor="text1"/>
          <w:sz w:val="22"/>
          <w:szCs w:val="22"/>
        </w:rPr>
        <w:t xml:space="preserve">. </w:t>
      </w:r>
    </w:p>
    <w:p w14:paraId="24D22DBE" w14:textId="62BE3403" w:rsidR="00015982" w:rsidRPr="00735355" w:rsidRDefault="00015982" w:rsidP="00735355">
      <w:pPr>
        <w:pStyle w:val="ACSchLv1"/>
        <w:spacing w:after="0" w:line="276" w:lineRule="auto"/>
        <w:rPr>
          <w:rFonts w:ascii="Arial" w:eastAsia="Calibri" w:hAnsi="Arial" w:cs="Arial"/>
          <w:color w:val="000000" w:themeColor="text1"/>
          <w:sz w:val="22"/>
          <w:szCs w:val="22"/>
        </w:rPr>
      </w:pPr>
      <w:r w:rsidRPr="00735355">
        <w:rPr>
          <w:rFonts w:ascii="Arial" w:eastAsia="Calibri" w:hAnsi="Arial" w:cs="Arial"/>
          <w:color w:val="000000" w:themeColor="text1"/>
          <w:sz w:val="22"/>
          <w:szCs w:val="22"/>
        </w:rPr>
        <w:t xml:space="preserve">Upon signing and return by the Framework Member of this </w:t>
      </w:r>
      <w:r w:rsidR="00600B44" w:rsidRPr="00735355">
        <w:rPr>
          <w:rFonts w:ascii="Arial" w:eastAsia="Calibri" w:hAnsi="Arial" w:cs="Arial"/>
          <w:color w:val="000000" w:themeColor="text1"/>
          <w:sz w:val="22"/>
          <w:szCs w:val="22"/>
        </w:rPr>
        <w:t>Task Order</w:t>
      </w:r>
      <w:r w:rsidRPr="00735355">
        <w:rPr>
          <w:rFonts w:ascii="Arial" w:eastAsia="Calibri" w:hAnsi="Arial" w:cs="Arial"/>
          <w:color w:val="000000" w:themeColor="text1"/>
          <w:sz w:val="22"/>
          <w:szCs w:val="22"/>
        </w:rPr>
        <w:t xml:space="preserve"> to Fáilte Ireland, the Framework Member agrees, with effect from the date set out below (or, if no date is stated, with effect from the date of receipt of the returned signed </w:t>
      </w:r>
      <w:r w:rsidR="009A5387" w:rsidRPr="00735355">
        <w:rPr>
          <w:rFonts w:ascii="Arial" w:eastAsia="Calibri" w:hAnsi="Arial" w:cs="Arial"/>
          <w:color w:val="000000" w:themeColor="text1"/>
          <w:sz w:val="22"/>
          <w:szCs w:val="22"/>
        </w:rPr>
        <w:t>Task Order</w:t>
      </w:r>
      <w:r w:rsidRPr="00735355">
        <w:rPr>
          <w:rFonts w:ascii="Arial" w:eastAsia="Calibri" w:hAnsi="Arial" w:cs="Arial"/>
          <w:color w:val="000000" w:themeColor="text1"/>
          <w:sz w:val="22"/>
          <w:szCs w:val="22"/>
        </w:rPr>
        <w:t xml:space="preserve">) to provide the Services as specified in the </w:t>
      </w:r>
      <w:r w:rsidR="009A5387" w:rsidRPr="00735355">
        <w:rPr>
          <w:rFonts w:ascii="Arial" w:eastAsia="Calibri" w:hAnsi="Arial" w:cs="Arial"/>
          <w:color w:val="000000" w:themeColor="text1"/>
          <w:sz w:val="22"/>
          <w:szCs w:val="22"/>
        </w:rPr>
        <w:t>Task Order</w:t>
      </w:r>
      <w:r w:rsidRPr="00735355">
        <w:rPr>
          <w:rFonts w:ascii="Arial" w:eastAsia="Calibri" w:hAnsi="Arial" w:cs="Arial"/>
          <w:color w:val="000000" w:themeColor="text1"/>
          <w:sz w:val="22"/>
          <w:szCs w:val="22"/>
        </w:rPr>
        <w:t xml:space="preserve"> </w:t>
      </w:r>
      <w:r w:rsidR="00556F9A" w:rsidRPr="00735355">
        <w:rPr>
          <w:rFonts w:ascii="Arial" w:eastAsia="Calibri" w:hAnsi="Arial" w:cs="Arial"/>
          <w:color w:val="000000" w:themeColor="text1"/>
          <w:sz w:val="22"/>
          <w:szCs w:val="22"/>
        </w:rPr>
        <w:t xml:space="preserve"> on </w:t>
      </w:r>
      <w:r w:rsidRPr="00735355">
        <w:rPr>
          <w:rFonts w:ascii="Arial" w:eastAsia="Calibri" w:hAnsi="Arial" w:cs="Arial"/>
          <w:color w:val="000000" w:themeColor="text1"/>
          <w:sz w:val="22"/>
          <w:szCs w:val="22"/>
        </w:rPr>
        <w:t xml:space="preserve">the terms and subject to the conditions of the </w:t>
      </w:r>
      <w:r w:rsidR="00A117BE" w:rsidRPr="00735355">
        <w:rPr>
          <w:rFonts w:ascii="Arial" w:eastAsia="Calibri" w:hAnsi="Arial" w:cs="Arial"/>
          <w:color w:val="000000" w:themeColor="text1"/>
          <w:sz w:val="22"/>
          <w:szCs w:val="22"/>
        </w:rPr>
        <w:t>Supply of Services Contract</w:t>
      </w:r>
      <w:r w:rsidRPr="00735355">
        <w:rPr>
          <w:rFonts w:ascii="Arial" w:eastAsia="Calibri" w:hAnsi="Arial" w:cs="Arial"/>
          <w:color w:val="000000" w:themeColor="text1"/>
          <w:sz w:val="22"/>
          <w:szCs w:val="22"/>
        </w:rPr>
        <w:t xml:space="preserve"> and this </w:t>
      </w:r>
      <w:r w:rsidR="00456B53" w:rsidRPr="00735355">
        <w:rPr>
          <w:rFonts w:ascii="Arial" w:eastAsia="Calibri" w:hAnsi="Arial" w:cs="Arial"/>
          <w:color w:val="000000" w:themeColor="text1"/>
          <w:sz w:val="22"/>
          <w:szCs w:val="22"/>
        </w:rPr>
        <w:t>Task Order</w:t>
      </w:r>
      <w:r w:rsidRPr="00735355">
        <w:rPr>
          <w:rFonts w:ascii="Arial" w:eastAsia="Calibri" w:hAnsi="Arial" w:cs="Arial"/>
          <w:color w:val="000000" w:themeColor="text1"/>
          <w:sz w:val="22"/>
          <w:szCs w:val="22"/>
        </w:rPr>
        <w:t xml:space="preserve"> shall constitute a legally binding contract between the Framework Member and Fáilte Ireland forming part of the </w:t>
      </w:r>
      <w:r w:rsidR="00191E85" w:rsidRPr="00735355">
        <w:rPr>
          <w:rFonts w:ascii="Arial" w:eastAsia="Calibri" w:hAnsi="Arial" w:cs="Arial"/>
          <w:color w:val="000000" w:themeColor="text1"/>
          <w:sz w:val="22"/>
          <w:szCs w:val="22"/>
        </w:rPr>
        <w:t xml:space="preserve">Supply of Services Contract </w:t>
      </w:r>
      <w:r w:rsidRPr="00735355">
        <w:rPr>
          <w:rFonts w:ascii="Arial" w:eastAsia="Calibri" w:hAnsi="Arial" w:cs="Arial"/>
          <w:color w:val="000000" w:themeColor="text1"/>
          <w:sz w:val="22"/>
          <w:szCs w:val="22"/>
        </w:rPr>
        <w:t xml:space="preserve">with effect from such date. </w:t>
      </w:r>
    </w:p>
    <w:p w14:paraId="2E318979" w14:textId="2E22A9D9" w:rsidR="00015982" w:rsidRPr="00735355" w:rsidRDefault="00015982" w:rsidP="00735355">
      <w:pPr>
        <w:pStyle w:val="ACSchLv1"/>
        <w:numPr>
          <w:ilvl w:val="0"/>
          <w:numId w:val="39"/>
        </w:numPr>
        <w:spacing w:after="0" w:line="276" w:lineRule="auto"/>
        <w:rPr>
          <w:rFonts w:ascii="Arial" w:eastAsia="Calibri" w:hAnsi="Arial" w:cs="Arial"/>
          <w:color w:val="000000" w:themeColor="text1"/>
          <w:sz w:val="22"/>
          <w:szCs w:val="22"/>
        </w:rPr>
      </w:pPr>
      <w:r w:rsidRPr="00735355">
        <w:rPr>
          <w:rFonts w:ascii="Arial" w:eastAsia="Calibri" w:hAnsi="Arial" w:cs="Arial"/>
          <w:color w:val="000000" w:themeColor="text1"/>
          <w:sz w:val="22"/>
          <w:szCs w:val="22"/>
        </w:rPr>
        <w:t xml:space="preserve">Capitalised terms used in this </w:t>
      </w:r>
      <w:r w:rsidR="00A23469" w:rsidRPr="00735355">
        <w:rPr>
          <w:rFonts w:ascii="Arial" w:eastAsia="Calibri" w:hAnsi="Arial" w:cs="Arial"/>
          <w:color w:val="000000" w:themeColor="text1"/>
          <w:sz w:val="22"/>
          <w:szCs w:val="22"/>
        </w:rPr>
        <w:t>Task Order</w:t>
      </w:r>
      <w:r w:rsidRPr="00735355">
        <w:rPr>
          <w:rFonts w:ascii="Arial" w:eastAsia="Calibri" w:hAnsi="Arial" w:cs="Arial"/>
          <w:color w:val="000000" w:themeColor="text1"/>
          <w:sz w:val="22"/>
          <w:szCs w:val="22"/>
        </w:rPr>
        <w:t xml:space="preserve"> have the meaning ascribed to them in the </w:t>
      </w:r>
      <w:r w:rsidR="00A23469" w:rsidRPr="00735355">
        <w:rPr>
          <w:rFonts w:ascii="Arial" w:eastAsia="Calibri" w:hAnsi="Arial" w:cs="Arial"/>
          <w:color w:val="000000" w:themeColor="text1"/>
          <w:sz w:val="22"/>
          <w:szCs w:val="22"/>
        </w:rPr>
        <w:t>Supply of Services Contract</w:t>
      </w:r>
      <w:r w:rsidRPr="00735355">
        <w:rPr>
          <w:rFonts w:ascii="Arial" w:eastAsia="Calibri" w:hAnsi="Arial" w:cs="Arial"/>
          <w:color w:val="000000" w:themeColor="text1"/>
          <w:sz w:val="22"/>
          <w:szCs w:val="22"/>
        </w:rPr>
        <w:t xml:space="preserve"> where applicable. </w:t>
      </w:r>
    </w:p>
    <w:p w14:paraId="04F4155F" w14:textId="77777777" w:rsidR="00735355" w:rsidRDefault="00735355">
      <w:pPr>
        <w:adjustRightInd/>
        <w:rPr>
          <w:rFonts w:cs="Arial"/>
          <w:b/>
          <w:sz w:val="22"/>
          <w:szCs w:val="22"/>
        </w:rPr>
      </w:pPr>
      <w:r>
        <w:rPr>
          <w:rFonts w:cs="Arial"/>
          <w:b/>
          <w:sz w:val="22"/>
          <w:szCs w:val="22"/>
        </w:rPr>
        <w:br w:type="page"/>
      </w:r>
    </w:p>
    <w:p w14:paraId="3D73AA51" w14:textId="06EE7466" w:rsidR="00015982" w:rsidRPr="00735355" w:rsidRDefault="00015982" w:rsidP="00735355">
      <w:pPr>
        <w:pStyle w:val="Body"/>
        <w:spacing w:after="0" w:line="276" w:lineRule="auto"/>
        <w:rPr>
          <w:rFonts w:cs="Arial"/>
          <w:sz w:val="22"/>
          <w:szCs w:val="22"/>
        </w:rPr>
      </w:pPr>
      <w:r w:rsidRPr="00735355">
        <w:rPr>
          <w:rFonts w:cs="Arial"/>
          <w:b/>
          <w:sz w:val="22"/>
          <w:szCs w:val="22"/>
        </w:rPr>
        <w:lastRenderedPageBreak/>
        <w:t>IN WITNESS</w:t>
      </w:r>
      <w:r w:rsidRPr="00735355">
        <w:rPr>
          <w:rFonts w:cs="Arial"/>
          <w:sz w:val="22"/>
          <w:szCs w:val="22"/>
        </w:rPr>
        <w:t xml:space="preserve"> of which the Parties have signed this Agreement the day and year first above written.</w:t>
      </w:r>
    </w:p>
    <w:p w14:paraId="299ACB34" w14:textId="77777777" w:rsidR="0028259C" w:rsidRPr="0003057C" w:rsidRDefault="0028259C" w:rsidP="0028259C">
      <w:pPr>
        <w:pStyle w:val="Header"/>
        <w:spacing w:line="276" w:lineRule="auto"/>
        <w:rPr>
          <w:rFonts w:cs="Arial"/>
          <w:b/>
          <w:sz w:val="22"/>
          <w:szCs w:val="22"/>
        </w:rPr>
      </w:pPr>
      <w:r w:rsidRPr="0003057C">
        <w:rPr>
          <w:rFonts w:cs="Arial"/>
          <w:sz w:val="22"/>
          <w:szCs w:val="22"/>
        </w:rPr>
        <w:t xml:space="preserve">For and on behalf of  </w:t>
      </w:r>
      <w:r w:rsidRPr="0003057C">
        <w:rPr>
          <w:rFonts w:cs="Arial"/>
          <w:sz w:val="22"/>
          <w:szCs w:val="22"/>
        </w:rPr>
        <w:br/>
      </w:r>
      <w:r w:rsidRPr="0003057C">
        <w:rPr>
          <w:rFonts w:cs="Arial"/>
          <w:b/>
          <w:sz w:val="22"/>
          <w:szCs w:val="22"/>
        </w:rPr>
        <w:t>THE NATIONAL TOURISM DEVELOPMENT AUTHORITY</w:t>
      </w:r>
    </w:p>
    <w:p w14:paraId="32725C9D" w14:textId="77777777" w:rsidR="0028259C" w:rsidRPr="0003057C" w:rsidRDefault="0028259C" w:rsidP="0028259C">
      <w:pPr>
        <w:spacing w:line="276" w:lineRule="auto"/>
        <w:ind w:left="1440" w:firstLine="720"/>
        <w:rPr>
          <w:rFonts w:cs="Arial"/>
          <w:b/>
          <w:bCs/>
          <w:sz w:val="22"/>
          <w:szCs w:val="22"/>
        </w:rPr>
      </w:pPr>
    </w:p>
    <w:p w14:paraId="6857BAE4" w14:textId="77777777" w:rsidR="0028259C" w:rsidRPr="0003057C" w:rsidRDefault="0028259C" w:rsidP="0028259C">
      <w:pPr>
        <w:spacing w:line="276" w:lineRule="auto"/>
        <w:ind w:left="1440" w:firstLine="720"/>
        <w:rPr>
          <w:rFonts w:cs="Arial"/>
          <w:b/>
          <w:bCs/>
          <w:sz w:val="22"/>
          <w:szCs w:val="22"/>
        </w:rPr>
      </w:pPr>
    </w:p>
    <w:p w14:paraId="3D080B50" w14:textId="77777777" w:rsidR="0028259C" w:rsidRPr="0003057C" w:rsidRDefault="0028259C" w:rsidP="0028259C">
      <w:pPr>
        <w:spacing w:line="276" w:lineRule="auto"/>
        <w:ind w:left="1440" w:firstLine="720"/>
        <w:rPr>
          <w:rFonts w:cs="Arial"/>
          <w:b/>
          <w:bCs/>
          <w:sz w:val="22"/>
          <w:szCs w:val="22"/>
        </w:rPr>
      </w:pPr>
    </w:p>
    <w:p w14:paraId="78A6C903" w14:textId="77777777" w:rsidR="0028259C" w:rsidRPr="0003057C" w:rsidRDefault="0028259C" w:rsidP="0028259C">
      <w:pPr>
        <w:spacing w:line="276" w:lineRule="auto"/>
        <w:rPr>
          <w:rFonts w:cs="Arial"/>
          <w:sz w:val="22"/>
          <w:szCs w:val="22"/>
          <w:u w:val="single"/>
        </w:rPr>
      </w:pPr>
      <w:r w:rsidRPr="0003057C">
        <w:rPr>
          <w:rFonts w:cs="Arial"/>
          <w:sz w:val="22"/>
          <w:szCs w:val="22"/>
          <w:u w:val="single"/>
        </w:rPr>
        <w:t>_____________________________</w:t>
      </w:r>
    </w:p>
    <w:p w14:paraId="317A66D6" w14:textId="77777777" w:rsidR="0028259C" w:rsidRPr="0003057C" w:rsidRDefault="0028259C" w:rsidP="0028259C">
      <w:pPr>
        <w:spacing w:line="276" w:lineRule="auto"/>
        <w:rPr>
          <w:rFonts w:cs="Arial"/>
          <w:sz w:val="22"/>
          <w:szCs w:val="22"/>
        </w:rPr>
      </w:pPr>
      <w:r w:rsidRPr="0003057C">
        <w:rPr>
          <w:rFonts w:cs="Arial"/>
          <w:sz w:val="22"/>
          <w:szCs w:val="22"/>
        </w:rPr>
        <w:t>Authorised Signatory</w:t>
      </w:r>
    </w:p>
    <w:p w14:paraId="72B0BDFA" w14:textId="77777777" w:rsidR="0028259C" w:rsidRPr="0003057C" w:rsidRDefault="0028259C" w:rsidP="0028259C">
      <w:pPr>
        <w:spacing w:line="276" w:lineRule="auto"/>
        <w:rPr>
          <w:rFonts w:cs="Arial"/>
          <w:sz w:val="22"/>
          <w:szCs w:val="22"/>
        </w:rPr>
      </w:pPr>
    </w:p>
    <w:p w14:paraId="0175019B" w14:textId="77777777" w:rsidR="0028259C" w:rsidRPr="0003057C" w:rsidRDefault="0028259C" w:rsidP="0028259C">
      <w:pPr>
        <w:spacing w:line="276" w:lineRule="auto"/>
        <w:rPr>
          <w:rFonts w:cs="Arial"/>
          <w:sz w:val="22"/>
          <w:szCs w:val="22"/>
          <w:u w:val="single"/>
        </w:rPr>
      </w:pPr>
      <w:r w:rsidRPr="0003057C">
        <w:rPr>
          <w:rFonts w:cs="Arial"/>
          <w:sz w:val="22"/>
          <w:szCs w:val="22"/>
          <w:u w:val="single"/>
        </w:rPr>
        <w:t>_____________________________</w:t>
      </w:r>
    </w:p>
    <w:p w14:paraId="00CB4C70" w14:textId="77777777" w:rsidR="0028259C" w:rsidRPr="0003057C" w:rsidRDefault="0028259C" w:rsidP="0028259C">
      <w:pPr>
        <w:spacing w:line="276" w:lineRule="auto"/>
        <w:rPr>
          <w:rFonts w:cs="Arial"/>
          <w:sz w:val="22"/>
          <w:szCs w:val="22"/>
        </w:rPr>
      </w:pPr>
      <w:r w:rsidRPr="0003057C">
        <w:rPr>
          <w:rFonts w:cs="Arial"/>
          <w:sz w:val="22"/>
          <w:szCs w:val="22"/>
        </w:rPr>
        <w:t>Position</w:t>
      </w:r>
    </w:p>
    <w:p w14:paraId="3EACCEC9" w14:textId="77777777" w:rsidR="0028259C" w:rsidRPr="0003057C" w:rsidRDefault="0028259C" w:rsidP="0028259C">
      <w:pPr>
        <w:spacing w:line="276" w:lineRule="auto"/>
        <w:rPr>
          <w:rFonts w:cs="Arial"/>
          <w:sz w:val="22"/>
          <w:szCs w:val="22"/>
        </w:rPr>
      </w:pPr>
    </w:p>
    <w:p w14:paraId="0685C323" w14:textId="77777777" w:rsidR="0028259C" w:rsidRPr="0003057C" w:rsidRDefault="0028259C" w:rsidP="0028259C">
      <w:pPr>
        <w:spacing w:line="276" w:lineRule="auto"/>
        <w:rPr>
          <w:rFonts w:cs="Arial"/>
          <w:sz w:val="22"/>
          <w:szCs w:val="22"/>
          <w:u w:val="single"/>
        </w:rPr>
      </w:pPr>
      <w:r w:rsidRPr="0003057C">
        <w:rPr>
          <w:rFonts w:cs="Arial"/>
          <w:sz w:val="22"/>
          <w:szCs w:val="22"/>
          <w:u w:val="single"/>
        </w:rPr>
        <w:t>_____________________________</w:t>
      </w:r>
    </w:p>
    <w:p w14:paraId="549BC3DF" w14:textId="77777777" w:rsidR="0028259C" w:rsidRPr="0003057C" w:rsidRDefault="0028259C" w:rsidP="0028259C">
      <w:pPr>
        <w:spacing w:line="276" w:lineRule="auto"/>
        <w:rPr>
          <w:rFonts w:cs="Arial"/>
          <w:sz w:val="22"/>
          <w:szCs w:val="22"/>
        </w:rPr>
      </w:pPr>
      <w:r w:rsidRPr="0003057C">
        <w:rPr>
          <w:rFonts w:cs="Arial"/>
          <w:sz w:val="22"/>
          <w:szCs w:val="22"/>
        </w:rPr>
        <w:t xml:space="preserve">Date </w:t>
      </w:r>
    </w:p>
    <w:p w14:paraId="76B617A7" w14:textId="77777777" w:rsidR="0028259C" w:rsidRPr="0003057C" w:rsidRDefault="0028259C" w:rsidP="0028259C">
      <w:pPr>
        <w:spacing w:line="276" w:lineRule="auto"/>
        <w:rPr>
          <w:rFonts w:cs="Arial"/>
          <w:sz w:val="22"/>
          <w:szCs w:val="22"/>
        </w:rPr>
      </w:pPr>
    </w:p>
    <w:p w14:paraId="11D378CC" w14:textId="77777777" w:rsidR="0028259C" w:rsidRPr="0003057C" w:rsidRDefault="0028259C" w:rsidP="0028259C">
      <w:pPr>
        <w:spacing w:line="276" w:lineRule="auto"/>
        <w:rPr>
          <w:rFonts w:cs="Arial"/>
          <w:sz w:val="22"/>
          <w:szCs w:val="22"/>
        </w:rPr>
      </w:pPr>
      <w:r w:rsidRPr="0003057C">
        <w:rPr>
          <w:rFonts w:cs="Arial"/>
          <w:sz w:val="22"/>
          <w:szCs w:val="22"/>
        </w:rPr>
        <w:t>Signed by authorised signatory</w:t>
      </w:r>
    </w:p>
    <w:p w14:paraId="78CDD377" w14:textId="77777777" w:rsidR="0028259C" w:rsidRPr="0003057C" w:rsidRDefault="0028259C" w:rsidP="0028259C">
      <w:pPr>
        <w:pStyle w:val="Header"/>
        <w:spacing w:line="276" w:lineRule="auto"/>
        <w:rPr>
          <w:rFonts w:cs="Arial"/>
          <w:sz w:val="22"/>
          <w:szCs w:val="22"/>
        </w:rPr>
      </w:pPr>
      <w:r w:rsidRPr="0003057C">
        <w:rPr>
          <w:rFonts w:cs="Arial"/>
          <w:sz w:val="22"/>
          <w:szCs w:val="22"/>
        </w:rPr>
        <w:t xml:space="preserve">For and on behalf of </w:t>
      </w:r>
    </w:p>
    <w:p w14:paraId="0B3686A0" w14:textId="77777777" w:rsidR="0028259C" w:rsidRPr="0003057C" w:rsidRDefault="0028259C" w:rsidP="0028259C">
      <w:pPr>
        <w:spacing w:line="276" w:lineRule="auto"/>
        <w:rPr>
          <w:rFonts w:cs="Arial"/>
          <w:sz w:val="22"/>
          <w:szCs w:val="22"/>
        </w:rPr>
      </w:pPr>
      <w:r w:rsidRPr="0003057C">
        <w:rPr>
          <w:rFonts w:cs="Arial"/>
          <w:b/>
          <w:noProof/>
          <w:sz w:val="22"/>
          <w:szCs w:val="22"/>
        </w:rPr>
        <w:t>CONTRACTOR</w:t>
      </w:r>
      <w:r w:rsidRPr="0003057C">
        <w:rPr>
          <w:rFonts w:cs="Arial"/>
          <w:b/>
          <w:sz w:val="22"/>
          <w:szCs w:val="22"/>
        </w:rPr>
        <w:t>:</w:t>
      </w:r>
      <w:r w:rsidRPr="0003057C">
        <w:rPr>
          <w:rFonts w:cs="Arial"/>
          <w:b/>
          <w:sz w:val="22"/>
          <w:szCs w:val="22"/>
        </w:rPr>
        <w:tab/>
      </w:r>
      <w:r w:rsidRPr="0003057C">
        <w:rPr>
          <w:rFonts w:cs="Arial"/>
          <w:b/>
          <w:sz w:val="22"/>
          <w:szCs w:val="22"/>
        </w:rPr>
        <w:tab/>
      </w:r>
      <w:r w:rsidRPr="0003057C">
        <w:rPr>
          <w:rFonts w:cs="Arial"/>
          <w:b/>
          <w:sz w:val="22"/>
          <w:szCs w:val="22"/>
        </w:rPr>
        <w:tab/>
      </w:r>
      <w:r w:rsidRPr="0003057C">
        <w:rPr>
          <w:rFonts w:cs="Arial"/>
          <w:sz w:val="22"/>
          <w:szCs w:val="22"/>
        </w:rPr>
        <w:tab/>
      </w:r>
    </w:p>
    <w:p w14:paraId="45D76E7C" w14:textId="77777777" w:rsidR="0028259C" w:rsidRPr="0003057C" w:rsidRDefault="0028259C" w:rsidP="0028259C">
      <w:pPr>
        <w:spacing w:line="276" w:lineRule="auto"/>
        <w:rPr>
          <w:rFonts w:cs="Arial"/>
          <w:sz w:val="22"/>
          <w:szCs w:val="22"/>
        </w:rPr>
      </w:pPr>
    </w:p>
    <w:p w14:paraId="74B65406" w14:textId="77777777" w:rsidR="0028259C" w:rsidRPr="0003057C" w:rsidRDefault="0028259C" w:rsidP="0028259C">
      <w:pPr>
        <w:spacing w:line="276" w:lineRule="auto"/>
        <w:rPr>
          <w:rFonts w:cs="Arial"/>
          <w:sz w:val="22"/>
          <w:szCs w:val="22"/>
        </w:rPr>
      </w:pPr>
    </w:p>
    <w:p w14:paraId="11C2673D" w14:textId="1833C9CB" w:rsidR="0028259C" w:rsidRPr="0003057C" w:rsidRDefault="0028259C" w:rsidP="0028259C">
      <w:pPr>
        <w:spacing w:line="276" w:lineRule="auto"/>
        <w:rPr>
          <w:rFonts w:cs="Arial"/>
          <w:sz w:val="22"/>
          <w:szCs w:val="22"/>
        </w:rPr>
      </w:pPr>
    </w:p>
    <w:p w14:paraId="69FF48C7" w14:textId="77777777" w:rsidR="0028259C" w:rsidRPr="0003057C" w:rsidRDefault="0028259C" w:rsidP="0028259C">
      <w:pPr>
        <w:spacing w:line="276" w:lineRule="auto"/>
        <w:rPr>
          <w:rFonts w:cs="Arial"/>
          <w:sz w:val="22"/>
          <w:szCs w:val="22"/>
        </w:rPr>
      </w:pPr>
    </w:p>
    <w:p w14:paraId="0E9F7B28" w14:textId="77777777" w:rsidR="0028259C" w:rsidRPr="0003057C" w:rsidRDefault="0028259C" w:rsidP="0028259C">
      <w:pPr>
        <w:spacing w:line="276" w:lineRule="auto"/>
        <w:rPr>
          <w:rFonts w:cs="Arial"/>
          <w:sz w:val="22"/>
          <w:szCs w:val="22"/>
          <w:u w:val="single"/>
        </w:rPr>
      </w:pPr>
      <w:r w:rsidRPr="0003057C">
        <w:rPr>
          <w:rFonts w:cs="Arial"/>
          <w:sz w:val="22"/>
          <w:szCs w:val="22"/>
          <w:u w:val="single"/>
        </w:rPr>
        <w:t>_____________________________</w:t>
      </w:r>
    </w:p>
    <w:p w14:paraId="17446907" w14:textId="77777777" w:rsidR="0028259C" w:rsidRPr="0003057C" w:rsidRDefault="0028259C" w:rsidP="0028259C">
      <w:pPr>
        <w:spacing w:line="276" w:lineRule="auto"/>
        <w:rPr>
          <w:rFonts w:cs="Arial"/>
          <w:sz w:val="22"/>
          <w:szCs w:val="22"/>
        </w:rPr>
      </w:pPr>
      <w:r w:rsidRPr="0003057C">
        <w:rPr>
          <w:rFonts w:cs="Arial"/>
          <w:sz w:val="22"/>
          <w:szCs w:val="22"/>
        </w:rPr>
        <w:t>Authorised Signatory</w:t>
      </w:r>
    </w:p>
    <w:p w14:paraId="367DED90" w14:textId="77777777" w:rsidR="0028259C" w:rsidRPr="0003057C" w:rsidRDefault="0028259C" w:rsidP="0028259C">
      <w:pPr>
        <w:spacing w:line="276" w:lineRule="auto"/>
        <w:rPr>
          <w:rFonts w:cs="Arial"/>
          <w:sz w:val="22"/>
          <w:szCs w:val="22"/>
        </w:rPr>
      </w:pPr>
    </w:p>
    <w:p w14:paraId="180F73BF" w14:textId="77777777" w:rsidR="0028259C" w:rsidRPr="0003057C" w:rsidRDefault="0028259C" w:rsidP="0028259C">
      <w:pPr>
        <w:spacing w:line="276" w:lineRule="auto"/>
        <w:rPr>
          <w:rFonts w:cs="Arial"/>
          <w:sz w:val="22"/>
          <w:szCs w:val="22"/>
          <w:u w:val="single"/>
        </w:rPr>
      </w:pPr>
      <w:r w:rsidRPr="0003057C">
        <w:rPr>
          <w:rFonts w:cs="Arial"/>
          <w:sz w:val="22"/>
          <w:szCs w:val="22"/>
          <w:u w:val="single"/>
        </w:rPr>
        <w:t>_____________________________</w:t>
      </w:r>
    </w:p>
    <w:p w14:paraId="23D83656" w14:textId="77777777" w:rsidR="0028259C" w:rsidRPr="0003057C" w:rsidRDefault="0028259C" w:rsidP="0028259C">
      <w:pPr>
        <w:spacing w:line="276" w:lineRule="auto"/>
        <w:rPr>
          <w:rFonts w:cs="Arial"/>
          <w:sz w:val="22"/>
          <w:szCs w:val="22"/>
        </w:rPr>
      </w:pPr>
      <w:r w:rsidRPr="0003057C">
        <w:rPr>
          <w:rFonts w:cs="Arial"/>
          <w:sz w:val="22"/>
          <w:szCs w:val="22"/>
        </w:rPr>
        <w:t>Position</w:t>
      </w:r>
    </w:p>
    <w:p w14:paraId="38A953D0" w14:textId="77777777" w:rsidR="0028259C" w:rsidRPr="0003057C" w:rsidRDefault="0028259C" w:rsidP="0028259C">
      <w:pPr>
        <w:spacing w:line="276" w:lineRule="auto"/>
        <w:rPr>
          <w:rFonts w:cs="Arial"/>
          <w:sz w:val="22"/>
          <w:szCs w:val="22"/>
        </w:rPr>
      </w:pPr>
    </w:p>
    <w:p w14:paraId="530132D8" w14:textId="77777777" w:rsidR="0028259C" w:rsidRPr="0003057C" w:rsidRDefault="0028259C" w:rsidP="0028259C">
      <w:pPr>
        <w:spacing w:line="276" w:lineRule="auto"/>
        <w:rPr>
          <w:rFonts w:cs="Arial"/>
          <w:sz w:val="22"/>
          <w:szCs w:val="22"/>
          <w:u w:val="single"/>
        </w:rPr>
      </w:pPr>
      <w:r w:rsidRPr="0003057C">
        <w:rPr>
          <w:rFonts w:cs="Arial"/>
          <w:sz w:val="22"/>
          <w:szCs w:val="22"/>
          <w:u w:val="single"/>
        </w:rPr>
        <w:t>_____________________________</w:t>
      </w:r>
    </w:p>
    <w:p w14:paraId="700871F7" w14:textId="77777777" w:rsidR="0028259C" w:rsidRPr="0003057C" w:rsidRDefault="0028259C" w:rsidP="0028259C">
      <w:pPr>
        <w:spacing w:line="276" w:lineRule="auto"/>
        <w:rPr>
          <w:rFonts w:cs="Arial"/>
          <w:sz w:val="22"/>
          <w:szCs w:val="22"/>
        </w:rPr>
      </w:pPr>
      <w:r w:rsidRPr="0003057C">
        <w:rPr>
          <w:rFonts w:cs="Arial"/>
          <w:sz w:val="22"/>
          <w:szCs w:val="22"/>
        </w:rPr>
        <w:t xml:space="preserve">Date </w:t>
      </w:r>
    </w:p>
    <w:p w14:paraId="58C730A2" w14:textId="77777777" w:rsidR="00015982" w:rsidRPr="00735355" w:rsidRDefault="00015982" w:rsidP="00735355">
      <w:pPr>
        <w:pStyle w:val="Body"/>
        <w:spacing w:after="0" w:line="276" w:lineRule="auto"/>
        <w:rPr>
          <w:rFonts w:cs="Arial"/>
          <w:sz w:val="22"/>
          <w:szCs w:val="22"/>
        </w:rPr>
      </w:pPr>
    </w:p>
    <w:p w14:paraId="6CA19748" w14:textId="77777777" w:rsidR="00015982" w:rsidRPr="00735355" w:rsidRDefault="00015982" w:rsidP="00735355">
      <w:pPr>
        <w:pStyle w:val="Body"/>
        <w:spacing w:after="0" w:line="276" w:lineRule="auto"/>
        <w:rPr>
          <w:rFonts w:cs="Arial"/>
          <w:sz w:val="22"/>
          <w:szCs w:val="22"/>
        </w:rPr>
      </w:pPr>
    </w:p>
    <w:p w14:paraId="0E359C98" w14:textId="77777777" w:rsidR="00015982" w:rsidRPr="00735355" w:rsidRDefault="00015982" w:rsidP="00735355">
      <w:pPr>
        <w:pStyle w:val="Body"/>
        <w:spacing w:after="0" w:line="276" w:lineRule="auto"/>
        <w:rPr>
          <w:rFonts w:cs="Arial"/>
          <w:b/>
          <w:bCs/>
          <w:sz w:val="22"/>
          <w:szCs w:val="22"/>
        </w:rPr>
      </w:pPr>
    </w:p>
    <w:p w14:paraId="39C53B60" w14:textId="77777777" w:rsidR="00015982" w:rsidRPr="00735355" w:rsidRDefault="00015982" w:rsidP="00735355">
      <w:pPr>
        <w:pStyle w:val="Body"/>
        <w:spacing w:after="0" w:line="276" w:lineRule="auto"/>
        <w:rPr>
          <w:rFonts w:cs="Arial"/>
          <w:sz w:val="22"/>
          <w:szCs w:val="22"/>
        </w:rPr>
      </w:pPr>
    </w:p>
    <w:p w14:paraId="5E83A8A4" w14:textId="77777777" w:rsidR="00015982" w:rsidRPr="00735355" w:rsidRDefault="00015982" w:rsidP="00735355">
      <w:pPr>
        <w:pStyle w:val="Body"/>
        <w:spacing w:after="0" w:line="276" w:lineRule="auto"/>
        <w:rPr>
          <w:rFonts w:cs="Arial"/>
          <w:sz w:val="22"/>
          <w:szCs w:val="22"/>
        </w:rPr>
      </w:pPr>
    </w:p>
    <w:p w14:paraId="49A66E82" w14:textId="77777777" w:rsidR="00015982" w:rsidRPr="00735355" w:rsidRDefault="00015982" w:rsidP="00735355">
      <w:pPr>
        <w:pStyle w:val="Body"/>
        <w:spacing w:after="0" w:line="276" w:lineRule="auto"/>
        <w:rPr>
          <w:rFonts w:cs="Arial"/>
          <w:sz w:val="22"/>
          <w:szCs w:val="22"/>
        </w:rPr>
      </w:pPr>
    </w:p>
    <w:p w14:paraId="57C0D796" w14:textId="77777777" w:rsidR="002F71D9" w:rsidRPr="00735355" w:rsidRDefault="002F71D9" w:rsidP="00735355">
      <w:pPr>
        <w:pStyle w:val="Body"/>
        <w:spacing w:after="0" w:line="276" w:lineRule="auto"/>
        <w:rPr>
          <w:rFonts w:cs="Arial"/>
          <w:sz w:val="22"/>
          <w:szCs w:val="22"/>
        </w:rPr>
      </w:pPr>
    </w:p>
    <w:p w14:paraId="0784B26A" w14:textId="77777777" w:rsidR="002863FD" w:rsidRPr="00735355" w:rsidRDefault="002863FD" w:rsidP="00735355">
      <w:pPr>
        <w:pStyle w:val="Body"/>
        <w:spacing w:after="0" w:line="276" w:lineRule="auto"/>
        <w:rPr>
          <w:rFonts w:cs="Arial"/>
          <w:sz w:val="22"/>
          <w:szCs w:val="22"/>
        </w:rPr>
      </w:pPr>
    </w:p>
    <w:sectPr w:rsidR="002863FD" w:rsidRPr="00735355" w:rsidSect="005C5915">
      <w:headerReference w:type="default" r:id="rId14"/>
      <w:footerReference w:type="even" r:id="rId15"/>
      <w:footerReference w:type="default" r:id="rId16"/>
      <w:footerReference w:type="first" r:id="rId17"/>
      <w:pgSz w:w="11906" w:h="16838" w:code="9"/>
      <w:pgMar w:top="1418" w:right="849" w:bottom="1276" w:left="851"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3B764" w14:textId="77777777" w:rsidR="00A6730B" w:rsidRPr="00735355" w:rsidRDefault="00A6730B" w:rsidP="009160F3">
      <w:r w:rsidRPr="00735355">
        <w:separator/>
      </w:r>
    </w:p>
  </w:endnote>
  <w:endnote w:type="continuationSeparator" w:id="0">
    <w:p w14:paraId="747A7949" w14:textId="77777777" w:rsidR="00A6730B" w:rsidRPr="00735355" w:rsidRDefault="00A6730B" w:rsidP="009160F3">
      <w:r w:rsidRPr="00735355">
        <w:continuationSeparator/>
      </w:r>
    </w:p>
  </w:endnote>
  <w:endnote w:type="continuationNotice" w:id="1">
    <w:p w14:paraId="273524B4" w14:textId="77777777" w:rsidR="00A6730B" w:rsidRPr="00735355" w:rsidRDefault="00A67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20743" w14:textId="665BCAB3" w:rsidR="00313B26" w:rsidRPr="00735355" w:rsidRDefault="00313B26">
    <w:pPr>
      <w:pStyle w:val="Footer"/>
    </w:pPr>
    <w:r w:rsidRPr="00735355">
      <mc:AlternateContent>
        <mc:Choice Requires="wps">
          <w:drawing>
            <wp:anchor distT="0" distB="0" distL="0" distR="0" simplePos="0" relativeHeight="251661824" behindDoc="0" locked="0" layoutInCell="1" allowOverlap="1" wp14:anchorId="6A7C11DC" wp14:editId="645A4C6B">
              <wp:simplePos x="635" y="635"/>
              <wp:positionH relativeFrom="page">
                <wp:align>left</wp:align>
              </wp:positionH>
              <wp:positionV relativeFrom="page">
                <wp:align>bottom</wp:align>
              </wp:positionV>
              <wp:extent cx="1926590" cy="345440"/>
              <wp:effectExtent l="0" t="0" r="16510" b="0"/>
              <wp:wrapNone/>
              <wp:docPr id="1385210070" name="Text Box 2" descr="Failte Ireland Restricted Cont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6590" cy="345440"/>
                      </a:xfrm>
                      <a:prstGeom prst="rect">
                        <a:avLst/>
                      </a:prstGeom>
                      <a:noFill/>
                      <a:ln>
                        <a:noFill/>
                      </a:ln>
                    </wps:spPr>
                    <wps:txbx>
                      <w:txbxContent>
                        <w:p w14:paraId="031D7E0D" w14:textId="1D796AB4" w:rsidR="00313B26" w:rsidRPr="00735355" w:rsidRDefault="00313B26" w:rsidP="00313B26">
                          <w:pPr>
                            <w:rPr>
                              <w:rFonts w:ascii="Calibri" w:hAnsi="Calibri"/>
                              <w:color w:val="000000"/>
                              <w:szCs w:val="20"/>
                            </w:rPr>
                          </w:pPr>
                          <w:r w:rsidRPr="00735355">
                            <w:rPr>
                              <w:rFonts w:ascii="Calibri" w:hAnsi="Calibri"/>
                              <w:color w:val="000000"/>
                              <w:szCs w:val="20"/>
                            </w:rPr>
                            <w:t>Failte Ireland Restricted Content</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7C11DC" id="_x0000_t202" coordsize="21600,21600" o:spt="202" path="m,l,21600r21600,l21600,xe">
              <v:stroke joinstyle="miter"/>
              <v:path gradientshapeok="t" o:connecttype="rect"/>
            </v:shapetype>
            <v:shape id="Text Box 2" o:spid="_x0000_s1028" type="#_x0000_t202" alt="Failte Ireland Restricted Content" style="position:absolute;margin-left:0;margin-top:0;width:151.7pt;height:27.2pt;z-index:2516618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" filled="f" stroked="f">
              <v:textbox style="mso-fit-shape-to-text:t" inset="20pt,0,0,15pt">
                <w:txbxContent>
                  <w:p w14:paraId="031D7E0D" w14:textId="1D796AB4" w:rsidR="00313B26" w:rsidRPr="00735355" w:rsidRDefault="00313B26" w:rsidP="00313B26">
                    <w:pPr>
                      <w:rPr>
                        <w:rFonts w:ascii="Calibri" w:hAnsi="Calibri"/>
                        <w:color w:val="000000"/>
                        <w:szCs w:val="20"/>
                      </w:rPr>
                    </w:pPr>
                    <w:r w:rsidRPr="00735355">
                      <w:rPr>
                        <w:rFonts w:ascii="Calibri" w:hAnsi="Calibri"/>
                        <w:color w:val="000000"/>
                        <w:szCs w:val="20"/>
                      </w:rPr>
                      <w:t>Failte Ireland Restricted Content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2923" w14:textId="680E53F5" w:rsidR="0006686D" w:rsidRPr="00735355" w:rsidRDefault="00313B26" w:rsidP="009160F3">
    <w:pPr>
      <w:pStyle w:val="Footer"/>
    </w:pPr>
    <w:r w:rsidRPr="00735355">
      <w:rPr>
        <w:color w:val="2B579A"/>
      </w:rPr>
      <mc:AlternateContent>
        <mc:Choice Requires="wps">
          <w:drawing>
            <wp:anchor distT="0" distB="0" distL="0" distR="0" simplePos="0" relativeHeight="251662848" behindDoc="0" locked="0" layoutInCell="1" allowOverlap="1" wp14:anchorId="08B7D79E" wp14:editId="50CB2509">
              <wp:simplePos x="542925" y="9953625"/>
              <wp:positionH relativeFrom="page">
                <wp:align>left</wp:align>
              </wp:positionH>
              <wp:positionV relativeFrom="page">
                <wp:align>bottom</wp:align>
              </wp:positionV>
              <wp:extent cx="1926590" cy="345440"/>
              <wp:effectExtent l="0" t="0" r="16510" b="0"/>
              <wp:wrapNone/>
              <wp:docPr id="1348479402" name="Text Box 3" descr="Failte Ireland Restricted Cont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6590" cy="345440"/>
                      </a:xfrm>
                      <a:prstGeom prst="rect">
                        <a:avLst/>
                      </a:prstGeom>
                      <a:noFill/>
                      <a:ln>
                        <a:noFill/>
                      </a:ln>
                    </wps:spPr>
                    <wps:txbx>
                      <w:txbxContent>
                        <w:p w14:paraId="26D168CB" w14:textId="4AAE027F" w:rsidR="00313B26" w:rsidRPr="00735355" w:rsidRDefault="00313B26" w:rsidP="00313B26">
                          <w:pPr>
                            <w:rPr>
                              <w:rFonts w:ascii="Calibri" w:hAnsi="Calibri"/>
                              <w:color w:val="000000"/>
                              <w:szCs w:val="20"/>
                            </w:rPr>
                          </w:pPr>
                          <w:r w:rsidRPr="00735355">
                            <w:rPr>
                              <w:rFonts w:ascii="Calibri" w:hAnsi="Calibri"/>
                              <w:color w:val="000000"/>
                              <w:szCs w:val="20"/>
                            </w:rPr>
                            <w:t>Failte Ireland Restricted Content</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B7D79E" id="_x0000_t202" coordsize="21600,21600" o:spt="202" path="m,l,21600r21600,l21600,xe">
              <v:stroke joinstyle="miter"/>
              <v:path gradientshapeok="t" o:connecttype="rect"/>
            </v:shapetype>
            <v:shape id="Text Box 3" o:spid="_x0000_s1029" type="#_x0000_t202" alt="Failte Ireland Restricted Content" style="position:absolute;margin-left:0;margin-top:0;width:151.7pt;height:27.2pt;z-index:2516628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" filled="f" stroked="f">
              <v:textbox style="mso-fit-shape-to-text:t" inset="20pt,0,0,15pt">
                <w:txbxContent>
                  <w:p w14:paraId="26D168CB" w14:textId="4AAE027F" w:rsidR="00313B26" w:rsidRPr="00735355" w:rsidRDefault="00313B26" w:rsidP="00313B26">
                    <w:pPr>
                      <w:rPr>
                        <w:rFonts w:ascii="Calibri" w:hAnsi="Calibri"/>
                        <w:color w:val="000000"/>
                        <w:szCs w:val="20"/>
                      </w:rPr>
                    </w:pPr>
                    <w:r w:rsidRPr="00735355">
                      <w:rPr>
                        <w:rFonts w:ascii="Calibri" w:hAnsi="Calibri"/>
                        <w:color w:val="000000"/>
                        <w:szCs w:val="20"/>
                      </w:rPr>
                      <w:t>Failte Ireland Restricted Content</w:t>
                    </w:r>
                  </w:p>
                </w:txbxContent>
              </v:textbox>
              <w10:wrap anchorx="page" anchory="page"/>
            </v:shape>
          </w:pict>
        </mc:Fallback>
      </mc:AlternateContent>
    </w:r>
    <w:r w:rsidR="00F353B9" w:rsidRPr="00735355">
      <w:rPr>
        <w:color w:val="2B579A"/>
        <w:shd w:val="clear" w:color="auto" w:fill="E6E6E6"/>
      </w:rPr>
      <w:drawing>
        <wp:anchor distT="0" distB="0" distL="114300" distR="114300" simplePos="0" relativeHeight="251652608" behindDoc="1" locked="0" layoutInCell="1" allowOverlap="1" wp14:anchorId="0D251B17" wp14:editId="03914274">
          <wp:simplePos x="0" y="0"/>
          <wp:positionH relativeFrom="column">
            <wp:posOffset>3190240</wp:posOffset>
          </wp:positionH>
          <wp:positionV relativeFrom="paragraph">
            <wp:posOffset>-3088005</wp:posOffset>
          </wp:positionV>
          <wp:extent cx="3810000" cy="3810000"/>
          <wp:effectExtent l="0" t="0" r="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14:sizeRelH relativeFrom="page">
            <wp14:pctWidth>0</wp14:pctWidth>
          </wp14:sizeRelH>
          <wp14:sizeRelV relativeFrom="page">
            <wp14:pctHeight>0</wp14:pctHeight>
          </wp14:sizeRelV>
        </wp:anchor>
      </w:drawing>
    </w:r>
  </w:p>
  <w:p w14:paraId="4718821A" w14:textId="794F2598" w:rsidR="0006686D" w:rsidRPr="00735355" w:rsidRDefault="00F353B9" w:rsidP="009160F3">
    <w:pPr>
      <w:pStyle w:val="Footer"/>
      <w:jc w:val="center"/>
    </w:pPr>
    <w:r w:rsidRPr="00735355">
      <w:rPr>
        <w:color w:val="2B579A"/>
        <w:shd w:val="clear" w:color="auto" w:fill="E6E6E6"/>
      </w:rPr>
      <mc:AlternateContent>
        <mc:Choice Requires="wps">
          <w:drawing>
            <wp:anchor distT="0" distB="0" distL="114300" distR="114300" simplePos="0" relativeHeight="251658752" behindDoc="0" locked="0" layoutInCell="1" allowOverlap="1" wp14:anchorId="3E6E2391" wp14:editId="6C6236C5">
              <wp:simplePos x="0" y="0"/>
              <wp:positionH relativeFrom="column">
                <wp:posOffset>4137660</wp:posOffset>
              </wp:positionH>
              <wp:positionV relativeFrom="paragraph">
                <wp:posOffset>-635</wp:posOffset>
              </wp:positionV>
              <wp:extent cx="2311400" cy="215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2AFCDBEC" w14:textId="77777777" w:rsidR="00F353B9" w:rsidRPr="00735355" w:rsidRDefault="00F353B9" w:rsidP="00F353B9">
                          <w:pPr>
                            <w:jc w:val="right"/>
                            <w:rPr>
                              <w:rFonts w:cs="Arial"/>
                              <w:color w:val="FFFFFF" w:themeColor="background1"/>
                              <w14:textFill>
                                <w14:noFill/>
                              </w14:textFill>
                            </w:rPr>
                          </w:pPr>
                          <w:r w:rsidRPr="00735355">
                            <w:rPr>
                              <w:rStyle w:val="EndnoteTextChar"/>
                              <w:rFonts w:ascii="Arial" w:hAnsi="Arial" w:cs="Arial"/>
                              <w:szCs w:val="16"/>
                            </w:rPr>
                            <w:t xml:space="preserve">   Page </w:t>
                          </w:r>
                          <w:r w:rsidRPr="00735355">
                            <w:rPr>
                              <w:rStyle w:val="EndnoteTextChar"/>
                              <w:rFonts w:ascii="Arial" w:hAnsi="Arial" w:cs="Arial"/>
                              <w:szCs w:val="16"/>
                            </w:rPr>
                            <w:fldChar w:fldCharType="begin"/>
                          </w:r>
                          <w:r w:rsidRPr="00735355">
                            <w:rPr>
                              <w:rStyle w:val="EndnoteTextChar"/>
                              <w:rFonts w:ascii="Arial" w:hAnsi="Arial" w:cs="Arial"/>
                              <w:szCs w:val="16"/>
                            </w:rPr>
                            <w:instrText xml:space="preserve"> PAGE   \* MERGEFORMAT </w:instrText>
                          </w:r>
                          <w:r w:rsidRPr="00735355">
                            <w:rPr>
                              <w:rStyle w:val="EndnoteTextChar"/>
                              <w:rFonts w:ascii="Arial" w:hAnsi="Arial" w:cs="Arial"/>
                              <w:szCs w:val="16"/>
                            </w:rPr>
                            <w:fldChar w:fldCharType="separate"/>
                          </w:r>
                          <w:r w:rsidRPr="00735355">
                            <w:rPr>
                              <w:rStyle w:val="EndnoteTextChar"/>
                              <w:rFonts w:ascii="Arial" w:hAnsi="Arial" w:cs="Arial"/>
                              <w:szCs w:val="16"/>
                            </w:rPr>
                            <w:t>1</w:t>
                          </w:r>
                          <w:r w:rsidRPr="00735355">
                            <w:rPr>
                              <w:rStyle w:val="EndnoteTextChar"/>
                              <w:rFonts w:ascii="Arial" w:hAnsi="Arial" w:cs="Arial"/>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6E2391" id="Text Box 9" o:spid="_x0000_s1030" type="#_x0000_t202" style="position:absolute;left:0;text-align:left;margin-left:325.8pt;margin-top:-.05pt;width:182pt;height:17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" filled="f" stroked="f" strokeweight=".5pt">
              <v:textbox inset="0,0,0,0">
                <w:txbxContent>
                  <w:p w14:paraId="2AFCDBEC" w14:textId="77777777" w:rsidR="00F353B9" w:rsidRPr="00735355" w:rsidRDefault="00F353B9" w:rsidP="00F353B9">
                    <w:pPr>
                      <w:jc w:val="right"/>
                      <w:rPr>
                        <w:rFonts w:cs="Arial"/>
                        <w:color w:val="FFFFFF" w:themeColor="background1"/>
                        <w14:textFill>
                          <w14:noFill/>
                        </w14:textFill>
                      </w:rPr>
                    </w:pPr>
                    <w:r w:rsidRPr="00735355">
                      <w:rPr>
                        <w:rStyle w:val="EndnoteTextChar"/>
                        <w:rFonts w:ascii="Arial" w:hAnsi="Arial" w:cs="Arial"/>
                        <w:szCs w:val="16"/>
                      </w:rPr>
                      <w:t xml:space="preserve">   Page </w:t>
                    </w:r>
                    <w:r w:rsidRPr="00735355">
                      <w:rPr>
                        <w:rStyle w:val="EndnoteTextChar"/>
                        <w:rFonts w:ascii="Arial" w:hAnsi="Arial" w:cs="Arial"/>
                        <w:szCs w:val="16"/>
                      </w:rPr>
                      <w:fldChar w:fldCharType="begin"/>
                    </w:r>
                    <w:r w:rsidRPr="00735355">
                      <w:rPr>
                        <w:rStyle w:val="EndnoteTextChar"/>
                        <w:rFonts w:ascii="Arial" w:hAnsi="Arial" w:cs="Arial"/>
                        <w:szCs w:val="16"/>
                      </w:rPr>
                      <w:instrText xml:space="preserve"> PAGE   \* MERGEFORMAT </w:instrText>
                    </w:r>
                    <w:r w:rsidRPr="00735355">
                      <w:rPr>
                        <w:rStyle w:val="EndnoteTextChar"/>
                        <w:rFonts w:ascii="Arial" w:hAnsi="Arial" w:cs="Arial"/>
                        <w:szCs w:val="16"/>
                      </w:rPr>
                      <w:fldChar w:fldCharType="separate"/>
                    </w:r>
                    <w:r w:rsidRPr="00735355">
                      <w:rPr>
                        <w:rStyle w:val="EndnoteTextChar"/>
                        <w:rFonts w:ascii="Arial" w:hAnsi="Arial" w:cs="Arial"/>
                        <w:szCs w:val="16"/>
                      </w:rPr>
                      <w:t>1</w:t>
                    </w:r>
                    <w:r w:rsidRPr="00735355">
                      <w:rPr>
                        <w:rStyle w:val="EndnoteTextChar"/>
                        <w:rFonts w:ascii="Arial" w:hAnsi="Arial" w:cs="Arial"/>
                        <w:szCs w:val="1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D637A" w14:textId="42CCA1A4" w:rsidR="00313B26" w:rsidRPr="00735355" w:rsidRDefault="00313B26">
    <w:pPr>
      <w:pStyle w:val="Footer"/>
    </w:pPr>
    <w:r w:rsidRPr="00735355">
      <mc:AlternateContent>
        <mc:Choice Requires="wps">
          <w:drawing>
            <wp:anchor distT="0" distB="0" distL="0" distR="0" simplePos="0" relativeHeight="251660800" behindDoc="0" locked="0" layoutInCell="1" allowOverlap="1" wp14:anchorId="3F61DF8E" wp14:editId="5D2D7DCB">
              <wp:simplePos x="635" y="635"/>
              <wp:positionH relativeFrom="page">
                <wp:align>left</wp:align>
              </wp:positionH>
              <wp:positionV relativeFrom="page">
                <wp:align>bottom</wp:align>
              </wp:positionV>
              <wp:extent cx="1926590" cy="345440"/>
              <wp:effectExtent l="0" t="0" r="16510" b="0"/>
              <wp:wrapNone/>
              <wp:docPr id="1132432065" name="Text Box 1" descr="Failte Ireland Restricted Cont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6590" cy="345440"/>
                      </a:xfrm>
                      <a:prstGeom prst="rect">
                        <a:avLst/>
                      </a:prstGeom>
                      <a:noFill/>
                      <a:ln>
                        <a:noFill/>
                      </a:ln>
                    </wps:spPr>
                    <wps:txbx>
                      <w:txbxContent>
                        <w:p w14:paraId="6E31FA49" w14:textId="0E5BC08D" w:rsidR="00313B26" w:rsidRPr="00735355" w:rsidRDefault="00313B26" w:rsidP="00313B26">
                          <w:pPr>
                            <w:rPr>
                              <w:rFonts w:ascii="Calibri" w:hAnsi="Calibri"/>
                              <w:color w:val="000000"/>
                              <w:szCs w:val="20"/>
                            </w:rPr>
                          </w:pPr>
                          <w:r w:rsidRPr="00735355">
                            <w:rPr>
                              <w:rFonts w:ascii="Calibri" w:hAnsi="Calibri"/>
                              <w:color w:val="000000"/>
                              <w:szCs w:val="20"/>
                            </w:rPr>
                            <w:t>Failte Ireland Restricted Content</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F61DF8E" id="_x0000_t202" coordsize="21600,21600" o:spt="202" path="m,l,21600r21600,l21600,xe">
              <v:stroke joinstyle="miter"/>
              <v:path gradientshapeok="t" o:connecttype="rect"/>
            </v:shapetype>
            <v:shape id="Text Box 1" o:spid="_x0000_s1031" type="#_x0000_t202" alt="Failte Ireland Restricted Content" style="position:absolute;margin-left:0;margin-top:0;width:151.7pt;height:27.2pt;z-index:2516608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" filled="f" stroked="f">
              <v:textbox style="mso-fit-shape-to-text:t" inset="20pt,0,0,15pt">
                <w:txbxContent>
                  <w:p w14:paraId="6E31FA49" w14:textId="0E5BC08D" w:rsidR="00313B26" w:rsidRPr="00735355" w:rsidRDefault="00313B26" w:rsidP="00313B26">
                    <w:pPr>
                      <w:rPr>
                        <w:rFonts w:ascii="Calibri" w:hAnsi="Calibri"/>
                        <w:color w:val="000000"/>
                        <w:szCs w:val="20"/>
                      </w:rPr>
                    </w:pPr>
                    <w:r w:rsidRPr="00735355">
                      <w:rPr>
                        <w:rFonts w:ascii="Calibri" w:hAnsi="Calibri"/>
                        <w:color w:val="000000"/>
                        <w:szCs w:val="20"/>
                      </w:rPr>
                      <w:t>Failte Ireland Restricted Content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0B0D7" w14:textId="77777777" w:rsidR="00A6730B" w:rsidRPr="00735355" w:rsidRDefault="00A6730B" w:rsidP="009160F3">
      <w:r w:rsidRPr="00735355">
        <w:separator/>
      </w:r>
    </w:p>
  </w:footnote>
  <w:footnote w:type="continuationSeparator" w:id="0">
    <w:p w14:paraId="355DF424" w14:textId="77777777" w:rsidR="00A6730B" w:rsidRPr="00735355" w:rsidRDefault="00A6730B" w:rsidP="009160F3">
      <w:r w:rsidRPr="00735355">
        <w:continuationSeparator/>
      </w:r>
    </w:p>
  </w:footnote>
  <w:footnote w:type="continuationNotice" w:id="1">
    <w:p w14:paraId="71CB52A2" w14:textId="77777777" w:rsidR="00A6730B" w:rsidRPr="00735355" w:rsidRDefault="00A673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0E26" w14:textId="40D575E8" w:rsidR="00F353B9" w:rsidRPr="00735355" w:rsidRDefault="00F353B9" w:rsidP="00F353B9">
    <w:pPr>
      <w:pStyle w:val="Header"/>
    </w:pPr>
    <w:r w:rsidRPr="00735355">
      <w:rPr>
        <w:color w:val="2B579A"/>
      </w:rPr>
      <w:drawing>
        <wp:inline distT="0" distB="0" distL="0" distR="0" wp14:anchorId="3BD7801E" wp14:editId="5CD81DF2">
          <wp:extent cx="2319020" cy="428061"/>
          <wp:effectExtent l="0" t="0" r="5080" b="381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91096" cy="441365"/>
                  </a:xfrm>
                  <a:prstGeom prst="rect">
                    <a:avLst/>
                  </a:prstGeom>
                </pic:spPr>
              </pic:pic>
            </a:graphicData>
          </a:graphic>
        </wp:inline>
      </w:drawing>
    </w:r>
  </w:p>
  <w:p w14:paraId="58191E85" w14:textId="77777777" w:rsidR="002A692E" w:rsidRPr="00735355" w:rsidRDefault="002A692E" w:rsidP="00F353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D2C69A"/>
    <w:multiLevelType w:val="multilevel"/>
    <w:tmpl w:val="AC67E8EA"/>
    <w:lvl w:ilvl="0">
      <w:numFmt w:val="none"/>
      <w:pStyle w:val="Definition1"/>
      <w:lvlText w:val=""/>
      <w:lvlJc w:val="left"/>
      <w:pPr>
        <w:tabs>
          <w:tab w:val="num" w:pos="360"/>
        </w:tabs>
      </w:pPr>
    </w:lvl>
    <w:lvl w:ilvl="1">
      <w:numFmt w:val="decimal"/>
      <w:pStyle w:val="Definition2"/>
      <w:lvlText w:val=""/>
      <w:lvlJc w:val="left"/>
    </w:lvl>
    <w:lvl w:ilvl="2">
      <w:numFmt w:val="decimal"/>
      <w:lvlText w:val=""/>
      <w:lvlJc w:val="left"/>
      <w:rPr>
        <w:b w:val="0"/>
        <w:i w:val="0"/>
        <w:caps w:val="0"/>
        <w:smallCaps w:val="0"/>
        <w:strike w:val="0"/>
        <w:dstrike w:val="0"/>
        <w:vanish w:val="0"/>
        <w:color w:val="000000"/>
        <w:u w:val="none"/>
        <w:effect w:val="none"/>
        <w:vertAlign w:val="baseli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B2B09049"/>
    <w:multiLevelType w:val="multilevel"/>
    <w:tmpl w:val="39B053EC"/>
    <w:lvl w:ilvl="0">
      <w:numFmt w:val="decimal"/>
      <w:pStyle w:val="Bullet1"/>
      <w:lvlText w:val="囈"/>
      <w:lvlJc w:val="left"/>
    </w:lvl>
    <w:lvl w:ilvl="1">
      <w:numFmt w:val="decimal"/>
      <w:pStyle w:val="Bullet2"/>
      <w:lvlText w:val=""/>
      <w:lvlJc w:val="left"/>
    </w:lvl>
    <w:lvl w:ilvl="2">
      <w:numFmt w:val="decimal"/>
      <w:pStyle w:val="Bullet3"/>
      <w:lvlText w:val=""/>
      <w:lvlJc w:val="left"/>
    </w:lvl>
    <w:lvl w:ilvl="3">
      <w:numFmt w:val="decimal"/>
      <w:pStyle w:val="Bullet4"/>
      <w:lvlText w:val=""/>
      <w:lvlJc w:val="left"/>
    </w:lvl>
    <w:lvl w:ilvl="4">
      <w:numFmt w:val="decimal"/>
      <w:pStyle w:val="Bullet5"/>
      <w:lvlText w:val=""/>
      <w:lvlJc w:val="left"/>
    </w:lvl>
    <w:lvl w:ilvl="5">
      <w:numFmt w:val="decimal"/>
      <w:pStyle w:val="Bullet6"/>
      <w:lvlText w:val=""/>
      <w:lvlJc w:val="left"/>
    </w:lvl>
    <w:lvl w:ilvl="6">
      <w:numFmt w:val="decimal"/>
      <w:pStyle w:val="Bullet7"/>
      <w:lvlText w:val=""/>
      <w:lvlJc w:val="left"/>
    </w:lvl>
    <w:lvl w:ilvl="7">
      <w:numFmt w:val="decimal"/>
      <w:pStyle w:val="Bullet8"/>
      <w:lvlText w:val=""/>
      <w:lvlJc w:val="left"/>
    </w:lvl>
    <w:lvl w:ilvl="8">
      <w:numFmt w:val="decimal"/>
      <w:pStyle w:val="Bullet9"/>
      <w:lvlText w:val=""/>
      <w:lvlJc w:val="left"/>
    </w:lvl>
  </w:abstractNum>
  <w:abstractNum w:abstractNumId="2" w15:restartNumberingAfterBreak="0">
    <w:nsid w:val="B6523C67"/>
    <w:multiLevelType w:val="multilevel"/>
    <w:tmpl w:val="AA3A04AE"/>
    <w:lvl w:ilvl="0">
      <w:numFmt w:val="decimal"/>
      <w:pStyle w:val="Level1"/>
      <w:lvlText w:val=""/>
      <w:lvlJc w:val="left"/>
    </w:lvl>
    <w:lvl w:ilvl="1">
      <w:numFmt w:val="decimal"/>
      <w:pStyle w:val="Level2"/>
      <w:lvlText w:val=""/>
      <w:lvlJc w:val="left"/>
    </w:lvl>
    <w:lvl w:ilvl="2">
      <w:numFmt w:val="decimal"/>
      <w:pStyle w:val="Level3"/>
      <w:lvlText w:val=""/>
      <w:lvlJc w:val="left"/>
    </w:lvl>
    <w:lvl w:ilvl="3">
      <w:numFmt w:val="decimal"/>
      <w:pStyle w:val="Level4"/>
      <w:lvlText w:val=""/>
      <w:lvlJc w:val="left"/>
    </w:lvl>
    <w:lvl w:ilvl="4">
      <w:numFmt w:val="decimal"/>
      <w:pStyle w:val="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44CEA"/>
    <w:multiLevelType w:val="multilevel"/>
    <w:tmpl w:val="A39C23B6"/>
    <w:lvl w:ilvl="0">
      <w:numFmt w:val="decimal"/>
      <w:pStyle w:val="ACLevel1"/>
      <w:lvlText w:val=""/>
      <w:lvlJc w:val="left"/>
    </w:lvl>
    <w:lvl w:ilvl="1">
      <w:numFmt w:val="decimal"/>
      <w:pStyle w:val="ACLevel2"/>
      <w:lvlText w:val=""/>
      <w:lvlJc w:val="left"/>
    </w:lvl>
    <w:lvl w:ilvl="2">
      <w:numFmt w:val="decimal"/>
      <w:pStyle w:val="ACLevel3"/>
      <w:lvlText w:val=""/>
      <w:lvlJc w:val="left"/>
    </w:lvl>
    <w:lvl w:ilvl="3">
      <w:numFmt w:val="decimal"/>
      <w:pStyle w:val="ACLevel4"/>
      <w:lvlText w:val=""/>
      <w:lvlJc w:val="left"/>
    </w:lvl>
    <w:lvl w:ilvl="4">
      <w:numFmt w:val="decimal"/>
      <w:pStyle w:val="AC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F86C0F"/>
    <w:multiLevelType w:val="multilevel"/>
    <w:tmpl w:val="0C53DD65"/>
    <w:lvl w:ilvl="0">
      <w:numFmt w:val="decimal"/>
      <w:pStyle w:val="Recital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595C80"/>
    <w:multiLevelType w:val="hybridMultilevel"/>
    <w:tmpl w:val="D75C5FDA"/>
    <w:lvl w:ilvl="0" w:tplc="867CC1B4">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89C3E6F"/>
    <w:multiLevelType w:val="hybridMultilevel"/>
    <w:tmpl w:val="8BD2670E"/>
    <w:lvl w:ilvl="0" w:tplc="867CC1B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9CC5106"/>
    <w:multiLevelType w:val="hybridMultilevel"/>
    <w:tmpl w:val="13EE1982"/>
    <w:lvl w:ilvl="0" w:tplc="867CC1B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D910A7D"/>
    <w:multiLevelType w:val="multilevel"/>
    <w:tmpl w:val="0D20D00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9" w15:restartNumberingAfterBreak="0">
    <w:nsid w:val="31334019"/>
    <w:multiLevelType w:val="hybridMultilevel"/>
    <w:tmpl w:val="967476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2967D96"/>
    <w:multiLevelType w:val="multilevel"/>
    <w:tmpl w:val="85FDCC1E"/>
    <w:lvl w:ilvl="0">
      <w:numFmt w:val="decimal"/>
      <w:pStyle w:val="Partie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B32FEF"/>
    <w:multiLevelType w:val="hybridMultilevel"/>
    <w:tmpl w:val="49F81834"/>
    <w:lvl w:ilvl="0" w:tplc="867CC1B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0862578"/>
    <w:multiLevelType w:val="hybridMultilevel"/>
    <w:tmpl w:val="4274E444"/>
    <w:lvl w:ilvl="0" w:tplc="18090017">
      <w:start w:val="1"/>
      <w:numFmt w:val="lowerLetter"/>
      <w:lvlText w:val="%1)"/>
      <w:lvlJc w:val="left"/>
      <w:pPr>
        <w:ind w:left="1146" w:hanging="360"/>
      </w:pPr>
    </w:lvl>
    <w:lvl w:ilvl="1" w:tplc="18090019" w:tentative="1">
      <w:start w:val="1"/>
      <w:numFmt w:val="lowerLetter"/>
      <w:lvlText w:val="%2."/>
      <w:lvlJc w:val="left"/>
      <w:pPr>
        <w:ind w:left="1866" w:hanging="360"/>
      </w:pPr>
    </w:lvl>
    <w:lvl w:ilvl="2" w:tplc="1809001B" w:tentative="1">
      <w:start w:val="1"/>
      <w:numFmt w:val="lowerRoman"/>
      <w:lvlText w:val="%3."/>
      <w:lvlJc w:val="right"/>
      <w:pPr>
        <w:ind w:left="2586" w:hanging="180"/>
      </w:pPr>
    </w:lvl>
    <w:lvl w:ilvl="3" w:tplc="1809000F" w:tentative="1">
      <w:start w:val="1"/>
      <w:numFmt w:val="decimal"/>
      <w:lvlText w:val="%4."/>
      <w:lvlJc w:val="left"/>
      <w:pPr>
        <w:ind w:left="3306" w:hanging="360"/>
      </w:pPr>
    </w:lvl>
    <w:lvl w:ilvl="4" w:tplc="18090019" w:tentative="1">
      <w:start w:val="1"/>
      <w:numFmt w:val="lowerLetter"/>
      <w:lvlText w:val="%5."/>
      <w:lvlJc w:val="left"/>
      <w:pPr>
        <w:ind w:left="4026" w:hanging="360"/>
      </w:pPr>
    </w:lvl>
    <w:lvl w:ilvl="5" w:tplc="1809001B" w:tentative="1">
      <w:start w:val="1"/>
      <w:numFmt w:val="lowerRoman"/>
      <w:lvlText w:val="%6."/>
      <w:lvlJc w:val="right"/>
      <w:pPr>
        <w:ind w:left="4746" w:hanging="180"/>
      </w:pPr>
    </w:lvl>
    <w:lvl w:ilvl="6" w:tplc="1809000F" w:tentative="1">
      <w:start w:val="1"/>
      <w:numFmt w:val="decimal"/>
      <w:lvlText w:val="%7."/>
      <w:lvlJc w:val="left"/>
      <w:pPr>
        <w:ind w:left="5466" w:hanging="360"/>
      </w:pPr>
    </w:lvl>
    <w:lvl w:ilvl="7" w:tplc="18090019" w:tentative="1">
      <w:start w:val="1"/>
      <w:numFmt w:val="lowerLetter"/>
      <w:lvlText w:val="%8."/>
      <w:lvlJc w:val="left"/>
      <w:pPr>
        <w:ind w:left="6186" w:hanging="360"/>
      </w:pPr>
    </w:lvl>
    <w:lvl w:ilvl="8" w:tplc="1809001B" w:tentative="1">
      <w:start w:val="1"/>
      <w:numFmt w:val="lowerRoman"/>
      <w:lvlText w:val="%9."/>
      <w:lvlJc w:val="right"/>
      <w:pPr>
        <w:ind w:left="6906" w:hanging="180"/>
      </w:pPr>
    </w:lvl>
  </w:abstractNum>
  <w:abstractNum w:abstractNumId="13" w15:restartNumberingAfterBreak="0">
    <w:nsid w:val="40C21F55"/>
    <w:multiLevelType w:val="hybridMultilevel"/>
    <w:tmpl w:val="C22ED576"/>
    <w:lvl w:ilvl="0" w:tplc="867CC1B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46B0A98"/>
    <w:multiLevelType w:val="multilevel"/>
    <w:tmpl w:val="6818E144"/>
    <w:lvl w:ilvl="0">
      <w:start w:val="4"/>
      <w:numFmt w:val="decimal"/>
      <w:lvlText w:val="%1."/>
      <w:lvlJc w:val="left"/>
      <w:pPr>
        <w:ind w:left="218" w:hanging="360"/>
      </w:pPr>
      <w:rPr>
        <w:rFonts w:hint="default"/>
        <w:b/>
      </w:rPr>
    </w:lvl>
    <w:lvl w:ilvl="1">
      <w:start w:val="1"/>
      <w:numFmt w:val="decimal"/>
      <w:isLgl/>
      <w:lvlText w:val="%1.%2"/>
      <w:lvlJc w:val="left"/>
      <w:pPr>
        <w:ind w:left="218" w:hanging="36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15" w15:restartNumberingAfterBreak="0">
    <w:nsid w:val="44B51099"/>
    <w:multiLevelType w:val="hybridMultilevel"/>
    <w:tmpl w:val="E03631C4"/>
    <w:lvl w:ilvl="0" w:tplc="867CC1B4">
      <w:start w:val="1"/>
      <w:numFmt w:val="lowerRoman"/>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5E653C4"/>
    <w:multiLevelType w:val="hybridMultilevel"/>
    <w:tmpl w:val="987C6D34"/>
    <w:lvl w:ilvl="0" w:tplc="867CC1B4">
      <w:numFmt w:val="decimal"/>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17" w15:restartNumberingAfterBreak="0">
    <w:nsid w:val="46690039"/>
    <w:multiLevelType w:val="hybridMultilevel"/>
    <w:tmpl w:val="80F4B5A2"/>
    <w:lvl w:ilvl="0" w:tplc="867CC1B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6F4510D"/>
    <w:multiLevelType w:val="hybridMultilevel"/>
    <w:tmpl w:val="ED801098"/>
    <w:lvl w:ilvl="0" w:tplc="867CC1B4">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4E562A"/>
    <w:multiLevelType w:val="hybridMultilevel"/>
    <w:tmpl w:val="944810A2"/>
    <w:lvl w:ilvl="0" w:tplc="F35A612E">
      <w:start w:val="1"/>
      <w:numFmt w:val="decimal"/>
      <w:lvlText w:val="%1."/>
      <w:lvlJc w:val="left"/>
      <w:pPr>
        <w:ind w:left="720" w:hanging="360"/>
      </w:pPr>
      <w:rPr>
        <w:rFonts w:ascii="Arial" w:hAnsi="Arial" w:hint="default"/>
        <w:b/>
        <w:i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EAA1BF4"/>
    <w:multiLevelType w:val="hybridMultilevel"/>
    <w:tmpl w:val="74A0B512"/>
    <w:lvl w:ilvl="0" w:tplc="867CC1B4">
      <w:start w:val="1"/>
      <w:numFmt w:val="lowerRoman"/>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1" w15:restartNumberingAfterBreak="0">
    <w:nsid w:val="4FD2638B"/>
    <w:multiLevelType w:val="hybridMultilevel"/>
    <w:tmpl w:val="D43210D4"/>
    <w:lvl w:ilvl="0" w:tplc="867CC1B4">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FF76C2"/>
    <w:multiLevelType w:val="hybridMultilevel"/>
    <w:tmpl w:val="6F42B93A"/>
    <w:lvl w:ilvl="0" w:tplc="867CC1B4">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BA2B61"/>
    <w:multiLevelType w:val="multilevel"/>
    <w:tmpl w:val="0BBA6136"/>
    <w:lvl w:ilvl="0">
      <w:numFmt w:val="decimal"/>
      <w:pStyle w:val="BCMHW1Num"/>
      <w:lvlText w:val=""/>
      <w:lvlJc w:val="left"/>
    </w:lvl>
    <w:lvl w:ilvl="1">
      <w:numFmt w:val="decimal"/>
      <w:pStyle w:val="BCMHW2Num"/>
      <w:lvlText w:val=""/>
      <w:lvlJc w:val="left"/>
    </w:lvl>
    <w:lvl w:ilvl="2">
      <w:numFmt w:val="decimal"/>
      <w:pStyle w:val="BCMHW3Num"/>
      <w:lvlText w:val=""/>
      <w:lvlJc w:val="left"/>
    </w:lvl>
    <w:lvl w:ilvl="3">
      <w:numFmt w:val="decimal"/>
      <w:pStyle w:val="BCMHW4Num"/>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8E0986"/>
    <w:multiLevelType w:val="hybridMultilevel"/>
    <w:tmpl w:val="0D40D33C"/>
    <w:lvl w:ilvl="0" w:tplc="E0CA48AA">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3D41311"/>
    <w:multiLevelType w:val="hybridMultilevel"/>
    <w:tmpl w:val="3DBCC8AA"/>
    <w:lvl w:ilvl="0" w:tplc="59BE688A">
      <w:start w:val="1"/>
      <w:numFmt w:val="upperLetter"/>
      <w:lvlText w:val="%1."/>
      <w:lvlJc w:val="left"/>
      <w:pPr>
        <w:ind w:left="720" w:hanging="360"/>
      </w:pPr>
      <w:rPr>
        <w:b w:val="0"/>
        <w:bCs w:val="0"/>
        <w:color w:val="auto"/>
      </w:rPr>
    </w:lvl>
    <w:lvl w:ilvl="1" w:tplc="52E0E4BA">
      <w:start w:val="1"/>
      <w:numFmt w:val="lowerRoman"/>
      <w:lvlText w:val="(%2)"/>
      <w:lvlJc w:val="left"/>
      <w:pPr>
        <w:ind w:left="1800" w:hanging="720"/>
      </w:pPr>
      <w:rPr>
        <w:rFonts w:hint="default"/>
      </w:rPr>
    </w:lvl>
    <w:lvl w:ilvl="2" w:tplc="955A44E4">
      <w:start w:val="1"/>
      <w:numFmt w:val="lowerLetter"/>
      <w:lvlText w:val="(%3)"/>
      <w:lvlJc w:val="left"/>
      <w:pPr>
        <w:ind w:left="2550" w:hanging="57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4C2E402"/>
    <w:multiLevelType w:val="multilevel"/>
    <w:tmpl w:val="9F738BEE"/>
    <w:lvl w:ilvl="0">
      <w:numFmt w:val="decimal"/>
      <w:pStyle w:val="Schedule"/>
      <w:lvlText w:val=""/>
      <w:lvlJc w:val="left"/>
    </w:lvl>
    <w:lvl w:ilvl="1">
      <w:numFmt w:val="decimal"/>
      <w:pStyle w:val="Appendix"/>
      <w:lvlText w:val=""/>
      <w:lvlJc w:val="left"/>
    </w:lvl>
    <w:lvl w:ilvl="2">
      <w:numFmt w:val="decimal"/>
      <w:pStyle w:val="Part"/>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7626351"/>
    <w:multiLevelType w:val="hybridMultilevel"/>
    <w:tmpl w:val="D2C0C3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81E2098"/>
    <w:multiLevelType w:val="hybridMultilevel"/>
    <w:tmpl w:val="D5A48638"/>
    <w:lvl w:ilvl="0" w:tplc="867CC1B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87D556D"/>
    <w:multiLevelType w:val="hybridMultilevel"/>
    <w:tmpl w:val="B02AD97E"/>
    <w:lvl w:ilvl="0" w:tplc="867CC1B4">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AE77362"/>
    <w:multiLevelType w:val="hybridMultilevel"/>
    <w:tmpl w:val="70BE89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CEA1EFB"/>
    <w:multiLevelType w:val="hybridMultilevel"/>
    <w:tmpl w:val="74FC41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D151E6F"/>
    <w:multiLevelType w:val="hybridMultilevel"/>
    <w:tmpl w:val="04740F7A"/>
    <w:lvl w:ilvl="0" w:tplc="867CC1B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6DBF0972"/>
    <w:multiLevelType w:val="multilevel"/>
    <w:tmpl w:val="3436433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F45C20"/>
    <w:multiLevelType w:val="multilevel"/>
    <w:tmpl w:val="03924FCA"/>
    <w:lvl w:ilvl="0">
      <w:start w:val="1"/>
      <w:numFmt w:val="decimal"/>
      <w:lvlRestart w:val="0"/>
      <w:pStyle w:val="ACSchLv1"/>
      <w:lvlText w:val="%1."/>
      <w:lvlJc w:val="left"/>
      <w:pPr>
        <w:tabs>
          <w:tab w:val="num" w:pos="720"/>
        </w:tabs>
        <w:ind w:left="720" w:hanging="720"/>
      </w:pPr>
      <w:rPr>
        <w:rFonts w:cs="Times New Roman"/>
        <w:b w:val="0"/>
        <w:i w:val="0"/>
        <w:caps w:val="0"/>
        <w:smallCaps w:val="0"/>
        <w:strike w:val="0"/>
        <w:dstrike w:val="0"/>
        <w:vanish w:val="0"/>
        <w:color w:val="auto"/>
        <w:u w:val="none"/>
        <w:effect w:val="none"/>
        <w:vertAlign w:val="baseline"/>
      </w:rPr>
    </w:lvl>
    <w:lvl w:ilvl="1">
      <w:start w:val="1"/>
      <w:numFmt w:val="lowerLetter"/>
      <w:pStyle w:val="ACSchLv2"/>
      <w:lvlText w:val="(%2)"/>
      <w:lvlJc w:val="left"/>
      <w:pPr>
        <w:tabs>
          <w:tab w:val="num" w:pos="1440"/>
        </w:tabs>
        <w:ind w:left="1440" w:hanging="720"/>
      </w:pPr>
      <w:rPr>
        <w:rFonts w:cs="Times New Roman"/>
        <w:b w:val="0"/>
        <w:i w:val="0"/>
        <w:caps w:val="0"/>
        <w:smallCaps w:val="0"/>
        <w:strike w:val="0"/>
        <w:dstrike w:val="0"/>
        <w:vanish w:val="0"/>
        <w:color w:val="auto"/>
        <w:u w:val="none"/>
        <w:effect w:val="none"/>
        <w:vertAlign w:val="baseline"/>
      </w:rPr>
    </w:lvl>
    <w:lvl w:ilvl="2">
      <w:start w:val="1"/>
      <w:numFmt w:val="lowerRoman"/>
      <w:pStyle w:val="ACSchLv3"/>
      <w:lvlText w:val="(%3)"/>
      <w:lvlJc w:val="left"/>
      <w:pPr>
        <w:tabs>
          <w:tab w:val="num" w:pos="2160"/>
        </w:tabs>
        <w:ind w:left="2160" w:hanging="720"/>
      </w:pPr>
      <w:rPr>
        <w:rFonts w:cs="Times New Roman"/>
        <w:b w:val="0"/>
        <w:i w:val="0"/>
        <w:caps w:val="0"/>
        <w:smallCaps w:val="0"/>
        <w:strike w:val="0"/>
        <w:dstrike w:val="0"/>
        <w:vanish w:val="0"/>
        <w:color w:val="auto"/>
        <w:u w:val="none"/>
        <w:effect w:val="none"/>
        <w:vertAlign w:val="baseline"/>
      </w:rPr>
    </w:lvl>
    <w:lvl w:ilvl="3">
      <w:start w:val="1"/>
      <w:numFmt w:val="upperLetter"/>
      <w:pStyle w:val="ACSchLv4"/>
      <w:lvlText w:val="(%4)"/>
      <w:lvlJc w:val="left"/>
      <w:pPr>
        <w:tabs>
          <w:tab w:val="num" w:pos="2880"/>
        </w:tabs>
        <w:ind w:left="2880" w:hanging="720"/>
      </w:pPr>
      <w:rPr>
        <w:rFonts w:cs="Times New Roman"/>
        <w:b w:val="0"/>
        <w:i w:val="0"/>
        <w:caps w:val="0"/>
        <w:smallCaps w:val="0"/>
        <w:strike w:val="0"/>
        <w:dstrike w:val="0"/>
        <w:vanish w:val="0"/>
        <w:color w:val="auto"/>
        <w:u w:val="none"/>
        <w:effect w:val="none"/>
        <w:vertAlign w:val="baseline"/>
      </w:rPr>
    </w:lvl>
    <w:lvl w:ilvl="4">
      <w:start w:val="1"/>
      <w:numFmt w:val="upperRoman"/>
      <w:pStyle w:val="ACSchLv5"/>
      <w:lvlText w:val="(%5)"/>
      <w:lvlJc w:val="left"/>
      <w:pPr>
        <w:tabs>
          <w:tab w:val="num" w:pos="3600"/>
        </w:tabs>
        <w:ind w:left="3600" w:hanging="720"/>
      </w:pPr>
      <w:rPr>
        <w:rFonts w:cs="Times New Roman"/>
        <w:b w:val="0"/>
        <w:i w:val="0"/>
        <w:caps w:val="0"/>
        <w:smallCaps w:val="0"/>
        <w:strike w:val="0"/>
        <w:dstrike w:val="0"/>
        <w:vanish w:val="0"/>
        <w:color w:val="auto"/>
        <w:u w:val="none"/>
        <w:effect w:val="none"/>
        <w:vertAlign w:val="baseline"/>
      </w:rPr>
    </w:lvl>
    <w:lvl w:ilvl="5">
      <w:start w:val="1"/>
      <w:numFmt w:val="none"/>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6">
      <w:start w:val="1"/>
      <w:numFmt w:val="none"/>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7">
      <w:start w:val="1"/>
      <w:numFmt w:val="none"/>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8">
      <w:start w:val="1"/>
      <w:numFmt w:val="none"/>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abstractNum>
  <w:abstractNum w:abstractNumId="35" w15:restartNumberingAfterBreak="0">
    <w:nsid w:val="715343C2"/>
    <w:multiLevelType w:val="hybridMultilevel"/>
    <w:tmpl w:val="C8725E2A"/>
    <w:lvl w:ilvl="0" w:tplc="867CC1B4">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D707D8F"/>
    <w:multiLevelType w:val="hybridMultilevel"/>
    <w:tmpl w:val="7FCE912C"/>
    <w:lvl w:ilvl="0" w:tplc="867CC1B4">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D549D"/>
    <w:multiLevelType w:val="hybridMultilevel"/>
    <w:tmpl w:val="0136D85E"/>
    <w:lvl w:ilvl="0" w:tplc="867CC1B4">
      <w:start w:val="1"/>
      <w:numFmt w:val="lowerRoman"/>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num w:numId="1" w16cid:durableId="1345981344">
    <w:abstractNumId w:val="1"/>
  </w:num>
  <w:num w:numId="2" w16cid:durableId="1518614100">
    <w:abstractNumId w:val="10"/>
  </w:num>
  <w:num w:numId="3" w16cid:durableId="1852522391">
    <w:abstractNumId w:val="26"/>
  </w:num>
  <w:num w:numId="4" w16cid:durableId="1849979584">
    <w:abstractNumId w:val="2"/>
  </w:num>
  <w:num w:numId="5" w16cid:durableId="511799396">
    <w:abstractNumId w:val="4"/>
  </w:num>
  <w:num w:numId="6" w16cid:durableId="597950627">
    <w:abstractNumId w:val="3"/>
  </w:num>
  <w:num w:numId="7" w16cid:durableId="10776305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4988684">
    <w:abstractNumId w:val="23"/>
  </w:num>
  <w:num w:numId="9" w16cid:durableId="802845064">
    <w:abstractNumId w:val="16"/>
  </w:num>
  <w:num w:numId="10" w16cid:durableId="694036301">
    <w:abstractNumId w:val="25"/>
  </w:num>
  <w:num w:numId="11" w16cid:durableId="74400376">
    <w:abstractNumId w:val="19"/>
  </w:num>
  <w:num w:numId="12" w16cid:durableId="1877157564">
    <w:abstractNumId w:val="24"/>
  </w:num>
  <w:num w:numId="13" w16cid:durableId="980504215">
    <w:abstractNumId w:val="12"/>
  </w:num>
  <w:num w:numId="14" w16cid:durableId="124468285">
    <w:abstractNumId w:val="33"/>
  </w:num>
  <w:num w:numId="15" w16cid:durableId="1336834376">
    <w:abstractNumId w:val="32"/>
  </w:num>
  <w:num w:numId="16" w16cid:durableId="1239755186">
    <w:abstractNumId w:val="17"/>
  </w:num>
  <w:num w:numId="17" w16cid:durableId="385299853">
    <w:abstractNumId w:val="11"/>
  </w:num>
  <w:num w:numId="18" w16cid:durableId="1955289695">
    <w:abstractNumId w:val="6"/>
  </w:num>
  <w:num w:numId="19" w16cid:durableId="254676767">
    <w:abstractNumId w:val="29"/>
  </w:num>
  <w:num w:numId="20" w16cid:durableId="215244919">
    <w:abstractNumId w:val="7"/>
  </w:num>
  <w:num w:numId="21" w16cid:durableId="758790400">
    <w:abstractNumId w:val="28"/>
  </w:num>
  <w:num w:numId="22" w16cid:durableId="1540124268">
    <w:abstractNumId w:val="5"/>
  </w:num>
  <w:num w:numId="23" w16cid:durableId="1122846136">
    <w:abstractNumId w:val="13"/>
  </w:num>
  <w:num w:numId="24" w16cid:durableId="340355957">
    <w:abstractNumId w:val="15"/>
  </w:num>
  <w:num w:numId="25" w16cid:durableId="505435607">
    <w:abstractNumId w:val="35"/>
  </w:num>
  <w:num w:numId="26" w16cid:durableId="1237588127">
    <w:abstractNumId w:val="22"/>
  </w:num>
  <w:num w:numId="27" w16cid:durableId="406615480">
    <w:abstractNumId w:val="21"/>
  </w:num>
  <w:num w:numId="28" w16cid:durableId="1375040249">
    <w:abstractNumId w:val="37"/>
  </w:num>
  <w:num w:numId="29" w16cid:durableId="450589558">
    <w:abstractNumId w:val="20"/>
  </w:num>
  <w:num w:numId="30" w16cid:durableId="818422363">
    <w:abstractNumId w:val="36"/>
  </w:num>
  <w:num w:numId="31" w16cid:durableId="599989415">
    <w:abstractNumId w:val="18"/>
  </w:num>
  <w:num w:numId="32" w16cid:durableId="1254431897">
    <w:abstractNumId w:val="8"/>
  </w:num>
  <w:num w:numId="33" w16cid:durableId="761992977">
    <w:abstractNumId w:val="14"/>
  </w:num>
  <w:num w:numId="34" w16cid:durableId="1940991414">
    <w:abstractNumId w:val="31"/>
  </w:num>
  <w:num w:numId="35" w16cid:durableId="8145115">
    <w:abstractNumId w:val="9"/>
  </w:num>
  <w:num w:numId="36" w16cid:durableId="1345941667">
    <w:abstractNumId w:val="27"/>
  </w:num>
  <w:num w:numId="37" w16cid:durableId="308751919">
    <w:abstractNumId w:val="30"/>
  </w:num>
  <w:num w:numId="38" w16cid:durableId="800462206">
    <w:abstractNumId w:val="34"/>
  </w:num>
  <w:num w:numId="39" w16cid:durableId="7135075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851"/>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ullet _Body" w:val="Bullet Body "/>
    <w:docVar w:name="Bullet _HeadSuf" w:val=" as heading (text)"/>
    <w:docVar w:name="Bullet _LongName" w:val="BW Bullets"/>
    <w:docVar w:name="Bullet _NumBodies" w:val="0"/>
    <w:docVar w:name="Definition _Body" w:val="Definition Body "/>
    <w:docVar w:name="Definition _HeadSuf" w:val=" as Heading (text)"/>
    <w:docVar w:name="Definition _LongName" w:val="BW Definitions"/>
    <w:docVar w:name="Definition _NumBodies" w:val="0"/>
    <w:docVar w:name="Level _Body" w:val="Body "/>
    <w:docVar w:name="Level _HeadSuf" w:val=" as heading (text)"/>
    <w:docVar w:name="Level _LongName" w:val="BW Main Styles"/>
    <w:docVar w:name="Level _NumBodies" w:val="5"/>
    <w:docVar w:name="Level HCR1" w:val="0"/>
    <w:docVar w:name="Level HCR2" w:val="0"/>
    <w:docVar w:name="Level HCR3" w:val="0"/>
    <w:docVar w:name="Level HKWN1" w:val="-1"/>
    <w:docVar w:name="Level HKWN2" w:val="-1"/>
    <w:docVar w:name="Level HKWN3" w:val="-1"/>
  </w:docVars>
  <w:rsids>
    <w:rsidRoot w:val="00766FD1"/>
    <w:rsid w:val="00001498"/>
    <w:rsid w:val="000017FA"/>
    <w:rsid w:val="00003ADC"/>
    <w:rsid w:val="000052D8"/>
    <w:rsid w:val="000061D0"/>
    <w:rsid w:val="00007BFC"/>
    <w:rsid w:val="000140DE"/>
    <w:rsid w:val="000152AC"/>
    <w:rsid w:val="00015982"/>
    <w:rsid w:val="0001712D"/>
    <w:rsid w:val="000178B8"/>
    <w:rsid w:val="00022C84"/>
    <w:rsid w:val="000234E5"/>
    <w:rsid w:val="00023650"/>
    <w:rsid w:val="000266CF"/>
    <w:rsid w:val="0003099A"/>
    <w:rsid w:val="00032B42"/>
    <w:rsid w:val="00032D58"/>
    <w:rsid w:val="00033E56"/>
    <w:rsid w:val="000343DB"/>
    <w:rsid w:val="0003735E"/>
    <w:rsid w:val="00040BB4"/>
    <w:rsid w:val="00041060"/>
    <w:rsid w:val="0004293E"/>
    <w:rsid w:val="00042B83"/>
    <w:rsid w:val="00047779"/>
    <w:rsid w:val="00050CAB"/>
    <w:rsid w:val="00051DF1"/>
    <w:rsid w:val="000521A7"/>
    <w:rsid w:val="0005369F"/>
    <w:rsid w:val="00056153"/>
    <w:rsid w:val="00056492"/>
    <w:rsid w:val="00057F96"/>
    <w:rsid w:val="0006242C"/>
    <w:rsid w:val="00064E62"/>
    <w:rsid w:val="000662D4"/>
    <w:rsid w:val="0006686D"/>
    <w:rsid w:val="00066A68"/>
    <w:rsid w:val="00067D9B"/>
    <w:rsid w:val="00073DEE"/>
    <w:rsid w:val="00074F59"/>
    <w:rsid w:val="000752E5"/>
    <w:rsid w:val="00077662"/>
    <w:rsid w:val="00080777"/>
    <w:rsid w:val="00081BC1"/>
    <w:rsid w:val="00082A2D"/>
    <w:rsid w:val="000838A5"/>
    <w:rsid w:val="0008452E"/>
    <w:rsid w:val="00084D64"/>
    <w:rsid w:val="00087419"/>
    <w:rsid w:val="000905FB"/>
    <w:rsid w:val="00090B53"/>
    <w:rsid w:val="00091509"/>
    <w:rsid w:val="0009313D"/>
    <w:rsid w:val="00094C2A"/>
    <w:rsid w:val="00095A3C"/>
    <w:rsid w:val="00095F8D"/>
    <w:rsid w:val="00097D59"/>
    <w:rsid w:val="000A15CD"/>
    <w:rsid w:val="000A28E4"/>
    <w:rsid w:val="000A2EAE"/>
    <w:rsid w:val="000A341C"/>
    <w:rsid w:val="000A5072"/>
    <w:rsid w:val="000B1BFE"/>
    <w:rsid w:val="000B2715"/>
    <w:rsid w:val="000B35E1"/>
    <w:rsid w:val="000B495C"/>
    <w:rsid w:val="000B6C8D"/>
    <w:rsid w:val="000B73A7"/>
    <w:rsid w:val="000B7553"/>
    <w:rsid w:val="000C0F94"/>
    <w:rsid w:val="000C475A"/>
    <w:rsid w:val="000C50B3"/>
    <w:rsid w:val="000C6C36"/>
    <w:rsid w:val="000C6E4B"/>
    <w:rsid w:val="000C7326"/>
    <w:rsid w:val="000D0881"/>
    <w:rsid w:val="000D12B2"/>
    <w:rsid w:val="000D66E9"/>
    <w:rsid w:val="000D7D46"/>
    <w:rsid w:val="000E2738"/>
    <w:rsid w:val="000E30A9"/>
    <w:rsid w:val="000E3E5B"/>
    <w:rsid w:val="000E54E4"/>
    <w:rsid w:val="000E5F88"/>
    <w:rsid w:val="000E7BA3"/>
    <w:rsid w:val="000E7D31"/>
    <w:rsid w:val="000E7E3A"/>
    <w:rsid w:val="000F2CA7"/>
    <w:rsid w:val="00100CCB"/>
    <w:rsid w:val="00102A25"/>
    <w:rsid w:val="001047B6"/>
    <w:rsid w:val="00110938"/>
    <w:rsid w:val="001117B6"/>
    <w:rsid w:val="00112AA8"/>
    <w:rsid w:val="001137F7"/>
    <w:rsid w:val="0011445A"/>
    <w:rsid w:val="001149A5"/>
    <w:rsid w:val="001170FD"/>
    <w:rsid w:val="001201D9"/>
    <w:rsid w:val="001234DE"/>
    <w:rsid w:val="001250FF"/>
    <w:rsid w:val="00125684"/>
    <w:rsid w:val="00126247"/>
    <w:rsid w:val="00126ED6"/>
    <w:rsid w:val="00126FFD"/>
    <w:rsid w:val="00132C6D"/>
    <w:rsid w:val="001336F1"/>
    <w:rsid w:val="001370F1"/>
    <w:rsid w:val="001419D4"/>
    <w:rsid w:val="00141E62"/>
    <w:rsid w:val="00145A78"/>
    <w:rsid w:val="001526ED"/>
    <w:rsid w:val="00154C28"/>
    <w:rsid w:val="00154DC1"/>
    <w:rsid w:val="0015506C"/>
    <w:rsid w:val="00155F80"/>
    <w:rsid w:val="001579CD"/>
    <w:rsid w:val="00160EFE"/>
    <w:rsid w:val="00164755"/>
    <w:rsid w:val="0016492A"/>
    <w:rsid w:val="0016528D"/>
    <w:rsid w:val="00165772"/>
    <w:rsid w:val="00166BCB"/>
    <w:rsid w:val="00174F74"/>
    <w:rsid w:val="00177A35"/>
    <w:rsid w:val="001816BD"/>
    <w:rsid w:val="00182001"/>
    <w:rsid w:val="00187487"/>
    <w:rsid w:val="00191E85"/>
    <w:rsid w:val="00194A20"/>
    <w:rsid w:val="001A1C5D"/>
    <w:rsid w:val="001A6343"/>
    <w:rsid w:val="001B2362"/>
    <w:rsid w:val="001B4550"/>
    <w:rsid w:val="001B53F9"/>
    <w:rsid w:val="001B5877"/>
    <w:rsid w:val="001C0465"/>
    <w:rsid w:val="001C076A"/>
    <w:rsid w:val="001C1D58"/>
    <w:rsid w:val="001C2365"/>
    <w:rsid w:val="001C2D3B"/>
    <w:rsid w:val="001C33AF"/>
    <w:rsid w:val="001C34AA"/>
    <w:rsid w:val="001C5E56"/>
    <w:rsid w:val="001D1EC4"/>
    <w:rsid w:val="001D22DC"/>
    <w:rsid w:val="001D63AD"/>
    <w:rsid w:val="001E1235"/>
    <w:rsid w:val="001E57F4"/>
    <w:rsid w:val="001E6B91"/>
    <w:rsid w:val="001E6DDF"/>
    <w:rsid w:val="001E7084"/>
    <w:rsid w:val="001F081A"/>
    <w:rsid w:val="001F0D52"/>
    <w:rsid w:val="001F22C3"/>
    <w:rsid w:val="001F345B"/>
    <w:rsid w:val="001F4B4B"/>
    <w:rsid w:val="002037C6"/>
    <w:rsid w:val="0020434A"/>
    <w:rsid w:val="00204D56"/>
    <w:rsid w:val="002079A8"/>
    <w:rsid w:val="002101C2"/>
    <w:rsid w:val="00213B65"/>
    <w:rsid w:val="00215258"/>
    <w:rsid w:val="00217BE8"/>
    <w:rsid w:val="00221AAE"/>
    <w:rsid w:val="00222237"/>
    <w:rsid w:val="0022230F"/>
    <w:rsid w:val="0022258E"/>
    <w:rsid w:val="002307C3"/>
    <w:rsid w:val="00231A2D"/>
    <w:rsid w:val="00232F78"/>
    <w:rsid w:val="002332B3"/>
    <w:rsid w:val="002335C9"/>
    <w:rsid w:val="002346F7"/>
    <w:rsid w:val="0023617B"/>
    <w:rsid w:val="00236F49"/>
    <w:rsid w:val="0024001D"/>
    <w:rsid w:val="00241568"/>
    <w:rsid w:val="00242F3D"/>
    <w:rsid w:val="00242FCE"/>
    <w:rsid w:val="002442B4"/>
    <w:rsid w:val="00245483"/>
    <w:rsid w:val="00247139"/>
    <w:rsid w:val="0024789C"/>
    <w:rsid w:val="00251279"/>
    <w:rsid w:val="00253538"/>
    <w:rsid w:val="00253ADA"/>
    <w:rsid w:val="00254095"/>
    <w:rsid w:val="00255BB4"/>
    <w:rsid w:val="00262272"/>
    <w:rsid w:val="00264B4B"/>
    <w:rsid w:val="002669FE"/>
    <w:rsid w:val="00267D27"/>
    <w:rsid w:val="00270F9F"/>
    <w:rsid w:val="0027401C"/>
    <w:rsid w:val="0028259C"/>
    <w:rsid w:val="00283AE2"/>
    <w:rsid w:val="00284922"/>
    <w:rsid w:val="002849C6"/>
    <w:rsid w:val="00284F9B"/>
    <w:rsid w:val="002863FD"/>
    <w:rsid w:val="00290BE2"/>
    <w:rsid w:val="002915CC"/>
    <w:rsid w:val="00292AD7"/>
    <w:rsid w:val="00295099"/>
    <w:rsid w:val="002A0696"/>
    <w:rsid w:val="002A0FF8"/>
    <w:rsid w:val="002A3CB9"/>
    <w:rsid w:val="002A469C"/>
    <w:rsid w:val="002A692E"/>
    <w:rsid w:val="002A6FB4"/>
    <w:rsid w:val="002A79F5"/>
    <w:rsid w:val="002B5498"/>
    <w:rsid w:val="002B6813"/>
    <w:rsid w:val="002C0F4A"/>
    <w:rsid w:val="002C206D"/>
    <w:rsid w:val="002D09E9"/>
    <w:rsid w:val="002D441D"/>
    <w:rsid w:val="002E13CF"/>
    <w:rsid w:val="002E3520"/>
    <w:rsid w:val="002E538D"/>
    <w:rsid w:val="002E780A"/>
    <w:rsid w:val="002E7EC5"/>
    <w:rsid w:val="002F0867"/>
    <w:rsid w:val="002F2A4D"/>
    <w:rsid w:val="002F71D9"/>
    <w:rsid w:val="00304441"/>
    <w:rsid w:val="003045F0"/>
    <w:rsid w:val="0030494D"/>
    <w:rsid w:val="00307E29"/>
    <w:rsid w:val="00311F16"/>
    <w:rsid w:val="003126D1"/>
    <w:rsid w:val="0031281E"/>
    <w:rsid w:val="00312F15"/>
    <w:rsid w:val="00313B26"/>
    <w:rsid w:val="00314253"/>
    <w:rsid w:val="003159E0"/>
    <w:rsid w:val="00317142"/>
    <w:rsid w:val="0031790E"/>
    <w:rsid w:val="00317932"/>
    <w:rsid w:val="00317E21"/>
    <w:rsid w:val="003257C8"/>
    <w:rsid w:val="0032728F"/>
    <w:rsid w:val="0033288C"/>
    <w:rsid w:val="00337792"/>
    <w:rsid w:val="00340D9B"/>
    <w:rsid w:val="00340DA6"/>
    <w:rsid w:val="003414AC"/>
    <w:rsid w:val="00342CB7"/>
    <w:rsid w:val="003441CA"/>
    <w:rsid w:val="00346BE4"/>
    <w:rsid w:val="00347781"/>
    <w:rsid w:val="00355389"/>
    <w:rsid w:val="0036133B"/>
    <w:rsid w:val="00361AB0"/>
    <w:rsid w:val="00362525"/>
    <w:rsid w:val="003628FC"/>
    <w:rsid w:val="00362A45"/>
    <w:rsid w:val="003638F8"/>
    <w:rsid w:val="00363B18"/>
    <w:rsid w:val="00366968"/>
    <w:rsid w:val="00372F74"/>
    <w:rsid w:val="00375152"/>
    <w:rsid w:val="003853CE"/>
    <w:rsid w:val="00385E8B"/>
    <w:rsid w:val="003911D2"/>
    <w:rsid w:val="00391D78"/>
    <w:rsid w:val="003947C0"/>
    <w:rsid w:val="00396283"/>
    <w:rsid w:val="003A25A5"/>
    <w:rsid w:val="003A60DE"/>
    <w:rsid w:val="003B1263"/>
    <w:rsid w:val="003B57E4"/>
    <w:rsid w:val="003B7831"/>
    <w:rsid w:val="003B7D1D"/>
    <w:rsid w:val="003C0134"/>
    <w:rsid w:val="003C302D"/>
    <w:rsid w:val="003C39C9"/>
    <w:rsid w:val="003C5CB6"/>
    <w:rsid w:val="003C788D"/>
    <w:rsid w:val="003C7EC9"/>
    <w:rsid w:val="003D79F6"/>
    <w:rsid w:val="003E24BA"/>
    <w:rsid w:val="003E7AFC"/>
    <w:rsid w:val="003E7E9A"/>
    <w:rsid w:val="003F42CC"/>
    <w:rsid w:val="003F468F"/>
    <w:rsid w:val="003F4BA8"/>
    <w:rsid w:val="003F66E1"/>
    <w:rsid w:val="00402BEE"/>
    <w:rsid w:val="00404E62"/>
    <w:rsid w:val="00406FB6"/>
    <w:rsid w:val="0041089B"/>
    <w:rsid w:val="004111A9"/>
    <w:rsid w:val="00411255"/>
    <w:rsid w:val="00414C45"/>
    <w:rsid w:val="00417661"/>
    <w:rsid w:val="00423797"/>
    <w:rsid w:val="00424DF1"/>
    <w:rsid w:val="004262D1"/>
    <w:rsid w:val="00431054"/>
    <w:rsid w:val="00431F7A"/>
    <w:rsid w:val="00433AC0"/>
    <w:rsid w:val="0043401D"/>
    <w:rsid w:val="00434CA5"/>
    <w:rsid w:val="00435747"/>
    <w:rsid w:val="004379F8"/>
    <w:rsid w:val="0044073E"/>
    <w:rsid w:val="00443919"/>
    <w:rsid w:val="0044688D"/>
    <w:rsid w:val="004513F5"/>
    <w:rsid w:val="0045215C"/>
    <w:rsid w:val="00453850"/>
    <w:rsid w:val="00454087"/>
    <w:rsid w:val="00454D31"/>
    <w:rsid w:val="00455AA4"/>
    <w:rsid w:val="00456B53"/>
    <w:rsid w:val="00456CC5"/>
    <w:rsid w:val="00460861"/>
    <w:rsid w:val="00460B9F"/>
    <w:rsid w:val="004621C7"/>
    <w:rsid w:val="00463A72"/>
    <w:rsid w:val="004674CA"/>
    <w:rsid w:val="004705E5"/>
    <w:rsid w:val="00470A9F"/>
    <w:rsid w:val="00471AD4"/>
    <w:rsid w:val="00472DFA"/>
    <w:rsid w:val="00472F46"/>
    <w:rsid w:val="0047358B"/>
    <w:rsid w:val="00474ABE"/>
    <w:rsid w:val="00476D97"/>
    <w:rsid w:val="00483A6B"/>
    <w:rsid w:val="00485C61"/>
    <w:rsid w:val="00490E89"/>
    <w:rsid w:val="00491799"/>
    <w:rsid w:val="0049319A"/>
    <w:rsid w:val="0049599D"/>
    <w:rsid w:val="004A7822"/>
    <w:rsid w:val="004A787A"/>
    <w:rsid w:val="004A7C0C"/>
    <w:rsid w:val="004B0AB7"/>
    <w:rsid w:val="004B5D80"/>
    <w:rsid w:val="004C1C96"/>
    <w:rsid w:val="004C2D31"/>
    <w:rsid w:val="004C31C9"/>
    <w:rsid w:val="004C3C35"/>
    <w:rsid w:val="004C440A"/>
    <w:rsid w:val="004D03D2"/>
    <w:rsid w:val="004D2493"/>
    <w:rsid w:val="004D257D"/>
    <w:rsid w:val="004D3BF9"/>
    <w:rsid w:val="004D5917"/>
    <w:rsid w:val="004D7F87"/>
    <w:rsid w:val="004E04D5"/>
    <w:rsid w:val="004E0E33"/>
    <w:rsid w:val="004E2CD4"/>
    <w:rsid w:val="004E468E"/>
    <w:rsid w:val="004E50C3"/>
    <w:rsid w:val="004E583C"/>
    <w:rsid w:val="004E6C61"/>
    <w:rsid w:val="004F1AFF"/>
    <w:rsid w:val="004F2432"/>
    <w:rsid w:val="004F4668"/>
    <w:rsid w:val="004F507D"/>
    <w:rsid w:val="004F7516"/>
    <w:rsid w:val="004F7537"/>
    <w:rsid w:val="0050193F"/>
    <w:rsid w:val="00504A9E"/>
    <w:rsid w:val="00510955"/>
    <w:rsid w:val="00510994"/>
    <w:rsid w:val="005112C0"/>
    <w:rsid w:val="00512AFA"/>
    <w:rsid w:val="00515E4A"/>
    <w:rsid w:val="00515F33"/>
    <w:rsid w:val="00517780"/>
    <w:rsid w:val="0052426C"/>
    <w:rsid w:val="00524BC7"/>
    <w:rsid w:val="00527538"/>
    <w:rsid w:val="005275C8"/>
    <w:rsid w:val="005311BA"/>
    <w:rsid w:val="00531FFE"/>
    <w:rsid w:val="00532877"/>
    <w:rsid w:val="00533529"/>
    <w:rsid w:val="00534178"/>
    <w:rsid w:val="00535AAB"/>
    <w:rsid w:val="00542937"/>
    <w:rsid w:val="005434D9"/>
    <w:rsid w:val="00543654"/>
    <w:rsid w:val="00544279"/>
    <w:rsid w:val="0054500F"/>
    <w:rsid w:val="0054605C"/>
    <w:rsid w:val="005474F2"/>
    <w:rsid w:val="00550B03"/>
    <w:rsid w:val="00551226"/>
    <w:rsid w:val="00552665"/>
    <w:rsid w:val="00555409"/>
    <w:rsid w:val="00555C1F"/>
    <w:rsid w:val="00555D39"/>
    <w:rsid w:val="00556F9A"/>
    <w:rsid w:val="0056478D"/>
    <w:rsid w:val="00564EDB"/>
    <w:rsid w:val="00572967"/>
    <w:rsid w:val="00572C2C"/>
    <w:rsid w:val="00576343"/>
    <w:rsid w:val="00576C85"/>
    <w:rsid w:val="00577CC1"/>
    <w:rsid w:val="00582570"/>
    <w:rsid w:val="005842E4"/>
    <w:rsid w:val="005844B3"/>
    <w:rsid w:val="00585598"/>
    <w:rsid w:val="00586CD5"/>
    <w:rsid w:val="00586EEF"/>
    <w:rsid w:val="005871EA"/>
    <w:rsid w:val="00587393"/>
    <w:rsid w:val="00587C9D"/>
    <w:rsid w:val="00591898"/>
    <w:rsid w:val="00591FCB"/>
    <w:rsid w:val="00593BE8"/>
    <w:rsid w:val="0059426C"/>
    <w:rsid w:val="00594A9B"/>
    <w:rsid w:val="00594D3C"/>
    <w:rsid w:val="005A403D"/>
    <w:rsid w:val="005A4DE6"/>
    <w:rsid w:val="005A5297"/>
    <w:rsid w:val="005A73A5"/>
    <w:rsid w:val="005A73B3"/>
    <w:rsid w:val="005B0851"/>
    <w:rsid w:val="005B4A8C"/>
    <w:rsid w:val="005B6EA4"/>
    <w:rsid w:val="005C5915"/>
    <w:rsid w:val="005C5D84"/>
    <w:rsid w:val="005D066A"/>
    <w:rsid w:val="005D2B56"/>
    <w:rsid w:val="005D2CC3"/>
    <w:rsid w:val="005D2F87"/>
    <w:rsid w:val="005D4934"/>
    <w:rsid w:val="005D68AB"/>
    <w:rsid w:val="005E1604"/>
    <w:rsid w:val="005E3BBF"/>
    <w:rsid w:val="005E67FE"/>
    <w:rsid w:val="005F1A60"/>
    <w:rsid w:val="005F5B55"/>
    <w:rsid w:val="00600B44"/>
    <w:rsid w:val="00601B72"/>
    <w:rsid w:val="00603D39"/>
    <w:rsid w:val="00605311"/>
    <w:rsid w:val="006054C9"/>
    <w:rsid w:val="00605ABC"/>
    <w:rsid w:val="0060684D"/>
    <w:rsid w:val="00612629"/>
    <w:rsid w:val="006154C6"/>
    <w:rsid w:val="00617358"/>
    <w:rsid w:val="006178E9"/>
    <w:rsid w:val="00617DDA"/>
    <w:rsid w:val="006227E3"/>
    <w:rsid w:val="006275ED"/>
    <w:rsid w:val="00627E5B"/>
    <w:rsid w:val="006337CD"/>
    <w:rsid w:val="00634FED"/>
    <w:rsid w:val="00635E08"/>
    <w:rsid w:val="00637DE5"/>
    <w:rsid w:val="00643DE2"/>
    <w:rsid w:val="0064445E"/>
    <w:rsid w:val="00646D45"/>
    <w:rsid w:val="00651D37"/>
    <w:rsid w:val="00654CE3"/>
    <w:rsid w:val="00654E82"/>
    <w:rsid w:val="00657C8B"/>
    <w:rsid w:val="006651F8"/>
    <w:rsid w:val="006653D3"/>
    <w:rsid w:val="00666EC1"/>
    <w:rsid w:val="00667118"/>
    <w:rsid w:val="00667F5F"/>
    <w:rsid w:val="00671C49"/>
    <w:rsid w:val="0067322C"/>
    <w:rsid w:val="00676019"/>
    <w:rsid w:val="006761C7"/>
    <w:rsid w:val="00680384"/>
    <w:rsid w:val="006842FD"/>
    <w:rsid w:val="00691102"/>
    <w:rsid w:val="00691ED3"/>
    <w:rsid w:val="00693F95"/>
    <w:rsid w:val="006946F8"/>
    <w:rsid w:val="006A0262"/>
    <w:rsid w:val="006A2119"/>
    <w:rsid w:val="006A4B75"/>
    <w:rsid w:val="006A5BEB"/>
    <w:rsid w:val="006B0967"/>
    <w:rsid w:val="006B0B35"/>
    <w:rsid w:val="006B12E2"/>
    <w:rsid w:val="006B168D"/>
    <w:rsid w:val="006B1A4D"/>
    <w:rsid w:val="006B3A1D"/>
    <w:rsid w:val="006B47E8"/>
    <w:rsid w:val="006B6DA4"/>
    <w:rsid w:val="006C09F3"/>
    <w:rsid w:val="006C0F92"/>
    <w:rsid w:val="006C530E"/>
    <w:rsid w:val="006C5B1D"/>
    <w:rsid w:val="006C5F72"/>
    <w:rsid w:val="006C6594"/>
    <w:rsid w:val="006D57D5"/>
    <w:rsid w:val="006D79FF"/>
    <w:rsid w:val="006E480D"/>
    <w:rsid w:val="006E7811"/>
    <w:rsid w:val="006F194D"/>
    <w:rsid w:val="006F37A5"/>
    <w:rsid w:val="006F4D14"/>
    <w:rsid w:val="006F6143"/>
    <w:rsid w:val="006F692E"/>
    <w:rsid w:val="00705820"/>
    <w:rsid w:val="00705C5E"/>
    <w:rsid w:val="00706317"/>
    <w:rsid w:val="0071244D"/>
    <w:rsid w:val="0071357D"/>
    <w:rsid w:val="0071772F"/>
    <w:rsid w:val="00717EA7"/>
    <w:rsid w:val="00721CD6"/>
    <w:rsid w:val="007303A7"/>
    <w:rsid w:val="00735355"/>
    <w:rsid w:val="007369FB"/>
    <w:rsid w:val="00736FFE"/>
    <w:rsid w:val="007402CE"/>
    <w:rsid w:val="00747289"/>
    <w:rsid w:val="00750E85"/>
    <w:rsid w:val="00751218"/>
    <w:rsid w:val="00754A7F"/>
    <w:rsid w:val="00755D1A"/>
    <w:rsid w:val="007566BC"/>
    <w:rsid w:val="00756F88"/>
    <w:rsid w:val="00766FD1"/>
    <w:rsid w:val="007710C9"/>
    <w:rsid w:val="00771CF4"/>
    <w:rsid w:val="00771D7D"/>
    <w:rsid w:val="00774920"/>
    <w:rsid w:val="00774A68"/>
    <w:rsid w:val="00781C3D"/>
    <w:rsid w:val="00784EF8"/>
    <w:rsid w:val="007851E2"/>
    <w:rsid w:val="007909E5"/>
    <w:rsid w:val="00792D76"/>
    <w:rsid w:val="00796C2D"/>
    <w:rsid w:val="00797215"/>
    <w:rsid w:val="007A0776"/>
    <w:rsid w:val="007A34A6"/>
    <w:rsid w:val="007A432A"/>
    <w:rsid w:val="007A6ADA"/>
    <w:rsid w:val="007B1878"/>
    <w:rsid w:val="007B5972"/>
    <w:rsid w:val="007B625F"/>
    <w:rsid w:val="007C6D8B"/>
    <w:rsid w:val="007D175C"/>
    <w:rsid w:val="007D26FD"/>
    <w:rsid w:val="007D3438"/>
    <w:rsid w:val="007D3CDE"/>
    <w:rsid w:val="007D655D"/>
    <w:rsid w:val="007D72E6"/>
    <w:rsid w:val="007E0CCE"/>
    <w:rsid w:val="007E0CDC"/>
    <w:rsid w:val="007E0F59"/>
    <w:rsid w:val="007E23C4"/>
    <w:rsid w:val="007E39E6"/>
    <w:rsid w:val="007E6071"/>
    <w:rsid w:val="007E6AA2"/>
    <w:rsid w:val="007E71BD"/>
    <w:rsid w:val="007F0A9E"/>
    <w:rsid w:val="007F2386"/>
    <w:rsid w:val="007F2B45"/>
    <w:rsid w:val="007F3590"/>
    <w:rsid w:val="007F3A7D"/>
    <w:rsid w:val="007F7DA4"/>
    <w:rsid w:val="00803009"/>
    <w:rsid w:val="0080369A"/>
    <w:rsid w:val="008040C4"/>
    <w:rsid w:val="00804148"/>
    <w:rsid w:val="00805233"/>
    <w:rsid w:val="008056BA"/>
    <w:rsid w:val="00814D18"/>
    <w:rsid w:val="00815E2E"/>
    <w:rsid w:val="0081642E"/>
    <w:rsid w:val="00816E86"/>
    <w:rsid w:val="00820F24"/>
    <w:rsid w:val="00824456"/>
    <w:rsid w:val="00827B55"/>
    <w:rsid w:val="00834418"/>
    <w:rsid w:val="00835BAA"/>
    <w:rsid w:val="008361C9"/>
    <w:rsid w:val="008363E1"/>
    <w:rsid w:val="00836B2F"/>
    <w:rsid w:val="00837B4B"/>
    <w:rsid w:val="008423F6"/>
    <w:rsid w:val="00846FF2"/>
    <w:rsid w:val="008474A3"/>
    <w:rsid w:val="00847977"/>
    <w:rsid w:val="00850340"/>
    <w:rsid w:val="008510F8"/>
    <w:rsid w:val="00852DD7"/>
    <w:rsid w:val="00854B80"/>
    <w:rsid w:val="008567D5"/>
    <w:rsid w:val="00861064"/>
    <w:rsid w:val="0086108D"/>
    <w:rsid w:val="00861F75"/>
    <w:rsid w:val="00866A4F"/>
    <w:rsid w:val="00866F9E"/>
    <w:rsid w:val="008713A0"/>
    <w:rsid w:val="00872905"/>
    <w:rsid w:val="0087354B"/>
    <w:rsid w:val="00874446"/>
    <w:rsid w:val="008802BF"/>
    <w:rsid w:val="00882B2D"/>
    <w:rsid w:val="00885331"/>
    <w:rsid w:val="00890BCB"/>
    <w:rsid w:val="008920FF"/>
    <w:rsid w:val="00896556"/>
    <w:rsid w:val="00897D02"/>
    <w:rsid w:val="008A5B7E"/>
    <w:rsid w:val="008A68DA"/>
    <w:rsid w:val="008B2118"/>
    <w:rsid w:val="008B4349"/>
    <w:rsid w:val="008B45E4"/>
    <w:rsid w:val="008B7AB4"/>
    <w:rsid w:val="008B7E6F"/>
    <w:rsid w:val="008C1BBD"/>
    <w:rsid w:val="008C3A79"/>
    <w:rsid w:val="008C47F7"/>
    <w:rsid w:val="008D2440"/>
    <w:rsid w:val="008D58A4"/>
    <w:rsid w:val="008D5B2B"/>
    <w:rsid w:val="008D65A7"/>
    <w:rsid w:val="008D78F9"/>
    <w:rsid w:val="008D7D11"/>
    <w:rsid w:val="008E111C"/>
    <w:rsid w:val="008E3CD1"/>
    <w:rsid w:val="009023E0"/>
    <w:rsid w:val="00902EF9"/>
    <w:rsid w:val="0090667F"/>
    <w:rsid w:val="009116FA"/>
    <w:rsid w:val="00912D3B"/>
    <w:rsid w:val="009160F3"/>
    <w:rsid w:val="009201A6"/>
    <w:rsid w:val="00921DFF"/>
    <w:rsid w:val="00922782"/>
    <w:rsid w:val="00924F00"/>
    <w:rsid w:val="00925AEF"/>
    <w:rsid w:val="009275C2"/>
    <w:rsid w:val="009347CE"/>
    <w:rsid w:val="009352B3"/>
    <w:rsid w:val="009408C2"/>
    <w:rsid w:val="009425A4"/>
    <w:rsid w:val="009435AC"/>
    <w:rsid w:val="00945F3C"/>
    <w:rsid w:val="0095181C"/>
    <w:rsid w:val="00952EAC"/>
    <w:rsid w:val="00953D16"/>
    <w:rsid w:val="00956793"/>
    <w:rsid w:val="0095793D"/>
    <w:rsid w:val="00961D40"/>
    <w:rsid w:val="00963D36"/>
    <w:rsid w:val="00964554"/>
    <w:rsid w:val="00965CDD"/>
    <w:rsid w:val="00965D42"/>
    <w:rsid w:val="00966130"/>
    <w:rsid w:val="009718BE"/>
    <w:rsid w:val="00975C88"/>
    <w:rsid w:val="00977EDA"/>
    <w:rsid w:val="00980DDF"/>
    <w:rsid w:val="009813D1"/>
    <w:rsid w:val="009828E7"/>
    <w:rsid w:val="00983FAB"/>
    <w:rsid w:val="0099054D"/>
    <w:rsid w:val="00994787"/>
    <w:rsid w:val="00997DD1"/>
    <w:rsid w:val="009A3459"/>
    <w:rsid w:val="009A4E08"/>
    <w:rsid w:val="009A5387"/>
    <w:rsid w:val="009A67C0"/>
    <w:rsid w:val="009A6A9A"/>
    <w:rsid w:val="009B0760"/>
    <w:rsid w:val="009B1273"/>
    <w:rsid w:val="009B1855"/>
    <w:rsid w:val="009B2DCD"/>
    <w:rsid w:val="009B395E"/>
    <w:rsid w:val="009B4E2B"/>
    <w:rsid w:val="009C5B1B"/>
    <w:rsid w:val="009C6802"/>
    <w:rsid w:val="009C7F9C"/>
    <w:rsid w:val="009D2F1D"/>
    <w:rsid w:val="009D4E5D"/>
    <w:rsid w:val="009D53A5"/>
    <w:rsid w:val="009D6832"/>
    <w:rsid w:val="009D7B4D"/>
    <w:rsid w:val="009E1589"/>
    <w:rsid w:val="009E3F1B"/>
    <w:rsid w:val="009E4DEE"/>
    <w:rsid w:val="009E5A84"/>
    <w:rsid w:val="009E6C1D"/>
    <w:rsid w:val="009F1573"/>
    <w:rsid w:val="009F24F1"/>
    <w:rsid w:val="009F324B"/>
    <w:rsid w:val="009F67CB"/>
    <w:rsid w:val="00A015F9"/>
    <w:rsid w:val="00A02B6C"/>
    <w:rsid w:val="00A03F01"/>
    <w:rsid w:val="00A117BE"/>
    <w:rsid w:val="00A16A41"/>
    <w:rsid w:val="00A22771"/>
    <w:rsid w:val="00A22EB5"/>
    <w:rsid w:val="00A232D2"/>
    <w:rsid w:val="00A23469"/>
    <w:rsid w:val="00A266EC"/>
    <w:rsid w:val="00A34425"/>
    <w:rsid w:val="00A34531"/>
    <w:rsid w:val="00A365BF"/>
    <w:rsid w:val="00A40D01"/>
    <w:rsid w:val="00A4152E"/>
    <w:rsid w:val="00A450EF"/>
    <w:rsid w:val="00A511BD"/>
    <w:rsid w:val="00A54C9E"/>
    <w:rsid w:val="00A558AA"/>
    <w:rsid w:val="00A57669"/>
    <w:rsid w:val="00A603EE"/>
    <w:rsid w:val="00A63E2A"/>
    <w:rsid w:val="00A6730B"/>
    <w:rsid w:val="00A7019D"/>
    <w:rsid w:val="00A70B32"/>
    <w:rsid w:val="00A70DDA"/>
    <w:rsid w:val="00A70F87"/>
    <w:rsid w:val="00A71BAD"/>
    <w:rsid w:val="00A74529"/>
    <w:rsid w:val="00A75554"/>
    <w:rsid w:val="00A76271"/>
    <w:rsid w:val="00A77879"/>
    <w:rsid w:val="00A814DF"/>
    <w:rsid w:val="00A828A1"/>
    <w:rsid w:val="00A85582"/>
    <w:rsid w:val="00A91F73"/>
    <w:rsid w:val="00A94A99"/>
    <w:rsid w:val="00A97B9C"/>
    <w:rsid w:val="00AA2CEB"/>
    <w:rsid w:val="00AA5DAE"/>
    <w:rsid w:val="00AA7BDC"/>
    <w:rsid w:val="00AB3681"/>
    <w:rsid w:val="00AB40ED"/>
    <w:rsid w:val="00AB582A"/>
    <w:rsid w:val="00AC3A72"/>
    <w:rsid w:val="00AC5C74"/>
    <w:rsid w:val="00AC7168"/>
    <w:rsid w:val="00AD1A0B"/>
    <w:rsid w:val="00AD2747"/>
    <w:rsid w:val="00AD368A"/>
    <w:rsid w:val="00AD3C67"/>
    <w:rsid w:val="00AD44A7"/>
    <w:rsid w:val="00AD534A"/>
    <w:rsid w:val="00AD70A0"/>
    <w:rsid w:val="00AE062B"/>
    <w:rsid w:val="00AE1B1B"/>
    <w:rsid w:val="00AE1BA0"/>
    <w:rsid w:val="00AE2D20"/>
    <w:rsid w:val="00AE3378"/>
    <w:rsid w:val="00AE79B7"/>
    <w:rsid w:val="00AF18D3"/>
    <w:rsid w:val="00AF2551"/>
    <w:rsid w:val="00AF39FD"/>
    <w:rsid w:val="00AF4878"/>
    <w:rsid w:val="00AF5E89"/>
    <w:rsid w:val="00AF7057"/>
    <w:rsid w:val="00B00D1B"/>
    <w:rsid w:val="00B00E8E"/>
    <w:rsid w:val="00B013DC"/>
    <w:rsid w:val="00B02F4F"/>
    <w:rsid w:val="00B061DC"/>
    <w:rsid w:val="00B07065"/>
    <w:rsid w:val="00B0710C"/>
    <w:rsid w:val="00B1777C"/>
    <w:rsid w:val="00B2188D"/>
    <w:rsid w:val="00B21BF0"/>
    <w:rsid w:val="00B245CB"/>
    <w:rsid w:val="00B25A41"/>
    <w:rsid w:val="00B25AA7"/>
    <w:rsid w:val="00B26DCE"/>
    <w:rsid w:val="00B325A8"/>
    <w:rsid w:val="00B33048"/>
    <w:rsid w:val="00B349D6"/>
    <w:rsid w:val="00B362F5"/>
    <w:rsid w:val="00B40D4B"/>
    <w:rsid w:val="00B43748"/>
    <w:rsid w:val="00B4493F"/>
    <w:rsid w:val="00B45BBB"/>
    <w:rsid w:val="00B45E15"/>
    <w:rsid w:val="00B477B3"/>
    <w:rsid w:val="00B510ED"/>
    <w:rsid w:val="00B52CCF"/>
    <w:rsid w:val="00B54F08"/>
    <w:rsid w:val="00B561A2"/>
    <w:rsid w:val="00B57E87"/>
    <w:rsid w:val="00B61465"/>
    <w:rsid w:val="00B647C5"/>
    <w:rsid w:val="00B666ED"/>
    <w:rsid w:val="00B66AF9"/>
    <w:rsid w:val="00B71F55"/>
    <w:rsid w:val="00B77412"/>
    <w:rsid w:val="00B77A5D"/>
    <w:rsid w:val="00B77C31"/>
    <w:rsid w:val="00B77C52"/>
    <w:rsid w:val="00B84D55"/>
    <w:rsid w:val="00B851BC"/>
    <w:rsid w:val="00B9476E"/>
    <w:rsid w:val="00B96651"/>
    <w:rsid w:val="00BA1084"/>
    <w:rsid w:val="00BA1104"/>
    <w:rsid w:val="00BA118E"/>
    <w:rsid w:val="00BA1C12"/>
    <w:rsid w:val="00BA1F1D"/>
    <w:rsid w:val="00BA2A36"/>
    <w:rsid w:val="00BA5826"/>
    <w:rsid w:val="00BA5F89"/>
    <w:rsid w:val="00BA6E21"/>
    <w:rsid w:val="00BA7C9F"/>
    <w:rsid w:val="00BB37CF"/>
    <w:rsid w:val="00BB44FA"/>
    <w:rsid w:val="00BB5849"/>
    <w:rsid w:val="00BB6459"/>
    <w:rsid w:val="00BC0A44"/>
    <w:rsid w:val="00BC0D2A"/>
    <w:rsid w:val="00BC2197"/>
    <w:rsid w:val="00BC56DE"/>
    <w:rsid w:val="00BC5F2B"/>
    <w:rsid w:val="00BC7AB1"/>
    <w:rsid w:val="00BD01D9"/>
    <w:rsid w:val="00BD3A60"/>
    <w:rsid w:val="00BD5D36"/>
    <w:rsid w:val="00BD76C3"/>
    <w:rsid w:val="00BE3282"/>
    <w:rsid w:val="00BE5212"/>
    <w:rsid w:val="00BE57DC"/>
    <w:rsid w:val="00BE5B9F"/>
    <w:rsid w:val="00BF0F38"/>
    <w:rsid w:val="00BF2CA5"/>
    <w:rsid w:val="00C00BDE"/>
    <w:rsid w:val="00C07DA3"/>
    <w:rsid w:val="00C1048C"/>
    <w:rsid w:val="00C117AC"/>
    <w:rsid w:val="00C163E6"/>
    <w:rsid w:val="00C20639"/>
    <w:rsid w:val="00C22319"/>
    <w:rsid w:val="00C24755"/>
    <w:rsid w:val="00C31D9A"/>
    <w:rsid w:val="00C35BA0"/>
    <w:rsid w:val="00C37E18"/>
    <w:rsid w:val="00C41AB6"/>
    <w:rsid w:val="00C443D9"/>
    <w:rsid w:val="00C4496C"/>
    <w:rsid w:val="00C45938"/>
    <w:rsid w:val="00C4728A"/>
    <w:rsid w:val="00C50431"/>
    <w:rsid w:val="00C50AD1"/>
    <w:rsid w:val="00C54FE2"/>
    <w:rsid w:val="00C612F6"/>
    <w:rsid w:val="00C61466"/>
    <w:rsid w:val="00C6177B"/>
    <w:rsid w:val="00C61AB5"/>
    <w:rsid w:val="00C627E4"/>
    <w:rsid w:val="00C63BD6"/>
    <w:rsid w:val="00C66F15"/>
    <w:rsid w:val="00C70114"/>
    <w:rsid w:val="00C70FAA"/>
    <w:rsid w:val="00C729A3"/>
    <w:rsid w:val="00C73C05"/>
    <w:rsid w:val="00C74198"/>
    <w:rsid w:val="00C75D0E"/>
    <w:rsid w:val="00C80718"/>
    <w:rsid w:val="00C812CF"/>
    <w:rsid w:val="00C841EF"/>
    <w:rsid w:val="00C93694"/>
    <w:rsid w:val="00C948C6"/>
    <w:rsid w:val="00CA0234"/>
    <w:rsid w:val="00CA0596"/>
    <w:rsid w:val="00CA3600"/>
    <w:rsid w:val="00CA4D59"/>
    <w:rsid w:val="00CA7687"/>
    <w:rsid w:val="00CA7C2F"/>
    <w:rsid w:val="00CC00D7"/>
    <w:rsid w:val="00CC1AA8"/>
    <w:rsid w:val="00CC2FC2"/>
    <w:rsid w:val="00CC5092"/>
    <w:rsid w:val="00CC71FC"/>
    <w:rsid w:val="00CC7D5D"/>
    <w:rsid w:val="00CD377B"/>
    <w:rsid w:val="00CD5AA7"/>
    <w:rsid w:val="00CD6211"/>
    <w:rsid w:val="00CD6FFB"/>
    <w:rsid w:val="00CE02D8"/>
    <w:rsid w:val="00CE1908"/>
    <w:rsid w:val="00CE249D"/>
    <w:rsid w:val="00CE2AB1"/>
    <w:rsid w:val="00CE426E"/>
    <w:rsid w:val="00CE4D9A"/>
    <w:rsid w:val="00CE6FE4"/>
    <w:rsid w:val="00CE70CC"/>
    <w:rsid w:val="00CE76DA"/>
    <w:rsid w:val="00CE7F93"/>
    <w:rsid w:val="00CF1D11"/>
    <w:rsid w:val="00CF5C84"/>
    <w:rsid w:val="00CF7C00"/>
    <w:rsid w:val="00D034FB"/>
    <w:rsid w:val="00D0448C"/>
    <w:rsid w:val="00D05EB3"/>
    <w:rsid w:val="00D1051F"/>
    <w:rsid w:val="00D114CE"/>
    <w:rsid w:val="00D12316"/>
    <w:rsid w:val="00D12393"/>
    <w:rsid w:val="00D12725"/>
    <w:rsid w:val="00D14DB7"/>
    <w:rsid w:val="00D15F7D"/>
    <w:rsid w:val="00D1766E"/>
    <w:rsid w:val="00D20532"/>
    <w:rsid w:val="00D212F2"/>
    <w:rsid w:val="00D21676"/>
    <w:rsid w:val="00D21E22"/>
    <w:rsid w:val="00D21F57"/>
    <w:rsid w:val="00D2274D"/>
    <w:rsid w:val="00D25243"/>
    <w:rsid w:val="00D30C32"/>
    <w:rsid w:val="00D3207D"/>
    <w:rsid w:val="00D325E5"/>
    <w:rsid w:val="00D32F25"/>
    <w:rsid w:val="00D333FC"/>
    <w:rsid w:val="00D34A1E"/>
    <w:rsid w:val="00D41FC3"/>
    <w:rsid w:val="00D44A76"/>
    <w:rsid w:val="00D460AA"/>
    <w:rsid w:val="00D4630D"/>
    <w:rsid w:val="00D55A99"/>
    <w:rsid w:val="00D574B1"/>
    <w:rsid w:val="00D6236B"/>
    <w:rsid w:val="00D6793C"/>
    <w:rsid w:val="00D71F34"/>
    <w:rsid w:val="00D746E1"/>
    <w:rsid w:val="00D752A9"/>
    <w:rsid w:val="00D7611D"/>
    <w:rsid w:val="00D76FBB"/>
    <w:rsid w:val="00D774E8"/>
    <w:rsid w:val="00D800B9"/>
    <w:rsid w:val="00D83B1C"/>
    <w:rsid w:val="00D85579"/>
    <w:rsid w:val="00D90464"/>
    <w:rsid w:val="00D90AC4"/>
    <w:rsid w:val="00D948FE"/>
    <w:rsid w:val="00DA1017"/>
    <w:rsid w:val="00DA15D4"/>
    <w:rsid w:val="00DA1D4F"/>
    <w:rsid w:val="00DA20AF"/>
    <w:rsid w:val="00DA2368"/>
    <w:rsid w:val="00DA34E3"/>
    <w:rsid w:val="00DA3583"/>
    <w:rsid w:val="00DA3D93"/>
    <w:rsid w:val="00DA519A"/>
    <w:rsid w:val="00DA62E2"/>
    <w:rsid w:val="00DA714D"/>
    <w:rsid w:val="00DA7B86"/>
    <w:rsid w:val="00DB1169"/>
    <w:rsid w:val="00DB22A2"/>
    <w:rsid w:val="00DB71D1"/>
    <w:rsid w:val="00DC0C18"/>
    <w:rsid w:val="00DC2B6D"/>
    <w:rsid w:val="00DD06FE"/>
    <w:rsid w:val="00DD27DC"/>
    <w:rsid w:val="00DD2D78"/>
    <w:rsid w:val="00DD3204"/>
    <w:rsid w:val="00DD3946"/>
    <w:rsid w:val="00DD47BE"/>
    <w:rsid w:val="00DE2C01"/>
    <w:rsid w:val="00DE2EBB"/>
    <w:rsid w:val="00DE344E"/>
    <w:rsid w:val="00DE413F"/>
    <w:rsid w:val="00DE4DA4"/>
    <w:rsid w:val="00DF371D"/>
    <w:rsid w:val="00DF5609"/>
    <w:rsid w:val="00DF6381"/>
    <w:rsid w:val="00DF6B25"/>
    <w:rsid w:val="00DF6C51"/>
    <w:rsid w:val="00DF77F8"/>
    <w:rsid w:val="00E00D01"/>
    <w:rsid w:val="00E018FB"/>
    <w:rsid w:val="00E1003B"/>
    <w:rsid w:val="00E10668"/>
    <w:rsid w:val="00E10BAC"/>
    <w:rsid w:val="00E125C6"/>
    <w:rsid w:val="00E1314D"/>
    <w:rsid w:val="00E1757E"/>
    <w:rsid w:val="00E21107"/>
    <w:rsid w:val="00E21FA6"/>
    <w:rsid w:val="00E23971"/>
    <w:rsid w:val="00E30E5E"/>
    <w:rsid w:val="00E323F4"/>
    <w:rsid w:val="00E32CC5"/>
    <w:rsid w:val="00E33BA9"/>
    <w:rsid w:val="00E40365"/>
    <w:rsid w:val="00E408C7"/>
    <w:rsid w:val="00E40A63"/>
    <w:rsid w:val="00E418E1"/>
    <w:rsid w:val="00E41C9A"/>
    <w:rsid w:val="00E44270"/>
    <w:rsid w:val="00E4445E"/>
    <w:rsid w:val="00E467BA"/>
    <w:rsid w:val="00E47390"/>
    <w:rsid w:val="00E50DBD"/>
    <w:rsid w:val="00E538A9"/>
    <w:rsid w:val="00E60316"/>
    <w:rsid w:val="00E604AD"/>
    <w:rsid w:val="00E62F58"/>
    <w:rsid w:val="00E64CFB"/>
    <w:rsid w:val="00E652BB"/>
    <w:rsid w:val="00E65C4F"/>
    <w:rsid w:val="00E70EB3"/>
    <w:rsid w:val="00E7463A"/>
    <w:rsid w:val="00E74E08"/>
    <w:rsid w:val="00E8023A"/>
    <w:rsid w:val="00E84AE1"/>
    <w:rsid w:val="00E92C47"/>
    <w:rsid w:val="00E92F6A"/>
    <w:rsid w:val="00E95DD6"/>
    <w:rsid w:val="00E95E7D"/>
    <w:rsid w:val="00E962BF"/>
    <w:rsid w:val="00E964E9"/>
    <w:rsid w:val="00E97F9B"/>
    <w:rsid w:val="00EA0E4F"/>
    <w:rsid w:val="00EA1B67"/>
    <w:rsid w:val="00EA3356"/>
    <w:rsid w:val="00EA3BC3"/>
    <w:rsid w:val="00EB3567"/>
    <w:rsid w:val="00EB3ADB"/>
    <w:rsid w:val="00EB4BF4"/>
    <w:rsid w:val="00EB7E95"/>
    <w:rsid w:val="00EC0E21"/>
    <w:rsid w:val="00EC1FCB"/>
    <w:rsid w:val="00EC259A"/>
    <w:rsid w:val="00EC2BB8"/>
    <w:rsid w:val="00EC3E7A"/>
    <w:rsid w:val="00EC4292"/>
    <w:rsid w:val="00EC6ED8"/>
    <w:rsid w:val="00EC7176"/>
    <w:rsid w:val="00ED17BE"/>
    <w:rsid w:val="00ED46B0"/>
    <w:rsid w:val="00ED67FA"/>
    <w:rsid w:val="00EE085D"/>
    <w:rsid w:val="00EE233F"/>
    <w:rsid w:val="00EE2EAE"/>
    <w:rsid w:val="00EE4C40"/>
    <w:rsid w:val="00EE5ED4"/>
    <w:rsid w:val="00EF07E1"/>
    <w:rsid w:val="00EF28DA"/>
    <w:rsid w:val="00F06BED"/>
    <w:rsid w:val="00F06E8A"/>
    <w:rsid w:val="00F0719B"/>
    <w:rsid w:val="00F07DAB"/>
    <w:rsid w:val="00F111E8"/>
    <w:rsid w:val="00F25E84"/>
    <w:rsid w:val="00F26D40"/>
    <w:rsid w:val="00F27FBF"/>
    <w:rsid w:val="00F31735"/>
    <w:rsid w:val="00F32624"/>
    <w:rsid w:val="00F353B9"/>
    <w:rsid w:val="00F368A0"/>
    <w:rsid w:val="00F4160A"/>
    <w:rsid w:val="00F456F1"/>
    <w:rsid w:val="00F46153"/>
    <w:rsid w:val="00F56516"/>
    <w:rsid w:val="00F56908"/>
    <w:rsid w:val="00F5732C"/>
    <w:rsid w:val="00F6138D"/>
    <w:rsid w:val="00F61844"/>
    <w:rsid w:val="00F61F8D"/>
    <w:rsid w:val="00F62B27"/>
    <w:rsid w:val="00F71EAF"/>
    <w:rsid w:val="00F739E7"/>
    <w:rsid w:val="00F746AC"/>
    <w:rsid w:val="00F76B50"/>
    <w:rsid w:val="00F775C1"/>
    <w:rsid w:val="00F77BA0"/>
    <w:rsid w:val="00F855B6"/>
    <w:rsid w:val="00F858F8"/>
    <w:rsid w:val="00F87530"/>
    <w:rsid w:val="00F87FB0"/>
    <w:rsid w:val="00F9015A"/>
    <w:rsid w:val="00F94224"/>
    <w:rsid w:val="00F96EB2"/>
    <w:rsid w:val="00F97721"/>
    <w:rsid w:val="00F97DF7"/>
    <w:rsid w:val="00FA0CC9"/>
    <w:rsid w:val="00FA1360"/>
    <w:rsid w:val="00FA2FC7"/>
    <w:rsid w:val="00FA4054"/>
    <w:rsid w:val="00FA524F"/>
    <w:rsid w:val="00FA5E39"/>
    <w:rsid w:val="00FB4CFF"/>
    <w:rsid w:val="00FB53AB"/>
    <w:rsid w:val="00FB6589"/>
    <w:rsid w:val="00FB749A"/>
    <w:rsid w:val="00FC1683"/>
    <w:rsid w:val="00FC1C37"/>
    <w:rsid w:val="00FC1DA0"/>
    <w:rsid w:val="00FC2849"/>
    <w:rsid w:val="00FC3448"/>
    <w:rsid w:val="00FC45FF"/>
    <w:rsid w:val="00FC4F2D"/>
    <w:rsid w:val="00FC5D1A"/>
    <w:rsid w:val="00FC6ADA"/>
    <w:rsid w:val="00FC6B65"/>
    <w:rsid w:val="00FC7551"/>
    <w:rsid w:val="00FC7CCA"/>
    <w:rsid w:val="00FD0163"/>
    <w:rsid w:val="00FD11F5"/>
    <w:rsid w:val="00FD25C3"/>
    <w:rsid w:val="00FD4B9B"/>
    <w:rsid w:val="00FD52C8"/>
    <w:rsid w:val="00FD55DB"/>
    <w:rsid w:val="00FD5F80"/>
    <w:rsid w:val="00FD6F1B"/>
    <w:rsid w:val="00FE0C6E"/>
    <w:rsid w:val="00FE6FBA"/>
    <w:rsid w:val="00FF0D1C"/>
    <w:rsid w:val="00FF1E12"/>
    <w:rsid w:val="00FF331E"/>
    <w:rsid w:val="00FF4D70"/>
    <w:rsid w:val="00FF606E"/>
    <w:rsid w:val="00FF6DBF"/>
    <w:rsid w:val="038DD44D"/>
    <w:rsid w:val="058D77FD"/>
    <w:rsid w:val="1FB8FB1B"/>
    <w:rsid w:val="204BA02E"/>
    <w:rsid w:val="25E31649"/>
    <w:rsid w:val="28C6C064"/>
    <w:rsid w:val="2B1C587C"/>
    <w:rsid w:val="3718FAFF"/>
    <w:rsid w:val="398237A4"/>
    <w:rsid w:val="3A138F79"/>
    <w:rsid w:val="3B6965AB"/>
    <w:rsid w:val="3EFA8DC0"/>
    <w:rsid w:val="40A3F8D1"/>
    <w:rsid w:val="46683B13"/>
    <w:rsid w:val="47116B57"/>
    <w:rsid w:val="5617F9FE"/>
    <w:rsid w:val="58B33013"/>
    <w:rsid w:val="5AED085B"/>
    <w:rsid w:val="5E1F20FF"/>
    <w:rsid w:val="6BF6EF18"/>
    <w:rsid w:val="6E656C89"/>
    <w:rsid w:val="7594D8AD"/>
    <w:rsid w:val="7A0CBB73"/>
    <w:rsid w:val="7F6F534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36CAF2"/>
  <w15:docId w15:val="{0D220593-0834-4F9D-8EB0-37291F43F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7F7"/>
    <w:pPr>
      <w:adjustRightInd w:val="0"/>
    </w:pPr>
    <w:rPr>
      <w:rFonts w:ascii="Arial" w:hAnsi="Arial" w:cs="Calibri"/>
      <w:color w:val="000000" w:themeColor="text1"/>
      <w:szCs w:val="21"/>
    </w:rPr>
  </w:style>
  <w:style w:type="paragraph" w:styleId="Heading1">
    <w:name w:val="heading 1"/>
    <w:basedOn w:val="Normal"/>
    <w:next w:val="Normal"/>
    <w:link w:val="Heading1Char"/>
    <w:uiPriority w:val="9"/>
    <w:qFormat/>
    <w:rsid w:val="0006686D"/>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67322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60F3"/>
    <w:pPr>
      <w:tabs>
        <w:tab w:val="center" w:pos="4513"/>
        <w:tab w:val="right" w:pos="9026"/>
      </w:tabs>
    </w:pPr>
  </w:style>
  <w:style w:type="character" w:customStyle="1" w:styleId="HeaderChar">
    <w:name w:val="Header Char"/>
    <w:basedOn w:val="DefaultParagraphFont"/>
    <w:link w:val="Header"/>
    <w:uiPriority w:val="99"/>
    <w:rsid w:val="009160F3"/>
  </w:style>
  <w:style w:type="paragraph" w:styleId="Footer">
    <w:name w:val="footer"/>
    <w:basedOn w:val="Normal"/>
    <w:link w:val="FooterChar"/>
    <w:uiPriority w:val="99"/>
    <w:unhideWhenUsed/>
    <w:rsid w:val="009160F3"/>
    <w:pPr>
      <w:tabs>
        <w:tab w:val="center" w:pos="4513"/>
        <w:tab w:val="right" w:pos="9026"/>
      </w:tabs>
    </w:pPr>
  </w:style>
  <w:style w:type="character" w:customStyle="1" w:styleId="FooterChar">
    <w:name w:val="Footer Char"/>
    <w:basedOn w:val="DefaultParagraphFont"/>
    <w:link w:val="Footer"/>
    <w:uiPriority w:val="99"/>
    <w:rsid w:val="009160F3"/>
  </w:style>
  <w:style w:type="paragraph" w:styleId="EndnoteText">
    <w:name w:val="endnote text"/>
    <w:basedOn w:val="Normal"/>
    <w:link w:val="EndnoteTextChar"/>
    <w:uiPriority w:val="99"/>
    <w:unhideWhenUsed/>
    <w:rsid w:val="00342CB7"/>
    <w:pPr>
      <w:spacing w:after="80"/>
    </w:pPr>
    <w:rPr>
      <w:sz w:val="16"/>
      <w:szCs w:val="20"/>
    </w:rPr>
  </w:style>
  <w:style w:type="character" w:customStyle="1" w:styleId="EndnoteTextChar">
    <w:name w:val="Endnote Text Char"/>
    <w:link w:val="EndnoteText"/>
    <w:uiPriority w:val="99"/>
    <w:rsid w:val="00342CB7"/>
    <w:rPr>
      <w:rFonts w:ascii="Calibri" w:eastAsia="Calibri" w:hAnsi="Calibri" w:cs="Calibri"/>
      <w:sz w:val="16"/>
      <w:szCs w:val="20"/>
      <w:lang w:val="en-IE" w:eastAsia="en-IE"/>
    </w:rPr>
  </w:style>
  <w:style w:type="paragraph" w:styleId="TOC1">
    <w:name w:val="toc 1"/>
    <w:basedOn w:val="Normal"/>
    <w:next w:val="Normal"/>
    <w:uiPriority w:val="99"/>
    <w:rsid w:val="00BA5826"/>
    <w:pPr>
      <w:tabs>
        <w:tab w:val="right" w:pos="9000"/>
      </w:tabs>
      <w:spacing w:after="120"/>
      <w:ind w:left="851" w:right="851" w:hanging="851"/>
    </w:pPr>
    <w:rPr>
      <w:caps/>
    </w:rPr>
  </w:style>
  <w:style w:type="paragraph" w:styleId="TOC2">
    <w:name w:val="toc 2"/>
    <w:basedOn w:val="TOC1"/>
    <w:next w:val="Normal"/>
    <w:uiPriority w:val="99"/>
    <w:rsid w:val="00BA5826"/>
    <w:pPr>
      <w:ind w:left="1702"/>
    </w:pPr>
    <w:rPr>
      <w:caps w:val="0"/>
    </w:rPr>
  </w:style>
  <w:style w:type="paragraph" w:styleId="TOC3">
    <w:name w:val="toc 3"/>
    <w:basedOn w:val="TOC1"/>
    <w:next w:val="Normal"/>
    <w:uiPriority w:val="99"/>
    <w:rsid w:val="00BA5826"/>
    <w:pPr>
      <w:ind w:left="2552"/>
    </w:pPr>
    <w:rPr>
      <w:caps w:val="0"/>
    </w:rPr>
  </w:style>
  <w:style w:type="paragraph" w:styleId="TOC4">
    <w:name w:val="toc 4"/>
    <w:basedOn w:val="TOC1"/>
    <w:next w:val="Normal"/>
    <w:uiPriority w:val="99"/>
    <w:rsid w:val="00BA5826"/>
    <w:pPr>
      <w:ind w:left="0" w:firstLine="0"/>
    </w:pPr>
    <w:rPr>
      <w:caps w:val="0"/>
    </w:rPr>
  </w:style>
  <w:style w:type="paragraph" w:styleId="TOC5">
    <w:name w:val="toc 5"/>
    <w:basedOn w:val="TOC1"/>
    <w:next w:val="Normal"/>
    <w:uiPriority w:val="99"/>
    <w:rsid w:val="00BA5826"/>
    <w:pPr>
      <w:ind w:firstLine="0"/>
    </w:pPr>
    <w:rPr>
      <w:caps w:val="0"/>
    </w:rPr>
  </w:style>
  <w:style w:type="paragraph" w:styleId="TOC6">
    <w:name w:val="toc 6"/>
    <w:basedOn w:val="TOC1"/>
    <w:next w:val="Normal"/>
    <w:uiPriority w:val="99"/>
    <w:rsid w:val="00BA5826"/>
    <w:pPr>
      <w:ind w:left="1701" w:firstLine="0"/>
    </w:pPr>
    <w:rPr>
      <w:caps w:val="0"/>
    </w:rPr>
  </w:style>
  <w:style w:type="paragraph" w:customStyle="1" w:styleId="Body">
    <w:name w:val="Body"/>
    <w:basedOn w:val="Normal"/>
    <w:uiPriority w:val="99"/>
    <w:rsid w:val="0047358B"/>
    <w:pPr>
      <w:spacing w:after="210"/>
    </w:pPr>
  </w:style>
  <w:style w:type="paragraph" w:styleId="FootnoteText">
    <w:name w:val="footnote text"/>
    <w:basedOn w:val="Normal"/>
    <w:link w:val="FootnoteTextChar"/>
    <w:unhideWhenUsed/>
    <w:rsid w:val="00342CB7"/>
    <w:pPr>
      <w:spacing w:after="80"/>
    </w:pPr>
    <w:rPr>
      <w:sz w:val="16"/>
      <w:szCs w:val="20"/>
    </w:rPr>
  </w:style>
  <w:style w:type="character" w:customStyle="1" w:styleId="FootnoteTextChar">
    <w:name w:val="Footnote Text Char"/>
    <w:link w:val="FootnoteText"/>
    <w:rsid w:val="00342CB7"/>
    <w:rPr>
      <w:rFonts w:ascii="Calibri" w:eastAsia="Calibri" w:hAnsi="Calibri" w:cs="Calibri"/>
      <w:sz w:val="16"/>
      <w:szCs w:val="20"/>
      <w:lang w:val="en-IE" w:eastAsia="en-IE"/>
    </w:rPr>
  </w:style>
  <w:style w:type="character" w:styleId="FootnoteReference">
    <w:name w:val="footnote reference"/>
    <w:unhideWhenUsed/>
    <w:rsid w:val="00524BC7"/>
    <w:rPr>
      <w:vertAlign w:val="superscript"/>
    </w:rPr>
  </w:style>
  <w:style w:type="character" w:styleId="EndnoteReference">
    <w:name w:val="endnote reference"/>
    <w:uiPriority w:val="99"/>
    <w:semiHidden/>
    <w:unhideWhenUsed/>
    <w:rsid w:val="00524BC7"/>
    <w:rPr>
      <w:vertAlign w:val="superscript"/>
    </w:rPr>
  </w:style>
  <w:style w:type="paragraph" w:customStyle="1" w:styleId="Body1">
    <w:name w:val="Body 1"/>
    <w:basedOn w:val="Body"/>
    <w:uiPriority w:val="99"/>
    <w:rsid w:val="0047358B"/>
    <w:pPr>
      <w:ind w:left="850"/>
    </w:pPr>
  </w:style>
  <w:style w:type="paragraph" w:customStyle="1" w:styleId="Level1">
    <w:name w:val="Level 1"/>
    <w:basedOn w:val="Body1"/>
    <w:uiPriority w:val="99"/>
    <w:rsid w:val="0047358B"/>
    <w:pPr>
      <w:numPr>
        <w:numId w:val="4"/>
      </w:numPr>
      <w:outlineLvl w:val="0"/>
    </w:pPr>
  </w:style>
  <w:style w:type="character" w:customStyle="1" w:styleId="Level1asheadingtext">
    <w:name w:val="Level 1 as heading (text)"/>
    <w:uiPriority w:val="99"/>
    <w:rsid w:val="0047358B"/>
    <w:rPr>
      <w:b/>
      <w:bCs/>
      <w:caps/>
    </w:rPr>
  </w:style>
  <w:style w:type="paragraph" w:customStyle="1" w:styleId="Body2">
    <w:name w:val="Body 2"/>
    <w:basedOn w:val="Body"/>
    <w:uiPriority w:val="99"/>
    <w:rsid w:val="0047358B"/>
    <w:pPr>
      <w:ind w:left="850"/>
    </w:pPr>
  </w:style>
  <w:style w:type="paragraph" w:customStyle="1" w:styleId="Level2">
    <w:name w:val="Level 2"/>
    <w:basedOn w:val="Body2"/>
    <w:uiPriority w:val="99"/>
    <w:rsid w:val="0047358B"/>
    <w:pPr>
      <w:numPr>
        <w:ilvl w:val="1"/>
        <w:numId w:val="4"/>
      </w:numPr>
      <w:outlineLvl w:val="1"/>
    </w:pPr>
  </w:style>
  <w:style w:type="character" w:customStyle="1" w:styleId="Level2asheadingtext">
    <w:name w:val="Level 2 as heading (text)"/>
    <w:uiPriority w:val="99"/>
    <w:rsid w:val="0047358B"/>
    <w:rPr>
      <w:b/>
      <w:bCs/>
    </w:rPr>
  </w:style>
  <w:style w:type="paragraph" w:customStyle="1" w:styleId="Body3">
    <w:name w:val="Body 3"/>
    <w:basedOn w:val="Body"/>
    <w:uiPriority w:val="99"/>
    <w:rsid w:val="0047358B"/>
    <w:pPr>
      <w:ind w:left="850"/>
    </w:pPr>
  </w:style>
  <w:style w:type="paragraph" w:customStyle="1" w:styleId="Level3">
    <w:name w:val="Level 3"/>
    <w:basedOn w:val="Body3"/>
    <w:uiPriority w:val="99"/>
    <w:rsid w:val="0047358B"/>
    <w:pPr>
      <w:numPr>
        <w:ilvl w:val="2"/>
        <w:numId w:val="4"/>
      </w:numPr>
      <w:outlineLvl w:val="2"/>
    </w:pPr>
  </w:style>
  <w:style w:type="character" w:customStyle="1" w:styleId="Level3asheadingtext">
    <w:name w:val="Level 3 as heading (text)"/>
    <w:uiPriority w:val="99"/>
    <w:rsid w:val="0047358B"/>
    <w:rPr>
      <w:b/>
      <w:bCs/>
    </w:rPr>
  </w:style>
  <w:style w:type="paragraph" w:customStyle="1" w:styleId="Body4">
    <w:name w:val="Body 4"/>
    <w:basedOn w:val="Body"/>
    <w:uiPriority w:val="99"/>
    <w:rsid w:val="0047358B"/>
    <w:pPr>
      <w:ind w:left="1417"/>
    </w:pPr>
  </w:style>
  <w:style w:type="paragraph" w:customStyle="1" w:styleId="Level4">
    <w:name w:val="Level 4"/>
    <w:basedOn w:val="Body4"/>
    <w:uiPriority w:val="99"/>
    <w:rsid w:val="0047358B"/>
    <w:pPr>
      <w:numPr>
        <w:ilvl w:val="3"/>
        <w:numId w:val="4"/>
      </w:numPr>
      <w:outlineLvl w:val="3"/>
    </w:pPr>
  </w:style>
  <w:style w:type="paragraph" w:customStyle="1" w:styleId="Body5">
    <w:name w:val="Body 5"/>
    <w:basedOn w:val="Body"/>
    <w:uiPriority w:val="99"/>
    <w:rsid w:val="0047358B"/>
    <w:pPr>
      <w:ind w:left="1984"/>
    </w:pPr>
  </w:style>
  <w:style w:type="paragraph" w:customStyle="1" w:styleId="Level5">
    <w:name w:val="Level 5"/>
    <w:basedOn w:val="Body5"/>
    <w:uiPriority w:val="99"/>
    <w:rsid w:val="0047358B"/>
    <w:pPr>
      <w:numPr>
        <w:ilvl w:val="4"/>
        <w:numId w:val="4"/>
      </w:numPr>
      <w:outlineLvl w:val="4"/>
    </w:pPr>
  </w:style>
  <w:style w:type="paragraph" w:customStyle="1" w:styleId="Bullet1">
    <w:name w:val="Bullet 1"/>
    <w:basedOn w:val="Body"/>
    <w:uiPriority w:val="99"/>
    <w:rsid w:val="0047358B"/>
    <w:pPr>
      <w:numPr>
        <w:numId w:val="1"/>
      </w:numPr>
      <w:outlineLvl w:val="0"/>
    </w:pPr>
  </w:style>
  <w:style w:type="paragraph" w:customStyle="1" w:styleId="Bullet2">
    <w:name w:val="Bullet 2"/>
    <w:basedOn w:val="Body"/>
    <w:uiPriority w:val="99"/>
    <w:rsid w:val="0047358B"/>
    <w:pPr>
      <w:numPr>
        <w:ilvl w:val="1"/>
        <w:numId w:val="1"/>
      </w:numPr>
      <w:outlineLvl w:val="1"/>
    </w:pPr>
  </w:style>
  <w:style w:type="paragraph" w:customStyle="1" w:styleId="Bullet3">
    <w:name w:val="Bullet 3"/>
    <w:basedOn w:val="Body"/>
    <w:uiPriority w:val="99"/>
    <w:rsid w:val="0047358B"/>
    <w:pPr>
      <w:numPr>
        <w:ilvl w:val="2"/>
        <w:numId w:val="1"/>
      </w:numPr>
      <w:outlineLvl w:val="2"/>
    </w:pPr>
  </w:style>
  <w:style w:type="paragraph" w:customStyle="1" w:styleId="Bullet4">
    <w:name w:val="Bullet 4"/>
    <w:basedOn w:val="Body"/>
    <w:uiPriority w:val="99"/>
    <w:rsid w:val="0047358B"/>
    <w:pPr>
      <w:numPr>
        <w:ilvl w:val="3"/>
        <w:numId w:val="1"/>
      </w:numPr>
      <w:outlineLvl w:val="3"/>
    </w:pPr>
  </w:style>
  <w:style w:type="paragraph" w:customStyle="1" w:styleId="Bullet5">
    <w:name w:val="Bullet 5"/>
    <w:basedOn w:val="Body"/>
    <w:uiPriority w:val="99"/>
    <w:rsid w:val="0047358B"/>
    <w:pPr>
      <w:numPr>
        <w:ilvl w:val="4"/>
        <w:numId w:val="1"/>
      </w:numPr>
      <w:outlineLvl w:val="4"/>
    </w:pPr>
  </w:style>
  <w:style w:type="paragraph" w:customStyle="1" w:styleId="Bullet6">
    <w:name w:val="Bullet 6"/>
    <w:basedOn w:val="Body"/>
    <w:uiPriority w:val="99"/>
    <w:rsid w:val="0047358B"/>
    <w:pPr>
      <w:numPr>
        <w:ilvl w:val="5"/>
        <w:numId w:val="1"/>
      </w:numPr>
      <w:outlineLvl w:val="5"/>
    </w:pPr>
  </w:style>
  <w:style w:type="paragraph" w:customStyle="1" w:styleId="Bullet7">
    <w:name w:val="Bullet 7"/>
    <w:basedOn w:val="Body"/>
    <w:uiPriority w:val="99"/>
    <w:rsid w:val="0047358B"/>
    <w:pPr>
      <w:numPr>
        <w:ilvl w:val="6"/>
        <w:numId w:val="1"/>
      </w:numPr>
      <w:outlineLvl w:val="6"/>
    </w:pPr>
  </w:style>
  <w:style w:type="paragraph" w:customStyle="1" w:styleId="Bullet8">
    <w:name w:val="Bullet 8"/>
    <w:basedOn w:val="Body"/>
    <w:uiPriority w:val="99"/>
    <w:rsid w:val="0047358B"/>
    <w:pPr>
      <w:numPr>
        <w:ilvl w:val="7"/>
        <w:numId w:val="1"/>
      </w:numPr>
      <w:outlineLvl w:val="7"/>
    </w:pPr>
  </w:style>
  <w:style w:type="paragraph" w:customStyle="1" w:styleId="Bullet9">
    <w:name w:val="Bullet 9"/>
    <w:basedOn w:val="Body"/>
    <w:uiPriority w:val="99"/>
    <w:rsid w:val="0047358B"/>
    <w:pPr>
      <w:numPr>
        <w:ilvl w:val="8"/>
        <w:numId w:val="1"/>
      </w:numPr>
      <w:outlineLvl w:val="8"/>
    </w:pPr>
  </w:style>
  <w:style w:type="paragraph" w:customStyle="1" w:styleId="Definition1">
    <w:name w:val="Definition 1"/>
    <w:basedOn w:val="Body"/>
    <w:uiPriority w:val="99"/>
    <w:rsid w:val="0047358B"/>
    <w:pPr>
      <w:numPr>
        <w:numId w:val="7"/>
      </w:numPr>
      <w:outlineLvl w:val="0"/>
    </w:pPr>
  </w:style>
  <w:style w:type="paragraph" w:customStyle="1" w:styleId="Definition2">
    <w:name w:val="Definition 2"/>
    <w:basedOn w:val="Body"/>
    <w:uiPriority w:val="99"/>
    <w:rsid w:val="0047358B"/>
    <w:pPr>
      <w:numPr>
        <w:ilvl w:val="1"/>
        <w:numId w:val="7"/>
      </w:numPr>
      <w:outlineLvl w:val="1"/>
    </w:pPr>
  </w:style>
  <w:style w:type="paragraph" w:customStyle="1" w:styleId="Appendix">
    <w:name w:val="Appendix"/>
    <w:basedOn w:val="Body"/>
    <w:next w:val="SubHeading"/>
    <w:uiPriority w:val="99"/>
    <w:rsid w:val="0047358B"/>
    <w:pPr>
      <w:keepNext/>
      <w:numPr>
        <w:ilvl w:val="1"/>
        <w:numId w:val="3"/>
      </w:numPr>
      <w:jc w:val="center"/>
    </w:pPr>
  </w:style>
  <w:style w:type="paragraph" w:customStyle="1" w:styleId="Part">
    <w:name w:val="Part"/>
    <w:basedOn w:val="Body"/>
    <w:next w:val="SubHeading"/>
    <w:uiPriority w:val="99"/>
    <w:rsid w:val="0047358B"/>
    <w:pPr>
      <w:keepNext/>
      <w:numPr>
        <w:ilvl w:val="2"/>
        <w:numId w:val="3"/>
      </w:numPr>
      <w:jc w:val="center"/>
    </w:pPr>
  </w:style>
  <w:style w:type="paragraph" w:customStyle="1" w:styleId="Parties">
    <w:name w:val="Parties"/>
    <w:basedOn w:val="Body"/>
    <w:uiPriority w:val="99"/>
    <w:rsid w:val="0047358B"/>
    <w:pPr>
      <w:numPr>
        <w:numId w:val="2"/>
      </w:numPr>
    </w:pPr>
  </w:style>
  <w:style w:type="paragraph" w:customStyle="1" w:styleId="Recitals">
    <w:name w:val="Recitals"/>
    <w:basedOn w:val="Body"/>
    <w:uiPriority w:val="99"/>
    <w:rsid w:val="0047358B"/>
    <w:pPr>
      <w:numPr>
        <w:numId w:val="5"/>
      </w:numPr>
    </w:pPr>
  </w:style>
  <w:style w:type="paragraph" w:customStyle="1" w:styleId="Schedule">
    <w:name w:val="Schedule"/>
    <w:basedOn w:val="Body"/>
    <w:next w:val="SubHeading"/>
    <w:uiPriority w:val="99"/>
    <w:rsid w:val="0047358B"/>
    <w:pPr>
      <w:keepNext/>
      <w:numPr>
        <w:numId w:val="3"/>
      </w:numPr>
      <w:jc w:val="center"/>
    </w:pPr>
  </w:style>
  <w:style w:type="paragraph" w:customStyle="1" w:styleId="SubHeading">
    <w:name w:val="Sub Heading"/>
    <w:basedOn w:val="Body"/>
    <w:next w:val="Body"/>
    <w:uiPriority w:val="99"/>
    <w:rsid w:val="0047358B"/>
    <w:pPr>
      <w:keepNext/>
      <w:jc w:val="center"/>
    </w:pPr>
    <w:rPr>
      <w:b/>
      <w:bCs/>
      <w:caps/>
    </w:rPr>
  </w:style>
  <w:style w:type="character" w:styleId="Hyperlink">
    <w:name w:val="Hyperlink"/>
    <w:uiPriority w:val="99"/>
    <w:unhideWhenUsed/>
    <w:rsid w:val="00C35BA0"/>
    <w:rPr>
      <w:color w:val="0000FF"/>
      <w:u w:val="single"/>
    </w:rPr>
  </w:style>
  <w:style w:type="paragraph" w:styleId="BalloonText">
    <w:name w:val="Balloon Text"/>
    <w:basedOn w:val="Normal"/>
    <w:link w:val="BalloonTextChar"/>
    <w:uiPriority w:val="99"/>
    <w:semiHidden/>
    <w:unhideWhenUsed/>
    <w:rsid w:val="00FD11F5"/>
    <w:rPr>
      <w:rFonts w:ascii="Tahoma" w:hAnsi="Tahoma" w:cs="Tahoma"/>
      <w:sz w:val="16"/>
      <w:szCs w:val="16"/>
    </w:rPr>
  </w:style>
  <w:style w:type="character" w:customStyle="1" w:styleId="BalloonTextChar">
    <w:name w:val="Balloon Text Char"/>
    <w:link w:val="BalloonText"/>
    <w:uiPriority w:val="99"/>
    <w:semiHidden/>
    <w:rsid w:val="00FD11F5"/>
    <w:rPr>
      <w:rFonts w:ascii="Tahoma" w:hAnsi="Tahoma" w:cs="Tahoma"/>
      <w:sz w:val="16"/>
      <w:szCs w:val="16"/>
      <w:lang w:val="en-IE" w:eastAsia="en-IE"/>
    </w:rPr>
  </w:style>
  <w:style w:type="paragraph" w:customStyle="1" w:styleId="ACLevel1">
    <w:name w:val="AC Level 1"/>
    <w:basedOn w:val="Normal"/>
    <w:rsid w:val="000D7D46"/>
    <w:pPr>
      <w:numPr>
        <w:numId w:val="6"/>
      </w:numPr>
      <w:adjustRightInd/>
      <w:spacing w:before="120" w:after="120"/>
    </w:pPr>
    <w:rPr>
      <w:rFonts w:ascii="Times New Roman" w:eastAsia="Times New Roman" w:hAnsi="Times New Roman" w:cs="Times New Roman"/>
      <w:b/>
      <w:bCs/>
      <w:sz w:val="16"/>
      <w:szCs w:val="16"/>
      <w:lang w:val="en-GB" w:eastAsia="en-GB"/>
    </w:rPr>
  </w:style>
  <w:style w:type="paragraph" w:customStyle="1" w:styleId="ACLevel2">
    <w:name w:val="AC Level 2"/>
    <w:basedOn w:val="Normal"/>
    <w:rsid w:val="000D7D46"/>
    <w:pPr>
      <w:numPr>
        <w:ilvl w:val="1"/>
        <w:numId w:val="6"/>
      </w:numPr>
      <w:adjustRightInd/>
      <w:spacing w:before="60" w:after="60"/>
    </w:pPr>
    <w:rPr>
      <w:rFonts w:ascii="Times New Roman" w:eastAsia="Times New Roman" w:hAnsi="Times New Roman" w:cs="Times New Roman"/>
      <w:sz w:val="16"/>
      <w:szCs w:val="16"/>
      <w:lang w:val="en-GB" w:eastAsia="en-GB"/>
    </w:rPr>
  </w:style>
  <w:style w:type="paragraph" w:customStyle="1" w:styleId="ACLevel3">
    <w:name w:val="AC Level 3"/>
    <w:basedOn w:val="Normal"/>
    <w:rsid w:val="000D7D46"/>
    <w:pPr>
      <w:numPr>
        <w:ilvl w:val="2"/>
        <w:numId w:val="6"/>
      </w:numPr>
      <w:adjustRightInd/>
      <w:spacing w:before="60" w:after="60"/>
    </w:pPr>
    <w:rPr>
      <w:rFonts w:ascii="Times New Roman" w:eastAsia="Times New Roman" w:hAnsi="Times New Roman" w:cs="Times New Roman"/>
      <w:sz w:val="16"/>
      <w:szCs w:val="16"/>
      <w:lang w:val="en-GB" w:eastAsia="en-GB"/>
    </w:rPr>
  </w:style>
  <w:style w:type="paragraph" w:customStyle="1" w:styleId="ACLevel4">
    <w:name w:val="AC Level 4"/>
    <w:basedOn w:val="Normal"/>
    <w:rsid w:val="000D7D46"/>
    <w:pPr>
      <w:numPr>
        <w:ilvl w:val="3"/>
        <w:numId w:val="6"/>
      </w:numPr>
      <w:adjustRightInd/>
    </w:pPr>
    <w:rPr>
      <w:rFonts w:ascii="Times New Roman" w:eastAsia="Times New Roman" w:hAnsi="Times New Roman" w:cs="Times New Roman"/>
      <w:sz w:val="24"/>
      <w:szCs w:val="24"/>
      <w:lang w:val="en-GB" w:eastAsia="en-GB"/>
    </w:rPr>
  </w:style>
  <w:style w:type="paragraph" w:customStyle="1" w:styleId="ACLevel5">
    <w:name w:val="AC Level 5"/>
    <w:basedOn w:val="Normal"/>
    <w:rsid w:val="000D7D46"/>
    <w:pPr>
      <w:numPr>
        <w:ilvl w:val="4"/>
        <w:numId w:val="6"/>
      </w:numPr>
      <w:adjustRightInd/>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2F2A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532877"/>
    <w:rPr>
      <w:sz w:val="16"/>
      <w:szCs w:val="16"/>
    </w:rPr>
  </w:style>
  <w:style w:type="paragraph" w:styleId="CommentText">
    <w:name w:val="annotation text"/>
    <w:basedOn w:val="Normal"/>
    <w:link w:val="CommentTextChar"/>
    <w:uiPriority w:val="99"/>
    <w:unhideWhenUsed/>
    <w:rsid w:val="00532877"/>
    <w:rPr>
      <w:szCs w:val="20"/>
    </w:rPr>
  </w:style>
  <w:style w:type="character" w:customStyle="1" w:styleId="CommentTextChar">
    <w:name w:val="Comment Text Char"/>
    <w:link w:val="CommentText"/>
    <w:uiPriority w:val="99"/>
    <w:rsid w:val="00532877"/>
    <w:rPr>
      <w:rFonts w:cs="Calibri"/>
      <w:lang w:val="en-IE" w:eastAsia="en-IE"/>
    </w:rPr>
  </w:style>
  <w:style w:type="paragraph" w:styleId="CommentSubject">
    <w:name w:val="annotation subject"/>
    <w:basedOn w:val="CommentText"/>
    <w:next w:val="CommentText"/>
    <w:link w:val="CommentSubjectChar"/>
    <w:uiPriority w:val="99"/>
    <w:semiHidden/>
    <w:unhideWhenUsed/>
    <w:rsid w:val="00532877"/>
    <w:rPr>
      <w:b/>
      <w:bCs/>
    </w:rPr>
  </w:style>
  <w:style w:type="character" w:customStyle="1" w:styleId="CommentSubjectChar">
    <w:name w:val="Comment Subject Char"/>
    <w:link w:val="CommentSubject"/>
    <w:uiPriority w:val="99"/>
    <w:semiHidden/>
    <w:rsid w:val="00532877"/>
    <w:rPr>
      <w:rFonts w:cs="Calibri"/>
      <w:b/>
      <w:bCs/>
      <w:lang w:val="en-IE" w:eastAsia="en-IE"/>
    </w:rPr>
  </w:style>
  <w:style w:type="paragraph" w:styleId="NormalWeb">
    <w:name w:val="Normal (Web)"/>
    <w:basedOn w:val="Normal"/>
    <w:uiPriority w:val="99"/>
    <w:semiHidden/>
    <w:unhideWhenUsed/>
    <w:rsid w:val="007851E2"/>
    <w:pPr>
      <w:adjustRightInd/>
    </w:pPr>
    <w:rPr>
      <w:rFonts w:ascii="Times New Roman" w:eastAsia="Times New Roman" w:hAnsi="Times New Roman" w:cs="Times New Roman"/>
      <w:sz w:val="24"/>
      <w:szCs w:val="24"/>
    </w:rPr>
  </w:style>
  <w:style w:type="character" w:customStyle="1" w:styleId="searchword1">
    <w:name w:val="searchword1"/>
    <w:rsid w:val="007851E2"/>
    <w:rPr>
      <w:shd w:val="clear" w:color="auto" w:fill="FFFF00"/>
    </w:rPr>
  </w:style>
  <w:style w:type="paragraph" w:customStyle="1" w:styleId="BCMHW">
    <w:name w:val="BCMHW"/>
    <w:link w:val="BCMHWChar"/>
    <w:rsid w:val="003C788D"/>
    <w:pPr>
      <w:spacing w:before="120" w:after="120"/>
      <w:jc w:val="both"/>
    </w:pPr>
    <w:rPr>
      <w:rFonts w:ascii="Times New Roman" w:eastAsia="Times New Roman" w:hAnsi="Times New Roman"/>
      <w:sz w:val="22"/>
      <w:szCs w:val="24"/>
      <w:lang w:eastAsia="en-US"/>
    </w:rPr>
  </w:style>
  <w:style w:type="character" w:customStyle="1" w:styleId="BCMHWChar">
    <w:name w:val="BCMHW Char"/>
    <w:link w:val="BCMHW"/>
    <w:rsid w:val="003C788D"/>
    <w:rPr>
      <w:rFonts w:ascii="Times New Roman" w:eastAsia="Times New Roman" w:hAnsi="Times New Roman"/>
      <w:sz w:val="22"/>
      <w:szCs w:val="24"/>
      <w:lang w:eastAsia="en-US"/>
    </w:rPr>
  </w:style>
  <w:style w:type="paragraph" w:customStyle="1" w:styleId="BCMHW1Num">
    <w:name w:val="BCMHW 1Num"/>
    <w:basedOn w:val="BCMHW"/>
    <w:next w:val="BCMHW2Num"/>
    <w:rsid w:val="003C788D"/>
    <w:pPr>
      <w:keepNext/>
      <w:numPr>
        <w:numId w:val="8"/>
      </w:numPr>
      <w:tabs>
        <w:tab w:val="num" w:pos="720"/>
        <w:tab w:val="num" w:pos="850"/>
      </w:tabs>
      <w:spacing w:before="240"/>
      <w:outlineLvl w:val="0"/>
    </w:pPr>
    <w:rPr>
      <w:b/>
      <w:caps/>
      <w:kern w:val="2"/>
      <w:u w:val="single"/>
      <w:lang w:val="en-GB"/>
    </w:rPr>
  </w:style>
  <w:style w:type="paragraph" w:customStyle="1" w:styleId="BCMHW2Num">
    <w:name w:val="BCMHW 2Num"/>
    <w:basedOn w:val="BCMHW"/>
    <w:rsid w:val="003C788D"/>
    <w:pPr>
      <w:numPr>
        <w:ilvl w:val="1"/>
        <w:numId w:val="8"/>
      </w:numPr>
      <w:tabs>
        <w:tab w:val="num" w:pos="720"/>
      </w:tabs>
      <w:outlineLvl w:val="1"/>
    </w:pPr>
  </w:style>
  <w:style w:type="paragraph" w:customStyle="1" w:styleId="BCMHWSignatures">
    <w:name w:val="BCMHW Signatures"/>
    <w:basedOn w:val="BCMHW"/>
    <w:rsid w:val="003C788D"/>
    <w:pPr>
      <w:spacing w:before="0" w:after="0"/>
      <w:jc w:val="left"/>
    </w:pPr>
  </w:style>
  <w:style w:type="paragraph" w:customStyle="1" w:styleId="BCMHW3Num">
    <w:name w:val="BCMHW 3Num"/>
    <w:basedOn w:val="BCMHW2Num"/>
    <w:rsid w:val="003C788D"/>
    <w:pPr>
      <w:numPr>
        <w:ilvl w:val="2"/>
      </w:numPr>
      <w:tabs>
        <w:tab w:val="left" w:pos="1560"/>
      </w:tabs>
      <w:outlineLvl w:val="2"/>
    </w:pPr>
  </w:style>
  <w:style w:type="paragraph" w:customStyle="1" w:styleId="BCMHW4Num">
    <w:name w:val="BCMHW 4Num"/>
    <w:basedOn w:val="BCMHW3Num"/>
    <w:link w:val="BCMHW4NumChar"/>
    <w:rsid w:val="003C788D"/>
    <w:pPr>
      <w:numPr>
        <w:ilvl w:val="3"/>
      </w:numPr>
      <w:tabs>
        <w:tab w:val="clear" w:pos="1560"/>
        <w:tab w:val="left" w:pos="2880"/>
      </w:tabs>
      <w:outlineLvl w:val="3"/>
    </w:pPr>
    <w:rPr>
      <w:snapToGrid w:val="0"/>
    </w:rPr>
  </w:style>
  <w:style w:type="paragraph" w:customStyle="1" w:styleId="BCMHWSubhead">
    <w:name w:val="BCMHW Subhead"/>
    <w:basedOn w:val="BCMHW"/>
    <w:next w:val="BCMHW"/>
    <w:rsid w:val="003C788D"/>
    <w:pPr>
      <w:spacing w:before="360"/>
    </w:pPr>
    <w:rPr>
      <w:b/>
      <w:bCs/>
    </w:rPr>
  </w:style>
  <w:style w:type="character" w:customStyle="1" w:styleId="BCMHW4NumChar">
    <w:name w:val="BCMHW 4Num Char"/>
    <w:link w:val="BCMHW4Num"/>
    <w:rsid w:val="003C788D"/>
    <w:rPr>
      <w:rFonts w:ascii="Times New Roman" w:eastAsia="Times New Roman" w:hAnsi="Times New Roman"/>
      <w:snapToGrid w:val="0"/>
      <w:sz w:val="22"/>
      <w:szCs w:val="24"/>
      <w:lang w:eastAsia="en-US"/>
    </w:rPr>
  </w:style>
  <w:style w:type="character" w:customStyle="1" w:styleId="Heading1Char">
    <w:name w:val="Heading 1 Char"/>
    <w:link w:val="Heading1"/>
    <w:uiPriority w:val="9"/>
    <w:rsid w:val="0006686D"/>
    <w:rPr>
      <w:rFonts w:ascii="Calibri Light" w:eastAsia="Times New Roman" w:hAnsi="Calibri Light" w:cs="Times New Roman"/>
      <w:b/>
      <w:bCs/>
      <w:kern w:val="32"/>
      <w:sz w:val="32"/>
      <w:szCs w:val="32"/>
      <w:lang w:val="en-IE" w:eastAsia="en-IE"/>
    </w:rPr>
  </w:style>
  <w:style w:type="character" w:styleId="UnresolvedMention">
    <w:name w:val="Unresolved Mention"/>
    <w:basedOn w:val="DefaultParagraphFont"/>
    <w:uiPriority w:val="99"/>
    <w:semiHidden/>
    <w:unhideWhenUsed/>
    <w:rsid w:val="004A7822"/>
    <w:rPr>
      <w:color w:val="605E5C"/>
      <w:shd w:val="clear" w:color="auto" w:fill="E1DFDD"/>
    </w:rPr>
  </w:style>
  <w:style w:type="paragraph" w:customStyle="1" w:styleId="paragraph">
    <w:name w:val="paragraph"/>
    <w:basedOn w:val="Normal"/>
    <w:rsid w:val="00DE2C01"/>
    <w:pPr>
      <w:adjustRightInd/>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DE2C01"/>
  </w:style>
  <w:style w:type="character" w:customStyle="1" w:styleId="eop">
    <w:name w:val="eop"/>
    <w:basedOn w:val="DefaultParagraphFont"/>
    <w:rsid w:val="00DE2C01"/>
  </w:style>
  <w:style w:type="paragraph" w:styleId="ListParagraph">
    <w:name w:val="List Paragraph"/>
    <w:basedOn w:val="Normal"/>
    <w:uiPriority w:val="34"/>
    <w:qFormat/>
    <w:rsid w:val="00890BCB"/>
    <w:pPr>
      <w:ind w:left="720"/>
      <w:contextualSpacing/>
    </w:pPr>
  </w:style>
  <w:style w:type="character" w:styleId="FollowedHyperlink">
    <w:name w:val="FollowedHyperlink"/>
    <w:basedOn w:val="DefaultParagraphFont"/>
    <w:uiPriority w:val="99"/>
    <w:semiHidden/>
    <w:unhideWhenUsed/>
    <w:rsid w:val="004D5917"/>
    <w:rPr>
      <w:color w:val="954F72" w:themeColor="followedHyperlink"/>
      <w:u w:val="single"/>
    </w:rPr>
  </w:style>
  <w:style w:type="paragraph" w:styleId="NoSpacing">
    <w:name w:val="No Spacing"/>
    <w:uiPriority w:val="1"/>
    <w:qFormat/>
    <w:rsid w:val="002D441D"/>
    <w:pPr>
      <w:adjustRightInd w:val="0"/>
    </w:pPr>
    <w:rPr>
      <w:rFonts w:ascii="Verdana" w:hAnsi="Verdana" w:cs="Calibri"/>
      <w:szCs w:val="21"/>
    </w:rPr>
  </w:style>
  <w:style w:type="paragraph" w:customStyle="1" w:styleId="CoverHead">
    <w:name w:val="Cover Head"/>
    <w:next w:val="Normal"/>
    <w:qFormat/>
    <w:rsid w:val="0024789C"/>
    <w:pPr>
      <w:spacing w:line="640" w:lineRule="exact"/>
    </w:pPr>
    <w:rPr>
      <w:rFonts w:ascii="Arial Black" w:eastAsiaTheme="majorEastAsia" w:hAnsi="Arial Black" w:cs="Times New Roman (Headings CS)"/>
      <w:color w:val="FFFFFF" w:themeColor="background1"/>
      <w:sz w:val="72"/>
      <w:szCs w:val="72"/>
    </w:rPr>
  </w:style>
  <w:style w:type="character" w:customStyle="1" w:styleId="Heading2Char">
    <w:name w:val="Heading 2 Char"/>
    <w:basedOn w:val="DefaultParagraphFont"/>
    <w:link w:val="Heading2"/>
    <w:uiPriority w:val="9"/>
    <w:rsid w:val="0067322C"/>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0E30A9"/>
    <w:rPr>
      <w:rFonts w:ascii="Arial" w:hAnsi="Arial" w:cs="Calibri"/>
      <w:color w:val="000000" w:themeColor="text1"/>
      <w:szCs w:val="21"/>
    </w:rPr>
  </w:style>
  <w:style w:type="character" w:styleId="Mention">
    <w:name w:val="Mention"/>
    <w:basedOn w:val="DefaultParagraphFont"/>
    <w:uiPriority w:val="99"/>
    <w:unhideWhenUsed/>
    <w:rPr>
      <w:color w:val="2B579A"/>
      <w:shd w:val="clear" w:color="auto" w:fill="E6E6E6"/>
    </w:rPr>
  </w:style>
  <w:style w:type="paragraph" w:customStyle="1" w:styleId="ACSchLv1">
    <w:name w:val="AC Sch Lv 1"/>
    <w:basedOn w:val="Normal"/>
    <w:rsid w:val="00015982"/>
    <w:pPr>
      <w:numPr>
        <w:numId w:val="38"/>
      </w:numPr>
      <w:adjustRightInd/>
      <w:spacing w:after="240"/>
      <w:jc w:val="both"/>
    </w:pPr>
    <w:rPr>
      <w:rFonts w:asciiTheme="minorHAnsi" w:eastAsia="Times New Roman" w:hAnsiTheme="minorHAnsi" w:cs="Times New Roman"/>
      <w:color w:val="auto"/>
      <w:sz w:val="21"/>
      <w:szCs w:val="24"/>
    </w:rPr>
  </w:style>
  <w:style w:type="paragraph" w:customStyle="1" w:styleId="ACSchLv2">
    <w:name w:val="AC Sch Lv 2"/>
    <w:basedOn w:val="Normal"/>
    <w:rsid w:val="00015982"/>
    <w:pPr>
      <w:numPr>
        <w:ilvl w:val="1"/>
        <w:numId w:val="38"/>
      </w:numPr>
      <w:adjustRightInd/>
      <w:spacing w:after="240"/>
      <w:jc w:val="both"/>
    </w:pPr>
    <w:rPr>
      <w:rFonts w:ascii="Times New Roman" w:eastAsia="Times New Roman" w:hAnsi="Times New Roman" w:cs="Times New Roman"/>
      <w:color w:val="auto"/>
      <w:sz w:val="24"/>
      <w:szCs w:val="24"/>
    </w:rPr>
  </w:style>
  <w:style w:type="paragraph" w:customStyle="1" w:styleId="ACSchLv3">
    <w:name w:val="AC Sch Lv 3"/>
    <w:basedOn w:val="Normal"/>
    <w:rsid w:val="00015982"/>
    <w:pPr>
      <w:numPr>
        <w:ilvl w:val="2"/>
        <w:numId w:val="38"/>
      </w:numPr>
      <w:adjustRightInd/>
      <w:spacing w:after="240"/>
      <w:jc w:val="both"/>
    </w:pPr>
    <w:rPr>
      <w:rFonts w:ascii="Times New Roman" w:eastAsia="Times New Roman" w:hAnsi="Times New Roman" w:cs="Times New Roman"/>
      <w:color w:val="auto"/>
      <w:sz w:val="24"/>
      <w:szCs w:val="24"/>
    </w:rPr>
  </w:style>
  <w:style w:type="paragraph" w:customStyle="1" w:styleId="ACSchLv4">
    <w:name w:val="AC Sch Lv 4"/>
    <w:basedOn w:val="Normal"/>
    <w:rsid w:val="00015982"/>
    <w:pPr>
      <w:numPr>
        <w:ilvl w:val="3"/>
        <w:numId w:val="38"/>
      </w:numPr>
      <w:adjustRightInd/>
      <w:spacing w:after="240"/>
      <w:jc w:val="both"/>
    </w:pPr>
    <w:rPr>
      <w:rFonts w:ascii="Times New Roman" w:eastAsia="Times New Roman" w:hAnsi="Times New Roman" w:cs="Times New Roman"/>
      <w:color w:val="auto"/>
      <w:sz w:val="24"/>
      <w:szCs w:val="24"/>
    </w:rPr>
  </w:style>
  <w:style w:type="paragraph" w:customStyle="1" w:styleId="ACSchLv5">
    <w:name w:val="AC Sch Lv 5"/>
    <w:basedOn w:val="Normal"/>
    <w:rsid w:val="00015982"/>
    <w:pPr>
      <w:numPr>
        <w:ilvl w:val="4"/>
        <w:numId w:val="38"/>
      </w:numPr>
      <w:adjustRightInd/>
      <w:spacing w:after="240"/>
      <w:jc w:val="both"/>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094285">
      <w:bodyDiv w:val="1"/>
      <w:marLeft w:val="0"/>
      <w:marRight w:val="0"/>
      <w:marTop w:val="0"/>
      <w:marBottom w:val="0"/>
      <w:divBdr>
        <w:top w:val="none" w:sz="0" w:space="0" w:color="auto"/>
        <w:left w:val="none" w:sz="0" w:space="0" w:color="auto"/>
        <w:bottom w:val="none" w:sz="0" w:space="0" w:color="auto"/>
        <w:right w:val="none" w:sz="0" w:space="0" w:color="auto"/>
      </w:divBdr>
      <w:divsChild>
        <w:div w:id="447823722">
          <w:marLeft w:val="0"/>
          <w:marRight w:val="0"/>
          <w:marTop w:val="0"/>
          <w:marBottom w:val="0"/>
          <w:divBdr>
            <w:top w:val="none" w:sz="0" w:space="0" w:color="auto"/>
            <w:left w:val="none" w:sz="0" w:space="0" w:color="auto"/>
            <w:bottom w:val="none" w:sz="0" w:space="0" w:color="auto"/>
            <w:right w:val="none" w:sz="0" w:space="0" w:color="auto"/>
          </w:divBdr>
        </w:div>
        <w:div w:id="845021539">
          <w:marLeft w:val="0"/>
          <w:marRight w:val="0"/>
          <w:marTop w:val="0"/>
          <w:marBottom w:val="0"/>
          <w:divBdr>
            <w:top w:val="none" w:sz="0" w:space="0" w:color="auto"/>
            <w:left w:val="none" w:sz="0" w:space="0" w:color="auto"/>
            <w:bottom w:val="none" w:sz="0" w:space="0" w:color="auto"/>
            <w:right w:val="none" w:sz="0" w:space="0" w:color="auto"/>
          </w:divBdr>
        </w:div>
        <w:div w:id="1226915984">
          <w:marLeft w:val="0"/>
          <w:marRight w:val="0"/>
          <w:marTop w:val="0"/>
          <w:marBottom w:val="0"/>
          <w:divBdr>
            <w:top w:val="none" w:sz="0" w:space="0" w:color="auto"/>
            <w:left w:val="none" w:sz="0" w:space="0" w:color="auto"/>
            <w:bottom w:val="none" w:sz="0" w:space="0" w:color="auto"/>
            <w:right w:val="none" w:sz="0" w:space="0" w:color="auto"/>
          </w:divBdr>
        </w:div>
        <w:div w:id="1460801091">
          <w:marLeft w:val="0"/>
          <w:marRight w:val="0"/>
          <w:marTop w:val="0"/>
          <w:marBottom w:val="0"/>
          <w:divBdr>
            <w:top w:val="none" w:sz="0" w:space="0" w:color="auto"/>
            <w:left w:val="none" w:sz="0" w:space="0" w:color="auto"/>
            <w:bottom w:val="none" w:sz="0" w:space="0" w:color="auto"/>
            <w:right w:val="none" w:sz="0" w:space="0" w:color="auto"/>
          </w:divBdr>
        </w:div>
        <w:div w:id="2078476828">
          <w:marLeft w:val="0"/>
          <w:marRight w:val="0"/>
          <w:marTop w:val="0"/>
          <w:marBottom w:val="0"/>
          <w:divBdr>
            <w:top w:val="none" w:sz="0" w:space="0" w:color="auto"/>
            <w:left w:val="none" w:sz="0" w:space="0" w:color="auto"/>
            <w:bottom w:val="none" w:sz="0" w:space="0" w:color="auto"/>
            <w:right w:val="none" w:sz="0" w:space="0" w:color="auto"/>
          </w:divBdr>
        </w:div>
      </w:divsChild>
    </w:div>
    <w:div w:id="1485662135">
      <w:bodyDiv w:val="1"/>
      <w:marLeft w:val="0"/>
      <w:marRight w:val="0"/>
      <w:marTop w:val="0"/>
      <w:marBottom w:val="0"/>
      <w:divBdr>
        <w:top w:val="none" w:sz="0" w:space="0" w:color="auto"/>
        <w:left w:val="none" w:sz="0" w:space="0" w:color="auto"/>
        <w:bottom w:val="none" w:sz="0" w:space="0" w:color="auto"/>
        <w:right w:val="none" w:sz="0" w:space="0" w:color="auto"/>
      </w:divBdr>
    </w:div>
    <w:div w:id="1573588132">
      <w:bodyDiv w:val="1"/>
      <w:marLeft w:val="0"/>
      <w:marRight w:val="0"/>
      <w:marTop w:val="0"/>
      <w:marBottom w:val="0"/>
      <w:divBdr>
        <w:top w:val="none" w:sz="0" w:space="0" w:color="auto"/>
        <w:left w:val="none" w:sz="0" w:space="0" w:color="auto"/>
        <w:bottom w:val="none" w:sz="0" w:space="0" w:color="auto"/>
        <w:right w:val="none" w:sz="0" w:space="0" w:color="auto"/>
      </w:divBdr>
      <w:divsChild>
        <w:div w:id="1407337389">
          <w:marLeft w:val="0"/>
          <w:marRight w:val="0"/>
          <w:marTop w:val="75"/>
          <w:marBottom w:val="75"/>
          <w:divBdr>
            <w:top w:val="none" w:sz="0" w:space="0" w:color="auto"/>
            <w:left w:val="none" w:sz="0" w:space="0" w:color="auto"/>
            <w:bottom w:val="none" w:sz="0" w:space="0" w:color="auto"/>
            <w:right w:val="none" w:sz="0" w:space="0" w:color="auto"/>
          </w:divBdr>
          <w:divsChild>
            <w:div w:id="611784591">
              <w:marLeft w:val="75"/>
              <w:marRight w:val="75"/>
              <w:marTop w:val="0"/>
              <w:marBottom w:val="0"/>
              <w:divBdr>
                <w:top w:val="single" w:sz="6" w:space="8" w:color="333366"/>
                <w:left w:val="single" w:sz="6" w:space="8" w:color="333366"/>
                <w:bottom w:val="single" w:sz="6" w:space="8" w:color="333366"/>
                <w:right w:val="single" w:sz="6" w:space="8" w:color="333366"/>
              </w:divBdr>
              <w:divsChild>
                <w:div w:id="810750881">
                  <w:marLeft w:val="5"/>
                  <w:marRight w:val="5"/>
                  <w:marTop w:val="2"/>
                  <w:marBottom w:val="2"/>
                  <w:divBdr>
                    <w:top w:val="none" w:sz="0" w:space="0" w:color="auto"/>
                    <w:left w:val="none" w:sz="0" w:space="0" w:color="auto"/>
                    <w:bottom w:val="none" w:sz="0" w:space="0" w:color="auto"/>
                    <w:right w:val="none" w:sz="0" w:space="0" w:color="auto"/>
                  </w:divBdr>
                  <w:divsChild>
                    <w:div w:id="11639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7144">
      <w:bodyDiv w:val="1"/>
      <w:marLeft w:val="0"/>
      <w:marRight w:val="0"/>
      <w:marTop w:val="0"/>
      <w:marBottom w:val="0"/>
      <w:divBdr>
        <w:top w:val="none" w:sz="0" w:space="0" w:color="auto"/>
        <w:left w:val="none" w:sz="0" w:space="0" w:color="auto"/>
        <w:bottom w:val="none" w:sz="0" w:space="0" w:color="auto"/>
        <w:right w:val="none" w:sz="0" w:space="0" w:color="auto"/>
      </w:divBdr>
    </w:div>
    <w:div w:id="1806894877">
      <w:bodyDiv w:val="1"/>
      <w:marLeft w:val="0"/>
      <w:marRight w:val="0"/>
      <w:marTop w:val="0"/>
      <w:marBottom w:val="0"/>
      <w:divBdr>
        <w:top w:val="none" w:sz="0" w:space="0" w:color="auto"/>
        <w:left w:val="none" w:sz="0" w:space="0" w:color="auto"/>
        <w:bottom w:val="none" w:sz="0" w:space="0" w:color="auto"/>
        <w:right w:val="none" w:sz="0" w:space="0" w:color="auto"/>
      </w:divBdr>
    </w:div>
    <w:div w:id="1887639842">
      <w:bodyDiv w:val="1"/>
      <w:marLeft w:val="0"/>
      <w:marRight w:val="0"/>
      <w:marTop w:val="0"/>
      <w:marBottom w:val="0"/>
      <w:divBdr>
        <w:top w:val="none" w:sz="0" w:space="0" w:color="auto"/>
        <w:left w:val="none" w:sz="0" w:space="0" w:color="auto"/>
        <w:bottom w:val="none" w:sz="0" w:space="0" w:color="auto"/>
        <w:right w:val="none" w:sz="0" w:space="0" w:color="auto"/>
      </w:divBdr>
    </w:div>
    <w:div w:id="1908878475">
      <w:bodyDiv w:val="1"/>
      <w:marLeft w:val="0"/>
      <w:marRight w:val="0"/>
      <w:marTop w:val="0"/>
      <w:marBottom w:val="0"/>
      <w:divBdr>
        <w:top w:val="none" w:sz="0" w:space="0" w:color="auto"/>
        <w:left w:val="none" w:sz="0" w:space="0" w:color="auto"/>
        <w:bottom w:val="none" w:sz="0" w:space="0" w:color="auto"/>
        <w:right w:val="none" w:sz="0" w:space="0" w:color="auto"/>
      </w:divBdr>
      <w:divsChild>
        <w:div w:id="286930746">
          <w:marLeft w:val="0"/>
          <w:marRight w:val="0"/>
          <w:marTop w:val="0"/>
          <w:marBottom w:val="0"/>
          <w:divBdr>
            <w:top w:val="none" w:sz="0" w:space="0" w:color="auto"/>
            <w:left w:val="none" w:sz="0" w:space="0" w:color="auto"/>
            <w:bottom w:val="none" w:sz="0" w:space="0" w:color="auto"/>
            <w:right w:val="none" w:sz="0" w:space="0" w:color="auto"/>
          </w:divBdr>
        </w:div>
        <w:div w:id="335158066">
          <w:marLeft w:val="0"/>
          <w:marRight w:val="0"/>
          <w:marTop w:val="0"/>
          <w:marBottom w:val="0"/>
          <w:divBdr>
            <w:top w:val="none" w:sz="0" w:space="0" w:color="auto"/>
            <w:left w:val="none" w:sz="0" w:space="0" w:color="auto"/>
            <w:bottom w:val="none" w:sz="0" w:space="0" w:color="auto"/>
            <w:right w:val="none" w:sz="0" w:space="0" w:color="auto"/>
          </w:divBdr>
        </w:div>
        <w:div w:id="1226381346">
          <w:marLeft w:val="0"/>
          <w:marRight w:val="0"/>
          <w:marTop w:val="0"/>
          <w:marBottom w:val="0"/>
          <w:divBdr>
            <w:top w:val="none" w:sz="0" w:space="0" w:color="auto"/>
            <w:left w:val="none" w:sz="0" w:space="0" w:color="auto"/>
            <w:bottom w:val="none" w:sz="0" w:space="0" w:color="auto"/>
            <w:right w:val="none" w:sz="0" w:space="0" w:color="auto"/>
          </w:divBdr>
        </w:div>
        <w:div w:id="1371300680">
          <w:marLeft w:val="0"/>
          <w:marRight w:val="0"/>
          <w:marTop w:val="0"/>
          <w:marBottom w:val="0"/>
          <w:divBdr>
            <w:top w:val="none" w:sz="0" w:space="0" w:color="auto"/>
            <w:left w:val="none" w:sz="0" w:space="0" w:color="auto"/>
            <w:bottom w:val="none" w:sz="0" w:space="0" w:color="auto"/>
            <w:right w:val="none" w:sz="0" w:space="0" w:color="auto"/>
          </w:divBdr>
        </w:div>
        <w:div w:id="1590043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8EA8AAC3DF646A9F7F007413AB061" ma:contentTypeVersion="24" ma:contentTypeDescription="Create a new document." ma:contentTypeScope="" ma:versionID="157577cdab24ee573bc86f6f0be2643f">
  <xsd:schema xmlns:xsd="http://www.w3.org/2001/XMLSchema" xmlns:xs="http://www.w3.org/2001/XMLSchema" xmlns:p="http://schemas.microsoft.com/office/2006/metadata/properties" xmlns:ns2="f2abe9e9-692d-4fd1-8d40-c570debb2e3a" xmlns:ns3="2e9959a6-f7a9-4664-8dee-0e739aa6afbd" targetNamespace="http://schemas.microsoft.com/office/2006/metadata/properties" ma:root="true" ma:fieldsID="96ed12816ccc009f02e050168dc7b13e" ns2:_="" ns3:_="">
    <xsd:import namespace="f2abe9e9-692d-4fd1-8d40-c570debb2e3a"/>
    <xsd:import namespace="2e9959a6-f7a9-4664-8dee-0e739aa6af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nkrg" minOccurs="0"/>
                <xsd:element ref="ns2:test" minOccurs="0"/>
                <xsd:element ref="ns2:_Flow_SignoffStatus" minOccurs="0"/>
                <xsd:element ref="ns2:MediaServiceAutoKeyPoints" minOccurs="0"/>
                <xsd:element ref="ns2:MediaServiceKeyPoints" minOccurs="0"/>
                <xsd:element ref="ns2:Folder_x0020_Status" minOccurs="0"/>
                <xsd:element ref="ns2:Comple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be9e9-692d-4fd1-8d40-c570debb2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nkrg" ma:index="18" nillable="true" ma:displayName="v" ma:internalName="nkrg">
      <xsd:simpleType>
        <xsd:restriction base="dms:Text"/>
      </xsd:simpleType>
    </xsd:element>
    <xsd:element name="test" ma:index="19" nillable="true" ma:displayName="test" ma:description="Test" ma:format="Dropdown" ma:internalName="test">
      <xsd:simpleType>
        <xsd:restriction base="dms:Text">
          <xsd:maxLength value="255"/>
        </xsd:restriction>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Folder_x0020_Status" ma:index="23" nillable="true" ma:displayName="Folder Status" ma:default="Not Complete" ma:description="Folder Status" ma:internalName="Folder_x0020_Status">
      <xsd:simpleType>
        <xsd:restriction base="dms:Unknown">
          <xsd:enumeration value="Not Complete"/>
          <xsd:enumeration value="Complete"/>
        </xsd:restriction>
      </xsd:simpleType>
    </xsd:element>
    <xsd:element name="Complete" ma:index="24" nillable="true" ma:displayName="Complete" ma:default="1" ma:format="Dropdown" ma:internalName="Complete">
      <xsd:simpleType>
        <xsd:restriction base="dms:Boolea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c815244-9856-4c0f-a980-f85373301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959a6-f7a9-4664-8dee-0e739aa6af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da7f887-5905-4bd4-9793-d3a01877cda0}" ma:internalName="TaxCatchAll" ma:showField="CatchAllData" ma:web="2e9959a6-f7a9-4664-8dee-0e739aa6a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st xmlns="f2abe9e9-692d-4fd1-8d40-c570debb2e3a" xsi:nil="true"/>
    <nkrg xmlns="f2abe9e9-692d-4fd1-8d40-c570debb2e3a" xsi:nil="true"/>
    <SharedWithUsers xmlns="2e9959a6-f7a9-4664-8dee-0e739aa6afbd">
      <UserInfo>
        <DisplayName>Martina Holohan</DisplayName>
        <AccountId>185</AccountId>
        <AccountType/>
      </UserInfo>
      <UserInfo>
        <DisplayName>Glenda Byrne</DisplayName>
        <AccountId>12</AccountId>
        <AccountType/>
      </UserInfo>
      <UserInfo>
        <DisplayName>Jean McKinney</DisplayName>
        <AccountId>16</AccountId>
        <AccountType/>
      </UserInfo>
      <UserInfo>
        <DisplayName>Anita Murphy</DisplayName>
        <AccountId>56</AccountId>
        <AccountType/>
      </UserInfo>
      <UserInfo>
        <DisplayName>Sabrina Jones</DisplayName>
        <AccountId>15</AccountId>
        <AccountType/>
      </UserInfo>
    </SharedWithUsers>
    <_Flow_SignoffStatus xmlns="f2abe9e9-692d-4fd1-8d40-c570debb2e3a" xsi:nil="true"/>
    <Folder_x0020_Status xmlns="f2abe9e9-692d-4fd1-8d40-c570debb2e3a">Not Complete</Folder_x0020_Status>
    <Complete xmlns="f2abe9e9-692d-4fd1-8d40-c570debb2e3a">true</Complete>
    <TaxCatchAll xmlns="2e9959a6-f7a9-4664-8dee-0e739aa6afbd" xsi:nil="true"/>
    <lcf76f155ced4ddcb4097134ff3c332f xmlns="f2abe9e9-692d-4fd1-8d40-c570debb2e3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5996C-C9AD-4697-B919-D4E3F86D0AA0}"/>
</file>

<file path=customXml/itemProps2.xml><?xml version="1.0" encoding="utf-8"?>
<ds:datastoreItem xmlns:ds="http://schemas.openxmlformats.org/officeDocument/2006/customXml" ds:itemID="{69C01F18-050F-4254-8DE9-9D7575244ECF}">
  <ds:schemaRefs>
    <ds:schemaRef ds:uri="http://www.w3.org/XML/1998/namespace"/>
    <ds:schemaRef ds:uri="http://schemas.microsoft.com/office/2006/documentManagement/types"/>
    <ds:schemaRef ds:uri="http://purl.org/dc/dcmitype/"/>
    <ds:schemaRef ds:uri="http://purl.org/dc/terms/"/>
    <ds:schemaRef ds:uri="http://purl.org/dc/elements/1.1/"/>
    <ds:schemaRef ds:uri="http://schemas.microsoft.com/office/2006/metadata/properties"/>
    <ds:schemaRef ds:uri="2e9959a6-f7a9-4664-8dee-0e739aa6afbd"/>
    <ds:schemaRef ds:uri="f2abe9e9-692d-4fd1-8d40-c570debb2e3a"/>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CD9E2090-0C90-4E20-BA0A-96E1C267545A}">
  <ds:schemaRefs>
    <ds:schemaRef ds:uri="http://schemas.openxmlformats.org/officeDocument/2006/bibliography"/>
  </ds:schemaRefs>
</ds:datastoreItem>
</file>

<file path=customXml/itemProps4.xml><?xml version="1.0" encoding="utf-8"?>
<ds:datastoreItem xmlns:ds="http://schemas.openxmlformats.org/officeDocument/2006/customXml" ds:itemID="{2D51608C-806D-4671-BD08-F5D81C3F28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Template>
  <TotalTime>2</TotalTime>
  <Pages>3</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Framework Task Order</vt:lpstr>
    </vt:vector>
  </TitlesOfParts>
  <Company>Word Exchange</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Task Order</dc:title>
  <dc:subject/>
  <dc:creator>Lisa Murphy</dc:creator>
  <cp:keywords/>
  <cp:lastModifiedBy>Sabrina Jones</cp:lastModifiedBy>
  <cp:revision>2</cp:revision>
  <cp:lastPrinted>2022-10-06T17:22:00Z</cp:lastPrinted>
  <dcterms:created xsi:type="dcterms:W3CDTF">2026-01-22T15:32:00Z</dcterms:created>
  <dcterms:modified xsi:type="dcterms:W3CDTF">2026-01-22T15:32:00Z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
    <vt:lpwstr>15164762.1</vt:lpwstr>
  </property>
  <property fmtid="{D5CDD505-2E9C-101B-9397-08002B2CF9AE}" pid="3" name="DocClass">
    <vt:lpwstr>DOC</vt:lpwstr>
  </property>
  <property fmtid="{D5CDD505-2E9C-101B-9397-08002B2CF9AE}" pid="4" name="ActionID">
    <vt:lpwstr>BLANK</vt:lpwstr>
  </property>
  <property fmtid="{D5CDD505-2E9C-101B-9397-08002B2CF9AE}" pid="5" name="PrintClass">
    <vt:lpwstr>DOC</vt:lpwstr>
  </property>
  <property fmtid="{D5CDD505-2E9C-101B-9397-08002B2CF9AE}" pid="6" name="ContentTypeId">
    <vt:lpwstr>0x0101002518EA8AAC3DF646A9F7F007413AB061</vt:lpwstr>
  </property>
  <property fmtid="{D5CDD505-2E9C-101B-9397-08002B2CF9AE}" pid="7" name="Order">
    <vt:r8>131800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y fmtid="{D5CDD505-2E9C-101B-9397-08002B2CF9AE}" pid="13" name="ClassificationContentMarkingFooterShapeIds">
    <vt:lpwstr>437f8ac1,5290a0d6,506029aa</vt:lpwstr>
  </property>
  <property fmtid="{D5CDD505-2E9C-101B-9397-08002B2CF9AE}" pid="14" name="ClassificationContentMarkingFooterFontProps">
    <vt:lpwstr>#000000,10,Calibri</vt:lpwstr>
  </property>
  <property fmtid="{D5CDD505-2E9C-101B-9397-08002B2CF9AE}" pid="15" name="ClassificationContentMarkingFooterText">
    <vt:lpwstr>Failte Ireland Restricted Content</vt:lpwstr>
  </property>
  <property fmtid="{D5CDD505-2E9C-101B-9397-08002B2CF9AE}" pid="16" name="MSIP_Label_a409545e-339c-4c10-90d3-73abfe79d125_Enabled">
    <vt:lpwstr>true</vt:lpwstr>
  </property>
  <property fmtid="{D5CDD505-2E9C-101B-9397-08002B2CF9AE}" pid="17" name="MSIP_Label_a409545e-339c-4c10-90d3-73abfe79d125_SetDate">
    <vt:lpwstr>2024-10-08T11:39:29Z</vt:lpwstr>
  </property>
  <property fmtid="{D5CDD505-2E9C-101B-9397-08002B2CF9AE}" pid="18" name="MSIP_Label_a409545e-339c-4c10-90d3-73abfe79d125_Method">
    <vt:lpwstr>Privileged</vt:lpwstr>
  </property>
  <property fmtid="{D5CDD505-2E9C-101B-9397-08002B2CF9AE}" pid="19" name="MSIP_Label_a409545e-339c-4c10-90d3-73abfe79d125_Name">
    <vt:lpwstr>Restricted</vt:lpwstr>
  </property>
  <property fmtid="{D5CDD505-2E9C-101B-9397-08002B2CF9AE}" pid="20" name="MSIP_Label_a409545e-339c-4c10-90d3-73abfe79d125_SiteId">
    <vt:lpwstr>caebc2d2-83f5-4f60-b6db-8273d5335aad</vt:lpwstr>
  </property>
  <property fmtid="{D5CDD505-2E9C-101B-9397-08002B2CF9AE}" pid="21" name="MSIP_Label_a409545e-339c-4c10-90d3-73abfe79d125_ActionId">
    <vt:lpwstr>8b1d92c6-f310-474e-9bfa-ff54a01997d8</vt:lpwstr>
  </property>
  <property fmtid="{D5CDD505-2E9C-101B-9397-08002B2CF9AE}" pid="22" name="MSIP_Label_a409545e-339c-4c10-90d3-73abfe79d125_ContentBits">
    <vt:lpwstr>2</vt:lpwstr>
  </property>
  <property fmtid="{D5CDD505-2E9C-101B-9397-08002B2CF9AE}" pid="23" name="MSIP_Label_337ba567-9985-4881-9d60-f0801f75e5ee_Tag">
    <vt:lpwstr>10, 0, 1, 1</vt:lpwstr>
  </property>
  <property fmtid="{D5CDD505-2E9C-101B-9397-08002B2CF9AE}" pid="24" name="MSIP_Label_337ba567-9985-4881-9d60-f0801f75e5ee_SetDate">
    <vt:lpwstr>2025-07-25T11:08:42Z</vt:lpwstr>
  </property>
  <property fmtid="{D5CDD505-2E9C-101B-9397-08002B2CF9AE}" pid="25" name="MSIP_Label_337ba567-9985-4881-9d60-f0801f75e5ee_Name">
    <vt:lpwstr>Public</vt:lpwstr>
  </property>
  <property fmtid="{D5CDD505-2E9C-101B-9397-08002B2CF9AE}" pid="26" name="MSIP_Label_337ba567-9985-4881-9d60-f0801f75e5ee_Enabled">
    <vt:lpwstr>true</vt:lpwstr>
  </property>
  <property fmtid="{D5CDD505-2E9C-101B-9397-08002B2CF9AE}" pid="27" name="MSIP_Label_337ba567-9985-4881-9d60-f0801f75e5ee_Method">
    <vt:lpwstr>Privileged</vt:lpwstr>
  </property>
  <property fmtid="{D5CDD505-2E9C-101B-9397-08002B2CF9AE}" pid="28" name="MSIP_Label_337ba567-9985-4881-9d60-f0801f75e5ee_SiteId">
    <vt:lpwstr>caebc2d2-83f5-4f60-b6db-8273d5335aad</vt:lpwstr>
  </property>
  <property fmtid="{D5CDD505-2E9C-101B-9397-08002B2CF9AE}" pid="29" name="MSIP_Label_337ba567-9985-4881-9d60-f0801f75e5ee_ActionId">
    <vt:lpwstr>964f308c-d811-4486-bd2a-cebbd70e0e15</vt:lpwstr>
  </property>
  <property fmtid="{D5CDD505-2E9C-101B-9397-08002B2CF9AE}" pid="30" name="MSIP_Label_337ba567-9985-4881-9d60-f0801f75e5ee_ContentBits">
    <vt:lpwstr>0</vt:lpwstr>
  </property>
  <property fmtid="{D5CDD505-2E9C-101B-9397-08002B2CF9AE}" pid="32" name="docLang">
    <vt:lpwstr>en</vt:lpwstr>
  </property>
</Properties>
</file>