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b/>
          <w:lang w:val="en-GB"/>
        </w:rPr>
        <w:id w:val="-1928417422"/>
        <w:docPartObj>
          <w:docPartGallery w:val="Cover Pages"/>
          <w:docPartUnique/>
        </w:docPartObj>
      </w:sdtPr>
      <w:sdtEndPr>
        <w:rPr>
          <w:b w:val="0"/>
          <w:lang w:val="en-IE"/>
        </w:rPr>
      </w:sdtEndPr>
      <w:sdtContent>
        <w:p w14:paraId="652B40FA" w14:textId="77777777" w:rsidR="00390137" w:rsidRDefault="00EA3A4A">
          <w:pPr>
            <w:rPr>
              <w:b/>
            </w:rPr>
          </w:pPr>
          <w:r>
            <w:rPr>
              <w:rFonts w:ascii="Optima-Regular" w:hAnsi="Optima-Regular" w:cs="Optima-Regular"/>
              <w:noProof/>
              <w:color w:val="0F0FFF"/>
              <w:sz w:val="32"/>
              <w:szCs w:val="32"/>
              <w:lang w:eastAsia="en-IE"/>
            </w:rPr>
            <w:object w:dxaOrig="1440" w:dyaOrig="1440" w14:anchorId="5CCEBB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35.9pt;margin-top:23.35pt;width:222.6pt;height:48pt;z-index:251658240;mso-position-horizontal-relative:text;mso-position-vertical-relative:text">
                <v:imagedata r:id="rId8" o:title=""/>
              </v:shape>
              <o:OLEObject Type="Embed" ProgID="PBrush" ShapeID="_x0000_s1026" DrawAspect="Content" ObjectID="_1843196288" r:id="rId9"/>
            </w:object>
          </w:r>
        </w:p>
        <w:p w14:paraId="4768B347" w14:textId="77777777" w:rsidR="00DB0E47" w:rsidRPr="00E67122" w:rsidRDefault="00DB0E47" w:rsidP="00DB0E47">
          <w:pPr>
            <w:autoSpaceDE w:val="0"/>
            <w:autoSpaceDN w:val="0"/>
            <w:adjustRightInd w:val="0"/>
            <w:spacing w:before="0"/>
            <w:rPr>
              <w:rFonts w:ascii="Optima-Regular" w:hAnsi="Optima-Regular" w:cs="Optima-Regular"/>
              <w:color w:val="0F0FFF"/>
              <w:sz w:val="32"/>
              <w:szCs w:val="32"/>
              <w:lang w:eastAsia="en-GB"/>
            </w:rPr>
          </w:pPr>
          <w:r w:rsidRPr="00E67122">
            <w:rPr>
              <w:rFonts w:ascii="Optima-Regular" w:hAnsi="Optima-Regular" w:cs="Optima-Regular"/>
              <w:color w:val="0F0FFF"/>
              <w:sz w:val="32"/>
              <w:szCs w:val="32"/>
              <w:lang w:eastAsia="en-GB"/>
            </w:rPr>
            <w:t xml:space="preserve">OSPIDÉAL </w:t>
          </w:r>
          <w:r w:rsidR="00C02E43">
            <w:rPr>
              <w:rFonts w:ascii="Optima-Regular" w:hAnsi="Optima-Regular" w:cs="Optima-Regular"/>
              <w:color w:val="0F0FFF"/>
              <w:sz w:val="32"/>
              <w:szCs w:val="32"/>
              <w:lang w:eastAsia="en-GB"/>
            </w:rPr>
            <w:t>SAN</w:t>
          </w:r>
          <w:r w:rsidRPr="00E67122">
            <w:rPr>
              <w:rFonts w:ascii="Optima-Regular" w:hAnsi="Optima-Regular" w:cs="Optima-Regular"/>
              <w:color w:val="0F0FFF"/>
              <w:sz w:val="32"/>
              <w:szCs w:val="32"/>
              <w:lang w:eastAsia="en-GB"/>
            </w:rPr>
            <w:t xml:space="preserve"> SÉAMAS</w:t>
          </w:r>
          <w:r>
            <w:rPr>
              <w:rFonts w:ascii="Optima-Regular" w:hAnsi="Optima-Regular" w:cs="Optima-Regular"/>
              <w:color w:val="0F0FFF"/>
              <w:sz w:val="32"/>
              <w:szCs w:val="32"/>
              <w:lang w:eastAsia="en-GB"/>
            </w:rPr>
            <w:tab/>
          </w:r>
          <w:r>
            <w:rPr>
              <w:rFonts w:ascii="Optima-Regular" w:hAnsi="Optima-Regular" w:cs="Optima-Regular"/>
              <w:color w:val="0F0FFF"/>
              <w:sz w:val="32"/>
              <w:szCs w:val="32"/>
              <w:lang w:eastAsia="en-GB"/>
            </w:rPr>
            <w:tab/>
          </w:r>
        </w:p>
        <w:p w14:paraId="16B27952" w14:textId="77777777" w:rsidR="00DB0E47" w:rsidRPr="00E67122" w:rsidRDefault="00DB0E47" w:rsidP="00DB0E47">
          <w:pPr>
            <w:autoSpaceDE w:val="0"/>
            <w:autoSpaceDN w:val="0"/>
            <w:adjustRightInd w:val="0"/>
            <w:spacing w:before="0"/>
            <w:rPr>
              <w:rFonts w:ascii="Optima-Regular" w:hAnsi="Optima-Regular" w:cs="Optima-Regular"/>
              <w:color w:val="0F0FFF"/>
              <w:sz w:val="32"/>
              <w:szCs w:val="32"/>
              <w:lang w:eastAsia="en-GB"/>
            </w:rPr>
          </w:pPr>
          <w:r w:rsidRPr="00E67122">
            <w:rPr>
              <w:rFonts w:ascii="Optima-Regular" w:hAnsi="Optima-Regular" w:cs="Optima-Regular"/>
              <w:color w:val="0F0FFF"/>
              <w:sz w:val="32"/>
              <w:szCs w:val="32"/>
              <w:lang w:eastAsia="en-GB"/>
            </w:rPr>
            <w:t>ST. JAMES’S HOSPITAL</w:t>
          </w:r>
        </w:p>
        <w:p w14:paraId="57E5000D" w14:textId="77777777" w:rsidR="00DB0E47" w:rsidRDefault="00DB0E47" w:rsidP="00DB0E47">
          <w:pPr>
            <w:pStyle w:val="Title"/>
            <w:jc w:val="left"/>
          </w:pPr>
        </w:p>
        <w:p w14:paraId="073FD495" w14:textId="77777777" w:rsidR="00DB0E47" w:rsidRDefault="00DB0E47" w:rsidP="00390137">
          <w:pPr>
            <w:pStyle w:val="Title"/>
          </w:pPr>
        </w:p>
        <w:p w14:paraId="36CB1426" w14:textId="77777777" w:rsidR="00DB0E47" w:rsidRDefault="00DB0E47" w:rsidP="00390137">
          <w:pPr>
            <w:pStyle w:val="Title"/>
          </w:pPr>
        </w:p>
        <w:p w14:paraId="27D0BC3D" w14:textId="77777777" w:rsidR="00DB0E47" w:rsidRDefault="00DB0E47" w:rsidP="00390137">
          <w:pPr>
            <w:pStyle w:val="Title"/>
          </w:pPr>
        </w:p>
        <w:p w14:paraId="0DD2401D" w14:textId="77777777" w:rsidR="00390137" w:rsidRDefault="00390137" w:rsidP="00390137">
          <w:pPr>
            <w:pStyle w:val="Title"/>
          </w:pPr>
          <w:r w:rsidRPr="00E94DED">
            <w:t xml:space="preserve">DATED </w:t>
          </w:r>
          <w:r w:rsidR="00B62F49">
            <w:t>dd/mm/yy</w:t>
          </w:r>
        </w:p>
        <w:p w14:paraId="55F244BE" w14:textId="77777777" w:rsidR="00390137" w:rsidRDefault="00390137">
          <w:pPr>
            <w:rPr>
              <w:b/>
            </w:rPr>
          </w:pPr>
        </w:p>
        <w:p w14:paraId="4A440D4E" w14:textId="77777777" w:rsidR="00390137" w:rsidRDefault="00390137" w:rsidP="00390137">
          <w:pPr>
            <w:pStyle w:val="Title"/>
          </w:pPr>
        </w:p>
        <w:p w14:paraId="2FBF52D6" w14:textId="77777777" w:rsidR="00390137" w:rsidRDefault="00390137" w:rsidP="00390137">
          <w:pPr>
            <w:pStyle w:val="Title"/>
          </w:pPr>
        </w:p>
        <w:p w14:paraId="59D9ABFD" w14:textId="77777777" w:rsidR="00390137" w:rsidRPr="00E94DED" w:rsidRDefault="00390137" w:rsidP="00390137">
          <w:pPr>
            <w:pStyle w:val="Title"/>
          </w:pPr>
          <w:r>
            <w:t>ST JAMES'S HOSPITAL</w:t>
          </w:r>
          <w:r w:rsidR="00B37C32">
            <w:t xml:space="preserve"> BOARD</w:t>
          </w:r>
        </w:p>
        <w:p w14:paraId="0EA7F75C" w14:textId="77777777" w:rsidR="00390137" w:rsidRDefault="00390137">
          <w:pPr>
            <w:rPr>
              <w:b/>
            </w:rPr>
          </w:pPr>
        </w:p>
        <w:p w14:paraId="5CC92DDB" w14:textId="77777777" w:rsidR="00390137" w:rsidRDefault="00390137" w:rsidP="00390137">
          <w:pPr>
            <w:jc w:val="center"/>
            <w:rPr>
              <w:b/>
              <w:lang w:val="en-GB"/>
            </w:rPr>
          </w:pPr>
          <w:r>
            <w:rPr>
              <w:b/>
              <w:lang w:val="en-GB"/>
            </w:rPr>
            <w:t>AND</w:t>
          </w:r>
        </w:p>
        <w:p w14:paraId="2CF1158F" w14:textId="77777777" w:rsidR="00390137" w:rsidRPr="00B331D6" w:rsidRDefault="00390137" w:rsidP="00390137">
          <w:pPr>
            <w:jc w:val="center"/>
            <w:rPr>
              <w:b/>
              <w:lang w:val="en-GB"/>
            </w:rPr>
          </w:pPr>
        </w:p>
        <w:p w14:paraId="37D4D11D" w14:textId="77777777" w:rsidR="00390137" w:rsidRPr="00B331D6" w:rsidRDefault="00B62F49" w:rsidP="00390137">
          <w:pPr>
            <w:jc w:val="center"/>
            <w:rPr>
              <w:b/>
              <w:lang w:val="en-GB"/>
            </w:rPr>
          </w:pPr>
          <w:r>
            <w:rPr>
              <w:b/>
            </w:rPr>
            <w:t>[supplier]</w:t>
          </w:r>
        </w:p>
        <w:p w14:paraId="7A6707EB" w14:textId="77777777" w:rsidR="00390137" w:rsidRDefault="00390137">
          <w:pPr>
            <w:rPr>
              <w:b/>
            </w:rPr>
          </w:pPr>
        </w:p>
        <w:p w14:paraId="5DA7C006" w14:textId="77777777" w:rsidR="00390137" w:rsidRDefault="00390137">
          <w:pPr>
            <w:rPr>
              <w:b/>
            </w:rPr>
          </w:pPr>
        </w:p>
        <w:p w14:paraId="077E978D" w14:textId="77777777" w:rsidR="00390137" w:rsidRDefault="00390137">
          <w:pPr>
            <w:rPr>
              <w:b/>
            </w:rPr>
          </w:pPr>
        </w:p>
        <w:p w14:paraId="1E88A8E2" w14:textId="77777777" w:rsidR="00390137" w:rsidRDefault="00390137">
          <w:pPr>
            <w:rPr>
              <w:b/>
            </w:rPr>
          </w:pPr>
        </w:p>
        <w:p w14:paraId="7BC3A377" w14:textId="77777777" w:rsidR="00390137" w:rsidRDefault="00390137">
          <w:pPr>
            <w:rPr>
              <w:b/>
            </w:rPr>
          </w:pPr>
        </w:p>
        <w:p w14:paraId="1B63035E" w14:textId="24623FEB" w:rsidR="00390137" w:rsidRDefault="00390137" w:rsidP="00F633E5">
          <w:pPr>
            <w:jc w:val="center"/>
            <w:rPr>
              <w:b/>
              <w:lang w:val="en-GB"/>
            </w:rPr>
          </w:pPr>
          <w:r>
            <w:rPr>
              <w:b/>
              <w:lang w:val="en-GB"/>
            </w:rPr>
            <w:t>AGREEMENT</w:t>
          </w:r>
        </w:p>
        <w:p w14:paraId="4084FFCB" w14:textId="683ADDE1" w:rsidR="00390137" w:rsidRDefault="00390137" w:rsidP="00F633E5">
          <w:pPr>
            <w:jc w:val="center"/>
            <w:rPr>
              <w:b/>
              <w:color w:val="002060"/>
              <w:lang w:val="en-GB"/>
            </w:rPr>
          </w:pPr>
          <w:r w:rsidRPr="0001496A">
            <w:rPr>
              <w:b/>
              <w:lang w:val="en-GB"/>
            </w:rPr>
            <w:t xml:space="preserve">FOR THE </w:t>
          </w:r>
          <w:r w:rsidR="00482545">
            <w:rPr>
              <w:b/>
              <w:lang w:val="en-GB"/>
            </w:rPr>
            <w:t xml:space="preserve">SUPPLY </w:t>
          </w:r>
          <w:r w:rsidR="00DB0E47">
            <w:rPr>
              <w:b/>
              <w:lang w:val="en-GB"/>
            </w:rPr>
            <w:t>OF</w:t>
          </w:r>
        </w:p>
        <w:p w14:paraId="01CB1D05" w14:textId="3B2250EC" w:rsidR="00390137" w:rsidRDefault="005E3EA6" w:rsidP="00F633E5">
          <w:pPr>
            <w:jc w:val="center"/>
            <w:rPr>
              <w:b/>
            </w:rPr>
          </w:pPr>
          <w:r>
            <w:rPr>
              <w:b/>
              <w:caps/>
            </w:rPr>
            <w:t>OUTSOURCED BREAST IMAGING SERVICES FOR</w:t>
          </w:r>
          <w:r w:rsidR="00F633E5" w:rsidRPr="00F633E5">
            <w:rPr>
              <w:b/>
              <w:caps/>
            </w:rPr>
            <w:t xml:space="preserve"> St James’s Hospital.</w:t>
          </w:r>
        </w:p>
        <w:p w14:paraId="6824F313" w14:textId="77777777" w:rsidR="00390137" w:rsidRDefault="00390137" w:rsidP="00F633E5">
          <w:pPr>
            <w:jc w:val="center"/>
            <w:rPr>
              <w:b/>
            </w:rPr>
          </w:pPr>
        </w:p>
        <w:p w14:paraId="6C8E0AD3" w14:textId="77777777" w:rsidR="00390137" w:rsidRDefault="00390137">
          <w:pPr>
            <w:rPr>
              <w:b/>
            </w:rPr>
          </w:pPr>
        </w:p>
        <w:p w14:paraId="20423937" w14:textId="77777777" w:rsidR="00390137" w:rsidRDefault="00390137">
          <w:pPr>
            <w:rPr>
              <w:b/>
            </w:rPr>
          </w:pPr>
        </w:p>
        <w:p w14:paraId="2799B080" w14:textId="77777777" w:rsidR="00390137" w:rsidRDefault="00390137">
          <w:pPr>
            <w:rPr>
              <w:b/>
            </w:rPr>
          </w:pPr>
        </w:p>
        <w:p w14:paraId="4E14D6D8" w14:textId="77777777" w:rsidR="00390137" w:rsidRDefault="00390137">
          <w:pPr>
            <w:rPr>
              <w:b/>
            </w:rPr>
          </w:pPr>
        </w:p>
        <w:p w14:paraId="10830D17" w14:textId="77777777" w:rsidR="00DB0E47" w:rsidRDefault="00DB0E47" w:rsidP="00B25625">
          <w:pPr>
            <w:rPr>
              <w:b/>
            </w:rPr>
          </w:pPr>
        </w:p>
        <w:p w14:paraId="0E99DF0F" w14:textId="77777777" w:rsidR="00B25625" w:rsidRPr="00390137" w:rsidRDefault="00EA3A4A" w:rsidP="00B25625">
          <w:pPr>
            <w:rPr>
              <w:b/>
            </w:rPr>
          </w:pPr>
        </w:p>
      </w:sdtContent>
    </w:sdt>
    <w:sdt>
      <w:sdtPr>
        <w:rPr>
          <w:b/>
        </w:rPr>
        <w:id w:val="88441921"/>
        <w:docPartObj>
          <w:docPartGallery w:val="Table of Contents"/>
          <w:docPartUnique/>
        </w:docPartObj>
      </w:sdtPr>
      <w:sdtEndPr>
        <w:rPr>
          <w:b w:val="0"/>
        </w:rPr>
      </w:sdtEndPr>
      <w:sdtContent>
        <w:p w14:paraId="400F02AA" w14:textId="77777777" w:rsidR="00CD21EF" w:rsidRPr="009845EB" w:rsidRDefault="00CD21EF" w:rsidP="00C94F0F">
          <w:pPr>
            <w:jc w:val="center"/>
            <w:rPr>
              <w:b/>
            </w:rPr>
          </w:pPr>
          <w:r w:rsidRPr="009845EB">
            <w:rPr>
              <w:b/>
            </w:rPr>
            <w:t>TABLE OF CONTENTS</w:t>
          </w:r>
        </w:p>
        <w:p w14:paraId="1AE600C9" w14:textId="77777777" w:rsidR="002F52AC" w:rsidRDefault="00CD21EF">
          <w:pPr>
            <w:pStyle w:val="TOC1"/>
            <w:tabs>
              <w:tab w:val="left" w:pos="660"/>
              <w:tab w:val="right" w:leader="dot" w:pos="9878"/>
            </w:tabs>
            <w:rPr>
              <w:rFonts w:asciiTheme="minorHAnsi" w:eastAsiaTheme="minorEastAsia" w:hAnsiTheme="minorHAnsi"/>
              <w:b w:val="0"/>
              <w:caps w:val="0"/>
              <w:noProof/>
              <w:sz w:val="22"/>
              <w:szCs w:val="22"/>
              <w:lang w:eastAsia="en-IE"/>
            </w:rPr>
          </w:pPr>
          <w:r>
            <w:rPr>
              <w:b w:val="0"/>
            </w:rPr>
            <w:lastRenderedPageBreak/>
            <w:fldChar w:fldCharType="begin"/>
          </w:r>
          <w:r>
            <w:instrText xml:space="preserve"> TOC \o "1-1" \h \z \t "Schedule Name,2" </w:instrText>
          </w:r>
          <w:r>
            <w:rPr>
              <w:b w:val="0"/>
            </w:rPr>
            <w:fldChar w:fldCharType="separate"/>
          </w:r>
          <w:hyperlink w:anchor="_Toc8906706" w:history="1">
            <w:r w:rsidR="002F52AC" w:rsidRPr="00B84E71">
              <w:rPr>
                <w:rStyle w:val="Hyperlink"/>
                <w:noProof/>
              </w:rPr>
              <w:t>1.</w:t>
            </w:r>
            <w:r w:rsidR="002F52AC">
              <w:rPr>
                <w:rFonts w:asciiTheme="minorHAnsi" w:eastAsiaTheme="minorEastAsia" w:hAnsiTheme="minorHAnsi"/>
                <w:b w:val="0"/>
                <w:caps w:val="0"/>
                <w:noProof/>
                <w:sz w:val="22"/>
                <w:szCs w:val="22"/>
                <w:lang w:eastAsia="en-IE"/>
              </w:rPr>
              <w:tab/>
            </w:r>
            <w:r w:rsidR="002F52AC" w:rsidRPr="00B84E71">
              <w:rPr>
                <w:rStyle w:val="Hyperlink"/>
                <w:noProof/>
              </w:rPr>
              <w:t>Interpretation</w:t>
            </w:r>
            <w:r w:rsidR="002F52AC">
              <w:rPr>
                <w:noProof/>
                <w:webHidden/>
              </w:rPr>
              <w:tab/>
            </w:r>
            <w:r w:rsidR="002F52AC">
              <w:rPr>
                <w:noProof/>
                <w:webHidden/>
              </w:rPr>
              <w:fldChar w:fldCharType="begin"/>
            </w:r>
            <w:r w:rsidR="002F52AC">
              <w:rPr>
                <w:noProof/>
                <w:webHidden/>
              </w:rPr>
              <w:instrText xml:space="preserve"> PAGEREF _Toc8906706 \h </w:instrText>
            </w:r>
            <w:r w:rsidR="002F52AC">
              <w:rPr>
                <w:noProof/>
                <w:webHidden/>
              </w:rPr>
            </w:r>
            <w:r w:rsidR="002F52AC">
              <w:rPr>
                <w:noProof/>
                <w:webHidden/>
              </w:rPr>
              <w:fldChar w:fldCharType="separate"/>
            </w:r>
            <w:r w:rsidR="002F52AC">
              <w:rPr>
                <w:noProof/>
                <w:webHidden/>
              </w:rPr>
              <w:t>2</w:t>
            </w:r>
            <w:r w:rsidR="002F52AC">
              <w:rPr>
                <w:noProof/>
                <w:webHidden/>
              </w:rPr>
              <w:fldChar w:fldCharType="end"/>
            </w:r>
          </w:hyperlink>
        </w:p>
        <w:p w14:paraId="04B8EE5F" w14:textId="77777777" w:rsidR="002F52AC" w:rsidRDefault="00EA3A4A">
          <w:pPr>
            <w:pStyle w:val="TOC1"/>
            <w:tabs>
              <w:tab w:val="left" w:pos="660"/>
              <w:tab w:val="right" w:leader="dot" w:pos="9878"/>
            </w:tabs>
            <w:rPr>
              <w:rFonts w:asciiTheme="minorHAnsi" w:eastAsiaTheme="minorEastAsia" w:hAnsiTheme="minorHAnsi"/>
              <w:b w:val="0"/>
              <w:caps w:val="0"/>
              <w:noProof/>
              <w:sz w:val="22"/>
              <w:szCs w:val="22"/>
              <w:lang w:eastAsia="en-IE"/>
            </w:rPr>
          </w:pPr>
          <w:hyperlink w:anchor="_Toc8906707" w:history="1">
            <w:r w:rsidR="002F52AC" w:rsidRPr="00B84E71">
              <w:rPr>
                <w:rStyle w:val="Hyperlink"/>
                <w:noProof/>
              </w:rPr>
              <w:t>2.</w:t>
            </w:r>
            <w:r w:rsidR="002F52AC">
              <w:rPr>
                <w:rFonts w:asciiTheme="minorHAnsi" w:eastAsiaTheme="minorEastAsia" w:hAnsiTheme="minorHAnsi"/>
                <w:b w:val="0"/>
                <w:caps w:val="0"/>
                <w:noProof/>
                <w:sz w:val="22"/>
                <w:szCs w:val="22"/>
                <w:lang w:eastAsia="en-IE"/>
              </w:rPr>
              <w:tab/>
            </w:r>
            <w:r w:rsidR="002F52AC" w:rsidRPr="00B84E71">
              <w:rPr>
                <w:rStyle w:val="Hyperlink"/>
                <w:noProof/>
              </w:rPr>
              <w:t>TERM AND APPOINTMENT</w:t>
            </w:r>
            <w:r w:rsidR="002F52AC">
              <w:rPr>
                <w:noProof/>
                <w:webHidden/>
              </w:rPr>
              <w:tab/>
            </w:r>
            <w:r w:rsidR="002F52AC">
              <w:rPr>
                <w:noProof/>
                <w:webHidden/>
              </w:rPr>
              <w:fldChar w:fldCharType="begin"/>
            </w:r>
            <w:r w:rsidR="002F52AC">
              <w:rPr>
                <w:noProof/>
                <w:webHidden/>
              </w:rPr>
              <w:instrText xml:space="preserve"> PAGEREF _Toc8906707 \h </w:instrText>
            </w:r>
            <w:r w:rsidR="002F52AC">
              <w:rPr>
                <w:noProof/>
                <w:webHidden/>
              </w:rPr>
            </w:r>
            <w:r w:rsidR="002F52AC">
              <w:rPr>
                <w:noProof/>
                <w:webHidden/>
              </w:rPr>
              <w:fldChar w:fldCharType="separate"/>
            </w:r>
            <w:r w:rsidR="002F52AC">
              <w:rPr>
                <w:noProof/>
                <w:webHidden/>
              </w:rPr>
              <w:t>4</w:t>
            </w:r>
            <w:r w:rsidR="002F52AC">
              <w:rPr>
                <w:noProof/>
                <w:webHidden/>
              </w:rPr>
              <w:fldChar w:fldCharType="end"/>
            </w:r>
          </w:hyperlink>
        </w:p>
        <w:p w14:paraId="459D73B3" w14:textId="77777777" w:rsidR="002F52AC" w:rsidRDefault="00EA3A4A">
          <w:pPr>
            <w:pStyle w:val="TOC1"/>
            <w:tabs>
              <w:tab w:val="left" w:pos="660"/>
              <w:tab w:val="right" w:leader="dot" w:pos="9878"/>
            </w:tabs>
            <w:rPr>
              <w:rFonts w:asciiTheme="minorHAnsi" w:eastAsiaTheme="minorEastAsia" w:hAnsiTheme="minorHAnsi"/>
              <w:b w:val="0"/>
              <w:caps w:val="0"/>
              <w:noProof/>
              <w:sz w:val="22"/>
              <w:szCs w:val="22"/>
              <w:lang w:eastAsia="en-IE"/>
            </w:rPr>
          </w:pPr>
          <w:hyperlink w:anchor="_Toc8906708" w:history="1">
            <w:r w:rsidR="002F52AC" w:rsidRPr="00B84E71">
              <w:rPr>
                <w:rStyle w:val="Hyperlink"/>
                <w:noProof/>
              </w:rPr>
              <w:t>3.</w:t>
            </w:r>
            <w:r w:rsidR="002F52AC">
              <w:rPr>
                <w:rFonts w:asciiTheme="minorHAnsi" w:eastAsiaTheme="minorEastAsia" w:hAnsiTheme="minorHAnsi"/>
                <w:b w:val="0"/>
                <w:caps w:val="0"/>
                <w:noProof/>
                <w:sz w:val="22"/>
                <w:szCs w:val="22"/>
                <w:lang w:eastAsia="en-IE"/>
              </w:rPr>
              <w:tab/>
            </w:r>
            <w:r w:rsidR="002F52AC" w:rsidRPr="00B84E71">
              <w:rPr>
                <w:rStyle w:val="Hyperlink"/>
                <w:noProof/>
              </w:rPr>
              <w:t>Supply of the SERVICE</w:t>
            </w:r>
            <w:r w:rsidR="002F52AC">
              <w:rPr>
                <w:noProof/>
                <w:webHidden/>
              </w:rPr>
              <w:tab/>
            </w:r>
            <w:r w:rsidR="002F52AC">
              <w:rPr>
                <w:noProof/>
                <w:webHidden/>
              </w:rPr>
              <w:fldChar w:fldCharType="begin"/>
            </w:r>
            <w:r w:rsidR="002F52AC">
              <w:rPr>
                <w:noProof/>
                <w:webHidden/>
              </w:rPr>
              <w:instrText xml:space="preserve"> PAGEREF _Toc8906708 \h </w:instrText>
            </w:r>
            <w:r w:rsidR="002F52AC">
              <w:rPr>
                <w:noProof/>
                <w:webHidden/>
              </w:rPr>
            </w:r>
            <w:r w:rsidR="002F52AC">
              <w:rPr>
                <w:noProof/>
                <w:webHidden/>
              </w:rPr>
              <w:fldChar w:fldCharType="separate"/>
            </w:r>
            <w:r w:rsidR="002F52AC">
              <w:rPr>
                <w:noProof/>
                <w:webHidden/>
              </w:rPr>
              <w:t>5</w:t>
            </w:r>
            <w:r w:rsidR="002F52AC">
              <w:rPr>
                <w:noProof/>
                <w:webHidden/>
              </w:rPr>
              <w:fldChar w:fldCharType="end"/>
            </w:r>
          </w:hyperlink>
        </w:p>
        <w:p w14:paraId="446C74EA" w14:textId="77777777" w:rsidR="002F52AC" w:rsidRDefault="00EA3A4A">
          <w:pPr>
            <w:pStyle w:val="TOC1"/>
            <w:tabs>
              <w:tab w:val="left" w:pos="660"/>
              <w:tab w:val="right" w:leader="dot" w:pos="9878"/>
            </w:tabs>
            <w:rPr>
              <w:rFonts w:asciiTheme="minorHAnsi" w:eastAsiaTheme="minorEastAsia" w:hAnsiTheme="minorHAnsi"/>
              <w:b w:val="0"/>
              <w:caps w:val="0"/>
              <w:noProof/>
              <w:sz w:val="22"/>
              <w:szCs w:val="22"/>
              <w:lang w:eastAsia="en-IE"/>
            </w:rPr>
          </w:pPr>
          <w:hyperlink w:anchor="_Toc8906709" w:history="1">
            <w:r w:rsidR="002F52AC" w:rsidRPr="00B84E71">
              <w:rPr>
                <w:rStyle w:val="Hyperlink"/>
                <w:noProof/>
              </w:rPr>
              <w:t>4.</w:t>
            </w:r>
            <w:r w:rsidR="002F52AC">
              <w:rPr>
                <w:rFonts w:asciiTheme="minorHAnsi" w:eastAsiaTheme="minorEastAsia" w:hAnsiTheme="minorHAnsi"/>
                <w:b w:val="0"/>
                <w:caps w:val="0"/>
                <w:noProof/>
                <w:sz w:val="22"/>
                <w:szCs w:val="22"/>
                <w:lang w:eastAsia="en-IE"/>
              </w:rPr>
              <w:tab/>
            </w:r>
            <w:r w:rsidR="002F52AC" w:rsidRPr="00B84E71">
              <w:rPr>
                <w:rStyle w:val="Hyperlink"/>
                <w:noProof/>
              </w:rPr>
              <w:t>PAYMENT</w:t>
            </w:r>
            <w:r w:rsidR="002F52AC">
              <w:rPr>
                <w:noProof/>
                <w:webHidden/>
              </w:rPr>
              <w:tab/>
            </w:r>
            <w:r w:rsidR="002F52AC">
              <w:rPr>
                <w:noProof/>
                <w:webHidden/>
              </w:rPr>
              <w:fldChar w:fldCharType="begin"/>
            </w:r>
            <w:r w:rsidR="002F52AC">
              <w:rPr>
                <w:noProof/>
                <w:webHidden/>
              </w:rPr>
              <w:instrText xml:space="preserve"> PAGEREF _Toc8906709 \h </w:instrText>
            </w:r>
            <w:r w:rsidR="002F52AC">
              <w:rPr>
                <w:noProof/>
                <w:webHidden/>
              </w:rPr>
            </w:r>
            <w:r w:rsidR="002F52AC">
              <w:rPr>
                <w:noProof/>
                <w:webHidden/>
              </w:rPr>
              <w:fldChar w:fldCharType="separate"/>
            </w:r>
            <w:r w:rsidR="002F52AC">
              <w:rPr>
                <w:noProof/>
                <w:webHidden/>
              </w:rPr>
              <w:t>5</w:t>
            </w:r>
            <w:r w:rsidR="002F52AC">
              <w:rPr>
                <w:noProof/>
                <w:webHidden/>
              </w:rPr>
              <w:fldChar w:fldCharType="end"/>
            </w:r>
          </w:hyperlink>
        </w:p>
        <w:p w14:paraId="0FCE1B83" w14:textId="77777777" w:rsidR="002F52AC" w:rsidRDefault="00EA3A4A">
          <w:pPr>
            <w:pStyle w:val="TOC1"/>
            <w:tabs>
              <w:tab w:val="left" w:pos="660"/>
              <w:tab w:val="right" w:leader="dot" w:pos="9878"/>
            </w:tabs>
            <w:rPr>
              <w:rFonts w:asciiTheme="minorHAnsi" w:eastAsiaTheme="minorEastAsia" w:hAnsiTheme="minorHAnsi"/>
              <w:b w:val="0"/>
              <w:caps w:val="0"/>
              <w:noProof/>
              <w:sz w:val="22"/>
              <w:szCs w:val="22"/>
              <w:lang w:eastAsia="en-IE"/>
            </w:rPr>
          </w:pPr>
          <w:hyperlink w:anchor="_Toc8906710" w:history="1">
            <w:r w:rsidR="002F52AC" w:rsidRPr="00B84E71">
              <w:rPr>
                <w:rStyle w:val="Hyperlink"/>
                <w:noProof/>
              </w:rPr>
              <w:t>5.</w:t>
            </w:r>
            <w:r w:rsidR="002F52AC">
              <w:rPr>
                <w:rFonts w:asciiTheme="minorHAnsi" w:eastAsiaTheme="minorEastAsia" w:hAnsiTheme="minorHAnsi"/>
                <w:b w:val="0"/>
                <w:caps w:val="0"/>
                <w:noProof/>
                <w:sz w:val="22"/>
                <w:szCs w:val="22"/>
                <w:lang w:eastAsia="en-IE"/>
              </w:rPr>
              <w:tab/>
            </w:r>
            <w:r w:rsidR="002F52AC" w:rsidRPr="00B84E71">
              <w:rPr>
                <w:rStyle w:val="Hyperlink"/>
                <w:noProof/>
              </w:rPr>
              <w:t>Warranties and Undertakings</w:t>
            </w:r>
            <w:r w:rsidR="002F52AC">
              <w:rPr>
                <w:noProof/>
                <w:webHidden/>
              </w:rPr>
              <w:tab/>
            </w:r>
            <w:r w:rsidR="002F52AC">
              <w:rPr>
                <w:noProof/>
                <w:webHidden/>
              </w:rPr>
              <w:fldChar w:fldCharType="begin"/>
            </w:r>
            <w:r w:rsidR="002F52AC">
              <w:rPr>
                <w:noProof/>
                <w:webHidden/>
              </w:rPr>
              <w:instrText xml:space="preserve"> PAGEREF _Toc8906710 \h </w:instrText>
            </w:r>
            <w:r w:rsidR="002F52AC">
              <w:rPr>
                <w:noProof/>
                <w:webHidden/>
              </w:rPr>
            </w:r>
            <w:r w:rsidR="002F52AC">
              <w:rPr>
                <w:noProof/>
                <w:webHidden/>
              </w:rPr>
              <w:fldChar w:fldCharType="separate"/>
            </w:r>
            <w:r w:rsidR="002F52AC">
              <w:rPr>
                <w:noProof/>
                <w:webHidden/>
              </w:rPr>
              <w:t>6</w:t>
            </w:r>
            <w:r w:rsidR="002F52AC">
              <w:rPr>
                <w:noProof/>
                <w:webHidden/>
              </w:rPr>
              <w:fldChar w:fldCharType="end"/>
            </w:r>
          </w:hyperlink>
        </w:p>
        <w:p w14:paraId="710236A5" w14:textId="77777777" w:rsidR="002F52AC" w:rsidRDefault="00EA3A4A">
          <w:pPr>
            <w:pStyle w:val="TOC1"/>
            <w:tabs>
              <w:tab w:val="left" w:pos="660"/>
              <w:tab w:val="right" w:leader="dot" w:pos="9878"/>
            </w:tabs>
            <w:rPr>
              <w:rFonts w:asciiTheme="minorHAnsi" w:eastAsiaTheme="minorEastAsia" w:hAnsiTheme="minorHAnsi"/>
              <w:b w:val="0"/>
              <w:caps w:val="0"/>
              <w:noProof/>
              <w:sz w:val="22"/>
              <w:szCs w:val="22"/>
              <w:lang w:eastAsia="en-IE"/>
            </w:rPr>
          </w:pPr>
          <w:hyperlink w:anchor="_Toc8906711" w:history="1">
            <w:r w:rsidR="002F52AC" w:rsidRPr="00B84E71">
              <w:rPr>
                <w:rStyle w:val="Hyperlink"/>
                <w:noProof/>
              </w:rPr>
              <w:t>6.</w:t>
            </w:r>
            <w:r w:rsidR="002F52AC">
              <w:rPr>
                <w:rFonts w:asciiTheme="minorHAnsi" w:eastAsiaTheme="minorEastAsia" w:hAnsiTheme="minorHAnsi"/>
                <w:b w:val="0"/>
                <w:caps w:val="0"/>
                <w:noProof/>
                <w:sz w:val="22"/>
                <w:szCs w:val="22"/>
                <w:lang w:eastAsia="en-IE"/>
              </w:rPr>
              <w:tab/>
            </w:r>
            <w:r w:rsidR="002F52AC" w:rsidRPr="00B84E71">
              <w:rPr>
                <w:rStyle w:val="Hyperlink"/>
                <w:noProof/>
              </w:rPr>
              <w:t>Reports and Complaints</w:t>
            </w:r>
            <w:r w:rsidR="002F52AC">
              <w:rPr>
                <w:noProof/>
                <w:webHidden/>
              </w:rPr>
              <w:tab/>
            </w:r>
            <w:r w:rsidR="002F52AC">
              <w:rPr>
                <w:noProof/>
                <w:webHidden/>
              </w:rPr>
              <w:fldChar w:fldCharType="begin"/>
            </w:r>
            <w:r w:rsidR="002F52AC">
              <w:rPr>
                <w:noProof/>
                <w:webHidden/>
              </w:rPr>
              <w:instrText xml:space="preserve"> PAGEREF _Toc8906711 \h </w:instrText>
            </w:r>
            <w:r w:rsidR="002F52AC">
              <w:rPr>
                <w:noProof/>
                <w:webHidden/>
              </w:rPr>
            </w:r>
            <w:r w:rsidR="002F52AC">
              <w:rPr>
                <w:noProof/>
                <w:webHidden/>
              </w:rPr>
              <w:fldChar w:fldCharType="separate"/>
            </w:r>
            <w:r w:rsidR="002F52AC">
              <w:rPr>
                <w:noProof/>
                <w:webHidden/>
              </w:rPr>
              <w:t>6</w:t>
            </w:r>
            <w:r w:rsidR="002F52AC">
              <w:rPr>
                <w:noProof/>
                <w:webHidden/>
              </w:rPr>
              <w:fldChar w:fldCharType="end"/>
            </w:r>
          </w:hyperlink>
        </w:p>
        <w:p w14:paraId="7CF751C5" w14:textId="77777777" w:rsidR="002F52AC" w:rsidRDefault="00EA3A4A">
          <w:pPr>
            <w:pStyle w:val="TOC1"/>
            <w:tabs>
              <w:tab w:val="left" w:pos="660"/>
              <w:tab w:val="right" w:leader="dot" w:pos="9878"/>
            </w:tabs>
            <w:rPr>
              <w:rFonts w:asciiTheme="minorHAnsi" w:eastAsiaTheme="minorEastAsia" w:hAnsiTheme="minorHAnsi"/>
              <w:b w:val="0"/>
              <w:caps w:val="0"/>
              <w:noProof/>
              <w:sz w:val="22"/>
              <w:szCs w:val="22"/>
              <w:lang w:eastAsia="en-IE"/>
            </w:rPr>
          </w:pPr>
          <w:hyperlink w:anchor="_Toc8906712" w:history="1">
            <w:r w:rsidR="002F52AC" w:rsidRPr="00B84E71">
              <w:rPr>
                <w:rStyle w:val="Hyperlink"/>
                <w:noProof/>
              </w:rPr>
              <w:t>7.</w:t>
            </w:r>
            <w:r w:rsidR="002F52AC">
              <w:rPr>
                <w:rFonts w:asciiTheme="minorHAnsi" w:eastAsiaTheme="minorEastAsia" w:hAnsiTheme="minorHAnsi"/>
                <w:b w:val="0"/>
                <w:caps w:val="0"/>
                <w:noProof/>
                <w:sz w:val="22"/>
                <w:szCs w:val="22"/>
                <w:lang w:eastAsia="en-IE"/>
              </w:rPr>
              <w:tab/>
            </w:r>
            <w:r w:rsidR="002F52AC" w:rsidRPr="00B84E71">
              <w:rPr>
                <w:rStyle w:val="Hyperlink"/>
                <w:noProof/>
              </w:rPr>
              <w:t>Indemnity</w:t>
            </w:r>
            <w:r w:rsidR="002F52AC">
              <w:rPr>
                <w:noProof/>
                <w:webHidden/>
              </w:rPr>
              <w:tab/>
            </w:r>
            <w:r w:rsidR="002F52AC">
              <w:rPr>
                <w:noProof/>
                <w:webHidden/>
              </w:rPr>
              <w:fldChar w:fldCharType="begin"/>
            </w:r>
            <w:r w:rsidR="002F52AC">
              <w:rPr>
                <w:noProof/>
                <w:webHidden/>
              </w:rPr>
              <w:instrText xml:space="preserve"> PAGEREF _Toc8906712 \h </w:instrText>
            </w:r>
            <w:r w:rsidR="002F52AC">
              <w:rPr>
                <w:noProof/>
                <w:webHidden/>
              </w:rPr>
            </w:r>
            <w:r w:rsidR="002F52AC">
              <w:rPr>
                <w:noProof/>
                <w:webHidden/>
              </w:rPr>
              <w:fldChar w:fldCharType="separate"/>
            </w:r>
            <w:r w:rsidR="002F52AC">
              <w:rPr>
                <w:noProof/>
                <w:webHidden/>
              </w:rPr>
              <w:t>7</w:t>
            </w:r>
            <w:r w:rsidR="002F52AC">
              <w:rPr>
                <w:noProof/>
                <w:webHidden/>
              </w:rPr>
              <w:fldChar w:fldCharType="end"/>
            </w:r>
          </w:hyperlink>
        </w:p>
        <w:p w14:paraId="37090042" w14:textId="77777777" w:rsidR="002F52AC" w:rsidRDefault="00EA3A4A">
          <w:pPr>
            <w:pStyle w:val="TOC1"/>
            <w:tabs>
              <w:tab w:val="left" w:pos="660"/>
              <w:tab w:val="right" w:leader="dot" w:pos="9878"/>
            </w:tabs>
            <w:rPr>
              <w:rFonts w:asciiTheme="minorHAnsi" w:eastAsiaTheme="minorEastAsia" w:hAnsiTheme="minorHAnsi"/>
              <w:b w:val="0"/>
              <w:caps w:val="0"/>
              <w:noProof/>
              <w:sz w:val="22"/>
              <w:szCs w:val="22"/>
              <w:lang w:eastAsia="en-IE"/>
            </w:rPr>
          </w:pPr>
          <w:hyperlink w:anchor="_Toc8906713" w:history="1">
            <w:r w:rsidR="002F52AC" w:rsidRPr="00B84E71">
              <w:rPr>
                <w:rStyle w:val="Hyperlink"/>
                <w:noProof/>
              </w:rPr>
              <w:t>8.</w:t>
            </w:r>
            <w:r w:rsidR="002F52AC">
              <w:rPr>
                <w:rFonts w:asciiTheme="minorHAnsi" w:eastAsiaTheme="minorEastAsia" w:hAnsiTheme="minorHAnsi"/>
                <w:b w:val="0"/>
                <w:caps w:val="0"/>
                <w:noProof/>
                <w:sz w:val="22"/>
                <w:szCs w:val="22"/>
                <w:lang w:eastAsia="en-IE"/>
              </w:rPr>
              <w:tab/>
            </w:r>
            <w:r w:rsidR="002F52AC" w:rsidRPr="00B84E71">
              <w:rPr>
                <w:rStyle w:val="Hyperlink"/>
                <w:noProof/>
              </w:rPr>
              <w:t>Force Majeure</w:t>
            </w:r>
            <w:r w:rsidR="002F52AC">
              <w:rPr>
                <w:noProof/>
                <w:webHidden/>
              </w:rPr>
              <w:tab/>
            </w:r>
            <w:r w:rsidR="002F52AC">
              <w:rPr>
                <w:noProof/>
                <w:webHidden/>
              </w:rPr>
              <w:fldChar w:fldCharType="begin"/>
            </w:r>
            <w:r w:rsidR="002F52AC">
              <w:rPr>
                <w:noProof/>
                <w:webHidden/>
              </w:rPr>
              <w:instrText xml:space="preserve"> PAGEREF _Toc8906713 \h </w:instrText>
            </w:r>
            <w:r w:rsidR="002F52AC">
              <w:rPr>
                <w:noProof/>
                <w:webHidden/>
              </w:rPr>
            </w:r>
            <w:r w:rsidR="002F52AC">
              <w:rPr>
                <w:noProof/>
                <w:webHidden/>
              </w:rPr>
              <w:fldChar w:fldCharType="separate"/>
            </w:r>
            <w:r w:rsidR="002F52AC">
              <w:rPr>
                <w:noProof/>
                <w:webHidden/>
              </w:rPr>
              <w:t>7</w:t>
            </w:r>
            <w:r w:rsidR="002F52AC">
              <w:rPr>
                <w:noProof/>
                <w:webHidden/>
              </w:rPr>
              <w:fldChar w:fldCharType="end"/>
            </w:r>
          </w:hyperlink>
        </w:p>
        <w:p w14:paraId="6F5BAA08" w14:textId="77777777" w:rsidR="002F52AC" w:rsidRDefault="00EA3A4A">
          <w:pPr>
            <w:pStyle w:val="TOC1"/>
            <w:tabs>
              <w:tab w:val="left" w:pos="660"/>
              <w:tab w:val="right" w:leader="dot" w:pos="9878"/>
            </w:tabs>
            <w:rPr>
              <w:rFonts w:asciiTheme="minorHAnsi" w:eastAsiaTheme="minorEastAsia" w:hAnsiTheme="minorHAnsi"/>
              <w:b w:val="0"/>
              <w:caps w:val="0"/>
              <w:noProof/>
              <w:sz w:val="22"/>
              <w:szCs w:val="22"/>
              <w:lang w:eastAsia="en-IE"/>
            </w:rPr>
          </w:pPr>
          <w:hyperlink w:anchor="_Toc8906714" w:history="1">
            <w:r w:rsidR="002F52AC" w:rsidRPr="00B84E71">
              <w:rPr>
                <w:rStyle w:val="Hyperlink"/>
                <w:noProof/>
              </w:rPr>
              <w:t>9.</w:t>
            </w:r>
            <w:r w:rsidR="002F52AC">
              <w:rPr>
                <w:rFonts w:asciiTheme="minorHAnsi" w:eastAsiaTheme="minorEastAsia" w:hAnsiTheme="minorHAnsi"/>
                <w:b w:val="0"/>
                <w:caps w:val="0"/>
                <w:noProof/>
                <w:sz w:val="22"/>
                <w:szCs w:val="22"/>
                <w:lang w:eastAsia="en-IE"/>
              </w:rPr>
              <w:tab/>
            </w:r>
            <w:r w:rsidR="002F52AC" w:rsidRPr="00B84E71">
              <w:rPr>
                <w:rStyle w:val="Hyperlink"/>
                <w:noProof/>
              </w:rPr>
              <w:t>Termination</w:t>
            </w:r>
            <w:r w:rsidR="002F52AC">
              <w:rPr>
                <w:noProof/>
                <w:webHidden/>
              </w:rPr>
              <w:tab/>
            </w:r>
            <w:r w:rsidR="002F52AC">
              <w:rPr>
                <w:noProof/>
                <w:webHidden/>
              </w:rPr>
              <w:fldChar w:fldCharType="begin"/>
            </w:r>
            <w:r w:rsidR="002F52AC">
              <w:rPr>
                <w:noProof/>
                <w:webHidden/>
              </w:rPr>
              <w:instrText xml:space="preserve"> PAGEREF _Toc8906714 \h </w:instrText>
            </w:r>
            <w:r w:rsidR="002F52AC">
              <w:rPr>
                <w:noProof/>
                <w:webHidden/>
              </w:rPr>
            </w:r>
            <w:r w:rsidR="002F52AC">
              <w:rPr>
                <w:noProof/>
                <w:webHidden/>
              </w:rPr>
              <w:fldChar w:fldCharType="separate"/>
            </w:r>
            <w:r w:rsidR="002F52AC">
              <w:rPr>
                <w:noProof/>
                <w:webHidden/>
              </w:rPr>
              <w:t>7</w:t>
            </w:r>
            <w:r w:rsidR="002F52AC">
              <w:rPr>
                <w:noProof/>
                <w:webHidden/>
              </w:rPr>
              <w:fldChar w:fldCharType="end"/>
            </w:r>
          </w:hyperlink>
        </w:p>
        <w:p w14:paraId="2A96EEBE" w14:textId="77777777" w:rsidR="002F52AC" w:rsidRDefault="00EA3A4A">
          <w:pPr>
            <w:pStyle w:val="TOC1"/>
            <w:tabs>
              <w:tab w:val="left" w:pos="660"/>
              <w:tab w:val="right" w:leader="dot" w:pos="9878"/>
            </w:tabs>
            <w:rPr>
              <w:rFonts w:asciiTheme="minorHAnsi" w:eastAsiaTheme="minorEastAsia" w:hAnsiTheme="minorHAnsi"/>
              <w:b w:val="0"/>
              <w:caps w:val="0"/>
              <w:noProof/>
              <w:sz w:val="22"/>
              <w:szCs w:val="22"/>
              <w:lang w:eastAsia="en-IE"/>
            </w:rPr>
          </w:pPr>
          <w:hyperlink w:anchor="_Toc8906715" w:history="1">
            <w:r w:rsidR="002F52AC" w:rsidRPr="00B84E71">
              <w:rPr>
                <w:rStyle w:val="Hyperlink"/>
                <w:noProof/>
              </w:rPr>
              <w:t>10.</w:t>
            </w:r>
            <w:r w:rsidR="002F52AC">
              <w:rPr>
                <w:rFonts w:asciiTheme="minorHAnsi" w:eastAsiaTheme="minorEastAsia" w:hAnsiTheme="minorHAnsi"/>
                <w:b w:val="0"/>
                <w:caps w:val="0"/>
                <w:noProof/>
                <w:sz w:val="22"/>
                <w:szCs w:val="22"/>
                <w:lang w:eastAsia="en-IE"/>
              </w:rPr>
              <w:tab/>
            </w:r>
            <w:r w:rsidR="002F52AC" w:rsidRPr="00B84E71">
              <w:rPr>
                <w:rStyle w:val="Hyperlink"/>
                <w:noProof/>
              </w:rPr>
              <w:t>Limitations OF Liability</w:t>
            </w:r>
            <w:r w:rsidR="002F52AC">
              <w:rPr>
                <w:noProof/>
                <w:webHidden/>
              </w:rPr>
              <w:tab/>
            </w:r>
            <w:r w:rsidR="002F52AC">
              <w:rPr>
                <w:noProof/>
                <w:webHidden/>
              </w:rPr>
              <w:fldChar w:fldCharType="begin"/>
            </w:r>
            <w:r w:rsidR="002F52AC">
              <w:rPr>
                <w:noProof/>
                <w:webHidden/>
              </w:rPr>
              <w:instrText xml:space="preserve"> PAGEREF _Toc8906715 \h </w:instrText>
            </w:r>
            <w:r w:rsidR="002F52AC">
              <w:rPr>
                <w:noProof/>
                <w:webHidden/>
              </w:rPr>
            </w:r>
            <w:r w:rsidR="002F52AC">
              <w:rPr>
                <w:noProof/>
                <w:webHidden/>
              </w:rPr>
              <w:fldChar w:fldCharType="separate"/>
            </w:r>
            <w:r w:rsidR="002F52AC">
              <w:rPr>
                <w:noProof/>
                <w:webHidden/>
              </w:rPr>
              <w:t>8</w:t>
            </w:r>
            <w:r w:rsidR="002F52AC">
              <w:rPr>
                <w:noProof/>
                <w:webHidden/>
              </w:rPr>
              <w:fldChar w:fldCharType="end"/>
            </w:r>
          </w:hyperlink>
        </w:p>
        <w:p w14:paraId="7B51AFFC" w14:textId="77777777" w:rsidR="002F52AC" w:rsidRDefault="00EA3A4A">
          <w:pPr>
            <w:pStyle w:val="TOC1"/>
            <w:tabs>
              <w:tab w:val="left" w:pos="660"/>
              <w:tab w:val="right" w:leader="dot" w:pos="9878"/>
            </w:tabs>
            <w:rPr>
              <w:rFonts w:asciiTheme="minorHAnsi" w:eastAsiaTheme="minorEastAsia" w:hAnsiTheme="minorHAnsi"/>
              <w:b w:val="0"/>
              <w:caps w:val="0"/>
              <w:noProof/>
              <w:sz w:val="22"/>
              <w:szCs w:val="22"/>
              <w:lang w:eastAsia="en-IE"/>
            </w:rPr>
          </w:pPr>
          <w:hyperlink w:anchor="_Toc8906716" w:history="1">
            <w:r w:rsidR="002F52AC" w:rsidRPr="00B84E71">
              <w:rPr>
                <w:rStyle w:val="Hyperlink"/>
                <w:noProof/>
              </w:rPr>
              <w:t>11.</w:t>
            </w:r>
            <w:r w:rsidR="002F52AC">
              <w:rPr>
                <w:rFonts w:asciiTheme="minorHAnsi" w:eastAsiaTheme="minorEastAsia" w:hAnsiTheme="minorHAnsi"/>
                <w:b w:val="0"/>
                <w:caps w:val="0"/>
                <w:noProof/>
                <w:sz w:val="22"/>
                <w:szCs w:val="22"/>
                <w:lang w:eastAsia="en-IE"/>
              </w:rPr>
              <w:tab/>
            </w:r>
            <w:r w:rsidR="002F52AC" w:rsidRPr="00B84E71">
              <w:rPr>
                <w:rStyle w:val="Hyperlink"/>
                <w:noProof/>
              </w:rPr>
              <w:t>Notices</w:t>
            </w:r>
            <w:r w:rsidR="002F52AC">
              <w:rPr>
                <w:noProof/>
                <w:webHidden/>
              </w:rPr>
              <w:tab/>
            </w:r>
            <w:r w:rsidR="002F52AC">
              <w:rPr>
                <w:noProof/>
                <w:webHidden/>
              </w:rPr>
              <w:fldChar w:fldCharType="begin"/>
            </w:r>
            <w:r w:rsidR="002F52AC">
              <w:rPr>
                <w:noProof/>
                <w:webHidden/>
              </w:rPr>
              <w:instrText xml:space="preserve"> PAGEREF _Toc8906716 \h </w:instrText>
            </w:r>
            <w:r w:rsidR="002F52AC">
              <w:rPr>
                <w:noProof/>
                <w:webHidden/>
              </w:rPr>
            </w:r>
            <w:r w:rsidR="002F52AC">
              <w:rPr>
                <w:noProof/>
                <w:webHidden/>
              </w:rPr>
              <w:fldChar w:fldCharType="separate"/>
            </w:r>
            <w:r w:rsidR="002F52AC">
              <w:rPr>
                <w:noProof/>
                <w:webHidden/>
              </w:rPr>
              <w:t>8</w:t>
            </w:r>
            <w:r w:rsidR="002F52AC">
              <w:rPr>
                <w:noProof/>
                <w:webHidden/>
              </w:rPr>
              <w:fldChar w:fldCharType="end"/>
            </w:r>
          </w:hyperlink>
        </w:p>
        <w:p w14:paraId="07D942E6" w14:textId="77777777" w:rsidR="002F52AC" w:rsidRDefault="00EA3A4A">
          <w:pPr>
            <w:pStyle w:val="TOC1"/>
            <w:tabs>
              <w:tab w:val="left" w:pos="660"/>
              <w:tab w:val="right" w:leader="dot" w:pos="9878"/>
            </w:tabs>
            <w:rPr>
              <w:rFonts w:asciiTheme="minorHAnsi" w:eastAsiaTheme="minorEastAsia" w:hAnsiTheme="minorHAnsi"/>
              <w:b w:val="0"/>
              <w:caps w:val="0"/>
              <w:noProof/>
              <w:sz w:val="22"/>
              <w:szCs w:val="22"/>
              <w:lang w:eastAsia="en-IE"/>
            </w:rPr>
          </w:pPr>
          <w:hyperlink w:anchor="_Toc8906717" w:history="1">
            <w:r w:rsidR="002F52AC" w:rsidRPr="00B84E71">
              <w:rPr>
                <w:rStyle w:val="Hyperlink"/>
                <w:noProof/>
              </w:rPr>
              <w:t>12.</w:t>
            </w:r>
            <w:r w:rsidR="002F52AC">
              <w:rPr>
                <w:rFonts w:asciiTheme="minorHAnsi" w:eastAsiaTheme="minorEastAsia" w:hAnsiTheme="minorHAnsi"/>
                <w:b w:val="0"/>
                <w:caps w:val="0"/>
                <w:noProof/>
                <w:sz w:val="22"/>
                <w:szCs w:val="22"/>
                <w:lang w:eastAsia="en-IE"/>
              </w:rPr>
              <w:tab/>
            </w:r>
            <w:r w:rsidR="002F52AC" w:rsidRPr="00B84E71">
              <w:rPr>
                <w:rStyle w:val="Hyperlink"/>
                <w:noProof/>
              </w:rPr>
              <w:t>Confidentiality and Miscellaneous</w:t>
            </w:r>
            <w:r w:rsidR="002F52AC">
              <w:rPr>
                <w:noProof/>
                <w:webHidden/>
              </w:rPr>
              <w:tab/>
            </w:r>
            <w:r w:rsidR="002F52AC">
              <w:rPr>
                <w:noProof/>
                <w:webHidden/>
              </w:rPr>
              <w:fldChar w:fldCharType="begin"/>
            </w:r>
            <w:r w:rsidR="002F52AC">
              <w:rPr>
                <w:noProof/>
                <w:webHidden/>
              </w:rPr>
              <w:instrText xml:space="preserve"> PAGEREF _Toc8906717 \h </w:instrText>
            </w:r>
            <w:r w:rsidR="002F52AC">
              <w:rPr>
                <w:noProof/>
                <w:webHidden/>
              </w:rPr>
            </w:r>
            <w:r w:rsidR="002F52AC">
              <w:rPr>
                <w:noProof/>
                <w:webHidden/>
              </w:rPr>
              <w:fldChar w:fldCharType="separate"/>
            </w:r>
            <w:r w:rsidR="002F52AC">
              <w:rPr>
                <w:noProof/>
                <w:webHidden/>
              </w:rPr>
              <w:t>9</w:t>
            </w:r>
            <w:r w:rsidR="002F52AC">
              <w:rPr>
                <w:noProof/>
                <w:webHidden/>
              </w:rPr>
              <w:fldChar w:fldCharType="end"/>
            </w:r>
          </w:hyperlink>
        </w:p>
        <w:p w14:paraId="34E817D8" w14:textId="77777777" w:rsidR="002F52AC" w:rsidRDefault="00EA3A4A">
          <w:pPr>
            <w:pStyle w:val="TOC1"/>
            <w:tabs>
              <w:tab w:val="left" w:pos="660"/>
              <w:tab w:val="right" w:leader="dot" w:pos="9878"/>
            </w:tabs>
            <w:rPr>
              <w:rFonts w:asciiTheme="minorHAnsi" w:eastAsiaTheme="minorEastAsia" w:hAnsiTheme="minorHAnsi"/>
              <w:b w:val="0"/>
              <w:caps w:val="0"/>
              <w:noProof/>
              <w:sz w:val="22"/>
              <w:szCs w:val="22"/>
              <w:lang w:eastAsia="en-IE"/>
            </w:rPr>
          </w:pPr>
          <w:hyperlink w:anchor="_Toc8906718" w:history="1">
            <w:r w:rsidR="002F52AC" w:rsidRPr="00B84E71">
              <w:rPr>
                <w:rStyle w:val="Hyperlink"/>
                <w:noProof/>
              </w:rPr>
              <w:t>13.</w:t>
            </w:r>
            <w:r w:rsidR="002F52AC">
              <w:rPr>
                <w:rFonts w:asciiTheme="minorHAnsi" w:eastAsiaTheme="minorEastAsia" w:hAnsiTheme="minorHAnsi"/>
                <w:b w:val="0"/>
                <w:caps w:val="0"/>
                <w:noProof/>
                <w:sz w:val="22"/>
                <w:szCs w:val="22"/>
                <w:lang w:eastAsia="en-IE"/>
              </w:rPr>
              <w:tab/>
            </w:r>
            <w:r w:rsidR="002F52AC" w:rsidRPr="00B84E71">
              <w:rPr>
                <w:rStyle w:val="Hyperlink"/>
                <w:noProof/>
              </w:rPr>
              <w:t>CORRUPT GIFTS</w:t>
            </w:r>
            <w:r w:rsidR="002F52AC">
              <w:rPr>
                <w:noProof/>
                <w:webHidden/>
              </w:rPr>
              <w:tab/>
            </w:r>
            <w:r w:rsidR="002F52AC">
              <w:rPr>
                <w:noProof/>
                <w:webHidden/>
              </w:rPr>
              <w:fldChar w:fldCharType="begin"/>
            </w:r>
            <w:r w:rsidR="002F52AC">
              <w:rPr>
                <w:noProof/>
                <w:webHidden/>
              </w:rPr>
              <w:instrText xml:space="preserve"> PAGEREF _Toc8906718 \h </w:instrText>
            </w:r>
            <w:r w:rsidR="002F52AC">
              <w:rPr>
                <w:noProof/>
                <w:webHidden/>
              </w:rPr>
            </w:r>
            <w:r w:rsidR="002F52AC">
              <w:rPr>
                <w:noProof/>
                <w:webHidden/>
              </w:rPr>
              <w:fldChar w:fldCharType="separate"/>
            </w:r>
            <w:r w:rsidR="002F52AC">
              <w:rPr>
                <w:noProof/>
                <w:webHidden/>
              </w:rPr>
              <w:t>9</w:t>
            </w:r>
            <w:r w:rsidR="002F52AC">
              <w:rPr>
                <w:noProof/>
                <w:webHidden/>
              </w:rPr>
              <w:fldChar w:fldCharType="end"/>
            </w:r>
          </w:hyperlink>
        </w:p>
        <w:p w14:paraId="46E78C57" w14:textId="77777777" w:rsidR="002F52AC" w:rsidRDefault="00EA3A4A">
          <w:pPr>
            <w:pStyle w:val="TOC1"/>
            <w:tabs>
              <w:tab w:val="left" w:pos="660"/>
              <w:tab w:val="right" w:leader="dot" w:pos="9878"/>
            </w:tabs>
            <w:rPr>
              <w:rFonts w:asciiTheme="minorHAnsi" w:eastAsiaTheme="minorEastAsia" w:hAnsiTheme="minorHAnsi"/>
              <w:b w:val="0"/>
              <w:caps w:val="0"/>
              <w:noProof/>
              <w:sz w:val="22"/>
              <w:szCs w:val="22"/>
              <w:lang w:eastAsia="en-IE"/>
            </w:rPr>
          </w:pPr>
          <w:hyperlink w:anchor="_Toc8906719" w:history="1">
            <w:r w:rsidR="002F52AC" w:rsidRPr="00B84E71">
              <w:rPr>
                <w:rStyle w:val="Hyperlink"/>
                <w:noProof/>
              </w:rPr>
              <w:t>14.</w:t>
            </w:r>
            <w:r w:rsidR="002F52AC">
              <w:rPr>
                <w:rFonts w:asciiTheme="minorHAnsi" w:eastAsiaTheme="minorEastAsia" w:hAnsiTheme="minorHAnsi"/>
                <w:b w:val="0"/>
                <w:caps w:val="0"/>
                <w:noProof/>
                <w:sz w:val="22"/>
                <w:szCs w:val="22"/>
                <w:lang w:eastAsia="en-IE"/>
              </w:rPr>
              <w:tab/>
            </w:r>
            <w:r w:rsidR="002F52AC" w:rsidRPr="00B84E71">
              <w:rPr>
                <w:rStyle w:val="Hyperlink"/>
                <w:noProof/>
              </w:rPr>
              <w:t>ASSIGNMENT</w:t>
            </w:r>
            <w:r w:rsidR="002F52AC">
              <w:rPr>
                <w:noProof/>
                <w:webHidden/>
              </w:rPr>
              <w:tab/>
            </w:r>
            <w:r w:rsidR="002F52AC">
              <w:rPr>
                <w:noProof/>
                <w:webHidden/>
              </w:rPr>
              <w:fldChar w:fldCharType="begin"/>
            </w:r>
            <w:r w:rsidR="002F52AC">
              <w:rPr>
                <w:noProof/>
                <w:webHidden/>
              </w:rPr>
              <w:instrText xml:space="preserve"> PAGEREF _Toc8906719 \h </w:instrText>
            </w:r>
            <w:r w:rsidR="002F52AC">
              <w:rPr>
                <w:noProof/>
                <w:webHidden/>
              </w:rPr>
            </w:r>
            <w:r w:rsidR="002F52AC">
              <w:rPr>
                <w:noProof/>
                <w:webHidden/>
              </w:rPr>
              <w:fldChar w:fldCharType="separate"/>
            </w:r>
            <w:r w:rsidR="002F52AC">
              <w:rPr>
                <w:noProof/>
                <w:webHidden/>
              </w:rPr>
              <w:t>10</w:t>
            </w:r>
            <w:r w:rsidR="002F52AC">
              <w:rPr>
                <w:noProof/>
                <w:webHidden/>
              </w:rPr>
              <w:fldChar w:fldCharType="end"/>
            </w:r>
          </w:hyperlink>
        </w:p>
        <w:p w14:paraId="3BFFBB66" w14:textId="77777777" w:rsidR="002F52AC" w:rsidRDefault="00EA3A4A">
          <w:pPr>
            <w:pStyle w:val="TOC1"/>
            <w:tabs>
              <w:tab w:val="left" w:pos="660"/>
              <w:tab w:val="right" w:leader="dot" w:pos="9878"/>
            </w:tabs>
            <w:rPr>
              <w:rFonts w:asciiTheme="minorHAnsi" w:eastAsiaTheme="minorEastAsia" w:hAnsiTheme="minorHAnsi"/>
              <w:b w:val="0"/>
              <w:caps w:val="0"/>
              <w:noProof/>
              <w:sz w:val="22"/>
              <w:szCs w:val="22"/>
              <w:lang w:eastAsia="en-IE"/>
            </w:rPr>
          </w:pPr>
          <w:hyperlink w:anchor="_Toc8906720" w:history="1">
            <w:r w:rsidR="002F52AC" w:rsidRPr="00B84E71">
              <w:rPr>
                <w:rStyle w:val="Hyperlink"/>
                <w:noProof/>
              </w:rPr>
              <w:t>15.</w:t>
            </w:r>
            <w:r w:rsidR="002F52AC">
              <w:rPr>
                <w:rFonts w:asciiTheme="minorHAnsi" w:eastAsiaTheme="minorEastAsia" w:hAnsiTheme="minorHAnsi"/>
                <w:b w:val="0"/>
                <w:caps w:val="0"/>
                <w:noProof/>
                <w:sz w:val="22"/>
                <w:szCs w:val="22"/>
                <w:lang w:eastAsia="en-IE"/>
              </w:rPr>
              <w:tab/>
            </w:r>
            <w:r w:rsidR="002F52AC" w:rsidRPr="00B84E71">
              <w:rPr>
                <w:rStyle w:val="Hyperlink"/>
                <w:noProof/>
              </w:rPr>
              <w:t>NO AGENCY</w:t>
            </w:r>
            <w:r w:rsidR="002F52AC">
              <w:rPr>
                <w:noProof/>
                <w:webHidden/>
              </w:rPr>
              <w:tab/>
            </w:r>
            <w:r w:rsidR="002F52AC">
              <w:rPr>
                <w:noProof/>
                <w:webHidden/>
              </w:rPr>
              <w:fldChar w:fldCharType="begin"/>
            </w:r>
            <w:r w:rsidR="002F52AC">
              <w:rPr>
                <w:noProof/>
                <w:webHidden/>
              </w:rPr>
              <w:instrText xml:space="preserve"> PAGEREF _Toc8906720 \h </w:instrText>
            </w:r>
            <w:r w:rsidR="002F52AC">
              <w:rPr>
                <w:noProof/>
                <w:webHidden/>
              </w:rPr>
            </w:r>
            <w:r w:rsidR="002F52AC">
              <w:rPr>
                <w:noProof/>
                <w:webHidden/>
              </w:rPr>
              <w:fldChar w:fldCharType="separate"/>
            </w:r>
            <w:r w:rsidR="002F52AC">
              <w:rPr>
                <w:noProof/>
                <w:webHidden/>
              </w:rPr>
              <w:t>10</w:t>
            </w:r>
            <w:r w:rsidR="002F52AC">
              <w:rPr>
                <w:noProof/>
                <w:webHidden/>
              </w:rPr>
              <w:fldChar w:fldCharType="end"/>
            </w:r>
          </w:hyperlink>
        </w:p>
        <w:p w14:paraId="5CC51111" w14:textId="77777777" w:rsidR="002F52AC" w:rsidRDefault="00EA3A4A">
          <w:pPr>
            <w:pStyle w:val="TOC1"/>
            <w:tabs>
              <w:tab w:val="left" w:pos="660"/>
              <w:tab w:val="right" w:leader="dot" w:pos="9878"/>
            </w:tabs>
            <w:rPr>
              <w:rFonts w:asciiTheme="minorHAnsi" w:eastAsiaTheme="minorEastAsia" w:hAnsiTheme="minorHAnsi"/>
              <w:b w:val="0"/>
              <w:caps w:val="0"/>
              <w:noProof/>
              <w:sz w:val="22"/>
              <w:szCs w:val="22"/>
              <w:lang w:eastAsia="en-IE"/>
            </w:rPr>
          </w:pPr>
          <w:hyperlink w:anchor="_Toc8906721" w:history="1">
            <w:r w:rsidR="002F52AC" w:rsidRPr="00B84E71">
              <w:rPr>
                <w:rStyle w:val="Hyperlink"/>
                <w:noProof/>
              </w:rPr>
              <w:t>16.</w:t>
            </w:r>
            <w:r w:rsidR="002F52AC">
              <w:rPr>
                <w:rFonts w:asciiTheme="minorHAnsi" w:eastAsiaTheme="minorEastAsia" w:hAnsiTheme="minorHAnsi"/>
                <w:b w:val="0"/>
                <w:caps w:val="0"/>
                <w:noProof/>
                <w:sz w:val="22"/>
                <w:szCs w:val="22"/>
                <w:lang w:eastAsia="en-IE"/>
              </w:rPr>
              <w:tab/>
            </w:r>
            <w:r w:rsidR="002F52AC" w:rsidRPr="00B84E71">
              <w:rPr>
                <w:rStyle w:val="Hyperlink"/>
                <w:noProof/>
              </w:rPr>
              <w:t>Entire agreement</w:t>
            </w:r>
            <w:r w:rsidR="002F52AC">
              <w:rPr>
                <w:noProof/>
                <w:webHidden/>
              </w:rPr>
              <w:tab/>
            </w:r>
            <w:r w:rsidR="002F52AC">
              <w:rPr>
                <w:noProof/>
                <w:webHidden/>
              </w:rPr>
              <w:fldChar w:fldCharType="begin"/>
            </w:r>
            <w:r w:rsidR="002F52AC">
              <w:rPr>
                <w:noProof/>
                <w:webHidden/>
              </w:rPr>
              <w:instrText xml:space="preserve"> PAGEREF _Toc8906721 \h </w:instrText>
            </w:r>
            <w:r w:rsidR="002F52AC">
              <w:rPr>
                <w:noProof/>
                <w:webHidden/>
              </w:rPr>
            </w:r>
            <w:r w:rsidR="002F52AC">
              <w:rPr>
                <w:noProof/>
                <w:webHidden/>
              </w:rPr>
              <w:fldChar w:fldCharType="separate"/>
            </w:r>
            <w:r w:rsidR="002F52AC">
              <w:rPr>
                <w:noProof/>
                <w:webHidden/>
              </w:rPr>
              <w:t>10</w:t>
            </w:r>
            <w:r w:rsidR="002F52AC">
              <w:rPr>
                <w:noProof/>
                <w:webHidden/>
              </w:rPr>
              <w:fldChar w:fldCharType="end"/>
            </w:r>
          </w:hyperlink>
        </w:p>
        <w:p w14:paraId="0F2CB14A" w14:textId="77777777" w:rsidR="002F52AC" w:rsidRDefault="00EA3A4A">
          <w:pPr>
            <w:pStyle w:val="TOC1"/>
            <w:tabs>
              <w:tab w:val="left" w:pos="660"/>
              <w:tab w:val="right" w:leader="dot" w:pos="9878"/>
            </w:tabs>
            <w:rPr>
              <w:rFonts w:asciiTheme="minorHAnsi" w:eastAsiaTheme="minorEastAsia" w:hAnsiTheme="minorHAnsi"/>
              <w:b w:val="0"/>
              <w:caps w:val="0"/>
              <w:noProof/>
              <w:sz w:val="22"/>
              <w:szCs w:val="22"/>
              <w:lang w:eastAsia="en-IE"/>
            </w:rPr>
          </w:pPr>
          <w:hyperlink w:anchor="_Toc8906722" w:history="1">
            <w:r w:rsidR="002F52AC" w:rsidRPr="00B84E71">
              <w:rPr>
                <w:rStyle w:val="Hyperlink"/>
                <w:noProof/>
              </w:rPr>
              <w:t>17.</w:t>
            </w:r>
            <w:r w:rsidR="002F52AC">
              <w:rPr>
                <w:rFonts w:asciiTheme="minorHAnsi" w:eastAsiaTheme="minorEastAsia" w:hAnsiTheme="minorHAnsi"/>
                <w:b w:val="0"/>
                <w:caps w:val="0"/>
                <w:noProof/>
                <w:sz w:val="22"/>
                <w:szCs w:val="22"/>
                <w:lang w:eastAsia="en-IE"/>
              </w:rPr>
              <w:tab/>
            </w:r>
            <w:r w:rsidR="002F52AC" w:rsidRPr="00B84E71">
              <w:rPr>
                <w:rStyle w:val="Hyperlink"/>
                <w:noProof/>
              </w:rPr>
              <w:t>SEVERABILITY</w:t>
            </w:r>
            <w:r w:rsidR="002F52AC">
              <w:rPr>
                <w:noProof/>
                <w:webHidden/>
              </w:rPr>
              <w:tab/>
            </w:r>
            <w:r w:rsidR="002F52AC">
              <w:rPr>
                <w:noProof/>
                <w:webHidden/>
              </w:rPr>
              <w:fldChar w:fldCharType="begin"/>
            </w:r>
            <w:r w:rsidR="002F52AC">
              <w:rPr>
                <w:noProof/>
                <w:webHidden/>
              </w:rPr>
              <w:instrText xml:space="preserve"> PAGEREF _Toc8906722 \h </w:instrText>
            </w:r>
            <w:r w:rsidR="002F52AC">
              <w:rPr>
                <w:noProof/>
                <w:webHidden/>
              </w:rPr>
            </w:r>
            <w:r w:rsidR="002F52AC">
              <w:rPr>
                <w:noProof/>
                <w:webHidden/>
              </w:rPr>
              <w:fldChar w:fldCharType="separate"/>
            </w:r>
            <w:r w:rsidR="002F52AC">
              <w:rPr>
                <w:noProof/>
                <w:webHidden/>
              </w:rPr>
              <w:t>10</w:t>
            </w:r>
            <w:r w:rsidR="002F52AC">
              <w:rPr>
                <w:noProof/>
                <w:webHidden/>
              </w:rPr>
              <w:fldChar w:fldCharType="end"/>
            </w:r>
          </w:hyperlink>
        </w:p>
        <w:p w14:paraId="409A1DE1" w14:textId="77777777" w:rsidR="002F52AC" w:rsidRDefault="00EA3A4A">
          <w:pPr>
            <w:pStyle w:val="TOC1"/>
            <w:tabs>
              <w:tab w:val="left" w:pos="660"/>
              <w:tab w:val="right" w:leader="dot" w:pos="9878"/>
            </w:tabs>
            <w:rPr>
              <w:rFonts w:asciiTheme="minorHAnsi" w:eastAsiaTheme="minorEastAsia" w:hAnsiTheme="minorHAnsi"/>
              <w:b w:val="0"/>
              <w:caps w:val="0"/>
              <w:noProof/>
              <w:sz w:val="22"/>
              <w:szCs w:val="22"/>
              <w:lang w:eastAsia="en-IE"/>
            </w:rPr>
          </w:pPr>
          <w:hyperlink w:anchor="_Toc8906723" w:history="1">
            <w:r w:rsidR="002F52AC" w:rsidRPr="00B84E71">
              <w:rPr>
                <w:rStyle w:val="Hyperlink"/>
                <w:noProof/>
              </w:rPr>
              <w:t>18.</w:t>
            </w:r>
            <w:r w:rsidR="002F52AC">
              <w:rPr>
                <w:rFonts w:asciiTheme="minorHAnsi" w:eastAsiaTheme="minorEastAsia" w:hAnsiTheme="minorHAnsi"/>
                <w:b w:val="0"/>
                <w:caps w:val="0"/>
                <w:noProof/>
                <w:sz w:val="22"/>
                <w:szCs w:val="22"/>
                <w:lang w:eastAsia="en-IE"/>
              </w:rPr>
              <w:tab/>
            </w:r>
            <w:r w:rsidR="002F52AC" w:rsidRPr="00B84E71">
              <w:rPr>
                <w:rStyle w:val="Hyperlink"/>
                <w:noProof/>
              </w:rPr>
              <w:t>WAIVER AND CUMULATIVE REMEDIES</w:t>
            </w:r>
            <w:r w:rsidR="002F52AC">
              <w:rPr>
                <w:noProof/>
                <w:webHidden/>
              </w:rPr>
              <w:tab/>
            </w:r>
            <w:r w:rsidR="002F52AC">
              <w:rPr>
                <w:noProof/>
                <w:webHidden/>
              </w:rPr>
              <w:fldChar w:fldCharType="begin"/>
            </w:r>
            <w:r w:rsidR="002F52AC">
              <w:rPr>
                <w:noProof/>
                <w:webHidden/>
              </w:rPr>
              <w:instrText xml:space="preserve"> PAGEREF _Toc8906723 \h </w:instrText>
            </w:r>
            <w:r w:rsidR="002F52AC">
              <w:rPr>
                <w:noProof/>
                <w:webHidden/>
              </w:rPr>
            </w:r>
            <w:r w:rsidR="002F52AC">
              <w:rPr>
                <w:noProof/>
                <w:webHidden/>
              </w:rPr>
              <w:fldChar w:fldCharType="separate"/>
            </w:r>
            <w:r w:rsidR="002F52AC">
              <w:rPr>
                <w:noProof/>
                <w:webHidden/>
              </w:rPr>
              <w:t>11</w:t>
            </w:r>
            <w:r w:rsidR="002F52AC">
              <w:rPr>
                <w:noProof/>
                <w:webHidden/>
              </w:rPr>
              <w:fldChar w:fldCharType="end"/>
            </w:r>
          </w:hyperlink>
        </w:p>
        <w:p w14:paraId="73790AD7" w14:textId="77777777" w:rsidR="002F52AC" w:rsidRDefault="00EA3A4A">
          <w:pPr>
            <w:pStyle w:val="TOC1"/>
            <w:tabs>
              <w:tab w:val="left" w:pos="660"/>
              <w:tab w:val="right" w:leader="dot" w:pos="9878"/>
            </w:tabs>
            <w:rPr>
              <w:rFonts w:asciiTheme="minorHAnsi" w:eastAsiaTheme="minorEastAsia" w:hAnsiTheme="minorHAnsi"/>
              <w:b w:val="0"/>
              <w:caps w:val="0"/>
              <w:noProof/>
              <w:sz w:val="22"/>
              <w:szCs w:val="22"/>
              <w:lang w:eastAsia="en-IE"/>
            </w:rPr>
          </w:pPr>
          <w:hyperlink w:anchor="_Toc8906724" w:history="1">
            <w:r w:rsidR="002F52AC" w:rsidRPr="00B84E71">
              <w:rPr>
                <w:rStyle w:val="Hyperlink"/>
                <w:noProof/>
              </w:rPr>
              <w:t>19.</w:t>
            </w:r>
            <w:r w:rsidR="002F52AC">
              <w:rPr>
                <w:rFonts w:asciiTheme="minorHAnsi" w:eastAsiaTheme="minorEastAsia" w:hAnsiTheme="minorHAnsi"/>
                <w:b w:val="0"/>
                <w:caps w:val="0"/>
                <w:noProof/>
                <w:sz w:val="22"/>
                <w:szCs w:val="22"/>
                <w:lang w:eastAsia="en-IE"/>
              </w:rPr>
              <w:tab/>
            </w:r>
            <w:r w:rsidR="002F52AC" w:rsidRPr="00B84E71">
              <w:rPr>
                <w:rStyle w:val="Hyperlink"/>
                <w:noProof/>
              </w:rPr>
              <w:t>VARIATION</w:t>
            </w:r>
            <w:r w:rsidR="002F52AC">
              <w:rPr>
                <w:noProof/>
                <w:webHidden/>
              </w:rPr>
              <w:tab/>
            </w:r>
            <w:r w:rsidR="002F52AC">
              <w:rPr>
                <w:noProof/>
                <w:webHidden/>
              </w:rPr>
              <w:fldChar w:fldCharType="begin"/>
            </w:r>
            <w:r w:rsidR="002F52AC">
              <w:rPr>
                <w:noProof/>
                <w:webHidden/>
              </w:rPr>
              <w:instrText xml:space="preserve"> PAGEREF _Toc8906724 \h </w:instrText>
            </w:r>
            <w:r w:rsidR="002F52AC">
              <w:rPr>
                <w:noProof/>
                <w:webHidden/>
              </w:rPr>
            </w:r>
            <w:r w:rsidR="002F52AC">
              <w:rPr>
                <w:noProof/>
                <w:webHidden/>
              </w:rPr>
              <w:fldChar w:fldCharType="separate"/>
            </w:r>
            <w:r w:rsidR="002F52AC">
              <w:rPr>
                <w:noProof/>
                <w:webHidden/>
              </w:rPr>
              <w:t>11</w:t>
            </w:r>
            <w:r w:rsidR="002F52AC">
              <w:rPr>
                <w:noProof/>
                <w:webHidden/>
              </w:rPr>
              <w:fldChar w:fldCharType="end"/>
            </w:r>
          </w:hyperlink>
        </w:p>
        <w:p w14:paraId="05A1CC9A" w14:textId="77777777" w:rsidR="002F52AC" w:rsidRDefault="00EA3A4A">
          <w:pPr>
            <w:pStyle w:val="TOC1"/>
            <w:tabs>
              <w:tab w:val="left" w:pos="660"/>
              <w:tab w:val="right" w:leader="dot" w:pos="9878"/>
            </w:tabs>
            <w:rPr>
              <w:rFonts w:asciiTheme="minorHAnsi" w:eastAsiaTheme="minorEastAsia" w:hAnsiTheme="minorHAnsi"/>
              <w:b w:val="0"/>
              <w:caps w:val="0"/>
              <w:noProof/>
              <w:sz w:val="22"/>
              <w:szCs w:val="22"/>
              <w:lang w:eastAsia="en-IE"/>
            </w:rPr>
          </w:pPr>
          <w:hyperlink w:anchor="_Toc8906725" w:history="1">
            <w:r w:rsidR="002F52AC" w:rsidRPr="00B84E71">
              <w:rPr>
                <w:rStyle w:val="Hyperlink"/>
                <w:noProof/>
              </w:rPr>
              <w:t>20.</w:t>
            </w:r>
            <w:r w:rsidR="002F52AC">
              <w:rPr>
                <w:rFonts w:asciiTheme="minorHAnsi" w:eastAsiaTheme="minorEastAsia" w:hAnsiTheme="minorHAnsi"/>
                <w:b w:val="0"/>
                <w:caps w:val="0"/>
                <w:noProof/>
                <w:sz w:val="22"/>
                <w:szCs w:val="22"/>
                <w:lang w:eastAsia="en-IE"/>
              </w:rPr>
              <w:tab/>
            </w:r>
            <w:r w:rsidR="002F52AC" w:rsidRPr="00B84E71">
              <w:rPr>
                <w:rStyle w:val="Hyperlink"/>
                <w:noProof/>
              </w:rPr>
              <w:t>Counterparts</w:t>
            </w:r>
            <w:r w:rsidR="002F52AC">
              <w:rPr>
                <w:noProof/>
                <w:webHidden/>
              </w:rPr>
              <w:tab/>
            </w:r>
            <w:r w:rsidR="002F52AC">
              <w:rPr>
                <w:noProof/>
                <w:webHidden/>
              </w:rPr>
              <w:fldChar w:fldCharType="begin"/>
            </w:r>
            <w:r w:rsidR="002F52AC">
              <w:rPr>
                <w:noProof/>
                <w:webHidden/>
              </w:rPr>
              <w:instrText xml:space="preserve"> PAGEREF _Toc8906725 \h </w:instrText>
            </w:r>
            <w:r w:rsidR="002F52AC">
              <w:rPr>
                <w:noProof/>
                <w:webHidden/>
              </w:rPr>
            </w:r>
            <w:r w:rsidR="002F52AC">
              <w:rPr>
                <w:noProof/>
                <w:webHidden/>
              </w:rPr>
              <w:fldChar w:fldCharType="separate"/>
            </w:r>
            <w:r w:rsidR="002F52AC">
              <w:rPr>
                <w:noProof/>
                <w:webHidden/>
              </w:rPr>
              <w:t>11</w:t>
            </w:r>
            <w:r w:rsidR="002F52AC">
              <w:rPr>
                <w:noProof/>
                <w:webHidden/>
              </w:rPr>
              <w:fldChar w:fldCharType="end"/>
            </w:r>
          </w:hyperlink>
        </w:p>
        <w:p w14:paraId="2B32D20A" w14:textId="77777777" w:rsidR="002F52AC" w:rsidRDefault="00EA3A4A">
          <w:pPr>
            <w:pStyle w:val="TOC1"/>
            <w:tabs>
              <w:tab w:val="left" w:pos="660"/>
              <w:tab w:val="right" w:leader="dot" w:pos="9878"/>
            </w:tabs>
            <w:rPr>
              <w:rFonts w:asciiTheme="minorHAnsi" w:eastAsiaTheme="minorEastAsia" w:hAnsiTheme="minorHAnsi"/>
              <w:b w:val="0"/>
              <w:caps w:val="0"/>
              <w:noProof/>
              <w:sz w:val="22"/>
              <w:szCs w:val="22"/>
              <w:lang w:eastAsia="en-IE"/>
            </w:rPr>
          </w:pPr>
          <w:hyperlink w:anchor="_Toc8906726" w:history="1">
            <w:r w:rsidR="002F52AC" w:rsidRPr="00B84E71">
              <w:rPr>
                <w:rStyle w:val="Hyperlink"/>
                <w:noProof/>
              </w:rPr>
              <w:t>21.</w:t>
            </w:r>
            <w:r w:rsidR="002F52AC">
              <w:rPr>
                <w:rFonts w:asciiTheme="minorHAnsi" w:eastAsiaTheme="minorEastAsia" w:hAnsiTheme="minorHAnsi"/>
                <w:b w:val="0"/>
                <w:caps w:val="0"/>
                <w:noProof/>
                <w:sz w:val="22"/>
                <w:szCs w:val="22"/>
                <w:lang w:eastAsia="en-IE"/>
              </w:rPr>
              <w:tab/>
            </w:r>
            <w:r w:rsidR="002F52AC" w:rsidRPr="00B84E71">
              <w:rPr>
                <w:rStyle w:val="Hyperlink"/>
                <w:noProof/>
              </w:rPr>
              <w:t>GOVERNING LAW AND JURISDICTION</w:t>
            </w:r>
            <w:r w:rsidR="002F52AC">
              <w:rPr>
                <w:noProof/>
                <w:webHidden/>
              </w:rPr>
              <w:tab/>
            </w:r>
            <w:r w:rsidR="002F52AC">
              <w:rPr>
                <w:noProof/>
                <w:webHidden/>
              </w:rPr>
              <w:fldChar w:fldCharType="begin"/>
            </w:r>
            <w:r w:rsidR="002F52AC">
              <w:rPr>
                <w:noProof/>
                <w:webHidden/>
              </w:rPr>
              <w:instrText xml:space="preserve"> PAGEREF _Toc8906726 \h </w:instrText>
            </w:r>
            <w:r w:rsidR="002F52AC">
              <w:rPr>
                <w:noProof/>
                <w:webHidden/>
              </w:rPr>
            </w:r>
            <w:r w:rsidR="002F52AC">
              <w:rPr>
                <w:noProof/>
                <w:webHidden/>
              </w:rPr>
              <w:fldChar w:fldCharType="separate"/>
            </w:r>
            <w:r w:rsidR="002F52AC">
              <w:rPr>
                <w:noProof/>
                <w:webHidden/>
              </w:rPr>
              <w:t>11</w:t>
            </w:r>
            <w:r w:rsidR="002F52AC">
              <w:rPr>
                <w:noProof/>
                <w:webHidden/>
              </w:rPr>
              <w:fldChar w:fldCharType="end"/>
            </w:r>
          </w:hyperlink>
        </w:p>
        <w:p w14:paraId="57B095E9" w14:textId="77777777" w:rsidR="002F52AC" w:rsidRDefault="00EA3A4A">
          <w:pPr>
            <w:pStyle w:val="TOC1"/>
            <w:tabs>
              <w:tab w:val="right" w:leader="dot" w:pos="9878"/>
            </w:tabs>
            <w:rPr>
              <w:rFonts w:asciiTheme="minorHAnsi" w:eastAsiaTheme="minorEastAsia" w:hAnsiTheme="minorHAnsi"/>
              <w:b w:val="0"/>
              <w:caps w:val="0"/>
              <w:noProof/>
              <w:sz w:val="22"/>
              <w:szCs w:val="22"/>
              <w:lang w:eastAsia="en-IE"/>
            </w:rPr>
          </w:pPr>
          <w:hyperlink w:anchor="_Toc8906727" w:history="1">
            <w:r w:rsidR="002F52AC" w:rsidRPr="00B84E71">
              <w:rPr>
                <w:rStyle w:val="Hyperlink"/>
                <w:noProof/>
              </w:rPr>
              <w:t>Schedule 1</w:t>
            </w:r>
            <w:r w:rsidR="002F52AC">
              <w:rPr>
                <w:noProof/>
                <w:webHidden/>
              </w:rPr>
              <w:tab/>
            </w:r>
            <w:r w:rsidR="002F52AC">
              <w:rPr>
                <w:noProof/>
                <w:webHidden/>
              </w:rPr>
              <w:fldChar w:fldCharType="begin"/>
            </w:r>
            <w:r w:rsidR="002F52AC">
              <w:rPr>
                <w:noProof/>
                <w:webHidden/>
              </w:rPr>
              <w:instrText xml:space="preserve"> PAGEREF _Toc8906727 \h </w:instrText>
            </w:r>
            <w:r w:rsidR="002F52AC">
              <w:rPr>
                <w:noProof/>
                <w:webHidden/>
              </w:rPr>
            </w:r>
            <w:r w:rsidR="002F52AC">
              <w:rPr>
                <w:noProof/>
                <w:webHidden/>
              </w:rPr>
              <w:fldChar w:fldCharType="separate"/>
            </w:r>
            <w:r w:rsidR="002F52AC">
              <w:rPr>
                <w:noProof/>
                <w:webHidden/>
              </w:rPr>
              <w:t>13</w:t>
            </w:r>
            <w:r w:rsidR="002F52AC">
              <w:rPr>
                <w:noProof/>
                <w:webHidden/>
              </w:rPr>
              <w:fldChar w:fldCharType="end"/>
            </w:r>
          </w:hyperlink>
        </w:p>
        <w:p w14:paraId="2C73E20A" w14:textId="77777777" w:rsidR="002F52AC" w:rsidRDefault="00EA3A4A">
          <w:pPr>
            <w:pStyle w:val="TOC1"/>
            <w:tabs>
              <w:tab w:val="right" w:leader="dot" w:pos="9878"/>
            </w:tabs>
            <w:rPr>
              <w:rFonts w:asciiTheme="minorHAnsi" w:eastAsiaTheme="minorEastAsia" w:hAnsiTheme="minorHAnsi"/>
              <w:b w:val="0"/>
              <w:caps w:val="0"/>
              <w:noProof/>
              <w:sz w:val="22"/>
              <w:szCs w:val="22"/>
              <w:lang w:eastAsia="en-IE"/>
            </w:rPr>
          </w:pPr>
          <w:hyperlink w:anchor="_Toc8906728" w:history="1">
            <w:r w:rsidR="002F52AC" w:rsidRPr="00B84E71">
              <w:rPr>
                <w:rStyle w:val="Hyperlink"/>
                <w:noProof/>
              </w:rPr>
              <w:t>Schedule 2</w:t>
            </w:r>
            <w:r w:rsidR="002F52AC">
              <w:rPr>
                <w:noProof/>
                <w:webHidden/>
              </w:rPr>
              <w:tab/>
            </w:r>
            <w:r w:rsidR="002F52AC">
              <w:rPr>
                <w:noProof/>
                <w:webHidden/>
              </w:rPr>
              <w:fldChar w:fldCharType="begin"/>
            </w:r>
            <w:r w:rsidR="002F52AC">
              <w:rPr>
                <w:noProof/>
                <w:webHidden/>
              </w:rPr>
              <w:instrText xml:space="preserve"> PAGEREF _Toc8906728 \h </w:instrText>
            </w:r>
            <w:r w:rsidR="002F52AC">
              <w:rPr>
                <w:noProof/>
                <w:webHidden/>
              </w:rPr>
            </w:r>
            <w:r w:rsidR="002F52AC">
              <w:rPr>
                <w:noProof/>
                <w:webHidden/>
              </w:rPr>
              <w:fldChar w:fldCharType="separate"/>
            </w:r>
            <w:r w:rsidR="002F52AC">
              <w:rPr>
                <w:noProof/>
                <w:webHidden/>
              </w:rPr>
              <w:t>15</w:t>
            </w:r>
            <w:r w:rsidR="002F52AC">
              <w:rPr>
                <w:noProof/>
                <w:webHidden/>
              </w:rPr>
              <w:fldChar w:fldCharType="end"/>
            </w:r>
          </w:hyperlink>
        </w:p>
        <w:p w14:paraId="74B35DAA" w14:textId="77777777" w:rsidR="002F52AC" w:rsidRDefault="00EA3A4A">
          <w:pPr>
            <w:pStyle w:val="TOC1"/>
            <w:tabs>
              <w:tab w:val="right" w:leader="dot" w:pos="9878"/>
            </w:tabs>
            <w:rPr>
              <w:rFonts w:asciiTheme="minorHAnsi" w:eastAsiaTheme="minorEastAsia" w:hAnsiTheme="minorHAnsi"/>
              <w:b w:val="0"/>
              <w:caps w:val="0"/>
              <w:noProof/>
              <w:sz w:val="22"/>
              <w:szCs w:val="22"/>
              <w:lang w:eastAsia="en-IE"/>
            </w:rPr>
          </w:pPr>
          <w:hyperlink w:anchor="_Toc8906729" w:history="1">
            <w:r w:rsidR="002F52AC" w:rsidRPr="00B84E71">
              <w:rPr>
                <w:rStyle w:val="Hyperlink"/>
                <w:noProof/>
              </w:rPr>
              <w:t>Schedule 3</w:t>
            </w:r>
            <w:r w:rsidR="002F52AC">
              <w:rPr>
                <w:noProof/>
                <w:webHidden/>
              </w:rPr>
              <w:tab/>
            </w:r>
            <w:r w:rsidR="002F52AC">
              <w:rPr>
                <w:noProof/>
                <w:webHidden/>
              </w:rPr>
              <w:fldChar w:fldCharType="begin"/>
            </w:r>
            <w:r w:rsidR="002F52AC">
              <w:rPr>
                <w:noProof/>
                <w:webHidden/>
              </w:rPr>
              <w:instrText xml:space="preserve"> PAGEREF _Toc8906729 \h </w:instrText>
            </w:r>
            <w:r w:rsidR="002F52AC">
              <w:rPr>
                <w:noProof/>
                <w:webHidden/>
              </w:rPr>
            </w:r>
            <w:r w:rsidR="002F52AC">
              <w:rPr>
                <w:noProof/>
                <w:webHidden/>
              </w:rPr>
              <w:fldChar w:fldCharType="separate"/>
            </w:r>
            <w:r w:rsidR="002F52AC">
              <w:rPr>
                <w:noProof/>
                <w:webHidden/>
              </w:rPr>
              <w:t>16</w:t>
            </w:r>
            <w:r w:rsidR="002F52AC">
              <w:rPr>
                <w:noProof/>
                <w:webHidden/>
              </w:rPr>
              <w:fldChar w:fldCharType="end"/>
            </w:r>
          </w:hyperlink>
        </w:p>
        <w:p w14:paraId="201D4044" w14:textId="77777777" w:rsidR="002F52AC" w:rsidRDefault="00EA3A4A">
          <w:pPr>
            <w:pStyle w:val="TOC1"/>
            <w:tabs>
              <w:tab w:val="right" w:leader="dot" w:pos="9878"/>
            </w:tabs>
            <w:rPr>
              <w:rFonts w:asciiTheme="minorHAnsi" w:eastAsiaTheme="minorEastAsia" w:hAnsiTheme="minorHAnsi"/>
              <w:b w:val="0"/>
              <w:caps w:val="0"/>
              <w:noProof/>
              <w:sz w:val="22"/>
              <w:szCs w:val="22"/>
              <w:lang w:eastAsia="en-IE"/>
            </w:rPr>
          </w:pPr>
          <w:hyperlink w:anchor="_Toc8906730" w:history="1">
            <w:r w:rsidR="002F52AC" w:rsidRPr="00B84E71">
              <w:rPr>
                <w:rStyle w:val="Hyperlink"/>
                <w:noProof/>
              </w:rPr>
              <w:t>Schedule 4</w:t>
            </w:r>
            <w:r w:rsidR="002F52AC">
              <w:rPr>
                <w:noProof/>
                <w:webHidden/>
              </w:rPr>
              <w:tab/>
            </w:r>
            <w:r w:rsidR="002F52AC">
              <w:rPr>
                <w:noProof/>
                <w:webHidden/>
              </w:rPr>
              <w:fldChar w:fldCharType="begin"/>
            </w:r>
            <w:r w:rsidR="002F52AC">
              <w:rPr>
                <w:noProof/>
                <w:webHidden/>
              </w:rPr>
              <w:instrText xml:space="preserve"> PAGEREF _Toc8906730 \h </w:instrText>
            </w:r>
            <w:r w:rsidR="002F52AC">
              <w:rPr>
                <w:noProof/>
                <w:webHidden/>
              </w:rPr>
            </w:r>
            <w:r w:rsidR="002F52AC">
              <w:rPr>
                <w:noProof/>
                <w:webHidden/>
              </w:rPr>
              <w:fldChar w:fldCharType="separate"/>
            </w:r>
            <w:r w:rsidR="002F52AC">
              <w:rPr>
                <w:noProof/>
                <w:webHidden/>
              </w:rPr>
              <w:t>17</w:t>
            </w:r>
            <w:r w:rsidR="002F52AC">
              <w:rPr>
                <w:noProof/>
                <w:webHidden/>
              </w:rPr>
              <w:fldChar w:fldCharType="end"/>
            </w:r>
          </w:hyperlink>
        </w:p>
        <w:p w14:paraId="1D372DC6" w14:textId="77777777" w:rsidR="002F52AC" w:rsidRDefault="00EA3A4A">
          <w:pPr>
            <w:pStyle w:val="TOC1"/>
            <w:tabs>
              <w:tab w:val="right" w:leader="dot" w:pos="9878"/>
            </w:tabs>
            <w:rPr>
              <w:rFonts w:asciiTheme="minorHAnsi" w:eastAsiaTheme="minorEastAsia" w:hAnsiTheme="minorHAnsi"/>
              <w:b w:val="0"/>
              <w:caps w:val="0"/>
              <w:noProof/>
              <w:sz w:val="22"/>
              <w:szCs w:val="22"/>
              <w:lang w:eastAsia="en-IE"/>
            </w:rPr>
          </w:pPr>
          <w:hyperlink w:anchor="_Toc8906731" w:history="1">
            <w:r w:rsidR="002F52AC" w:rsidRPr="00B84E71">
              <w:rPr>
                <w:rStyle w:val="Hyperlink"/>
                <w:noProof/>
              </w:rPr>
              <w:t>Schedule 5</w:t>
            </w:r>
            <w:r w:rsidR="002F52AC">
              <w:rPr>
                <w:noProof/>
                <w:webHidden/>
              </w:rPr>
              <w:tab/>
            </w:r>
            <w:r w:rsidR="002F52AC">
              <w:rPr>
                <w:noProof/>
                <w:webHidden/>
              </w:rPr>
              <w:fldChar w:fldCharType="begin"/>
            </w:r>
            <w:r w:rsidR="002F52AC">
              <w:rPr>
                <w:noProof/>
                <w:webHidden/>
              </w:rPr>
              <w:instrText xml:space="preserve"> PAGEREF _Toc8906731 \h </w:instrText>
            </w:r>
            <w:r w:rsidR="002F52AC">
              <w:rPr>
                <w:noProof/>
                <w:webHidden/>
              </w:rPr>
            </w:r>
            <w:r w:rsidR="002F52AC">
              <w:rPr>
                <w:noProof/>
                <w:webHidden/>
              </w:rPr>
              <w:fldChar w:fldCharType="separate"/>
            </w:r>
            <w:r w:rsidR="002F52AC">
              <w:rPr>
                <w:noProof/>
                <w:webHidden/>
              </w:rPr>
              <w:t>22</w:t>
            </w:r>
            <w:r w:rsidR="002F52AC">
              <w:rPr>
                <w:noProof/>
                <w:webHidden/>
              </w:rPr>
              <w:fldChar w:fldCharType="end"/>
            </w:r>
          </w:hyperlink>
        </w:p>
        <w:p w14:paraId="68E3B9D4" w14:textId="77777777" w:rsidR="00DB0E47" w:rsidRPr="00DB0E47" w:rsidRDefault="00CD21EF" w:rsidP="00B25625">
          <w:pPr>
            <w:rPr>
              <w:rFonts w:eastAsiaTheme="minorHAnsi" w:cstheme="minorBidi"/>
              <w:b/>
              <w:caps/>
            </w:rPr>
          </w:pPr>
          <w:r>
            <w:rPr>
              <w:b/>
              <w:bCs/>
              <w:noProof/>
              <w:lang w:val="en-US"/>
            </w:rPr>
            <w:fldChar w:fldCharType="end"/>
          </w:r>
        </w:p>
      </w:sdtContent>
    </w:sdt>
    <w:p w14:paraId="035CDD00" w14:textId="77777777" w:rsidR="00B62F49" w:rsidRDefault="00B62F49" w:rsidP="00B25625">
      <w:pPr>
        <w:rPr>
          <w:b/>
        </w:rPr>
      </w:pPr>
    </w:p>
    <w:p w14:paraId="1C96FA75" w14:textId="77777777" w:rsidR="00B62F49" w:rsidRDefault="00B62F49" w:rsidP="00B25625">
      <w:pPr>
        <w:rPr>
          <w:b/>
        </w:rPr>
      </w:pPr>
    </w:p>
    <w:p w14:paraId="6713097B" w14:textId="5C75AF23" w:rsidR="00B25625" w:rsidRDefault="00B25625" w:rsidP="00B25625">
      <w:r w:rsidRPr="00883B86">
        <w:rPr>
          <w:b/>
        </w:rPr>
        <w:t>THIS AGREEMENT</w:t>
      </w:r>
      <w:r w:rsidR="00A51006">
        <w:t xml:space="preserve"> made the on</w:t>
      </w:r>
      <w:r>
        <w:t xml:space="preserve"> </w:t>
      </w:r>
      <w:r w:rsidR="00BE2D55">
        <w:t xml:space="preserve">the </w:t>
      </w:r>
      <w:r w:rsidR="00B62F49">
        <w:t>xxx</w:t>
      </w:r>
      <w:r w:rsidR="00BE2D55">
        <w:t xml:space="preserve"> (</w:t>
      </w:r>
      <w:r w:rsidR="00B62F49">
        <w:t>xx</w:t>
      </w:r>
      <w:r w:rsidR="00B22831" w:rsidRPr="00B22831">
        <w:rPr>
          <w:vertAlign w:val="superscript"/>
        </w:rPr>
        <w:t>th</w:t>
      </w:r>
      <w:r w:rsidR="00B62F49">
        <w:t>) day of [month]</w:t>
      </w:r>
      <w:r w:rsidR="00BE2D55">
        <w:t xml:space="preserve"> 20</w:t>
      </w:r>
      <w:r w:rsidR="00B62F49">
        <w:t>2</w:t>
      </w:r>
      <w:r w:rsidR="00F422EE">
        <w:t>6</w:t>
      </w:r>
      <w:r w:rsidR="00BE2D55">
        <w:t xml:space="preserve"> </w:t>
      </w:r>
    </w:p>
    <w:p w14:paraId="605FAF9D" w14:textId="77777777" w:rsidR="00B25625" w:rsidRPr="00883B86" w:rsidRDefault="00B25625" w:rsidP="00B25625">
      <w:pPr>
        <w:rPr>
          <w:b/>
        </w:rPr>
      </w:pPr>
      <w:r w:rsidRPr="00883B86">
        <w:rPr>
          <w:b/>
        </w:rPr>
        <w:lastRenderedPageBreak/>
        <w:t>BETWEEN</w:t>
      </w:r>
    </w:p>
    <w:p w14:paraId="51E10482" w14:textId="77777777" w:rsidR="00B25625" w:rsidRDefault="00B25625" w:rsidP="00B25625">
      <w:pPr>
        <w:pStyle w:val="Style1"/>
      </w:pPr>
      <w:r w:rsidRPr="00883B86">
        <w:rPr>
          <w:b/>
        </w:rPr>
        <w:t>ST JAMES'S HOSPITAL</w:t>
      </w:r>
      <w:r w:rsidR="00886DB4">
        <w:rPr>
          <w:b/>
        </w:rPr>
        <w:t xml:space="preserve"> BOARD</w:t>
      </w:r>
      <w:r w:rsidR="00886DB4">
        <w:t xml:space="preserve"> of</w:t>
      </w:r>
      <w:r>
        <w:t xml:space="preserve"> James's Street, Dublin 8 (</w:t>
      </w:r>
      <w:r w:rsidRPr="00A51006">
        <w:rPr>
          <w:b/>
        </w:rPr>
        <w:t>SJH</w:t>
      </w:r>
      <w:r>
        <w:t>); and</w:t>
      </w:r>
    </w:p>
    <w:p w14:paraId="4076CD56" w14:textId="77777777" w:rsidR="00B25625" w:rsidRDefault="00B8585C" w:rsidP="00A51006">
      <w:pPr>
        <w:pStyle w:val="Style1"/>
      </w:pPr>
      <w:r>
        <w:rPr>
          <w:b/>
        </w:rPr>
        <w:t>xxxx</w:t>
      </w:r>
      <w:r w:rsidR="00C932AC">
        <w:t xml:space="preserve">, </w:t>
      </w:r>
      <w:r w:rsidR="00B25625">
        <w:t xml:space="preserve">the </w:t>
      </w:r>
      <w:r w:rsidR="00B25625" w:rsidRPr="00A51006">
        <w:rPr>
          <w:b/>
        </w:rPr>
        <w:t>Supplier</w:t>
      </w:r>
      <w:r w:rsidR="00FC23A0">
        <w:rPr>
          <w:b/>
        </w:rPr>
        <w:t xml:space="preserve">, </w:t>
      </w:r>
      <w:r w:rsidR="00C932AC">
        <w:t xml:space="preserve">of </w:t>
      </w:r>
      <w:r>
        <w:t>[legal address]</w:t>
      </w:r>
    </w:p>
    <w:p w14:paraId="28B03B7A" w14:textId="77777777" w:rsidR="000C4257" w:rsidRPr="000C4257" w:rsidRDefault="000C4257" w:rsidP="000C4257">
      <w:pPr>
        <w:pStyle w:val="Style1"/>
        <w:numPr>
          <w:ilvl w:val="0"/>
          <w:numId w:val="0"/>
        </w:numPr>
        <w:ind w:left="720"/>
      </w:pPr>
      <w:r>
        <w:t xml:space="preserve">(together the </w:t>
      </w:r>
      <w:r>
        <w:rPr>
          <w:b/>
        </w:rPr>
        <w:t>Parties</w:t>
      </w:r>
      <w:r>
        <w:t xml:space="preserve"> and each a </w:t>
      </w:r>
      <w:r>
        <w:rPr>
          <w:b/>
        </w:rPr>
        <w:t>Party</w:t>
      </w:r>
      <w:r>
        <w:t>).</w:t>
      </w:r>
    </w:p>
    <w:p w14:paraId="0BE68BFE" w14:textId="77777777" w:rsidR="00B25625" w:rsidRPr="00883B86" w:rsidRDefault="00B25625" w:rsidP="00B25625">
      <w:pPr>
        <w:rPr>
          <w:b/>
        </w:rPr>
      </w:pPr>
      <w:r w:rsidRPr="00883B86">
        <w:rPr>
          <w:b/>
        </w:rPr>
        <w:t>RECITALS</w:t>
      </w:r>
    </w:p>
    <w:p w14:paraId="26954C7E" w14:textId="264B3131" w:rsidR="009601F6" w:rsidRPr="00DE2C7C" w:rsidRDefault="00F71529" w:rsidP="00BC33B4">
      <w:pPr>
        <w:pStyle w:val="StyleA0"/>
      </w:pPr>
      <w:r>
        <w:t xml:space="preserve">By an invitation to </w:t>
      </w:r>
      <w:r w:rsidR="00BC33B4">
        <w:t xml:space="preserve">tender, </w:t>
      </w:r>
      <w:r w:rsidR="00B22831">
        <w:t>St James’s Hospital</w:t>
      </w:r>
      <w:r w:rsidR="00BC33B4">
        <w:t xml:space="preserve"> </w:t>
      </w:r>
      <w:r w:rsidR="00886DB4">
        <w:t xml:space="preserve">Board </w:t>
      </w:r>
      <w:r>
        <w:t xml:space="preserve">invited </w:t>
      </w:r>
      <w:r w:rsidR="00C73BC1">
        <w:t>proposals</w:t>
      </w:r>
      <w:r>
        <w:t xml:space="preserve"> from appropriately qualified bidders for the pr</w:t>
      </w:r>
      <w:r w:rsidR="00DB0E47">
        <w:t xml:space="preserve">ovision </w:t>
      </w:r>
      <w:r w:rsidR="00DB0E47" w:rsidRPr="00BC33B4">
        <w:t>of</w:t>
      </w:r>
      <w:r w:rsidR="00886DB4">
        <w:t xml:space="preserve"> </w:t>
      </w:r>
      <w:r w:rsidR="00FE575C">
        <w:rPr>
          <w:rFonts w:ascii="Tahoma" w:hAnsi="Tahoma" w:cs="Tahoma"/>
          <w:sz w:val="18"/>
          <w:szCs w:val="18"/>
        </w:rPr>
        <w:t>Breast Imaging Services</w:t>
      </w:r>
      <w:r w:rsidR="005B2C66">
        <w:rPr>
          <w:rFonts w:ascii="Tahoma" w:hAnsi="Tahoma" w:cs="Tahoma"/>
          <w:sz w:val="18"/>
          <w:szCs w:val="18"/>
        </w:rPr>
        <w:t xml:space="preserve"> to support the </w:t>
      </w:r>
      <w:r w:rsidR="00FE575C">
        <w:rPr>
          <w:rFonts w:ascii="Tahoma" w:hAnsi="Tahoma" w:cs="Tahoma"/>
          <w:sz w:val="18"/>
          <w:szCs w:val="18"/>
        </w:rPr>
        <w:t>Diagnostic Imaging Directorate</w:t>
      </w:r>
      <w:r w:rsidR="005B2C66">
        <w:rPr>
          <w:rFonts w:ascii="Tahoma" w:hAnsi="Tahoma" w:cs="Tahoma"/>
          <w:sz w:val="18"/>
          <w:szCs w:val="18"/>
        </w:rPr>
        <w:t xml:space="preserve"> at St James’s Hospital.</w:t>
      </w:r>
      <w:r w:rsidRPr="00BC33B4">
        <w:t>.</w:t>
      </w:r>
    </w:p>
    <w:tbl>
      <w:tblPr>
        <w:tblW w:w="0" w:type="auto"/>
        <w:tblBorders>
          <w:top w:val="nil"/>
          <w:left w:val="nil"/>
          <w:bottom w:val="nil"/>
          <w:right w:val="nil"/>
        </w:tblBorders>
        <w:tblLayout w:type="fixed"/>
        <w:tblLook w:val="0000" w:firstRow="0" w:lastRow="0" w:firstColumn="0" w:lastColumn="0" w:noHBand="0" w:noVBand="0"/>
      </w:tblPr>
      <w:tblGrid>
        <w:gridCol w:w="8984"/>
      </w:tblGrid>
      <w:tr w:rsidR="00BC33B4" w:rsidRPr="00BC33B4" w14:paraId="604F7B69" w14:textId="77777777">
        <w:trPr>
          <w:trHeight w:val="120"/>
        </w:trPr>
        <w:tc>
          <w:tcPr>
            <w:tcW w:w="8984" w:type="dxa"/>
          </w:tcPr>
          <w:p w14:paraId="48A4409C" w14:textId="77777777" w:rsidR="00BC33B4" w:rsidRPr="00BC33B4" w:rsidRDefault="00B70D6A" w:rsidP="0009732F">
            <w:pPr>
              <w:pStyle w:val="StyleA0"/>
              <w:rPr>
                <w:b/>
              </w:rPr>
            </w:pPr>
            <w:r>
              <w:t>Following a tender process</w:t>
            </w:r>
            <w:r w:rsidR="00E82186">
              <w:t xml:space="preserve"> (reference </w:t>
            </w:r>
            <w:r w:rsidR="0009732F">
              <w:t>C</w:t>
            </w:r>
            <w:r w:rsidR="003D2A7B">
              <w:t>FT</w:t>
            </w:r>
            <w:r w:rsidR="00B8585C">
              <w:t>xxxx</w:t>
            </w:r>
            <w:r w:rsidR="00E82186">
              <w:t xml:space="preserve">, published on eTenders on </w:t>
            </w:r>
            <w:r w:rsidR="00B8585C">
              <w:t>dd</w:t>
            </w:r>
            <w:r w:rsidR="00E1653A">
              <w:t>/</w:t>
            </w:r>
            <w:r w:rsidR="00B8585C">
              <w:t>mm</w:t>
            </w:r>
            <w:r w:rsidR="00E1653A">
              <w:t>/</w:t>
            </w:r>
            <w:r w:rsidR="00B8585C">
              <w:t>yyyy</w:t>
            </w:r>
            <w:r w:rsidR="00E82186">
              <w:t>)</w:t>
            </w:r>
            <w:r>
              <w:t>, t</w:t>
            </w:r>
            <w:r w:rsidR="00B25625">
              <w:t xml:space="preserve">he </w:t>
            </w:r>
            <w:r w:rsidR="00056743">
              <w:t xml:space="preserve">solution proposed by the </w:t>
            </w:r>
            <w:r w:rsidR="00B25625">
              <w:t xml:space="preserve">Supplier </w:t>
            </w:r>
            <w:r w:rsidR="00BC33B4">
              <w:t>was</w:t>
            </w:r>
            <w:r w:rsidR="00B25625">
              <w:t xml:space="preserve"> </w:t>
            </w:r>
            <w:r>
              <w:t xml:space="preserve">selected by </w:t>
            </w:r>
            <w:r w:rsidR="00E82186">
              <w:t xml:space="preserve">the Procurement Steering Group in charge of the evaluation of said tender.  </w:t>
            </w:r>
            <w:r w:rsidR="00BC33B4">
              <w:rPr>
                <w:b/>
                <w:bCs/>
              </w:rPr>
              <w:t xml:space="preserve"> </w:t>
            </w:r>
          </w:p>
        </w:tc>
      </w:tr>
    </w:tbl>
    <w:p w14:paraId="643E43B5" w14:textId="77777777" w:rsidR="00B25625" w:rsidRDefault="00B25625" w:rsidP="00B25625">
      <w:pPr>
        <w:pStyle w:val="Heading1"/>
      </w:pPr>
      <w:bookmarkStart w:id="0" w:name="_Toc8906706"/>
      <w:r>
        <w:t>Interpretation</w:t>
      </w:r>
      <w:bookmarkEnd w:id="0"/>
    </w:p>
    <w:p w14:paraId="43B86B6B" w14:textId="77777777" w:rsidR="00B25625" w:rsidRDefault="00B25625" w:rsidP="00B25625">
      <w:pPr>
        <w:pStyle w:val="Heading2"/>
      </w:pPr>
      <w:r>
        <w:t>In this Agreement, unless the context otherwise requires:</w:t>
      </w:r>
    </w:p>
    <w:p w14:paraId="14FDBA98" w14:textId="77777777" w:rsidR="00A27D6D" w:rsidRPr="008057B0" w:rsidRDefault="00A27D6D" w:rsidP="00A27D6D">
      <w:pPr>
        <w:widowControl w:val="0"/>
        <w:spacing w:after="240"/>
        <w:ind w:firstLine="720"/>
        <w:rPr>
          <w:rFonts w:cs="Arial"/>
        </w:rPr>
      </w:pPr>
      <w:r>
        <w:rPr>
          <w:b/>
        </w:rPr>
        <w:t xml:space="preserve">Applicable Law </w:t>
      </w:r>
      <w:r w:rsidRPr="00A27D6D">
        <w:t>means</w:t>
      </w:r>
      <w:r>
        <w:t xml:space="preserve"> </w:t>
      </w:r>
      <w:r w:rsidRPr="008057B0">
        <w:rPr>
          <w:rFonts w:cs="Arial"/>
        </w:rPr>
        <w:t xml:space="preserve">any of the following, to the extent that it applies to a </w:t>
      </w:r>
      <w:r>
        <w:rPr>
          <w:rFonts w:cs="Arial"/>
        </w:rPr>
        <w:t>Party</w:t>
      </w:r>
      <w:r w:rsidRPr="008057B0">
        <w:rPr>
          <w:rFonts w:cs="Arial"/>
        </w:rPr>
        <w:t>:</w:t>
      </w:r>
    </w:p>
    <w:p w14:paraId="64EC2113" w14:textId="77777777" w:rsidR="00A27D6D" w:rsidRPr="00A27D6D" w:rsidRDefault="00A27D6D" w:rsidP="00A27D6D">
      <w:pPr>
        <w:pStyle w:val="Stylea"/>
      </w:pPr>
      <w:r w:rsidRPr="00A27D6D">
        <w:t>any statute, regulation, by-law ordinance, or subordinate legislation in force from time to time;</w:t>
      </w:r>
    </w:p>
    <w:p w14:paraId="51BDB729" w14:textId="77777777" w:rsidR="00A27D6D" w:rsidRPr="00A27D6D" w:rsidRDefault="00A27D6D" w:rsidP="00A27D6D">
      <w:pPr>
        <w:pStyle w:val="Stylea"/>
      </w:pPr>
      <w:r w:rsidRPr="00A27D6D">
        <w:t>the common law and the law of equity;</w:t>
      </w:r>
    </w:p>
    <w:p w14:paraId="762870E4" w14:textId="77777777" w:rsidR="00A27D6D" w:rsidRPr="00A27D6D" w:rsidRDefault="00A27D6D" w:rsidP="00A27D6D">
      <w:pPr>
        <w:pStyle w:val="Stylea"/>
      </w:pPr>
      <w:r w:rsidRPr="00A27D6D">
        <w:t>any binding court order, judgment or decree;</w:t>
      </w:r>
    </w:p>
    <w:p w14:paraId="087FC23C" w14:textId="77777777" w:rsidR="00A27D6D" w:rsidRPr="00A27D6D" w:rsidRDefault="00A27D6D" w:rsidP="00A27D6D">
      <w:pPr>
        <w:pStyle w:val="Stylea"/>
      </w:pPr>
      <w:r w:rsidRPr="00A27D6D">
        <w:t>any applicable industry code, policy or any standard enforceable by law; and</w:t>
      </w:r>
    </w:p>
    <w:p w14:paraId="284B1E63" w14:textId="77777777" w:rsidR="00A27D6D" w:rsidRDefault="00A27D6D" w:rsidP="00A27D6D">
      <w:pPr>
        <w:pStyle w:val="Stylea"/>
      </w:pPr>
      <w:r w:rsidRPr="00A27D6D">
        <w:t>any applicable direction, policy, guidance, rule or order that is given by a Competent Authority pursuant to section (a), (c) or (d) of this definition.</w:t>
      </w:r>
    </w:p>
    <w:p w14:paraId="64D98458" w14:textId="77777777" w:rsidR="001A6A19" w:rsidRPr="001A6A19" w:rsidRDefault="001A6A19" w:rsidP="000D0718">
      <w:pPr>
        <w:pStyle w:val="Stylea"/>
        <w:numPr>
          <w:ilvl w:val="0"/>
          <w:numId w:val="0"/>
        </w:numPr>
        <w:ind w:left="720"/>
      </w:pPr>
      <w:r>
        <w:rPr>
          <w:b/>
        </w:rPr>
        <w:t xml:space="preserve">Commencement Date </w:t>
      </w:r>
      <w:r>
        <w:t>means the date of this Agreement;</w:t>
      </w:r>
    </w:p>
    <w:p w14:paraId="07B70FA5" w14:textId="77777777" w:rsidR="000D0718" w:rsidRPr="00A27D6D" w:rsidRDefault="000D0718" w:rsidP="000D0718">
      <w:pPr>
        <w:pStyle w:val="Stylea"/>
        <w:numPr>
          <w:ilvl w:val="0"/>
          <w:numId w:val="0"/>
        </w:numPr>
        <w:ind w:left="720"/>
      </w:pPr>
      <w:r>
        <w:rPr>
          <w:b/>
        </w:rPr>
        <w:t>Competent Authority</w:t>
      </w:r>
      <w:r>
        <w:t xml:space="preserve"> means the Government of Ireland</w:t>
      </w:r>
      <w:r w:rsidRPr="000D0718">
        <w:t>, the</w:t>
      </w:r>
      <w:r w:rsidR="00946997">
        <w:t xml:space="preserve"> Health Service Executive, the</w:t>
      </w:r>
      <w:r w:rsidRPr="000D0718">
        <w:t xml:space="preserve"> Competition Authority, or</w:t>
      </w:r>
      <w:r>
        <w:t xml:space="preserve"> </w:t>
      </w:r>
      <w:r w:rsidRPr="000D0718">
        <w:t>any local, national or supra-national authority, government department, minister, court, tribunal or</w:t>
      </w:r>
      <w:r>
        <w:t xml:space="preserve"> </w:t>
      </w:r>
      <w:r w:rsidRPr="000D0718">
        <w:t>public or statutory person being of a public nature of Ireland or of the European Union (including the</w:t>
      </w:r>
      <w:r>
        <w:t xml:space="preserve"> </w:t>
      </w:r>
      <w:r w:rsidRPr="000D0718">
        <w:t>European Commission, the European Parliament and the European Courts of First Instance and of</w:t>
      </w:r>
      <w:r>
        <w:t xml:space="preserve"> </w:t>
      </w:r>
      <w:r w:rsidRPr="000D0718">
        <w:t>Justice) and any international or supranational body, with power and competence to make decisions,</w:t>
      </w:r>
      <w:r>
        <w:t xml:space="preserve"> </w:t>
      </w:r>
      <w:r w:rsidRPr="000D0718">
        <w:t>awards, rulings, judgments or decis</w:t>
      </w:r>
      <w:r w:rsidR="00EE3BC6">
        <w:t xml:space="preserve">ions which are binding upon </w:t>
      </w:r>
      <w:r w:rsidRPr="000D0718">
        <w:t>any Party;</w:t>
      </w:r>
    </w:p>
    <w:p w14:paraId="14DFE118" w14:textId="77777777" w:rsidR="00B25625" w:rsidRDefault="00B25625" w:rsidP="00B25625">
      <w:pPr>
        <w:pStyle w:val="L2Para"/>
      </w:pPr>
      <w:r w:rsidRPr="00883B86">
        <w:rPr>
          <w:b/>
        </w:rPr>
        <w:t>Confidential Information</w:t>
      </w:r>
      <w:r>
        <w:t xml:space="preserve"> means all information of the Supplier Group, SJH or a third party, including without limitation, information relating to pricing, finances, pricing structure, rates, the research, development, business plans, marketing, operations, personal data of any such entity, which is disclosed by one party directly or indirectly to the other party arising out of or in connection with this Agreement whether in writing (physically or electronically), visually or orally and which is designated as proprietary or confidential or which, under the circumstances, should reasonably be considered confidential. For the avoidance of doubt, the provisions of this Agreement and all information relating to pricing and payment is automatically to be treated as Confidential Information.</w:t>
      </w:r>
    </w:p>
    <w:p w14:paraId="6BCB1960" w14:textId="77777777" w:rsidR="00B25625" w:rsidRDefault="00B25625" w:rsidP="00B25625">
      <w:pPr>
        <w:pStyle w:val="L2Para"/>
      </w:pPr>
      <w:r w:rsidRPr="00883B86">
        <w:rPr>
          <w:b/>
        </w:rPr>
        <w:t>Deed of Indemnity</w:t>
      </w:r>
      <w:r>
        <w:t xml:space="preserve"> means the deed of indemnity of even date made between the parties;</w:t>
      </w:r>
    </w:p>
    <w:p w14:paraId="699978E6" w14:textId="77777777" w:rsidR="00512590" w:rsidRDefault="00C6403A" w:rsidP="00CC4C0C">
      <w:pPr>
        <w:ind w:left="720"/>
        <w:rPr>
          <w:rStyle w:val="Heading2Char"/>
        </w:rPr>
      </w:pPr>
      <w:r>
        <w:rPr>
          <w:rFonts w:eastAsiaTheme="minorHAnsi" w:cstheme="minorBidi"/>
          <w:b/>
        </w:rPr>
        <w:t xml:space="preserve"> </w:t>
      </w:r>
      <w:r w:rsidR="00CC4C0C">
        <w:rPr>
          <w:rFonts w:eastAsiaTheme="minorHAnsi" w:cstheme="minorBidi"/>
          <w:b/>
        </w:rPr>
        <w:t xml:space="preserve">Emergency </w:t>
      </w:r>
      <w:r w:rsidR="00CC4C0C" w:rsidRPr="00CC4C0C">
        <w:rPr>
          <w:rStyle w:val="Heading2Char"/>
        </w:rPr>
        <w:t xml:space="preserve">means </w:t>
      </w:r>
      <w:bookmarkStart w:id="1" w:name="_DV_M111"/>
      <w:bookmarkEnd w:id="1"/>
      <w:r w:rsidR="00CC4C0C" w:rsidRPr="00CC4C0C">
        <w:rPr>
          <w:rStyle w:val="Heading2Char"/>
        </w:rPr>
        <w:t>an</w:t>
      </w:r>
      <w:r w:rsidR="00B43EBA">
        <w:rPr>
          <w:rStyle w:val="Heading2Char"/>
        </w:rPr>
        <w:t>y</w:t>
      </w:r>
      <w:r w:rsidR="00CC4C0C" w:rsidRPr="00CC4C0C">
        <w:rPr>
          <w:rStyle w:val="Heading2Char"/>
        </w:rPr>
        <w:t xml:space="preserve"> event</w:t>
      </w:r>
      <w:bookmarkStart w:id="2" w:name="_DV_C114"/>
      <w:r w:rsidR="00512590">
        <w:rPr>
          <w:rStyle w:val="Heading2Char"/>
        </w:rPr>
        <w:t>:</w:t>
      </w:r>
    </w:p>
    <w:p w14:paraId="3FC007AA" w14:textId="77777777" w:rsidR="00512590" w:rsidRPr="00512590" w:rsidRDefault="00CC4C0C" w:rsidP="00512590">
      <w:pPr>
        <w:numPr>
          <w:ilvl w:val="0"/>
          <w:numId w:val="11"/>
        </w:numPr>
        <w:rPr>
          <w:rFonts w:eastAsiaTheme="minorHAnsi" w:cstheme="minorBidi"/>
        </w:rPr>
      </w:pPr>
      <w:bookmarkStart w:id="3" w:name="_DV_M112"/>
      <w:bookmarkEnd w:id="2"/>
      <w:bookmarkEnd w:id="3"/>
      <w:r w:rsidRPr="00512590">
        <w:rPr>
          <w:rFonts w:eastAsiaTheme="minorHAnsi" w:cstheme="minorBidi"/>
          <w:bCs/>
        </w:rPr>
        <w:lastRenderedPageBreak/>
        <w:t>requiring the provision of Product</w:t>
      </w:r>
      <w:r w:rsidR="008F1FA2">
        <w:rPr>
          <w:rFonts w:eastAsiaTheme="minorHAnsi" w:cstheme="minorBidi"/>
          <w:bCs/>
        </w:rPr>
        <w:t xml:space="preserve"> or Service</w:t>
      </w:r>
      <w:r w:rsidRPr="00512590">
        <w:rPr>
          <w:rFonts w:eastAsiaTheme="minorHAnsi" w:cstheme="minorBidi"/>
          <w:bCs/>
        </w:rPr>
        <w:t xml:space="preserve"> or similar products </w:t>
      </w:r>
      <w:r w:rsidR="008F1FA2">
        <w:rPr>
          <w:rFonts w:eastAsiaTheme="minorHAnsi" w:cstheme="minorBidi"/>
          <w:bCs/>
        </w:rPr>
        <w:t xml:space="preserve">or services </w:t>
      </w:r>
      <w:r w:rsidRPr="00512590">
        <w:rPr>
          <w:rFonts w:eastAsiaTheme="minorHAnsi" w:cstheme="minorBidi"/>
          <w:bCs/>
        </w:rPr>
        <w:t xml:space="preserve">in such quantity and within such time period as could not have reasonably been anticipated by </w:t>
      </w:r>
      <w:r w:rsidR="00527987">
        <w:rPr>
          <w:rFonts w:eastAsiaTheme="minorHAnsi" w:cstheme="minorBidi"/>
          <w:bCs/>
        </w:rPr>
        <w:t>SJH</w:t>
      </w:r>
      <w:r w:rsidRPr="00512590">
        <w:rPr>
          <w:rFonts w:eastAsiaTheme="minorHAnsi" w:cstheme="minorBidi"/>
          <w:bCs/>
        </w:rPr>
        <w:t xml:space="preserve"> upon entering into this Agreement;</w:t>
      </w:r>
    </w:p>
    <w:p w14:paraId="44F2E51E" w14:textId="77777777" w:rsidR="00512590" w:rsidRPr="00512590" w:rsidRDefault="00CC4C0C" w:rsidP="00512590">
      <w:pPr>
        <w:numPr>
          <w:ilvl w:val="0"/>
          <w:numId w:val="11"/>
        </w:numPr>
        <w:rPr>
          <w:rFonts w:eastAsiaTheme="minorHAnsi" w:cstheme="minorBidi"/>
        </w:rPr>
      </w:pPr>
      <w:r w:rsidRPr="00512590">
        <w:rPr>
          <w:rFonts w:eastAsiaTheme="minorHAnsi" w:cstheme="minorBidi"/>
          <w:bCs/>
        </w:rPr>
        <w:t>causing or, in the reasonable opinion of a Party, threatening to cause death or injury to any individual</w:t>
      </w:r>
      <w:r w:rsidR="00512590" w:rsidRPr="00512590">
        <w:rPr>
          <w:rFonts w:eastAsiaTheme="minorHAnsi" w:cstheme="minorBidi"/>
          <w:bCs/>
        </w:rPr>
        <w:t xml:space="preserve"> which in the re</w:t>
      </w:r>
      <w:r w:rsidR="00512590">
        <w:rPr>
          <w:rFonts w:eastAsiaTheme="minorHAnsi" w:cstheme="minorBidi"/>
          <w:bCs/>
        </w:rPr>
        <w:t>asonable opinion of that Party could</w:t>
      </w:r>
      <w:r w:rsidR="00512590" w:rsidRPr="00512590">
        <w:rPr>
          <w:rFonts w:eastAsiaTheme="minorHAnsi" w:cstheme="minorBidi"/>
          <w:bCs/>
        </w:rPr>
        <w:t xml:space="preserve"> be mitigated by the expedited delivery of Product</w:t>
      </w:r>
      <w:r w:rsidR="008F1FA2">
        <w:rPr>
          <w:rFonts w:eastAsiaTheme="minorHAnsi" w:cstheme="minorBidi"/>
          <w:bCs/>
        </w:rPr>
        <w:t xml:space="preserve"> or Service</w:t>
      </w:r>
      <w:r w:rsidR="00512590" w:rsidRPr="00512590">
        <w:rPr>
          <w:rFonts w:eastAsiaTheme="minorHAnsi" w:cstheme="minorBidi"/>
          <w:bCs/>
        </w:rPr>
        <w:t>;</w:t>
      </w:r>
      <w:bookmarkStart w:id="4" w:name="_DV_C115"/>
    </w:p>
    <w:bookmarkEnd w:id="4"/>
    <w:p w14:paraId="354C7A01" w14:textId="77777777" w:rsidR="00CC4C0C" w:rsidRPr="00FF0660" w:rsidRDefault="00CC4C0C" w:rsidP="00512590">
      <w:pPr>
        <w:numPr>
          <w:ilvl w:val="0"/>
          <w:numId w:val="11"/>
        </w:numPr>
        <w:rPr>
          <w:rFonts w:eastAsiaTheme="minorHAnsi" w:cstheme="minorBidi"/>
        </w:rPr>
      </w:pPr>
      <w:r w:rsidRPr="00512590">
        <w:rPr>
          <w:rFonts w:eastAsiaTheme="minorHAnsi" w:cstheme="minorBidi"/>
          <w:bCs/>
        </w:rPr>
        <w:t xml:space="preserve">preventing </w:t>
      </w:r>
      <w:r w:rsidR="00226B9A">
        <w:rPr>
          <w:rFonts w:eastAsiaTheme="minorHAnsi" w:cstheme="minorBidi"/>
          <w:bCs/>
        </w:rPr>
        <w:t xml:space="preserve">a </w:t>
      </w:r>
      <w:r w:rsidR="00424D17">
        <w:rPr>
          <w:rFonts w:eastAsiaTheme="minorHAnsi" w:cstheme="minorBidi"/>
          <w:bCs/>
        </w:rPr>
        <w:t>h</w:t>
      </w:r>
      <w:r w:rsidR="00226B9A">
        <w:rPr>
          <w:rFonts w:eastAsiaTheme="minorHAnsi" w:cstheme="minorBidi"/>
          <w:bCs/>
        </w:rPr>
        <w:t>ospital</w:t>
      </w:r>
      <w:r w:rsidR="00424D17">
        <w:rPr>
          <w:rFonts w:eastAsiaTheme="minorHAnsi" w:cstheme="minorBidi"/>
          <w:bCs/>
        </w:rPr>
        <w:t xml:space="preserve"> or an Agency</w:t>
      </w:r>
      <w:r w:rsidRPr="00512590">
        <w:rPr>
          <w:rFonts w:eastAsiaTheme="minorHAnsi" w:cstheme="minorBidi"/>
          <w:bCs/>
        </w:rPr>
        <w:t xml:space="preserve"> </w:t>
      </w:r>
      <w:r w:rsidR="00226B9A">
        <w:rPr>
          <w:rFonts w:eastAsiaTheme="minorHAnsi" w:cstheme="minorBidi"/>
          <w:bCs/>
        </w:rPr>
        <w:t xml:space="preserve">from </w:t>
      </w:r>
      <w:r w:rsidRPr="00512590">
        <w:rPr>
          <w:rFonts w:eastAsiaTheme="minorHAnsi" w:cstheme="minorBidi"/>
          <w:bCs/>
        </w:rPr>
        <w:t>opera</w:t>
      </w:r>
      <w:r w:rsidR="00226B9A">
        <w:rPr>
          <w:rFonts w:eastAsiaTheme="minorHAnsi" w:cstheme="minorBidi"/>
          <w:bCs/>
        </w:rPr>
        <w:t>ting under normal circumstances;</w:t>
      </w:r>
    </w:p>
    <w:p w14:paraId="51F1447D" w14:textId="77777777" w:rsidR="00FF0660" w:rsidRPr="00CC4C0C" w:rsidRDefault="00FF0660" w:rsidP="00FF0660">
      <w:pPr>
        <w:ind w:left="720"/>
        <w:rPr>
          <w:rFonts w:eastAsiaTheme="minorHAnsi" w:cstheme="minorBidi"/>
        </w:rPr>
      </w:pPr>
      <w:r w:rsidRPr="00FF0660">
        <w:rPr>
          <w:rFonts w:eastAsiaTheme="minorHAnsi" w:cstheme="minorBidi"/>
          <w:b/>
          <w:bCs/>
        </w:rPr>
        <w:t>Emergency Procedure</w:t>
      </w:r>
      <w:r>
        <w:rPr>
          <w:rFonts w:eastAsiaTheme="minorHAnsi" w:cstheme="minorBidi"/>
          <w:bCs/>
        </w:rPr>
        <w:t xml:space="preserve"> means</w:t>
      </w:r>
      <w:r w:rsidR="00227115">
        <w:rPr>
          <w:rFonts w:eastAsiaTheme="minorHAnsi" w:cstheme="minorBidi"/>
          <w:bCs/>
        </w:rPr>
        <w:t xml:space="preserve"> </w:t>
      </w:r>
      <w:r w:rsidR="00944CA4">
        <w:rPr>
          <w:rFonts w:eastAsiaTheme="minorHAnsi" w:cstheme="minorBidi"/>
          <w:bCs/>
        </w:rPr>
        <w:t>the</w:t>
      </w:r>
      <w:r w:rsidR="00A33A26">
        <w:rPr>
          <w:rFonts w:eastAsiaTheme="minorHAnsi" w:cstheme="minorBidi"/>
          <w:bCs/>
        </w:rPr>
        <w:t xml:space="preserve"> 24/7</w:t>
      </w:r>
      <w:r w:rsidR="00944CA4">
        <w:rPr>
          <w:rFonts w:eastAsiaTheme="minorHAnsi" w:cstheme="minorBidi"/>
          <w:bCs/>
        </w:rPr>
        <w:t xml:space="preserve"> rapid order and delivery procedure</w:t>
      </w:r>
      <w:r w:rsidR="00A33A26">
        <w:rPr>
          <w:rFonts w:eastAsiaTheme="minorHAnsi" w:cstheme="minorBidi"/>
          <w:bCs/>
        </w:rPr>
        <w:t xml:space="preserve"> operated by the Supplier</w:t>
      </w:r>
      <w:r w:rsidR="00944CA4">
        <w:rPr>
          <w:rFonts w:eastAsiaTheme="minorHAnsi" w:cstheme="minorBidi"/>
          <w:bCs/>
        </w:rPr>
        <w:t xml:space="preserve"> to facilitate SJH's requirements for the Product </w:t>
      </w:r>
      <w:r w:rsidR="008F1FA2">
        <w:rPr>
          <w:rFonts w:eastAsiaTheme="minorHAnsi" w:cstheme="minorBidi"/>
          <w:bCs/>
        </w:rPr>
        <w:t xml:space="preserve">or Service </w:t>
      </w:r>
      <w:r w:rsidR="00944CA4">
        <w:rPr>
          <w:rFonts w:eastAsiaTheme="minorHAnsi" w:cstheme="minorBidi"/>
          <w:bCs/>
        </w:rPr>
        <w:t>during an Emergency</w:t>
      </w:r>
      <w:r w:rsidR="00A33A26">
        <w:rPr>
          <w:rFonts w:eastAsiaTheme="minorHAnsi" w:cstheme="minorBidi"/>
          <w:bCs/>
        </w:rPr>
        <w:t>;</w:t>
      </w:r>
    </w:p>
    <w:p w14:paraId="2FDD5E3B" w14:textId="77777777" w:rsidR="000C5431" w:rsidRDefault="000C5431" w:rsidP="008005A0">
      <w:pPr>
        <w:ind w:firstLine="720"/>
        <w:rPr>
          <w:rFonts w:eastAsiaTheme="minorHAnsi"/>
        </w:rPr>
      </w:pPr>
      <w:r>
        <w:rPr>
          <w:rFonts w:eastAsiaTheme="minorHAnsi"/>
          <w:b/>
        </w:rPr>
        <w:t>Expiry Date</w:t>
      </w:r>
      <w:r w:rsidR="006F0E5B">
        <w:rPr>
          <w:rFonts w:eastAsiaTheme="minorHAnsi"/>
        </w:rPr>
        <w:t xml:space="preserve"> means the date of expiry of the Term;</w:t>
      </w:r>
    </w:p>
    <w:p w14:paraId="5A74C9B6" w14:textId="77777777" w:rsidR="00A418A9" w:rsidRPr="000C5431" w:rsidRDefault="00A418A9" w:rsidP="00A418A9">
      <w:pPr>
        <w:pStyle w:val="L2Para"/>
      </w:pPr>
      <w:r>
        <w:rPr>
          <w:b/>
        </w:rPr>
        <w:t>Fee</w:t>
      </w:r>
      <w:r>
        <w:t xml:space="preserve"> has the meaning given to it in Schedule 2 (Payment);</w:t>
      </w:r>
    </w:p>
    <w:p w14:paraId="4D6B2182" w14:textId="77777777" w:rsidR="00B25625" w:rsidRDefault="00B25625" w:rsidP="00B25625">
      <w:pPr>
        <w:pStyle w:val="L2Para"/>
      </w:pPr>
      <w:r w:rsidRPr="00883B86">
        <w:rPr>
          <w:b/>
        </w:rPr>
        <w:t>Force Majeure</w:t>
      </w:r>
      <w:r>
        <w:t xml:space="preserve"> means, in relation to either party, any circumstances beyond the reasonable control of that party (including, without limitation, any strike, lock-out or other industrial action) provided such action is not caused by the act, omission, negligence or wilful misconduct of the party relying thereon;</w:t>
      </w:r>
    </w:p>
    <w:p w14:paraId="21F162A0" w14:textId="77777777" w:rsidR="00E651BE" w:rsidRPr="004301C6" w:rsidRDefault="00E651BE" w:rsidP="00E651BE">
      <w:pPr>
        <w:ind w:left="720"/>
        <w:rPr>
          <w:rFonts w:eastAsiaTheme="minorHAnsi" w:cstheme="minorBidi"/>
        </w:rPr>
      </w:pPr>
      <w:r>
        <w:rPr>
          <w:rFonts w:eastAsiaTheme="minorHAnsi" w:cstheme="minorBidi"/>
          <w:b/>
        </w:rPr>
        <w:t>Initial Term</w:t>
      </w:r>
      <w:r>
        <w:rPr>
          <w:rFonts w:eastAsiaTheme="minorHAnsi" w:cstheme="minorBidi"/>
        </w:rPr>
        <w:t xml:space="preserve"> means the period commencing on the </w:t>
      </w:r>
      <w:r w:rsidR="008364F1">
        <w:rPr>
          <w:rFonts w:eastAsiaTheme="minorHAnsi" w:cstheme="minorBidi"/>
        </w:rPr>
        <w:t>Commencement Date</w:t>
      </w:r>
      <w:r w:rsidR="00DB0E47">
        <w:rPr>
          <w:rFonts w:eastAsiaTheme="minorHAnsi" w:cstheme="minorBidi"/>
        </w:rPr>
        <w:t xml:space="preserve"> and ending </w:t>
      </w:r>
      <w:r w:rsidR="00A317AE" w:rsidRPr="004301C6">
        <w:rPr>
          <w:rFonts w:eastAsiaTheme="minorHAnsi" w:cstheme="minorBidi"/>
          <w:b/>
        </w:rPr>
        <w:t xml:space="preserve">on </w:t>
      </w:r>
      <w:r w:rsidR="00DF2610">
        <w:rPr>
          <w:rFonts w:eastAsiaTheme="minorHAnsi" w:cstheme="minorBidi"/>
          <w:b/>
        </w:rPr>
        <w:t>dd/mm/yyyy</w:t>
      </w:r>
    </w:p>
    <w:p w14:paraId="44616B44" w14:textId="77777777" w:rsidR="009C205A" w:rsidRPr="009C205A" w:rsidRDefault="008979D9" w:rsidP="009C205A">
      <w:pPr>
        <w:ind w:left="720"/>
        <w:rPr>
          <w:rFonts w:eastAsiaTheme="minorHAnsi" w:cstheme="minorBidi"/>
        </w:rPr>
      </w:pPr>
      <w:r w:rsidRPr="009C205A">
        <w:rPr>
          <w:rFonts w:eastAsiaTheme="minorHAnsi" w:cstheme="minorBidi"/>
          <w:b/>
        </w:rPr>
        <w:t>Insolvency Event</w:t>
      </w:r>
      <w:r w:rsidRPr="009C205A">
        <w:rPr>
          <w:rFonts w:eastAsiaTheme="minorHAnsi" w:cstheme="minorBidi"/>
        </w:rPr>
        <w:t xml:space="preserve"> </w:t>
      </w:r>
      <w:r w:rsidR="009C205A" w:rsidRPr="009C205A">
        <w:rPr>
          <w:rFonts w:eastAsiaTheme="minorHAnsi" w:cstheme="minorBidi"/>
        </w:rPr>
        <w:t>means the occurrence of any act of insolvency, including:</w:t>
      </w:r>
    </w:p>
    <w:p w14:paraId="685CF30E" w14:textId="77777777" w:rsidR="009C205A" w:rsidRPr="00512590" w:rsidRDefault="009C205A" w:rsidP="00FF34C1">
      <w:pPr>
        <w:pStyle w:val="Stylea"/>
        <w:numPr>
          <w:ilvl w:val="0"/>
          <w:numId w:val="14"/>
        </w:numPr>
      </w:pPr>
      <w:r w:rsidRPr="00512590">
        <w:t>any meeting of creditors of the person in question being convened or held or any arrangement or composition with or for the benefit of its creditors (including any compromises or arrangements entered into under Sections 201 to 204 of the Companies Act, 1963 (as amended) or any compromises or arrangements entered into under the relevant section of the Companies Act 2014 (when same has been commenced)) being proposed or entered into by or in relation to the person in question; or</w:t>
      </w:r>
    </w:p>
    <w:p w14:paraId="50E55ABE" w14:textId="77777777" w:rsidR="009C205A" w:rsidRPr="009C205A" w:rsidRDefault="009C205A" w:rsidP="009C205A">
      <w:pPr>
        <w:numPr>
          <w:ilvl w:val="0"/>
          <w:numId w:val="11"/>
        </w:numPr>
        <w:rPr>
          <w:rFonts w:eastAsiaTheme="minorHAnsi" w:cstheme="minorBidi"/>
        </w:rPr>
      </w:pPr>
      <w:r w:rsidRPr="009C205A">
        <w:rPr>
          <w:rFonts w:eastAsiaTheme="minorHAnsi" w:cstheme="minorBidi"/>
        </w:rPr>
        <w:t>a supervisor, receiver, administrator, administrative receiver, trustee or encumbrancer taking possession of or being appointed over, or any distress, execution or other process being levied or enforced (and not being discharged within 5 (five) Working Days)) upon the whole or any part of the assets of the person in question; or</w:t>
      </w:r>
    </w:p>
    <w:p w14:paraId="09D71221" w14:textId="77777777" w:rsidR="009C205A" w:rsidRPr="009C205A" w:rsidRDefault="009C205A" w:rsidP="009C205A">
      <w:pPr>
        <w:numPr>
          <w:ilvl w:val="0"/>
          <w:numId w:val="11"/>
        </w:numPr>
        <w:rPr>
          <w:rFonts w:eastAsiaTheme="minorHAnsi" w:cstheme="minorBidi"/>
        </w:rPr>
      </w:pPr>
      <w:r w:rsidRPr="009C205A">
        <w:rPr>
          <w:rFonts w:eastAsiaTheme="minorHAnsi" w:cstheme="minorBidi"/>
        </w:rPr>
        <w:t>the person in question ceasing or threatening to cease to carry on business, or being or becoming unable to pay its debts within the meaning of Section 214 of the Companies Act, 1963 (as amended) or under the relevant section of the Companies Act 2014 (when same has been commenced) (without the need to prove any fact or matter to the satisfaction of the court); or</w:t>
      </w:r>
    </w:p>
    <w:p w14:paraId="1ADF2D12" w14:textId="77777777" w:rsidR="009C205A" w:rsidRPr="009C205A" w:rsidRDefault="009C205A" w:rsidP="009C205A">
      <w:pPr>
        <w:numPr>
          <w:ilvl w:val="0"/>
          <w:numId w:val="11"/>
        </w:numPr>
        <w:rPr>
          <w:rFonts w:eastAsiaTheme="minorHAnsi" w:cstheme="minorBidi"/>
        </w:rPr>
      </w:pPr>
      <w:r w:rsidRPr="009C205A">
        <w:rPr>
          <w:rFonts w:eastAsiaTheme="minorHAnsi" w:cstheme="minorBidi"/>
        </w:rPr>
        <w:t>a petition being presented or circumstances existing for a petition being presented, or a meeting being convened for the purpose of considering a resolution, for the making of an administration order or the winding-up, bankruptcy, examination or dissolution of the person in question; or</w:t>
      </w:r>
    </w:p>
    <w:p w14:paraId="7ED0BE0A" w14:textId="77777777" w:rsidR="009C205A" w:rsidRPr="009C205A" w:rsidRDefault="009C205A" w:rsidP="009C205A">
      <w:pPr>
        <w:numPr>
          <w:ilvl w:val="0"/>
          <w:numId w:val="11"/>
        </w:numPr>
        <w:rPr>
          <w:rFonts w:eastAsiaTheme="minorHAnsi" w:cstheme="minorBidi"/>
        </w:rPr>
      </w:pPr>
      <w:r w:rsidRPr="009C205A">
        <w:rPr>
          <w:rFonts w:eastAsiaTheme="minorHAnsi" w:cstheme="minorBidi"/>
        </w:rPr>
        <w:t>if any steps are taken by such person to have an examiner appointed to it, a petition is presented to appoint an examiner to such person, or any order is made appointing an examiner to that person; or</w:t>
      </w:r>
    </w:p>
    <w:p w14:paraId="29176FCF" w14:textId="77777777" w:rsidR="008979D9" w:rsidRPr="000F5BC3" w:rsidRDefault="009C205A" w:rsidP="000F5BC3">
      <w:pPr>
        <w:numPr>
          <w:ilvl w:val="0"/>
          <w:numId w:val="11"/>
        </w:numPr>
        <w:rPr>
          <w:rFonts w:eastAsiaTheme="minorHAnsi" w:cstheme="minorBidi"/>
        </w:rPr>
      </w:pPr>
      <w:r w:rsidRPr="009C205A">
        <w:rPr>
          <w:rFonts w:eastAsiaTheme="minorHAnsi" w:cstheme="minorBidi"/>
        </w:rPr>
        <w:t>if the person in question shall suffer any event analogous to any of the foregoing in any jurisdiction in which it is incorporated or resident;</w:t>
      </w:r>
    </w:p>
    <w:p w14:paraId="03291A84" w14:textId="77777777" w:rsidR="00C77327" w:rsidRDefault="00CF02F9" w:rsidP="00C77327">
      <w:pPr>
        <w:ind w:left="720"/>
      </w:pPr>
      <w:r w:rsidRPr="00FF6FE1">
        <w:rPr>
          <w:b/>
        </w:rPr>
        <w:t>Intellectual Property Rights</w:t>
      </w:r>
      <w:r>
        <w:t xml:space="preserve"> </w:t>
      </w:r>
      <w:r w:rsidR="00526595" w:rsidRPr="00526595">
        <w:t>means all intellectual property rights including patents, trade secrets, trademarks, service marks, trade names, copyrights and othe</w:t>
      </w:r>
      <w:r w:rsidR="00526595">
        <w:t xml:space="preserve">r rights in works of authorship, </w:t>
      </w:r>
      <w:r w:rsidR="00526595" w:rsidRPr="00526595">
        <w:t>moral and artists' rights, design rights, trade or business names, domain names, database rights and semi-</w:t>
      </w:r>
      <w:r w:rsidR="00526595" w:rsidRPr="00526595">
        <w:lastRenderedPageBreak/>
        <w:t>conductor topography rights and whether any of the foregoing are registered or unregistered and all rights or forms of protection of a similar nature in any country</w:t>
      </w:r>
      <w:r w:rsidRPr="00FF6FE1">
        <w:t>;</w:t>
      </w:r>
    </w:p>
    <w:p w14:paraId="5AEAE3E9" w14:textId="77777777" w:rsidR="00B25625" w:rsidRDefault="00B25625" w:rsidP="00B25625">
      <w:pPr>
        <w:pStyle w:val="L2Para"/>
      </w:pPr>
      <w:r w:rsidRPr="00883B86">
        <w:rPr>
          <w:b/>
        </w:rPr>
        <w:t>Month</w:t>
      </w:r>
      <w:r>
        <w:t xml:space="preserve"> means a calendar month and any shorter period commencing on a day following the end of a Month and ending on termination of this Agreement and </w:t>
      </w:r>
      <w:r w:rsidRPr="00883B86">
        <w:rPr>
          <w:b/>
        </w:rPr>
        <w:t>Monthly</w:t>
      </w:r>
      <w:r>
        <w:t xml:space="preserve"> </w:t>
      </w:r>
      <w:r w:rsidR="000D6011">
        <w:t>shall be construed accordingly;</w:t>
      </w:r>
    </w:p>
    <w:p w14:paraId="00365710" w14:textId="77777777" w:rsidR="000632FF" w:rsidRDefault="000632FF" w:rsidP="009D559E">
      <w:pPr>
        <w:ind w:left="720"/>
        <w:rPr>
          <w:rFonts w:eastAsiaTheme="minorHAnsi" w:cstheme="minorBidi"/>
        </w:rPr>
      </w:pPr>
      <w:r>
        <w:rPr>
          <w:rFonts w:eastAsiaTheme="minorHAnsi" w:cstheme="minorBidi"/>
          <w:b/>
        </w:rPr>
        <w:t xml:space="preserve">Order </w:t>
      </w:r>
      <w:r>
        <w:rPr>
          <w:rFonts w:eastAsiaTheme="minorHAnsi" w:cstheme="minorBidi"/>
        </w:rPr>
        <w:t xml:space="preserve">means </w:t>
      </w:r>
      <w:r w:rsidR="009D559E">
        <w:rPr>
          <w:rFonts w:eastAsiaTheme="minorHAnsi" w:cstheme="minorBidi"/>
        </w:rPr>
        <w:t>an order for Product</w:t>
      </w:r>
      <w:r w:rsidR="00AE6F27">
        <w:rPr>
          <w:rFonts w:eastAsiaTheme="minorHAnsi" w:cstheme="minorBidi"/>
        </w:rPr>
        <w:t xml:space="preserve"> or Service</w:t>
      </w:r>
      <w:r w:rsidR="009D559E" w:rsidRPr="009D559E">
        <w:rPr>
          <w:rFonts w:eastAsiaTheme="minorHAnsi" w:cstheme="minorBidi"/>
        </w:rPr>
        <w:t xml:space="preserve"> by </w:t>
      </w:r>
      <w:r w:rsidR="009D559E">
        <w:rPr>
          <w:rFonts w:eastAsiaTheme="minorHAnsi" w:cstheme="minorBidi"/>
        </w:rPr>
        <w:t xml:space="preserve">SJH </w:t>
      </w:r>
      <w:r w:rsidR="009D559E" w:rsidRPr="009D559E">
        <w:rPr>
          <w:rFonts w:eastAsiaTheme="minorHAnsi" w:cstheme="minorBidi"/>
        </w:rPr>
        <w:t xml:space="preserve">submitted to the Supplier in accordance with </w:t>
      </w:r>
      <w:r w:rsidR="00D82D7C">
        <w:rPr>
          <w:rFonts w:eastAsiaTheme="minorHAnsi" w:cstheme="minorBidi"/>
        </w:rPr>
        <w:t>C</w:t>
      </w:r>
      <w:r w:rsidR="009D559E" w:rsidRPr="009D559E">
        <w:rPr>
          <w:rFonts w:eastAsiaTheme="minorHAnsi" w:cstheme="minorBidi"/>
        </w:rPr>
        <w:t xml:space="preserve">lause </w:t>
      </w:r>
      <w:r w:rsidR="00D82D7C">
        <w:rPr>
          <w:rFonts w:eastAsiaTheme="minorHAnsi" w:cstheme="minorBidi"/>
        </w:rPr>
        <w:t>3 (Supply of the Product</w:t>
      </w:r>
      <w:r w:rsidR="00AE6F27">
        <w:rPr>
          <w:rFonts w:eastAsiaTheme="minorHAnsi" w:cstheme="minorBidi"/>
        </w:rPr>
        <w:t xml:space="preserve"> or Service</w:t>
      </w:r>
      <w:r w:rsidR="00D82D7C">
        <w:rPr>
          <w:rFonts w:eastAsiaTheme="minorHAnsi" w:cstheme="minorBidi"/>
        </w:rPr>
        <w:t>);</w:t>
      </w:r>
    </w:p>
    <w:p w14:paraId="3FB6BD21" w14:textId="77777777" w:rsidR="00B25625" w:rsidRDefault="00AE6F27" w:rsidP="00B25625">
      <w:pPr>
        <w:pStyle w:val="L2Para"/>
      </w:pPr>
      <w:r>
        <w:rPr>
          <w:b/>
        </w:rPr>
        <w:t>Service</w:t>
      </w:r>
      <w:r w:rsidR="00A25AE7">
        <w:t xml:space="preserve"> means </w:t>
      </w:r>
      <w:r w:rsidR="00B00832">
        <w:rPr>
          <w:b/>
        </w:rPr>
        <w:t>Employee Assistance Programme</w:t>
      </w:r>
      <w:r w:rsidR="00E81706" w:rsidRPr="00E81706">
        <w:rPr>
          <w:b/>
        </w:rPr>
        <w:t xml:space="preserve"> </w:t>
      </w:r>
      <w:r w:rsidR="007B749F">
        <w:t>to be supplied by the Supplier to SJH in accordance with this Agreement;</w:t>
      </w:r>
    </w:p>
    <w:p w14:paraId="60827D4B" w14:textId="77777777" w:rsidR="00B25625" w:rsidRDefault="009C4CAA" w:rsidP="00B25625">
      <w:pPr>
        <w:pStyle w:val="L2Para"/>
      </w:pPr>
      <w:r>
        <w:rPr>
          <w:b/>
        </w:rPr>
        <w:t>Service</w:t>
      </w:r>
      <w:r w:rsidR="00B25625" w:rsidRPr="00883B86">
        <w:rPr>
          <w:b/>
        </w:rPr>
        <w:t xml:space="preserve"> Specification</w:t>
      </w:r>
      <w:r w:rsidR="00B25625">
        <w:t xml:space="preserve"> means the specification for the </w:t>
      </w:r>
      <w:r>
        <w:t>Service</w:t>
      </w:r>
      <w:r w:rsidR="00B25625">
        <w:t xml:space="preserve"> as set out in Schedule 1;</w:t>
      </w:r>
    </w:p>
    <w:p w14:paraId="090D9A77" w14:textId="77777777" w:rsidR="006D7594" w:rsidRPr="006D7594" w:rsidRDefault="006D7594" w:rsidP="00637189">
      <w:pPr>
        <w:pStyle w:val="L2Para"/>
      </w:pPr>
      <w:r>
        <w:rPr>
          <w:b/>
        </w:rPr>
        <w:t>Prohibited Act</w:t>
      </w:r>
      <w:r w:rsidR="00637189">
        <w:t xml:space="preserve"> means:</w:t>
      </w:r>
    </w:p>
    <w:p w14:paraId="69EB7024" w14:textId="77777777" w:rsidR="006D7594" w:rsidRPr="00C65EAC" w:rsidRDefault="006D7594" w:rsidP="00FF34C1">
      <w:pPr>
        <w:pStyle w:val="Stylea"/>
        <w:numPr>
          <w:ilvl w:val="0"/>
          <w:numId w:val="15"/>
        </w:numPr>
      </w:pPr>
      <w:r w:rsidRPr="00C65EAC">
        <w:t xml:space="preserve">offering giving or agreeing to give to any servant of </w:t>
      </w:r>
      <w:r w:rsidR="00A27D6D">
        <w:t>SJH</w:t>
      </w:r>
      <w:r w:rsidRPr="00C65EAC">
        <w:t xml:space="preserve"> or any gift or consideration of any kind as an inducement or reward:</w:t>
      </w:r>
    </w:p>
    <w:p w14:paraId="0839F5AA" w14:textId="77777777" w:rsidR="006D7594" w:rsidRPr="00C65EAC" w:rsidRDefault="006D7594" w:rsidP="00637189">
      <w:pPr>
        <w:pStyle w:val="Stylei"/>
        <w:rPr>
          <w:i/>
          <w:iCs/>
        </w:rPr>
      </w:pPr>
      <w:r w:rsidRPr="00C65EAC">
        <w:t xml:space="preserve">for doing or not doing (or for having done or not having done) any act in relation to the obtaining or performance of this Agreement or any other contract with </w:t>
      </w:r>
      <w:r w:rsidR="00A27D6D">
        <w:t>SJH</w:t>
      </w:r>
      <w:r w:rsidRPr="00C65EAC">
        <w:t>; or</w:t>
      </w:r>
    </w:p>
    <w:p w14:paraId="32923368" w14:textId="77777777" w:rsidR="006D7594" w:rsidRPr="00C65EAC" w:rsidRDefault="006D7594" w:rsidP="00637189">
      <w:pPr>
        <w:pStyle w:val="Stylei"/>
        <w:rPr>
          <w:rFonts w:cs="Arial"/>
        </w:rPr>
      </w:pPr>
      <w:r w:rsidRPr="00C65EAC">
        <w:rPr>
          <w:rFonts w:cs="Arial"/>
        </w:rPr>
        <w:t xml:space="preserve">for showing or not showing favour or disfavour to any person in relation to this Agreement or any other contract with </w:t>
      </w:r>
      <w:r w:rsidR="00A27D6D">
        <w:rPr>
          <w:rFonts w:cs="Arial"/>
        </w:rPr>
        <w:t>SJH</w:t>
      </w:r>
      <w:r w:rsidRPr="00C65EAC">
        <w:rPr>
          <w:rFonts w:cs="Arial"/>
        </w:rPr>
        <w:t>; or</w:t>
      </w:r>
    </w:p>
    <w:p w14:paraId="2DCADC8C" w14:textId="77777777" w:rsidR="006D7594" w:rsidRPr="00C65EAC" w:rsidRDefault="006D7594" w:rsidP="00637189">
      <w:pPr>
        <w:pStyle w:val="Stylea"/>
        <w:rPr>
          <w:rFonts w:cs="Arial"/>
        </w:rPr>
      </w:pPr>
      <w:r w:rsidRPr="00C65EAC">
        <w:rPr>
          <w:rFonts w:cs="Arial"/>
        </w:rPr>
        <w:t xml:space="preserve">entering into this Agreement or any other contract with </w:t>
      </w:r>
      <w:r w:rsidR="00A27D6D">
        <w:rPr>
          <w:rFonts w:cs="Arial"/>
        </w:rPr>
        <w:t>SJH</w:t>
      </w:r>
      <w:r w:rsidRPr="00C65EAC">
        <w:rPr>
          <w:rFonts w:cs="Arial"/>
        </w:rPr>
        <w:t xml:space="preserve"> in connection with which commission has been paid or has been agreed to be paid by the </w:t>
      </w:r>
      <w:r w:rsidR="00A87221">
        <w:rPr>
          <w:rFonts w:cs="Arial"/>
        </w:rPr>
        <w:t>Supplier</w:t>
      </w:r>
      <w:r w:rsidRPr="00C65EAC">
        <w:rPr>
          <w:rFonts w:cs="Arial"/>
        </w:rPr>
        <w:t xml:space="preserve"> or on its behalf, or to its knowledge, unless before the relevant contract is entered into particulars of any such commission and of the terms and conditions of any such contract for the payment thereof have been disclosed in writing to </w:t>
      </w:r>
      <w:r w:rsidR="00A27D6D">
        <w:rPr>
          <w:rFonts w:cs="Arial"/>
        </w:rPr>
        <w:t xml:space="preserve">SJH </w:t>
      </w:r>
      <w:r>
        <w:rPr>
          <w:rFonts w:cs="Arial"/>
        </w:rPr>
        <w:t>as the case may be;</w:t>
      </w:r>
    </w:p>
    <w:p w14:paraId="5A7BB070" w14:textId="77777777" w:rsidR="006D7594" w:rsidRPr="00C65EAC" w:rsidRDefault="006D7594" w:rsidP="00637189">
      <w:pPr>
        <w:pStyle w:val="Stylea"/>
        <w:rPr>
          <w:rFonts w:cs="Arial"/>
        </w:rPr>
      </w:pPr>
      <w:r>
        <w:rPr>
          <w:rFonts w:cs="Arial"/>
        </w:rPr>
        <w:t xml:space="preserve">committing any offence </w:t>
      </w:r>
      <w:r w:rsidRPr="00C65EAC">
        <w:rPr>
          <w:rFonts w:cs="Arial"/>
        </w:rPr>
        <w:t>under the Prev</w:t>
      </w:r>
      <w:r w:rsidR="00A27D6D">
        <w:rPr>
          <w:rFonts w:cs="Arial"/>
        </w:rPr>
        <w:t>ention of Corruption Acts 1889-2001</w:t>
      </w:r>
      <w:r w:rsidRPr="00C65EAC">
        <w:rPr>
          <w:rFonts w:cs="Arial"/>
        </w:rPr>
        <w:t xml:space="preserve"> or</w:t>
      </w:r>
      <w:r>
        <w:rPr>
          <w:rFonts w:cs="Arial"/>
        </w:rPr>
        <w:t xml:space="preserve"> </w:t>
      </w:r>
      <w:r w:rsidR="00A27D6D">
        <w:rPr>
          <w:rFonts w:cs="Arial"/>
        </w:rPr>
        <w:t xml:space="preserve">the Ethics in Public Office Act 1995 or </w:t>
      </w:r>
      <w:r>
        <w:rPr>
          <w:rFonts w:cs="Arial"/>
        </w:rPr>
        <w:t>otherwise and in respect of fraudulent acts under Applicable Law; or</w:t>
      </w:r>
    </w:p>
    <w:p w14:paraId="562CA0C3" w14:textId="77777777" w:rsidR="006D7594" w:rsidRPr="006D7594" w:rsidRDefault="006D7594" w:rsidP="00A27D6D">
      <w:pPr>
        <w:pStyle w:val="Stylea"/>
      </w:pPr>
      <w:r w:rsidRPr="00C65EAC">
        <w:rPr>
          <w:rFonts w:cs="Arial"/>
        </w:rPr>
        <w:t xml:space="preserve">defrauding or attempting to defraud or conspiring to defraud </w:t>
      </w:r>
      <w:r w:rsidR="00A27D6D">
        <w:rPr>
          <w:rFonts w:cs="Arial"/>
        </w:rPr>
        <w:t>SJH</w:t>
      </w:r>
      <w:r>
        <w:rPr>
          <w:rFonts w:cs="Arial"/>
        </w:rPr>
        <w:t>.</w:t>
      </w:r>
    </w:p>
    <w:p w14:paraId="09203E26" w14:textId="77777777" w:rsidR="00B25625" w:rsidRDefault="00B25625" w:rsidP="00B25625">
      <w:pPr>
        <w:pStyle w:val="L2Para"/>
      </w:pPr>
      <w:r w:rsidRPr="00883B86">
        <w:rPr>
          <w:b/>
        </w:rPr>
        <w:t>Quarter</w:t>
      </w:r>
      <w:r>
        <w:t xml:space="preserve"> means the period of 3 months com</w:t>
      </w:r>
      <w:r w:rsidR="00A51006">
        <w:t xml:space="preserve">mencing on </w:t>
      </w:r>
      <w:r w:rsidR="005A4B9C">
        <w:t>the Commencement Date</w:t>
      </w:r>
      <w:r>
        <w:t>, each consecutive period of 3 months thereafter, and any shorter period commencing on a day following the end of a Quarter and ending on th</w:t>
      </w:r>
      <w:r w:rsidR="005A4B9C">
        <w:t xml:space="preserve">e termination of this Agreement </w:t>
      </w:r>
      <w:r>
        <w:t xml:space="preserve">and </w:t>
      </w:r>
      <w:r w:rsidRPr="00883B86">
        <w:rPr>
          <w:b/>
        </w:rPr>
        <w:t>Quarterly</w:t>
      </w:r>
      <w:r>
        <w:t xml:space="preserve"> </w:t>
      </w:r>
      <w:r w:rsidR="005A4B9C">
        <w:t>shall be construed accordingly</w:t>
      </w:r>
      <w:r>
        <w:t>;</w:t>
      </w:r>
    </w:p>
    <w:p w14:paraId="34FCDB19" w14:textId="77777777" w:rsidR="00B25625" w:rsidRDefault="00B25625" w:rsidP="00B25625">
      <w:pPr>
        <w:pStyle w:val="L2Para"/>
      </w:pPr>
      <w:r w:rsidRPr="00883B86">
        <w:rPr>
          <w:b/>
        </w:rPr>
        <w:t>Term</w:t>
      </w:r>
      <w:r>
        <w:t xml:space="preserve"> means the </w:t>
      </w:r>
      <w:r w:rsidR="00FC4583">
        <w:t xml:space="preserve">Initial Term plus any extension to the Initial Term pursuant to Clause </w:t>
      </w:r>
      <w:r w:rsidR="00856603">
        <w:t>2 (Term and Appointment)</w:t>
      </w:r>
      <w:r w:rsidR="00FC4583">
        <w:t xml:space="preserve"> of this Agr</w:t>
      </w:r>
      <w:r w:rsidR="005A4B9C">
        <w:t>e</w:t>
      </w:r>
      <w:r w:rsidR="00FC4583">
        <w:t>ement;</w:t>
      </w:r>
    </w:p>
    <w:p w14:paraId="636E16C3" w14:textId="77777777" w:rsidR="00B91CB2" w:rsidRDefault="00B91CB2" w:rsidP="00C34536">
      <w:pPr>
        <w:ind w:left="720"/>
        <w:rPr>
          <w:rFonts w:eastAsiaTheme="minorHAnsi" w:cstheme="minorBidi"/>
        </w:rPr>
      </w:pPr>
      <w:r>
        <w:rPr>
          <w:rFonts w:eastAsiaTheme="minorHAnsi" w:cstheme="minorBidi"/>
          <w:b/>
        </w:rPr>
        <w:t xml:space="preserve">Termination Date </w:t>
      </w:r>
      <w:r>
        <w:rPr>
          <w:rFonts w:eastAsiaTheme="minorHAnsi" w:cstheme="minorBidi"/>
        </w:rPr>
        <w:t xml:space="preserve">means the date on which this Agreement is terminated in accordance with Clause </w:t>
      </w:r>
      <w:r w:rsidR="00C34536">
        <w:rPr>
          <w:rFonts w:eastAsiaTheme="minorHAnsi" w:cstheme="minorBidi"/>
        </w:rPr>
        <w:t>11 (Termination) of this Agreement</w:t>
      </w:r>
      <w:r w:rsidR="00BE49E4">
        <w:rPr>
          <w:rFonts w:eastAsiaTheme="minorHAnsi" w:cstheme="minorBidi"/>
        </w:rPr>
        <w:t>;</w:t>
      </w:r>
    </w:p>
    <w:p w14:paraId="116C1806" w14:textId="77777777" w:rsidR="00B25625" w:rsidRDefault="00B25625" w:rsidP="00B25625">
      <w:pPr>
        <w:pStyle w:val="L2Para"/>
      </w:pPr>
      <w:r w:rsidRPr="00883B86">
        <w:rPr>
          <w:b/>
        </w:rPr>
        <w:t>Warranties</w:t>
      </w:r>
      <w:r>
        <w:t xml:space="preserve"> means the warranties and undertakings of the Supplier set out in Clause </w:t>
      </w:r>
      <w:r w:rsidR="00076785">
        <w:t>6</w:t>
      </w:r>
      <w:r w:rsidR="00DA1B8D">
        <w:t xml:space="preserve"> (Warranties and Undertakings)</w:t>
      </w:r>
      <w:r>
        <w:t>;</w:t>
      </w:r>
    </w:p>
    <w:p w14:paraId="7AE26835" w14:textId="77777777" w:rsidR="008D29B0" w:rsidRPr="008D29B0" w:rsidRDefault="008D29B0" w:rsidP="008D29B0">
      <w:r>
        <w:rPr>
          <w:rFonts w:eastAsiaTheme="minorHAnsi" w:cstheme="minorBidi"/>
          <w:b/>
        </w:rPr>
        <w:tab/>
      </w:r>
      <w:r w:rsidRPr="008D29B0">
        <w:rPr>
          <w:rFonts w:eastAsiaTheme="minorHAnsi" w:cstheme="minorBidi"/>
          <w:b/>
        </w:rPr>
        <w:t>Working Day</w:t>
      </w:r>
      <w:r>
        <w:rPr>
          <w:rFonts w:eastAsiaTheme="minorHAnsi" w:cstheme="minorBidi"/>
        </w:rPr>
        <w:t xml:space="preserve"> means a day when banks in Dublin are open for normal business.</w:t>
      </w:r>
    </w:p>
    <w:p w14:paraId="5AC4A4C6" w14:textId="77777777" w:rsidR="00B25625" w:rsidRDefault="00B25625" w:rsidP="00B25625">
      <w:pPr>
        <w:pStyle w:val="Heading2"/>
      </w:pPr>
      <w:r>
        <w:t>Any reference in this Agreement to "writing", or cognate expressions, includes a reference to any communication effected by cable, facsimile transmission or any comparable means.</w:t>
      </w:r>
    </w:p>
    <w:p w14:paraId="44F232F2" w14:textId="77777777" w:rsidR="00B25625" w:rsidRDefault="00B25625" w:rsidP="00B25625">
      <w:pPr>
        <w:pStyle w:val="Heading2"/>
      </w:pPr>
      <w:r>
        <w:t>The headings in this Agreement are for convenience only and shal</w:t>
      </w:r>
      <w:r w:rsidR="00A51006">
        <w:t>l not affect its interpretation</w:t>
      </w:r>
      <w:r>
        <w:t>.</w:t>
      </w:r>
    </w:p>
    <w:p w14:paraId="1A9940CA" w14:textId="77777777" w:rsidR="00B25625" w:rsidRDefault="00F863E6" w:rsidP="00B25625">
      <w:pPr>
        <w:pStyle w:val="Heading1"/>
      </w:pPr>
      <w:bookmarkStart w:id="5" w:name="_Toc8906707"/>
      <w:r>
        <w:t>TERM AND APPOINTMENT</w:t>
      </w:r>
      <w:bookmarkEnd w:id="5"/>
    </w:p>
    <w:p w14:paraId="045734D1" w14:textId="77777777" w:rsidR="0086017B" w:rsidRDefault="00006668" w:rsidP="00B25625">
      <w:pPr>
        <w:pStyle w:val="Heading2"/>
      </w:pPr>
      <w:r>
        <w:lastRenderedPageBreak/>
        <w:t>With effect from the Commencement Date, SJH hereby appoints the Supplier to supply</w:t>
      </w:r>
      <w:r w:rsidR="00D039F2">
        <w:t xml:space="preserve"> the </w:t>
      </w:r>
      <w:r w:rsidR="00B87FE9">
        <w:t>Service</w:t>
      </w:r>
      <w:r w:rsidR="00D039F2">
        <w:t xml:space="preserve"> during the Term in accordance with the terms of this </w:t>
      </w:r>
      <w:r>
        <w:t>Agreement.</w:t>
      </w:r>
    </w:p>
    <w:p w14:paraId="2091E894" w14:textId="7B09D8AD" w:rsidR="005B0AC8" w:rsidRDefault="000C5431" w:rsidP="005B0AC8">
      <w:pPr>
        <w:pStyle w:val="Heading2"/>
      </w:pPr>
      <w:r>
        <w:t>SJH has the option</w:t>
      </w:r>
      <w:r w:rsidR="00313010">
        <w:t xml:space="preserve"> </w:t>
      </w:r>
      <w:r w:rsidR="00B87FE9">
        <w:t>(at its sole discretion)</w:t>
      </w:r>
      <w:r>
        <w:t xml:space="preserve">, exercisable by written notice from SJH to the Supplier at any time between the Commencement Date and the date falling [one (1) month] prior to the expiry of the Initial Term, to extend the Initial Term for a period of </w:t>
      </w:r>
      <w:r w:rsidR="00C914D5">
        <w:t>twelve</w:t>
      </w:r>
      <w:r>
        <w:t xml:space="preserve"> (</w:t>
      </w:r>
      <w:r w:rsidR="00C914D5">
        <w:t>12</w:t>
      </w:r>
      <w:r>
        <w:t>) months from the date of expiry of the Initial Term</w:t>
      </w:r>
      <w:r w:rsidR="005B0AC8">
        <w:t xml:space="preserve"> (the </w:t>
      </w:r>
      <w:r w:rsidR="005B0AC8">
        <w:rPr>
          <w:b/>
        </w:rPr>
        <w:t>Second Term</w:t>
      </w:r>
      <w:r w:rsidR="005B0AC8">
        <w:t>).</w:t>
      </w:r>
    </w:p>
    <w:p w14:paraId="18944784" w14:textId="2692EC83" w:rsidR="005B0AC8" w:rsidRDefault="005B0AC8" w:rsidP="005B0AC8">
      <w:pPr>
        <w:pStyle w:val="Heading2"/>
      </w:pPr>
      <w:r>
        <w:t xml:space="preserve">Where the </w:t>
      </w:r>
      <w:r w:rsidR="005344F3">
        <w:t xml:space="preserve">Initial </w:t>
      </w:r>
      <w:r>
        <w:t xml:space="preserve">Term has been extended in accordance with Clause 2.2, SJH has the option, exercisable by written notice from SJH to the Supplier at any time between the </w:t>
      </w:r>
      <w:r w:rsidR="000650F2">
        <w:t>commencement of the Second Term</w:t>
      </w:r>
      <w:r>
        <w:t xml:space="preserve"> and the date falling [one (1) month] prior to the expiry of the</w:t>
      </w:r>
      <w:r w:rsidR="000650F2">
        <w:t xml:space="preserve"> Second </w:t>
      </w:r>
      <w:r>
        <w:t xml:space="preserve">Term, to extend the </w:t>
      </w:r>
      <w:r w:rsidR="000650F2">
        <w:t>Ter</w:t>
      </w:r>
      <w:r w:rsidR="005344F3">
        <w:t>m</w:t>
      </w:r>
      <w:r>
        <w:t xml:space="preserve"> for a </w:t>
      </w:r>
      <w:r w:rsidR="000650F2">
        <w:t xml:space="preserve">further </w:t>
      </w:r>
      <w:r>
        <w:t xml:space="preserve">period of </w:t>
      </w:r>
      <w:r w:rsidR="00C914D5">
        <w:t>twelve</w:t>
      </w:r>
      <w:r w:rsidR="002E2BE1">
        <w:t xml:space="preserve"> </w:t>
      </w:r>
      <w:r>
        <w:t>(</w:t>
      </w:r>
      <w:r w:rsidR="00C914D5">
        <w:t>12</w:t>
      </w:r>
      <w:r>
        <w:t>) months from the date of expiry</w:t>
      </w:r>
      <w:r w:rsidR="000650F2">
        <w:t xml:space="preserve"> of the Second Term</w:t>
      </w:r>
      <w:r w:rsidR="00D12FD0">
        <w:t>.</w:t>
      </w:r>
    </w:p>
    <w:p w14:paraId="0B884CF3" w14:textId="77777777" w:rsidR="000C5431" w:rsidRDefault="000C5431" w:rsidP="000C5431">
      <w:pPr>
        <w:pStyle w:val="Heading2"/>
        <w:numPr>
          <w:ilvl w:val="1"/>
          <w:numId w:val="1"/>
        </w:numPr>
      </w:pPr>
      <w:r w:rsidRPr="008057B0">
        <w:t xml:space="preserve">Any extension of this Agreement pursuant to Clause </w:t>
      </w:r>
      <w:r w:rsidR="005B4C94">
        <w:t xml:space="preserve">2.2 or </w:t>
      </w:r>
      <w:r>
        <w:t xml:space="preserve">2.3 </w:t>
      </w:r>
      <w:r w:rsidRPr="008057B0">
        <w:t xml:space="preserve">will be on the </w:t>
      </w:r>
      <w:r>
        <w:t xml:space="preserve">prevailing </w:t>
      </w:r>
      <w:r w:rsidRPr="008057B0">
        <w:t xml:space="preserve">terms </w:t>
      </w:r>
      <w:r>
        <w:t xml:space="preserve">of the Agreement </w:t>
      </w:r>
      <w:r w:rsidRPr="008057B0">
        <w:t xml:space="preserve">that are in effect as at the date of extension (unless otherwise agreed by the </w:t>
      </w:r>
      <w:r>
        <w:t>Parties</w:t>
      </w:r>
      <w:r w:rsidRPr="008057B0">
        <w:t xml:space="preserve"> in writing).</w:t>
      </w:r>
    </w:p>
    <w:p w14:paraId="06FCD063" w14:textId="77777777" w:rsidR="00CB04D7" w:rsidRPr="00CB04D7" w:rsidRDefault="00CB04D7" w:rsidP="00CB04D7">
      <w:pPr>
        <w:pStyle w:val="Heading1"/>
      </w:pPr>
      <w:bookmarkStart w:id="6" w:name="_Toc8906708"/>
      <w:r>
        <w:t xml:space="preserve">Supply of the </w:t>
      </w:r>
      <w:r w:rsidR="00967318">
        <w:t>SERVICE</w:t>
      </w:r>
      <w:bookmarkEnd w:id="6"/>
    </w:p>
    <w:p w14:paraId="2BD30BBB" w14:textId="77777777" w:rsidR="00C23120" w:rsidRPr="00C23120" w:rsidRDefault="000D7621" w:rsidP="00C23120">
      <w:pPr>
        <w:pStyle w:val="Heading2"/>
      </w:pPr>
      <w:r>
        <w:t>During the Term, t</w:t>
      </w:r>
      <w:r w:rsidR="00165D38">
        <w:t>he</w:t>
      </w:r>
      <w:r w:rsidR="00BE46F2">
        <w:t xml:space="preserve"> Supplier</w:t>
      </w:r>
      <w:r>
        <w:t xml:space="preserve"> shall </w:t>
      </w:r>
      <w:r w:rsidR="00BE46F2">
        <w:t>supply</w:t>
      </w:r>
      <w:r w:rsidR="00B25625">
        <w:t xml:space="preserve"> the </w:t>
      </w:r>
      <w:r w:rsidR="00967318">
        <w:t xml:space="preserve">Service </w:t>
      </w:r>
      <w:r w:rsidR="0092399A">
        <w:t>in</w:t>
      </w:r>
      <w:r w:rsidR="007F1B18">
        <w:t xml:space="preserve"> such</w:t>
      </w:r>
      <w:r w:rsidR="0092399A">
        <w:t xml:space="preserve"> quantities</w:t>
      </w:r>
      <w:r w:rsidR="00967318">
        <w:t xml:space="preserve"> and timelines</w:t>
      </w:r>
      <w:r w:rsidR="0092399A">
        <w:t xml:space="preserve"> as may be </w:t>
      </w:r>
      <w:r w:rsidR="00AF0AA8">
        <w:t xml:space="preserve">required by SJH throughout the Term and as </w:t>
      </w:r>
      <w:r w:rsidR="0003226F">
        <w:t>notified to the Suppl</w:t>
      </w:r>
      <w:r w:rsidR="00F20112">
        <w:t>i</w:t>
      </w:r>
      <w:r w:rsidR="0003226F">
        <w:t xml:space="preserve">er </w:t>
      </w:r>
      <w:r w:rsidR="0092399A">
        <w:t>by SJH</w:t>
      </w:r>
      <w:r w:rsidR="00AF0AA8">
        <w:t xml:space="preserve"> in an Order</w:t>
      </w:r>
      <w:r w:rsidR="0003226F">
        <w:t xml:space="preserve"> in accordance with this Clause 3</w:t>
      </w:r>
      <w:r w:rsidR="006D078E">
        <w:t>.</w:t>
      </w:r>
    </w:p>
    <w:p w14:paraId="5A75CD63" w14:textId="77777777" w:rsidR="00B25625" w:rsidRDefault="00B25625" w:rsidP="00512829">
      <w:pPr>
        <w:pStyle w:val="Heading2"/>
      </w:pPr>
      <w:r>
        <w:t xml:space="preserve">All purchases of the </w:t>
      </w:r>
      <w:r w:rsidR="00967318">
        <w:t>Service</w:t>
      </w:r>
      <w:r>
        <w:t xml:space="preserve"> by SJH shall be in accordance with the procedure set out in </w:t>
      </w:r>
      <w:r w:rsidR="00512829">
        <w:t>this Clause 3.</w:t>
      </w:r>
    </w:p>
    <w:p w14:paraId="7455419A" w14:textId="77777777" w:rsidR="007936A9" w:rsidRPr="007936A9" w:rsidRDefault="00B25625" w:rsidP="00967318">
      <w:pPr>
        <w:pStyle w:val="Heading2"/>
      </w:pPr>
      <w:r>
        <w:t>SJH shall</w:t>
      </w:r>
      <w:r w:rsidR="00967318">
        <w:t xml:space="preserve"> provide to the Supplier </w:t>
      </w:r>
      <w:r>
        <w:t>upon execution of this Agreement, a non-binding six­ month forecast</w:t>
      </w:r>
      <w:r w:rsidR="007936A9">
        <w:t xml:space="preserve"> of its estimated requirements for the </w:t>
      </w:r>
      <w:r w:rsidR="00967318">
        <w:t xml:space="preserve">Service. </w:t>
      </w:r>
    </w:p>
    <w:p w14:paraId="05C2ADB4" w14:textId="77777777" w:rsidR="00B25625" w:rsidRDefault="00B25625" w:rsidP="00B25625">
      <w:pPr>
        <w:pStyle w:val="Heading2"/>
      </w:pPr>
      <w:r>
        <w:t xml:space="preserve">SJH shall give the Supplier </w:t>
      </w:r>
      <w:r w:rsidR="00AF0AA8">
        <w:t>its Orders</w:t>
      </w:r>
      <w:r>
        <w:t xml:space="preserve"> for the </w:t>
      </w:r>
      <w:r w:rsidR="00967318">
        <w:t>Service</w:t>
      </w:r>
      <w:r>
        <w:t xml:space="preserve"> in writing or orally, and if given orally, the </w:t>
      </w:r>
      <w:r w:rsidR="000D4FC9">
        <w:t>O</w:t>
      </w:r>
      <w:r>
        <w:t xml:space="preserve">rder shall be confirmed by SJH in writing not more than 3 days after the </w:t>
      </w:r>
      <w:r w:rsidR="00DA548D">
        <w:t>O</w:t>
      </w:r>
      <w:r>
        <w:t>rder is given orally by SJH</w:t>
      </w:r>
      <w:r w:rsidR="00D6002A">
        <w:t xml:space="preserve"> (and if no such confirmation is received, the Order will be deemed to have been accepted by the Supplier).</w:t>
      </w:r>
    </w:p>
    <w:p w14:paraId="188E9681" w14:textId="77777777" w:rsidR="009E64BF" w:rsidRDefault="009E64BF" w:rsidP="009E64BF">
      <w:pPr>
        <w:pStyle w:val="Heading2"/>
      </w:pPr>
      <w:r>
        <w:t xml:space="preserve">Each Order shall specify, inter alia, the </w:t>
      </w:r>
      <w:r w:rsidR="00967318">
        <w:t>Service</w:t>
      </w:r>
      <w:r>
        <w:t xml:space="preserve"> required by SJH and the required delivery date.</w:t>
      </w:r>
    </w:p>
    <w:p w14:paraId="31308A9C" w14:textId="77777777" w:rsidR="004B2EED" w:rsidRDefault="00977979" w:rsidP="00866CED">
      <w:pPr>
        <w:pStyle w:val="Heading2"/>
      </w:pPr>
      <w:r>
        <w:t>Notwithstanding any provision of this Clause 3, t</w:t>
      </w:r>
      <w:r w:rsidR="004B2EED">
        <w:t xml:space="preserve">he Supplier shall </w:t>
      </w:r>
      <w:r>
        <w:t>operate</w:t>
      </w:r>
      <w:r w:rsidR="004B2EED">
        <w:t xml:space="preserve"> </w:t>
      </w:r>
      <w:r>
        <w:t>the</w:t>
      </w:r>
      <w:r w:rsidR="007542DE">
        <w:t xml:space="preserve"> </w:t>
      </w:r>
      <w:r>
        <w:t xml:space="preserve">Emergency Procedure at all times throughout the Term to ensure sufficient supply of the </w:t>
      </w:r>
      <w:r w:rsidR="00967318">
        <w:t>Service</w:t>
      </w:r>
      <w:r>
        <w:t xml:space="preserve"> to SJH in the event of an Emergency.</w:t>
      </w:r>
    </w:p>
    <w:p w14:paraId="2E4261E8" w14:textId="77777777" w:rsidR="00C23120" w:rsidRPr="00C23120" w:rsidRDefault="00C23120" w:rsidP="00C23120">
      <w:pPr>
        <w:pStyle w:val="Heading2"/>
      </w:pPr>
      <w:r>
        <w:t>The nature and scope of the Service shall be as specified in Schedule 1 of this agreement</w:t>
      </w:r>
      <w:r w:rsidR="003A3B88">
        <w:t xml:space="preserve">. </w:t>
      </w:r>
      <w:r>
        <w:t xml:space="preserve"> </w:t>
      </w:r>
    </w:p>
    <w:p w14:paraId="43B2D5F3" w14:textId="77777777" w:rsidR="00B25625" w:rsidRDefault="00B25625" w:rsidP="0052244D">
      <w:pPr>
        <w:pStyle w:val="Heading2"/>
        <w:numPr>
          <w:ilvl w:val="0"/>
          <w:numId w:val="0"/>
        </w:numPr>
        <w:ind w:left="720"/>
      </w:pPr>
    </w:p>
    <w:p w14:paraId="3EC6AEDC" w14:textId="77777777" w:rsidR="00B25625" w:rsidRDefault="00E55151" w:rsidP="00B25625">
      <w:pPr>
        <w:pStyle w:val="Heading1"/>
      </w:pPr>
      <w:bookmarkStart w:id="7" w:name="_Toc8906709"/>
      <w:r>
        <w:t>PAYMENT</w:t>
      </w:r>
      <w:bookmarkEnd w:id="7"/>
    </w:p>
    <w:p w14:paraId="672EF0C1" w14:textId="77777777" w:rsidR="00B25625" w:rsidRDefault="00B25625" w:rsidP="00B25625">
      <w:pPr>
        <w:pStyle w:val="Heading2"/>
      </w:pPr>
      <w:r>
        <w:t>The</w:t>
      </w:r>
      <w:r w:rsidR="00794DA6">
        <w:t xml:space="preserve"> Fee payable for</w:t>
      </w:r>
      <w:r>
        <w:t xml:space="preserve"> the </w:t>
      </w:r>
      <w:r w:rsidR="001D18B6">
        <w:t>Service</w:t>
      </w:r>
      <w:r>
        <w:t xml:space="preserve"> shall be as </w:t>
      </w:r>
      <w:r w:rsidR="008A696B">
        <w:t xml:space="preserve">set </w:t>
      </w:r>
      <w:r>
        <w:t>out in Schedule 2</w:t>
      </w:r>
      <w:r w:rsidR="00C859DD">
        <w:t xml:space="preserve"> (Payment)</w:t>
      </w:r>
      <w:r>
        <w:t xml:space="preserve"> of this Agreement and the Supplier shall not be entitled to increase the</w:t>
      </w:r>
      <w:r w:rsidR="00794DA6">
        <w:t xml:space="preserve"> Fee</w:t>
      </w:r>
      <w:r>
        <w:t xml:space="preserve"> during the Term.</w:t>
      </w:r>
    </w:p>
    <w:p w14:paraId="0ED71D38" w14:textId="77777777" w:rsidR="00AB759B" w:rsidRDefault="00AB759B" w:rsidP="00AB759B">
      <w:pPr>
        <w:pStyle w:val="Heading2"/>
      </w:pPr>
      <w:r>
        <w:t xml:space="preserve">The Fee shall be inclusive of </w:t>
      </w:r>
      <w:r w:rsidR="001D18B6">
        <w:t>all the costs associated with the delivery of the Service</w:t>
      </w:r>
      <w:r w:rsidR="001D18B6">
        <w:rPr>
          <w:lang w:val="en-US"/>
        </w:rPr>
        <w:t xml:space="preserve"> including</w:t>
      </w:r>
      <w:r w:rsidR="00CF3527">
        <w:rPr>
          <w:lang w:val="en-US"/>
        </w:rPr>
        <w:t xml:space="preserve"> transportation to/from SJH, </w:t>
      </w:r>
      <w:r w:rsidR="005B546C" w:rsidRPr="005B546C">
        <w:rPr>
          <w:lang w:val="en-US"/>
        </w:rPr>
        <w:t>insurance and waste and s</w:t>
      </w:r>
      <w:r w:rsidR="005B546C">
        <w:rPr>
          <w:lang w:val="en-US"/>
        </w:rPr>
        <w:t xml:space="preserve">urplus removal </w:t>
      </w:r>
      <w:r w:rsidR="00CF3527">
        <w:rPr>
          <w:lang w:val="en-US"/>
        </w:rPr>
        <w:t>of products necessary to the delivery of the Service</w:t>
      </w:r>
      <w:r w:rsidR="00CF3527">
        <w:t>.</w:t>
      </w:r>
    </w:p>
    <w:p w14:paraId="6D889F8B" w14:textId="3322A498" w:rsidR="00F56CA5" w:rsidRDefault="00F56CA5" w:rsidP="00F56CA5">
      <w:pPr>
        <w:pStyle w:val="Heading2"/>
        <w:rPr>
          <w:rFonts w:eastAsiaTheme="minorHAnsi" w:cstheme="minorBidi"/>
        </w:rPr>
      </w:pPr>
      <w:r>
        <w:rPr>
          <w:rFonts w:eastAsiaTheme="minorHAnsi" w:cstheme="minorBidi"/>
        </w:rPr>
        <w:t>SJH shall</w:t>
      </w:r>
      <w:r w:rsidR="00CF3527">
        <w:rPr>
          <w:rFonts w:eastAsiaTheme="minorHAnsi" w:cstheme="minorBidi"/>
        </w:rPr>
        <w:t xml:space="preserve"> </w:t>
      </w:r>
      <w:r>
        <w:rPr>
          <w:rFonts w:eastAsiaTheme="minorHAnsi" w:cstheme="minorBidi"/>
        </w:rPr>
        <w:t>pa</w:t>
      </w:r>
      <w:r w:rsidR="00CF3527">
        <w:rPr>
          <w:rFonts w:eastAsiaTheme="minorHAnsi" w:cstheme="minorBidi"/>
        </w:rPr>
        <w:t xml:space="preserve">y </w:t>
      </w:r>
      <w:r>
        <w:rPr>
          <w:rFonts w:eastAsiaTheme="minorHAnsi" w:cstheme="minorBidi"/>
        </w:rPr>
        <w:t xml:space="preserve">the Fee within </w:t>
      </w:r>
      <w:r w:rsidR="006651F7">
        <w:rPr>
          <w:rFonts w:eastAsiaTheme="minorHAnsi" w:cstheme="minorBidi"/>
        </w:rPr>
        <w:t>thirty</w:t>
      </w:r>
      <w:r>
        <w:rPr>
          <w:rFonts w:eastAsiaTheme="minorHAnsi" w:cstheme="minorBidi"/>
        </w:rPr>
        <w:t xml:space="preserve"> (</w:t>
      </w:r>
      <w:r w:rsidR="006651F7">
        <w:rPr>
          <w:rFonts w:eastAsiaTheme="minorHAnsi" w:cstheme="minorBidi"/>
        </w:rPr>
        <w:t>30</w:t>
      </w:r>
      <w:r>
        <w:rPr>
          <w:rFonts w:eastAsiaTheme="minorHAnsi" w:cstheme="minorBidi"/>
        </w:rPr>
        <w:t xml:space="preserve">) </w:t>
      </w:r>
      <w:r w:rsidR="00DD771E">
        <w:rPr>
          <w:rFonts w:eastAsiaTheme="minorHAnsi" w:cstheme="minorBidi"/>
        </w:rPr>
        <w:t xml:space="preserve">Working </w:t>
      </w:r>
      <w:r>
        <w:rPr>
          <w:rFonts w:eastAsiaTheme="minorHAnsi" w:cstheme="minorBidi"/>
        </w:rPr>
        <w:t xml:space="preserve">Days of receipt of a valid </w:t>
      </w:r>
      <w:r w:rsidR="00CF3527">
        <w:rPr>
          <w:rFonts w:eastAsiaTheme="minorHAnsi" w:cstheme="minorBidi"/>
        </w:rPr>
        <w:t>invoice.</w:t>
      </w:r>
    </w:p>
    <w:p w14:paraId="2D5D8C29" w14:textId="77777777" w:rsidR="00374CE8" w:rsidRDefault="00374CE8" w:rsidP="00374CE8">
      <w:pPr>
        <w:pStyle w:val="Heading2"/>
      </w:pPr>
      <w:r>
        <w:t>If SJH on bona fide grounds disputes any part of an amount invoiced by the Supplier (</w:t>
      </w:r>
      <w:r w:rsidR="00C92459">
        <w:t xml:space="preserve">a </w:t>
      </w:r>
      <w:r>
        <w:rPr>
          <w:b/>
        </w:rPr>
        <w:t>Disputed Sum</w:t>
      </w:r>
      <w:r>
        <w:t>), S</w:t>
      </w:r>
      <w:r w:rsidR="006665A1">
        <w:t>JH shall, within tw</w:t>
      </w:r>
      <w:r w:rsidR="00E90BDB">
        <w:t>enty (20)</w:t>
      </w:r>
      <w:r w:rsidR="006665A1">
        <w:t xml:space="preserve"> </w:t>
      </w:r>
      <w:r w:rsidR="00DD771E">
        <w:t>Working</w:t>
      </w:r>
      <w:r>
        <w:t xml:space="preserve"> Days of the date of the relevant invoice, notify the Supplier in writing of that dispute giving full details of the nature of the dispute and the amount that it claims should have been invoiced and:</w:t>
      </w:r>
    </w:p>
    <w:p w14:paraId="78D6D3B0" w14:textId="77777777" w:rsidR="00374CE8" w:rsidRDefault="00374CE8" w:rsidP="00374CE8">
      <w:pPr>
        <w:pStyle w:val="Heading3"/>
      </w:pPr>
      <w:r>
        <w:lastRenderedPageBreak/>
        <w:t xml:space="preserve">SJH will pay that part of the invoice which is not a Disputed Sum in accordance with </w:t>
      </w:r>
      <w:r w:rsidR="00861FC9">
        <w:t>C</w:t>
      </w:r>
      <w:r>
        <w:t xml:space="preserve">lause </w:t>
      </w:r>
      <w:r w:rsidR="00BB5577">
        <w:t>4.3</w:t>
      </w:r>
      <w:r w:rsidR="00861FC9">
        <w:t xml:space="preserve"> of this Agreement</w:t>
      </w:r>
      <w:r>
        <w:t>;</w:t>
      </w:r>
    </w:p>
    <w:p w14:paraId="6483FC20" w14:textId="77777777" w:rsidR="00374CE8" w:rsidRDefault="006665A1" w:rsidP="00374CE8">
      <w:pPr>
        <w:pStyle w:val="Heading3"/>
      </w:pPr>
      <w:r>
        <w:t>SJH</w:t>
      </w:r>
      <w:r w:rsidR="00374CE8">
        <w:t xml:space="preserve"> will be entitled to withhold payment of the Disputed Sum;</w:t>
      </w:r>
    </w:p>
    <w:p w14:paraId="366C34C3" w14:textId="77777777" w:rsidR="00374CE8" w:rsidRDefault="00374CE8" w:rsidP="00374CE8">
      <w:pPr>
        <w:pStyle w:val="Heading3"/>
      </w:pPr>
      <w:r>
        <w:t xml:space="preserve">the </w:t>
      </w:r>
      <w:r w:rsidR="006665A1">
        <w:t>P</w:t>
      </w:r>
      <w:r>
        <w:t>arties will negotiate in good faith to resolve such dispute</w:t>
      </w:r>
      <w:r w:rsidR="00354C0E">
        <w:t>;</w:t>
      </w:r>
    </w:p>
    <w:p w14:paraId="7030EE36" w14:textId="77777777" w:rsidR="00374CE8" w:rsidRDefault="00374CE8" w:rsidP="00374CE8">
      <w:pPr>
        <w:pStyle w:val="Heading3"/>
      </w:pPr>
      <w:r>
        <w:t>the Supplier will provide all such information and evidence as may be reasonably necessary to verify the Disputed Sum; and</w:t>
      </w:r>
    </w:p>
    <w:p w14:paraId="202F7180" w14:textId="77777777" w:rsidR="00374CE8" w:rsidRPr="00374CE8" w:rsidRDefault="00374CE8" w:rsidP="00374CE8">
      <w:pPr>
        <w:pStyle w:val="Heading3"/>
      </w:pPr>
      <w:r>
        <w:t xml:space="preserve">following resolution of the dispute </w:t>
      </w:r>
      <w:r w:rsidR="00E90BDB">
        <w:t>SJH</w:t>
      </w:r>
      <w:r>
        <w:t xml:space="preserve"> will, within </w:t>
      </w:r>
      <w:r w:rsidR="00E90BDB">
        <w:t>ten (</w:t>
      </w:r>
      <w:r>
        <w:t>10</w:t>
      </w:r>
      <w:r w:rsidR="00E90BDB">
        <w:t>)</w:t>
      </w:r>
      <w:r>
        <w:t xml:space="preserve"> </w:t>
      </w:r>
      <w:r w:rsidR="00DD771E">
        <w:t xml:space="preserve">Working </w:t>
      </w:r>
      <w:r>
        <w:t xml:space="preserve">Days, pay to the Supplier that part of the Disputed Sum (if any) as it is determined is payable by </w:t>
      </w:r>
      <w:r w:rsidR="00E90BDB">
        <w:t>SJH.</w:t>
      </w:r>
    </w:p>
    <w:p w14:paraId="5721F3EB" w14:textId="77777777" w:rsidR="00B25625" w:rsidRDefault="00B25625" w:rsidP="00B25625">
      <w:pPr>
        <w:pStyle w:val="Heading2"/>
      </w:pPr>
      <w:r>
        <w:t>SJH shall reserve the right to conduct audits of the Supplier facilities and procedures, using a third party as necessary. SJH reserves the right to inspect supplier</w:t>
      </w:r>
      <w:r w:rsidR="009F1CFD">
        <w:t>’</w:t>
      </w:r>
      <w:r>
        <w:t xml:space="preserve">s contingency plan for maintaining </w:t>
      </w:r>
      <w:r w:rsidR="00913CD7">
        <w:t>service</w:t>
      </w:r>
      <w:r>
        <w:t xml:space="preserve"> supply as part of the audit.</w:t>
      </w:r>
    </w:p>
    <w:p w14:paraId="4C9775F5" w14:textId="77777777" w:rsidR="00E942F9" w:rsidRPr="00E942F9" w:rsidRDefault="00B15783" w:rsidP="00B15783">
      <w:pPr>
        <w:pStyle w:val="Heading2"/>
      </w:pPr>
      <w:r>
        <w:t>SJH</w:t>
      </w:r>
      <w:r w:rsidRPr="00B15783">
        <w:t xml:space="preserve"> may retain or set off any amount owed to it by </w:t>
      </w:r>
      <w:r>
        <w:t>the Supplier</w:t>
      </w:r>
      <w:r w:rsidRPr="00B15783">
        <w:t xml:space="preserve"> under this Agreement which has fallen due and payable against any amount due to </w:t>
      </w:r>
      <w:r>
        <w:t>the Supplier</w:t>
      </w:r>
      <w:r w:rsidRPr="00B15783">
        <w:t xml:space="preserve"> under this</w:t>
      </w:r>
      <w:r>
        <w:t xml:space="preserve"> </w:t>
      </w:r>
      <w:r w:rsidRPr="00B15783">
        <w:t>Agreement.</w:t>
      </w:r>
      <w:r>
        <w:t xml:space="preserve"> The Supplier </w:t>
      </w:r>
      <w:r w:rsidRPr="00B15783">
        <w:t xml:space="preserve">may </w:t>
      </w:r>
      <w:r>
        <w:t xml:space="preserve">not </w:t>
      </w:r>
      <w:r w:rsidRPr="00B15783">
        <w:t>re</w:t>
      </w:r>
      <w:r>
        <w:t>tain or set off any amounts due by it to SJH.</w:t>
      </w:r>
    </w:p>
    <w:p w14:paraId="69950DF2" w14:textId="77777777" w:rsidR="00B25625" w:rsidRDefault="00B25625" w:rsidP="00B25625">
      <w:pPr>
        <w:pStyle w:val="Heading1"/>
      </w:pPr>
      <w:bookmarkStart w:id="8" w:name="_Toc8906710"/>
      <w:r>
        <w:t>Warranties and Undertakings</w:t>
      </w:r>
      <w:bookmarkEnd w:id="8"/>
    </w:p>
    <w:p w14:paraId="1644E3DE" w14:textId="77777777" w:rsidR="00B25625" w:rsidRDefault="00B25625" w:rsidP="00B25625">
      <w:pPr>
        <w:pStyle w:val="Heading2"/>
      </w:pPr>
      <w:r>
        <w:t>The Supplier warrants an</w:t>
      </w:r>
      <w:r w:rsidR="000B54A6">
        <w:t>d undertakes to SJH as follows:</w:t>
      </w:r>
    </w:p>
    <w:p w14:paraId="6BE68527" w14:textId="77777777" w:rsidR="00B25625" w:rsidRDefault="00B25625" w:rsidP="00B25625">
      <w:pPr>
        <w:pStyle w:val="Heading3"/>
      </w:pPr>
      <w:r>
        <w:t xml:space="preserve">that it has, and will maintain during the continuance of this Agreement all authorisations, approvals, licences or consents necessary to enable it to </w:t>
      </w:r>
      <w:r w:rsidR="00AA3FC6">
        <w:t>provide the Service in</w:t>
      </w:r>
      <w:r>
        <w:t xml:space="preserve"> Ireland and that it will notify SJH forthwith upon the withdrawal or revocation or modification of any of the aforesaid authorisations, approvals, licences or consents that may affect Supplier's ability to </w:t>
      </w:r>
      <w:r w:rsidR="00AA3FC6">
        <w:t>provide the Service</w:t>
      </w:r>
      <w:r>
        <w:t xml:space="preserve"> in Ireland;</w:t>
      </w:r>
    </w:p>
    <w:p w14:paraId="058F0A47" w14:textId="77777777" w:rsidR="00B25625" w:rsidRDefault="00B25625" w:rsidP="00B25625">
      <w:pPr>
        <w:pStyle w:val="Heading3"/>
      </w:pPr>
      <w:r>
        <w:t xml:space="preserve">that it has in force and will at all times during the Term and for a period of six years thereafter maintain in force </w:t>
      </w:r>
      <w:r w:rsidR="008F2C74">
        <w:t>employer liability insurance,</w:t>
      </w:r>
      <w:r>
        <w:t xml:space="preserve"> public liability insurance</w:t>
      </w:r>
      <w:r w:rsidR="008F2C74">
        <w:t xml:space="preserve"> and professional liability insurance</w:t>
      </w:r>
      <w:r>
        <w:t xml:space="preserve"> in substantially the terms set out </w:t>
      </w:r>
      <w:r w:rsidR="00036102">
        <w:t>in Schedule 3</w:t>
      </w:r>
      <w:r w:rsidR="00C859DD">
        <w:t xml:space="preserve"> (Required Insurances)</w:t>
      </w:r>
      <w:r w:rsidR="00036102">
        <w:t xml:space="preserve"> of this Agreement;</w:t>
      </w:r>
    </w:p>
    <w:p w14:paraId="5B8A08DA" w14:textId="77777777" w:rsidR="00036102" w:rsidRDefault="00036102" w:rsidP="00036102">
      <w:pPr>
        <w:pStyle w:val="Heading3"/>
      </w:pPr>
      <w:r>
        <w:t xml:space="preserve">that it has and will have at all times during the Term sufficient </w:t>
      </w:r>
      <w:r w:rsidR="008F2C74">
        <w:t xml:space="preserve">staffing and </w:t>
      </w:r>
      <w:r>
        <w:t xml:space="preserve">stock of </w:t>
      </w:r>
      <w:r w:rsidR="008F2C74">
        <w:t>material and equipment</w:t>
      </w:r>
      <w:r>
        <w:t xml:space="preserve"> readily available to </w:t>
      </w:r>
      <w:r w:rsidR="008F2C74">
        <w:t xml:space="preserve">perform the Service and </w:t>
      </w:r>
      <w:r>
        <w:t>comply with its obligations under this Agreement.</w:t>
      </w:r>
    </w:p>
    <w:p w14:paraId="598282D6" w14:textId="77777777" w:rsidR="00D004CF" w:rsidRPr="00D004CF" w:rsidRDefault="00D004CF" w:rsidP="006742AF">
      <w:pPr>
        <w:pStyle w:val="Heading3"/>
      </w:pPr>
      <w:r>
        <w:t xml:space="preserve">that it will meet the specific requirements set out in the Service Level agreement (Schedule 5). </w:t>
      </w:r>
    </w:p>
    <w:p w14:paraId="7EE23E4E" w14:textId="77777777" w:rsidR="006742AF" w:rsidRDefault="006742AF" w:rsidP="006742AF">
      <w:pPr>
        <w:pStyle w:val="Heading3"/>
      </w:pPr>
      <w:r>
        <w:t xml:space="preserve">It has satisfied itself before entering into this Agreement that the </w:t>
      </w:r>
      <w:r w:rsidR="00B813B6">
        <w:t>Fee</w:t>
      </w:r>
      <w:r>
        <w:t xml:space="preserve"> is correct and sufficient, and to have taken account of all that is required to perform this Agreement, and to have included in the </w:t>
      </w:r>
      <w:r w:rsidR="00B813B6">
        <w:t xml:space="preserve">Fee </w:t>
      </w:r>
      <w:r>
        <w:t xml:space="preserve">all costs of supplying the </w:t>
      </w:r>
      <w:r w:rsidR="008F2C74">
        <w:t>Service</w:t>
      </w:r>
      <w:r w:rsidR="00036102">
        <w:t>.</w:t>
      </w:r>
    </w:p>
    <w:p w14:paraId="487D2C1F" w14:textId="77777777" w:rsidR="00B25625" w:rsidRDefault="00B25625" w:rsidP="00B25625">
      <w:pPr>
        <w:pStyle w:val="Heading2"/>
      </w:pPr>
      <w:r>
        <w:t xml:space="preserve">The Supplier shall notify SJH forthwith upon the breach by it of any of the warranties </w:t>
      </w:r>
      <w:r w:rsidR="001201F3">
        <w:t>or</w:t>
      </w:r>
      <w:r>
        <w:t xml:space="preserve"> undertakings contained in Clause </w:t>
      </w:r>
      <w:r w:rsidR="008F2C74">
        <w:t>5</w:t>
      </w:r>
      <w:r>
        <w:t>.1.</w:t>
      </w:r>
    </w:p>
    <w:p w14:paraId="05128FC9" w14:textId="77777777" w:rsidR="00B25625" w:rsidRDefault="00D42BB3" w:rsidP="00B25625">
      <w:pPr>
        <w:pStyle w:val="Heading2"/>
      </w:pPr>
      <w:r>
        <w:t xml:space="preserve">The provisions of Clause </w:t>
      </w:r>
      <w:r w:rsidR="008F2C74">
        <w:t>5</w:t>
      </w:r>
      <w:r>
        <w:t>.1.</w:t>
      </w:r>
      <w:r w:rsidR="00E82999">
        <w:t>5</w:t>
      </w:r>
      <w:r>
        <w:t xml:space="preserve"> </w:t>
      </w:r>
      <w:r w:rsidR="00B25625">
        <w:t>shall survive termination of this Agreement.</w:t>
      </w:r>
    </w:p>
    <w:p w14:paraId="3422C26D" w14:textId="77777777" w:rsidR="00B25625" w:rsidRDefault="00B25625" w:rsidP="00B25625">
      <w:pPr>
        <w:pStyle w:val="Heading2"/>
      </w:pPr>
      <w:r>
        <w:t xml:space="preserve">The Supplier shall procure that the Warranties will also be true and accurate on the date of delivery of each </w:t>
      </w:r>
      <w:r w:rsidR="00DA548D">
        <w:t>O</w:t>
      </w:r>
      <w:r>
        <w:t>rder to SJH and on such date the Supplier shall be deemed to have repeated the same.</w:t>
      </w:r>
    </w:p>
    <w:p w14:paraId="3489901D" w14:textId="77777777" w:rsidR="00B25625" w:rsidRDefault="00B25625" w:rsidP="00B25625">
      <w:pPr>
        <w:pStyle w:val="Heading1"/>
      </w:pPr>
      <w:bookmarkStart w:id="9" w:name="_Toc8906711"/>
      <w:r>
        <w:t>Reports and Complaints</w:t>
      </w:r>
      <w:bookmarkEnd w:id="9"/>
    </w:p>
    <w:p w14:paraId="1C6A6B13" w14:textId="77777777" w:rsidR="00B25625" w:rsidRDefault="00FA5FC2" w:rsidP="00B25625">
      <w:pPr>
        <w:pStyle w:val="L1Para"/>
      </w:pPr>
      <w:r>
        <w:lastRenderedPageBreak/>
        <w:t xml:space="preserve">If </w:t>
      </w:r>
      <w:r w:rsidR="00B25625">
        <w:t xml:space="preserve">SJH receives reports and/or complaints relating to the </w:t>
      </w:r>
      <w:r w:rsidR="001C7E61">
        <w:t>performance of the Service</w:t>
      </w:r>
      <w:r w:rsidR="00B64299">
        <w:t xml:space="preserve"> </w:t>
      </w:r>
      <w:r w:rsidR="00B25625">
        <w:t xml:space="preserve">it shall promptly notify the Supplier of such complaints and reports; provided, however, that in the case of "serious adverse experience", SJH shall </w:t>
      </w:r>
      <w:r w:rsidR="00667A97">
        <w:t>as soon as reasonably practicable</w:t>
      </w:r>
      <w:r w:rsidR="00B25625">
        <w:t xml:space="preserve"> notify the Supplier by </w:t>
      </w:r>
      <w:r w:rsidR="007B73C4">
        <w:t>e-mail</w:t>
      </w:r>
      <w:r w:rsidR="00B25625">
        <w:t xml:space="preserve"> and/or telephone of such report, but in any event no more than two (2) </w:t>
      </w:r>
      <w:r w:rsidR="00DD771E">
        <w:t xml:space="preserve">Working </w:t>
      </w:r>
      <w:r w:rsidR="00E6327B">
        <w:t xml:space="preserve">Days </w:t>
      </w:r>
      <w:r w:rsidR="00B25625">
        <w:t>after receipt of such report.</w:t>
      </w:r>
    </w:p>
    <w:p w14:paraId="399A76C5" w14:textId="77777777" w:rsidR="00B25625" w:rsidRDefault="00B25625" w:rsidP="006E0CE8">
      <w:pPr>
        <w:pStyle w:val="Heading1"/>
      </w:pPr>
      <w:bookmarkStart w:id="10" w:name="_Toc8906712"/>
      <w:r>
        <w:t>Indemnity</w:t>
      </w:r>
      <w:bookmarkEnd w:id="10"/>
    </w:p>
    <w:p w14:paraId="75CB2640" w14:textId="77777777" w:rsidR="00B25625" w:rsidRDefault="00B25625" w:rsidP="00F917E2">
      <w:pPr>
        <w:pStyle w:val="Heading2"/>
        <w:numPr>
          <w:ilvl w:val="0"/>
          <w:numId w:val="0"/>
        </w:numPr>
        <w:ind w:left="720"/>
      </w:pPr>
      <w:r>
        <w:t>The Supplier shall enter into the Deed of Indemnity in the agreed form as set out at Schedule 4</w:t>
      </w:r>
      <w:r w:rsidR="00C859DD">
        <w:t xml:space="preserve"> (deed of Indemnity)</w:t>
      </w:r>
      <w:r>
        <w:t>.</w:t>
      </w:r>
    </w:p>
    <w:p w14:paraId="0D87586B" w14:textId="77777777" w:rsidR="00B25625" w:rsidRDefault="00B25625" w:rsidP="00FB7C38">
      <w:pPr>
        <w:pStyle w:val="Heading1"/>
      </w:pPr>
      <w:bookmarkStart w:id="11" w:name="_Toc8906713"/>
      <w:r>
        <w:t>Force Majeure</w:t>
      </w:r>
      <w:bookmarkEnd w:id="11"/>
    </w:p>
    <w:p w14:paraId="1C57BB65" w14:textId="77777777" w:rsidR="00B25625" w:rsidRDefault="00B25625" w:rsidP="00FB7C38">
      <w:pPr>
        <w:pStyle w:val="Heading2"/>
      </w:pPr>
      <w:r>
        <w:t>If either party is affected by Force Majeure it shall promptly notify the party of the nature and extent of the circumstances in question.</w:t>
      </w:r>
    </w:p>
    <w:p w14:paraId="6CBCBFD8" w14:textId="77777777" w:rsidR="00B25625" w:rsidRDefault="00B25625" w:rsidP="00B25625">
      <w:pPr>
        <w:pStyle w:val="Heading2"/>
      </w:pPr>
      <w:r>
        <w:t>Notwithstanding any other provision of this Agreement, neither party shall be deemed to be in breach of this Agreement, or otherwise be liable to the other, for any delay in</w:t>
      </w:r>
      <w:r w:rsidR="00FB7C38">
        <w:t xml:space="preserve"> </w:t>
      </w:r>
      <w:r>
        <w:t>performance or the non-performance of any of its obligations under this Agreement.</w:t>
      </w:r>
      <w:r w:rsidR="00FB7C38">
        <w:t xml:space="preserve">  T</w:t>
      </w:r>
      <w:r>
        <w:t>o the extent that the delay or non-performance is due to any Force Majeure of which it has notified the other party, and the time for performance of that obligation shall be extended accordingly.</w:t>
      </w:r>
    </w:p>
    <w:p w14:paraId="2018BD7A" w14:textId="77777777" w:rsidR="00FB7C38" w:rsidRDefault="00B25625" w:rsidP="00B25625">
      <w:pPr>
        <w:pStyle w:val="Heading2"/>
      </w:pPr>
      <w:r>
        <w:t xml:space="preserve">Subject to the limitation in Clause </w:t>
      </w:r>
      <w:r w:rsidR="004C5EE1">
        <w:t>9</w:t>
      </w:r>
      <w:r>
        <w:t xml:space="preserve">.4 below, if at any time the Supplier claims Force Majeure in respect of its obligations under this Agreement with regard to the supply of the </w:t>
      </w:r>
      <w:r w:rsidR="001C7E61">
        <w:t>Service</w:t>
      </w:r>
      <w:r>
        <w:t xml:space="preserve">, SJH shall be entitled to obtain from any other person such quantity of the similar </w:t>
      </w:r>
      <w:r w:rsidR="001C7E61">
        <w:t>service</w:t>
      </w:r>
      <w:r>
        <w:t xml:space="preserve"> as the Supplier is unable to supply and the Supplier shall be liable to SJH for the difference (if any) between the cost of the </w:t>
      </w:r>
      <w:r w:rsidR="001C7E61">
        <w:t>Service</w:t>
      </w:r>
      <w:r>
        <w:t xml:space="preserve"> and the cost of the substitute </w:t>
      </w:r>
      <w:r w:rsidR="001C7E61">
        <w:t>service</w:t>
      </w:r>
      <w:r>
        <w:t xml:space="preserve"> as well as the costs and expenses of SJH in purchasing such substitute </w:t>
      </w:r>
      <w:r w:rsidR="001C7E61">
        <w:t>service</w:t>
      </w:r>
      <w:r>
        <w:t xml:space="preserve">. Notwithstanding the aforementioned, SJH shall use reasonable commercial efforts to mitigate any such losses and to obtain the best price reasonably possible for such replacement </w:t>
      </w:r>
      <w:r w:rsidR="001C7E61">
        <w:t>service</w:t>
      </w:r>
      <w:r>
        <w:t>.</w:t>
      </w:r>
    </w:p>
    <w:p w14:paraId="7029BC79" w14:textId="77777777" w:rsidR="00B25625" w:rsidRDefault="00B25625" w:rsidP="00B25625">
      <w:pPr>
        <w:pStyle w:val="Heading2"/>
      </w:pPr>
      <w:r>
        <w:t>Either party may, if the Force Majeure event continues for more than 8 weeks terminate this Agreement forthwith on giving notice in writing to the other party in which event neither party shall be liable to the other</w:t>
      </w:r>
      <w:r w:rsidR="00FB7C38">
        <w:t xml:space="preserve"> by reason of such termination.  S</w:t>
      </w:r>
      <w:r>
        <w:t>uch termination will be without prejudice to any rights which have accrued under this Agreement prior to the occurrence of the event of Force Majeure.</w:t>
      </w:r>
    </w:p>
    <w:p w14:paraId="0C304EEB" w14:textId="77777777" w:rsidR="00B25625" w:rsidRDefault="00B25625" w:rsidP="00FB7C38">
      <w:pPr>
        <w:pStyle w:val="Heading1"/>
      </w:pPr>
      <w:bookmarkStart w:id="12" w:name="_Toc8906714"/>
      <w:r>
        <w:t>Termination</w:t>
      </w:r>
      <w:bookmarkEnd w:id="12"/>
    </w:p>
    <w:p w14:paraId="345042A5" w14:textId="77777777" w:rsidR="00B25625" w:rsidRPr="005B1E5A" w:rsidRDefault="00B25625" w:rsidP="00FB7C38">
      <w:pPr>
        <w:pStyle w:val="Heading2"/>
      </w:pPr>
      <w:r w:rsidRPr="005B1E5A">
        <w:t xml:space="preserve">This Agreement shall come into force on the </w:t>
      </w:r>
      <w:r w:rsidR="00DC5C45" w:rsidRPr="005B1E5A">
        <w:t>Commencement Date</w:t>
      </w:r>
      <w:r w:rsidRPr="005B1E5A">
        <w:t xml:space="preserve"> and, subject to the following provisions of this </w:t>
      </w:r>
      <w:r w:rsidR="00994DBD" w:rsidRPr="005B1E5A">
        <w:t>C</w:t>
      </w:r>
      <w:r w:rsidRPr="005B1E5A">
        <w:t>lause</w:t>
      </w:r>
      <w:r w:rsidR="00994DBD" w:rsidRPr="005B1E5A">
        <w:t xml:space="preserve"> </w:t>
      </w:r>
      <w:r w:rsidR="007B6A97">
        <w:t>9</w:t>
      </w:r>
      <w:r w:rsidRPr="005B1E5A">
        <w:t>, shall continue in force until expiry of the Term.</w:t>
      </w:r>
    </w:p>
    <w:p w14:paraId="06199367" w14:textId="77777777" w:rsidR="00B25625" w:rsidRPr="005B1E5A" w:rsidRDefault="00B25625" w:rsidP="00FB7C38">
      <w:pPr>
        <w:pStyle w:val="Heading2"/>
      </w:pPr>
      <w:r w:rsidRPr="005B1E5A">
        <w:t>Either party shall be entitled forthwith to terminate this Agreement by written notice to the other if:</w:t>
      </w:r>
    </w:p>
    <w:p w14:paraId="1E3899A2" w14:textId="77777777" w:rsidR="00B25625" w:rsidRPr="005B1E5A" w:rsidRDefault="00B25625" w:rsidP="00FB7C38">
      <w:pPr>
        <w:pStyle w:val="Heading3"/>
      </w:pPr>
      <w:r w:rsidRPr="005B1E5A">
        <w:t>that other party commits any continuing or material breach of any of the provision of this Agreement and, in the case of such a breach which is capable of remedy, fails to remedy the same within 30 days after receipt of a written notice giving full particulars of the breach and requiring it to be remedied;</w:t>
      </w:r>
    </w:p>
    <w:p w14:paraId="7C6A8CB4" w14:textId="77777777" w:rsidR="00FB7C38" w:rsidRPr="005B1E5A" w:rsidRDefault="00073132" w:rsidP="00B25625">
      <w:pPr>
        <w:pStyle w:val="Heading3"/>
      </w:pPr>
      <w:r>
        <w:t>an Insolvency Event</w:t>
      </w:r>
      <w:r w:rsidR="00820355">
        <w:t xml:space="preserve"> occurs in respect of the other Party.</w:t>
      </w:r>
    </w:p>
    <w:p w14:paraId="1EA4BFB7" w14:textId="77777777" w:rsidR="00B25625" w:rsidRPr="005B1E5A" w:rsidRDefault="00B25625" w:rsidP="00FB7C38">
      <w:pPr>
        <w:pStyle w:val="Heading2"/>
      </w:pPr>
      <w:r w:rsidRPr="005B1E5A">
        <w:t>SJH may terminate this Agreement forthwith on notice in writing to the Supplier:-</w:t>
      </w:r>
    </w:p>
    <w:p w14:paraId="315B9FBB" w14:textId="77777777" w:rsidR="00FB7C38" w:rsidRPr="005B1E5A" w:rsidRDefault="00B25625" w:rsidP="00B25625">
      <w:pPr>
        <w:pStyle w:val="Heading3"/>
      </w:pPr>
      <w:r w:rsidRPr="005B1E5A">
        <w:t>if any of the Warranties are not complied with or prove to be or have been incorrect or inaccurate in any material respect as of the date at which they are made or repeated and, in the case of such non-compliance or inaccuracy which is capable of remedy, fails to remedy the same within 30 days after receipt of a written notice giving full particulars of the non-compliance or inaccuracy and requiring it to be remedied; or</w:t>
      </w:r>
    </w:p>
    <w:p w14:paraId="230B9104" w14:textId="77777777" w:rsidR="00FB7C38" w:rsidRPr="005B1E5A" w:rsidRDefault="00B25625" w:rsidP="00B25625">
      <w:pPr>
        <w:pStyle w:val="Heading3"/>
      </w:pPr>
      <w:r w:rsidRPr="005B1E5A">
        <w:lastRenderedPageBreak/>
        <w:t>if any</w:t>
      </w:r>
      <w:r w:rsidR="00EF3E76">
        <w:t xml:space="preserve"> </w:t>
      </w:r>
      <w:r w:rsidRPr="005B1E5A">
        <w:t>governmental or regulatory licence or approval, authorisation, consent or exemption required to enable the Supplier to perform any of its obligations under this Agreement is not complied with or is modified in a way which materially prejudices the ability of the Supplier to perform such obligations and (save where such withdrawal , non-compliance or modification renders performance by the Supplier of all or any of such obligations illegal or unlawful) such withdrawal, non-compliance or modification is not remedied or reversed with</w:t>
      </w:r>
      <w:r w:rsidR="00F7268C">
        <w:t xml:space="preserve">in 30 days of its occurrence; </w:t>
      </w:r>
    </w:p>
    <w:p w14:paraId="0DC71641" w14:textId="77777777" w:rsidR="00F7268C" w:rsidRPr="002F5A70" w:rsidRDefault="00E35BAE" w:rsidP="00F7268C">
      <w:pPr>
        <w:pStyle w:val="Heading3"/>
      </w:pPr>
      <w:r w:rsidRPr="002F5A70">
        <w:t>if any of the terms of the Service Level Agreement</w:t>
      </w:r>
      <w:r w:rsidR="00713655" w:rsidRPr="002F5A70">
        <w:t xml:space="preserve"> as set out in Schedule 5 of this agreement</w:t>
      </w:r>
      <w:r w:rsidRPr="002F5A70">
        <w:t xml:space="preserve"> are </w:t>
      </w:r>
      <w:r w:rsidR="00713655" w:rsidRPr="002F5A70">
        <w:t xml:space="preserve">repeatedly </w:t>
      </w:r>
      <w:r w:rsidRPr="002F5A70">
        <w:t xml:space="preserve">not complied with, </w:t>
      </w:r>
      <w:r w:rsidR="00185FC0" w:rsidRPr="002F5A70">
        <w:t xml:space="preserve">and </w:t>
      </w:r>
      <w:r w:rsidRPr="002F5A70">
        <w:t>in the case of such non-compliance or inaccuracy which is capable of remedy</w:t>
      </w:r>
      <w:r w:rsidR="000A08FC" w:rsidRPr="002F5A70">
        <w:t xml:space="preserve"> the Supplier</w:t>
      </w:r>
      <w:r w:rsidRPr="002F5A70">
        <w:t xml:space="preserve"> </w:t>
      </w:r>
      <w:r w:rsidR="000A08FC" w:rsidRPr="002F5A70">
        <w:t xml:space="preserve">(or any of its sub-contractors (or anyone employed by or acting on behalf of any of them) or any of its or their agents or shareholders ) </w:t>
      </w:r>
      <w:r w:rsidRPr="002F5A70">
        <w:t xml:space="preserve">fails to remedy the same within </w:t>
      </w:r>
      <w:r w:rsidR="007C6CD7">
        <w:t>21</w:t>
      </w:r>
      <w:r w:rsidRPr="002F5A70">
        <w:t xml:space="preserve"> days after receipt of a written notice giving full particulars of the non-compliance or inaccuracy and requiring it to be remedied</w:t>
      </w:r>
      <w:r w:rsidR="000A08FC" w:rsidRPr="002F5A70">
        <w:t xml:space="preserve">. </w:t>
      </w:r>
    </w:p>
    <w:p w14:paraId="29AD8040" w14:textId="77777777" w:rsidR="00E1313E" w:rsidRDefault="00E1313E" w:rsidP="00E1313E">
      <w:pPr>
        <w:pStyle w:val="Heading2"/>
      </w:pPr>
      <w:r>
        <w:t>T</w:t>
      </w:r>
      <w:r w:rsidRPr="00E1313E">
        <w:t>ermination of this Agreement shall be w</w:t>
      </w:r>
      <w:r>
        <w:t xml:space="preserve">ithout prejudice to the accrued </w:t>
      </w:r>
      <w:r w:rsidRPr="00E1313E">
        <w:t>rights or remedies of any Party in r</w:t>
      </w:r>
      <w:r>
        <w:t xml:space="preserve">espect of claims outstanding or </w:t>
      </w:r>
      <w:r w:rsidRPr="00E1313E">
        <w:t>amounts due under this Agreement</w:t>
      </w:r>
      <w:r>
        <w:t xml:space="preserve"> as at the date of termination.</w:t>
      </w:r>
    </w:p>
    <w:p w14:paraId="001DD96A" w14:textId="77777777" w:rsidR="00E1313E" w:rsidRDefault="004863AD" w:rsidP="004863AD">
      <w:pPr>
        <w:pStyle w:val="Heading2"/>
      </w:pPr>
      <w:r>
        <w:t>SJH</w:t>
      </w:r>
      <w:r w:rsidR="00E1313E" w:rsidRPr="00E1313E">
        <w:t xml:space="preserve"> shall not be liable for any reason whatsoever to pay compensation on</w:t>
      </w:r>
      <w:r w:rsidR="00E1313E">
        <w:t xml:space="preserve"> </w:t>
      </w:r>
      <w:r w:rsidR="00E1313E" w:rsidRPr="00E1313E">
        <w:t xml:space="preserve">termination to the </w:t>
      </w:r>
      <w:r>
        <w:t xml:space="preserve">Supplier </w:t>
      </w:r>
      <w:r w:rsidR="00E1313E" w:rsidRPr="00E1313E">
        <w:t>as a result of the termination of this</w:t>
      </w:r>
      <w:r w:rsidR="00E1313E">
        <w:t xml:space="preserve"> </w:t>
      </w:r>
      <w:r>
        <w:t>Agreement for any reason.</w:t>
      </w:r>
    </w:p>
    <w:p w14:paraId="142A79E6" w14:textId="77777777" w:rsidR="008901D7" w:rsidRPr="002D1602" w:rsidRDefault="008901D7" w:rsidP="008901D7">
      <w:pPr>
        <w:pStyle w:val="Heading1"/>
        <w:numPr>
          <w:ilvl w:val="0"/>
          <w:numId w:val="1"/>
        </w:numPr>
      </w:pPr>
      <w:bookmarkStart w:id="13" w:name="_Toc415842353"/>
      <w:bookmarkStart w:id="14" w:name="_Toc8906715"/>
      <w:r w:rsidRPr="002D1602">
        <w:t>Limitations OF Liability</w:t>
      </w:r>
      <w:bookmarkEnd w:id="13"/>
      <w:bookmarkEnd w:id="14"/>
    </w:p>
    <w:p w14:paraId="3C931D7C" w14:textId="77777777" w:rsidR="008901D7" w:rsidRPr="008057B0" w:rsidRDefault="008901D7" w:rsidP="008901D7">
      <w:pPr>
        <w:pStyle w:val="Heading2"/>
        <w:numPr>
          <w:ilvl w:val="1"/>
          <w:numId w:val="1"/>
        </w:numPr>
      </w:pPr>
      <w:r w:rsidRPr="008057B0">
        <w:t xml:space="preserve">Neither Party </w:t>
      </w:r>
      <w:r w:rsidRPr="00061AA0">
        <w:t>limits</w:t>
      </w:r>
      <w:r w:rsidRPr="008057B0">
        <w:t xml:space="preserve"> or excludes its liability for:</w:t>
      </w:r>
    </w:p>
    <w:p w14:paraId="72DEF757" w14:textId="77777777" w:rsidR="008901D7" w:rsidRPr="008057B0" w:rsidRDefault="008901D7" w:rsidP="008901D7">
      <w:pPr>
        <w:pStyle w:val="Heading3"/>
        <w:numPr>
          <w:ilvl w:val="2"/>
          <w:numId w:val="1"/>
        </w:numPr>
      </w:pPr>
      <w:r w:rsidRPr="00061AA0">
        <w:t>death</w:t>
      </w:r>
      <w:r w:rsidRPr="008057B0">
        <w:t xml:space="preserve"> or personal injury caused by its negligence, or that of its employees, agents or </w:t>
      </w:r>
      <w:r>
        <w:t>sub-contractors</w:t>
      </w:r>
      <w:r w:rsidRPr="008057B0">
        <w:t xml:space="preserve"> (as applicable); or</w:t>
      </w:r>
    </w:p>
    <w:p w14:paraId="6EC3BA17" w14:textId="77777777" w:rsidR="008901D7" w:rsidRDefault="008901D7" w:rsidP="008901D7">
      <w:pPr>
        <w:pStyle w:val="Heading3"/>
        <w:numPr>
          <w:ilvl w:val="2"/>
          <w:numId w:val="1"/>
        </w:numPr>
      </w:pPr>
      <w:r w:rsidRPr="00061AA0">
        <w:t>fraud</w:t>
      </w:r>
      <w:r w:rsidRPr="008057B0">
        <w:t xml:space="preserve"> or fraudulent misrepresenta</w:t>
      </w:r>
      <w:r>
        <w:t>tion by it or its employees, agents or sub-contractors; or</w:t>
      </w:r>
    </w:p>
    <w:p w14:paraId="65C6FD5D" w14:textId="77777777" w:rsidR="008901D7" w:rsidRPr="000F2E5F" w:rsidRDefault="008901D7" w:rsidP="008901D7">
      <w:pPr>
        <w:pStyle w:val="Heading3"/>
        <w:numPr>
          <w:ilvl w:val="2"/>
          <w:numId w:val="1"/>
        </w:numPr>
      </w:pPr>
      <w:r w:rsidRPr="008057B0">
        <w:t xml:space="preserve">any other liability which by </w:t>
      </w:r>
      <w:r>
        <w:t xml:space="preserve">Applicable </w:t>
      </w:r>
      <w:r w:rsidRPr="008057B0">
        <w:t>Law it cannot limit or exclude</w:t>
      </w:r>
      <w:r w:rsidR="007C0BF4">
        <w:t>.</w:t>
      </w:r>
    </w:p>
    <w:p w14:paraId="1DF2C01D" w14:textId="77777777" w:rsidR="008901D7" w:rsidRDefault="008901D7" w:rsidP="008901D7">
      <w:pPr>
        <w:pStyle w:val="Heading2"/>
        <w:numPr>
          <w:ilvl w:val="1"/>
          <w:numId w:val="1"/>
        </w:numPr>
      </w:pPr>
      <w:r w:rsidRPr="008057B0">
        <w:t xml:space="preserve">The </w:t>
      </w:r>
      <w:r>
        <w:t xml:space="preserve">Supplier </w:t>
      </w:r>
      <w:r w:rsidRPr="00061AA0">
        <w:t>does</w:t>
      </w:r>
      <w:r w:rsidRPr="008057B0">
        <w:t xml:space="preserve"> not exclude or limit its liability t</w:t>
      </w:r>
      <w:r>
        <w:t xml:space="preserve">o SJH </w:t>
      </w:r>
      <w:r w:rsidRPr="001C2A96">
        <w:t>in</w:t>
      </w:r>
      <w:r>
        <w:t xml:space="preserve"> respect of </w:t>
      </w:r>
      <w:r w:rsidRPr="008057B0">
        <w:t xml:space="preserve">any </w:t>
      </w:r>
      <w:r w:rsidRPr="00061AA0">
        <w:t>indemnities</w:t>
      </w:r>
      <w:r w:rsidRPr="008057B0">
        <w:t xml:space="preserve"> given pursuant to Clauses</w:t>
      </w:r>
      <w:r>
        <w:t xml:space="preserve"> </w:t>
      </w:r>
      <w:r w:rsidR="0096239B">
        <w:t>7</w:t>
      </w:r>
      <w:r w:rsidR="002A34E7">
        <w:t xml:space="preserve"> </w:t>
      </w:r>
      <w:r>
        <w:t>(Indemnity)</w:t>
      </w:r>
      <w:r w:rsidR="00F13AC5">
        <w:t xml:space="preserve"> </w:t>
      </w:r>
      <w:r w:rsidR="005735B4">
        <w:t>or the Deed of Indemnity.</w:t>
      </w:r>
    </w:p>
    <w:p w14:paraId="04C0DE86" w14:textId="77777777" w:rsidR="001E703B" w:rsidRPr="001E703B" w:rsidRDefault="009022E0" w:rsidP="00B83050">
      <w:pPr>
        <w:pStyle w:val="Heading2"/>
      </w:pPr>
      <w:r>
        <w:t xml:space="preserve">Subject to </w:t>
      </w:r>
      <w:r w:rsidR="00206FC7">
        <w:t>C</w:t>
      </w:r>
      <w:r>
        <w:t>lause 11.1,</w:t>
      </w:r>
      <w:r w:rsidR="00F62A40">
        <w:t xml:space="preserve"> SJH's </w:t>
      </w:r>
      <w:r w:rsidR="00F62A40" w:rsidRPr="00F62A40">
        <w:t xml:space="preserve">total liability arising under or in connection with this </w:t>
      </w:r>
      <w:r w:rsidR="00F62A40">
        <w:t>A</w:t>
      </w:r>
      <w:r w:rsidR="00F62A40" w:rsidRPr="00F62A40">
        <w:t>greement, whether arising in contract, tort (including negligence) or restitution, or for breach of statutory duty or misrepresentation, or otherw</w:t>
      </w:r>
      <w:r w:rsidR="00B83050">
        <w:t xml:space="preserve">ise, shall be limited </w:t>
      </w:r>
      <w:r w:rsidR="00BD1F47" w:rsidRPr="00BD1F47">
        <w:t xml:space="preserve">to </w:t>
      </w:r>
      <w:r w:rsidR="00BD1F47">
        <w:t>an amount equal to the annual Fee.</w:t>
      </w:r>
    </w:p>
    <w:p w14:paraId="762560D1" w14:textId="77777777" w:rsidR="008901D7" w:rsidRDefault="008901D7" w:rsidP="008901D7">
      <w:pPr>
        <w:pStyle w:val="Heading2"/>
        <w:numPr>
          <w:ilvl w:val="1"/>
          <w:numId w:val="1"/>
        </w:numPr>
      </w:pPr>
      <w:r w:rsidRPr="008057B0">
        <w:t xml:space="preserve">Subject always to Clause </w:t>
      </w:r>
      <w:r>
        <w:t>1</w:t>
      </w:r>
      <w:r w:rsidR="006D44F0">
        <w:t>1</w:t>
      </w:r>
      <w:r w:rsidR="00D47D91">
        <w:t>.2</w:t>
      </w:r>
      <w:r w:rsidRPr="008057B0">
        <w:t xml:space="preserve">, in no event shall either Party be liable </w:t>
      </w:r>
      <w:r>
        <w:t xml:space="preserve">to the other </w:t>
      </w:r>
      <w:r w:rsidRPr="008057B0">
        <w:t xml:space="preserve">whether </w:t>
      </w:r>
      <w:r>
        <w:t xml:space="preserve">in contract, </w:t>
      </w:r>
      <w:r w:rsidRPr="008057B0">
        <w:t>tort (including negligence</w:t>
      </w:r>
      <w:r>
        <w:t xml:space="preserve"> or for </w:t>
      </w:r>
      <w:r w:rsidRPr="008057B0">
        <w:t>breach of statutory duty</w:t>
      </w:r>
      <w:r>
        <w:t xml:space="preserve"> or otherwise arising under or in connection with this Agreement for loss of profits, loss of sales or business, loss of agreements or contracts, loss of anticipated savings, loss of or damage to goodwill, loss of use or corruption of software, data or information, any indirect or consequential loss.</w:t>
      </w:r>
    </w:p>
    <w:p w14:paraId="13001D3A" w14:textId="77777777" w:rsidR="00B25625" w:rsidRDefault="00B25625" w:rsidP="000E0E90">
      <w:pPr>
        <w:pStyle w:val="Heading1"/>
      </w:pPr>
      <w:bookmarkStart w:id="15" w:name="_Toc8906716"/>
      <w:r>
        <w:t>Notices</w:t>
      </w:r>
      <w:bookmarkEnd w:id="15"/>
    </w:p>
    <w:p w14:paraId="066DF1BF" w14:textId="77777777" w:rsidR="000C4257" w:rsidRPr="00A42CEA" w:rsidRDefault="000C4257" w:rsidP="000C4257">
      <w:pPr>
        <w:pStyle w:val="Heading2"/>
      </w:pPr>
      <w:r w:rsidRPr="00A42CEA">
        <w:t xml:space="preserve">Except as otherwise expressly provided, no notice or other communication from one Party to the other Party shall have any validity under this Agreement unless made in </w:t>
      </w:r>
      <w:r w:rsidR="00A42CEA">
        <w:t>writing</w:t>
      </w:r>
      <w:r w:rsidR="007432EA">
        <w:t>;</w:t>
      </w:r>
    </w:p>
    <w:p w14:paraId="42DFDE4A" w14:textId="77777777" w:rsidR="000C4257" w:rsidRPr="008057B0" w:rsidRDefault="000C4257" w:rsidP="000C4257">
      <w:pPr>
        <w:pStyle w:val="Heading2"/>
      </w:pPr>
      <w:r w:rsidRPr="008057B0">
        <w:t xml:space="preserve">Any </w:t>
      </w:r>
      <w:r w:rsidRPr="00061AA0">
        <w:t>notice</w:t>
      </w:r>
      <w:r w:rsidRPr="008057B0">
        <w:t xml:space="preserve"> or other communication which a Party is required or authorised by this Agreement to give or make to the other Party shall be given or made either by post in a first class prepaid letter, or by </w:t>
      </w:r>
      <w:r w:rsidR="0063250B">
        <w:t>e-mail</w:t>
      </w:r>
      <w:r w:rsidRPr="008057B0">
        <w:t xml:space="preserve"> transmission confirmed by post in a first class prepaid letter, addressed to the other Party as referred to in Clause </w:t>
      </w:r>
      <w:r w:rsidR="008D29B0">
        <w:t>1</w:t>
      </w:r>
      <w:r w:rsidR="00D45682">
        <w:t>1</w:t>
      </w:r>
      <w:r>
        <w:t>.</w:t>
      </w:r>
      <w:r w:rsidR="00973303">
        <w:t>3</w:t>
      </w:r>
      <w:r>
        <w:t xml:space="preserve"> </w:t>
      </w:r>
      <w:r w:rsidRPr="008057B0">
        <w:t>and, if that letter is not returned as being undelivered, that notice or communication shall be deemed for the purposes of this Agreement to have been given or made:</w:t>
      </w:r>
    </w:p>
    <w:p w14:paraId="215F95AD" w14:textId="77777777" w:rsidR="000C4257" w:rsidRPr="008057B0" w:rsidRDefault="000C4257" w:rsidP="000C4257">
      <w:pPr>
        <w:pStyle w:val="Heading3"/>
      </w:pPr>
      <w:r w:rsidRPr="00061AA0">
        <w:t>for</w:t>
      </w:r>
      <w:r w:rsidRPr="008057B0">
        <w:t xml:space="preserve"> a letter, at 9.00 a.m. on the third Working Day after the date of posting; or</w:t>
      </w:r>
    </w:p>
    <w:p w14:paraId="6AFDCAB0" w14:textId="77777777" w:rsidR="000C4257" w:rsidRPr="008057B0" w:rsidRDefault="000C4257" w:rsidP="000C4257">
      <w:pPr>
        <w:pStyle w:val="Heading3"/>
      </w:pPr>
      <w:r w:rsidRPr="008057B0">
        <w:lastRenderedPageBreak/>
        <w:t xml:space="preserve">for </w:t>
      </w:r>
      <w:r w:rsidR="0063250B">
        <w:t>an e-mail</w:t>
      </w:r>
      <w:r w:rsidRPr="008057B0">
        <w:t xml:space="preserve"> transmission, four (4) hours after the sender's recorded time of completion of transmission (where only hours during Working Days are counted).</w:t>
      </w:r>
    </w:p>
    <w:p w14:paraId="2555AEA9" w14:textId="77777777" w:rsidR="000C4257" w:rsidRPr="008057B0" w:rsidRDefault="000C4257" w:rsidP="000C4257">
      <w:pPr>
        <w:pStyle w:val="Heading2"/>
      </w:pPr>
      <w:r w:rsidRPr="008057B0">
        <w:t xml:space="preserve">For the purposes of Clause </w:t>
      </w:r>
      <w:r w:rsidR="00973303">
        <w:t>1</w:t>
      </w:r>
      <w:r w:rsidR="00D45682">
        <w:t>1</w:t>
      </w:r>
      <w:r w:rsidR="00973303">
        <w:t>.2</w:t>
      </w:r>
      <w:r>
        <w:t>,</w:t>
      </w:r>
      <w:r w:rsidRPr="008057B0">
        <w:t xml:space="preserve"> the address of each Party shall be:</w:t>
      </w:r>
    </w:p>
    <w:p w14:paraId="631A5273" w14:textId="77777777" w:rsidR="00973303" w:rsidRDefault="000C4257" w:rsidP="00973303">
      <w:pPr>
        <w:pStyle w:val="Heading3"/>
      </w:pPr>
      <w:r w:rsidRPr="008057B0">
        <w:t xml:space="preserve">for </w:t>
      </w:r>
      <w:r w:rsidR="00973303">
        <w:t>SJH</w:t>
      </w:r>
      <w:r w:rsidRPr="008057B0">
        <w:t>:</w:t>
      </w:r>
    </w:p>
    <w:p w14:paraId="03D9E371" w14:textId="77777777" w:rsidR="00E04CC2" w:rsidRDefault="0063250B" w:rsidP="0063250B">
      <w:pPr>
        <w:pStyle w:val="Heading3"/>
        <w:numPr>
          <w:ilvl w:val="0"/>
          <w:numId w:val="0"/>
        </w:numPr>
        <w:ind w:left="1644"/>
      </w:pPr>
      <w:r w:rsidRPr="0063250B">
        <w:t xml:space="preserve">Procurement Department, Hospital 1, top floor, </w:t>
      </w:r>
    </w:p>
    <w:p w14:paraId="58F71B79" w14:textId="77777777" w:rsidR="0063250B" w:rsidRPr="0063250B" w:rsidRDefault="0063250B" w:rsidP="0063250B">
      <w:pPr>
        <w:pStyle w:val="Heading3"/>
        <w:numPr>
          <w:ilvl w:val="0"/>
          <w:numId w:val="0"/>
        </w:numPr>
        <w:ind w:left="1644"/>
      </w:pPr>
      <w:r w:rsidRPr="0063250B">
        <w:t xml:space="preserve">St James’s Hospital, James’s Street, Dublin 8. </w:t>
      </w:r>
    </w:p>
    <w:p w14:paraId="1AE5DE5B" w14:textId="77777777" w:rsidR="0063250B" w:rsidRPr="0063250B" w:rsidRDefault="0063250B" w:rsidP="0063250B">
      <w:r>
        <w:tab/>
      </w:r>
      <w:r>
        <w:tab/>
      </w:r>
    </w:p>
    <w:p w14:paraId="7F900406" w14:textId="77777777" w:rsidR="000C4257" w:rsidRDefault="000C4257" w:rsidP="000C4257">
      <w:pPr>
        <w:pStyle w:val="Heading3"/>
      </w:pPr>
      <w:r w:rsidRPr="008057B0">
        <w:t xml:space="preserve">for the </w:t>
      </w:r>
      <w:r w:rsidR="00973303">
        <w:t>Supplier:</w:t>
      </w:r>
    </w:p>
    <w:p w14:paraId="52F75882" w14:textId="77777777" w:rsidR="003F7EB1" w:rsidRPr="00E35BAE" w:rsidRDefault="00E35BAE" w:rsidP="003F7EB1">
      <w:pPr>
        <w:pStyle w:val="L3Para"/>
        <w:rPr>
          <w:b/>
        </w:rPr>
      </w:pPr>
      <w:r w:rsidRPr="00E35BAE">
        <w:rPr>
          <w:b/>
        </w:rPr>
        <w:t>[supplier’s legal address]</w:t>
      </w:r>
    </w:p>
    <w:p w14:paraId="760B56A7" w14:textId="77777777" w:rsidR="00B25625" w:rsidRDefault="000C4257" w:rsidP="00973303">
      <w:pPr>
        <w:pStyle w:val="Heading2"/>
      </w:pPr>
      <w:r w:rsidRPr="008057B0">
        <w:t>Either Party may change its address for such service by notice as provided in this Clause </w:t>
      </w:r>
      <w:r w:rsidR="00973303">
        <w:t>1</w:t>
      </w:r>
      <w:r w:rsidR="00D45682">
        <w:t>1</w:t>
      </w:r>
      <w:r w:rsidRPr="008057B0">
        <w:t>.</w:t>
      </w:r>
    </w:p>
    <w:p w14:paraId="2C08464C" w14:textId="77777777" w:rsidR="00B25625" w:rsidRDefault="00B25625" w:rsidP="00FB7C38">
      <w:pPr>
        <w:pStyle w:val="Heading1"/>
      </w:pPr>
      <w:bookmarkStart w:id="16" w:name="_Toc8906717"/>
      <w:r>
        <w:t>Confidentiality and Miscellaneous</w:t>
      </w:r>
      <w:bookmarkEnd w:id="16"/>
    </w:p>
    <w:p w14:paraId="547D8E60" w14:textId="77777777" w:rsidR="00FB7C38" w:rsidRDefault="00B25625" w:rsidP="00B25625">
      <w:pPr>
        <w:pStyle w:val="Heading2"/>
      </w:pPr>
      <w:r>
        <w:t>Each party hereby undertakes, with respect to Confidential Information of the other party that it shall keep the Confidential Information confidential and shall only use the Confidential Information for the purposes of this Agreement and shall use at least the same degree of care and means that it uses to protect its own confidential information of a similar nature, but in any event not less than reasonable care and means, to prevent the unauthorized use or disclosure to or access by third parties of such Confidential Information</w:t>
      </w:r>
      <w:r w:rsidR="000569B7">
        <w:t>.</w:t>
      </w:r>
    </w:p>
    <w:p w14:paraId="6FCBDEA0" w14:textId="77777777" w:rsidR="0079711B" w:rsidRDefault="0079711B" w:rsidP="0079711B">
      <w:pPr>
        <w:pStyle w:val="Heading1"/>
      </w:pPr>
      <w:bookmarkStart w:id="17" w:name="_Toc8906718"/>
      <w:r>
        <w:t>CORRUPT GIFTS</w:t>
      </w:r>
      <w:bookmarkEnd w:id="17"/>
    </w:p>
    <w:p w14:paraId="7B289396" w14:textId="77777777" w:rsidR="00AC2BC6" w:rsidRPr="00AC2BC6" w:rsidRDefault="00AC2BC6" w:rsidP="00FD29BC">
      <w:pPr>
        <w:pStyle w:val="Heading2"/>
        <w:rPr>
          <w:b/>
        </w:rPr>
      </w:pPr>
      <w:r w:rsidRPr="00AC2BC6">
        <w:rPr>
          <w:b/>
        </w:rPr>
        <w:t>Corrupt Gifts and Fraud</w:t>
      </w:r>
    </w:p>
    <w:p w14:paraId="5EB2DE3F" w14:textId="77777777" w:rsidR="00FD29BC" w:rsidRDefault="00FD29BC" w:rsidP="00AC2BC6">
      <w:pPr>
        <w:pStyle w:val="Heading2"/>
        <w:numPr>
          <w:ilvl w:val="0"/>
          <w:numId w:val="0"/>
        </w:numPr>
        <w:ind w:left="720"/>
      </w:pPr>
      <w:r w:rsidRPr="00C65EAC">
        <w:t xml:space="preserve">The </w:t>
      </w:r>
      <w:r>
        <w:t>Supplier</w:t>
      </w:r>
      <w:r w:rsidRPr="00C65EAC">
        <w:t xml:space="preserve"> warrants that in entering into this Agreement it has not committed any Prohibited Act.</w:t>
      </w:r>
    </w:p>
    <w:p w14:paraId="0F05015D" w14:textId="77777777" w:rsidR="00AC2BC6" w:rsidRPr="00AC2BC6" w:rsidRDefault="00AC2BC6" w:rsidP="00AC2BC6">
      <w:pPr>
        <w:pStyle w:val="Heading2"/>
        <w:rPr>
          <w:b/>
        </w:rPr>
      </w:pPr>
      <w:r>
        <w:rPr>
          <w:b/>
        </w:rPr>
        <w:t xml:space="preserve">Termination for </w:t>
      </w:r>
      <w:r w:rsidRPr="00AC2BC6">
        <w:rPr>
          <w:b/>
        </w:rPr>
        <w:t>Corrupt Gifts and Fraud</w:t>
      </w:r>
    </w:p>
    <w:p w14:paraId="4E120488" w14:textId="77777777" w:rsidR="00AC2BC6" w:rsidRPr="00AC2BC6" w:rsidRDefault="00AC2BC6" w:rsidP="00AC2BC6">
      <w:pPr>
        <w:pStyle w:val="Heading3"/>
      </w:pPr>
      <w:r w:rsidRPr="00AC2BC6">
        <w:t>If the</w:t>
      </w:r>
      <w:r>
        <w:t xml:space="preserve"> Supplier</w:t>
      </w:r>
      <w:r w:rsidRPr="00AC2BC6">
        <w:t xml:space="preserve"> or any of its sub-contractors (or anyone employed by or acting on behalf of any of them) or any of its or their agents or shareholders commits any Prohibited Act, </w:t>
      </w:r>
      <w:r>
        <w:t>then SJH</w:t>
      </w:r>
      <w:r w:rsidRPr="00AC2BC6">
        <w:t xml:space="preserve"> shall be entitled to act in accordance with </w:t>
      </w:r>
      <w:r>
        <w:t xml:space="preserve">this </w:t>
      </w:r>
      <w:r w:rsidRPr="00AC2BC6">
        <w:t xml:space="preserve">Clause </w:t>
      </w:r>
      <w:r w:rsidR="0017777E">
        <w:t>13</w:t>
      </w:r>
      <w:r>
        <w:t>.2.</w:t>
      </w:r>
    </w:p>
    <w:p w14:paraId="2444B4A4" w14:textId="77777777" w:rsidR="00AC2BC6" w:rsidRPr="00AC2BC6" w:rsidRDefault="00AC2BC6" w:rsidP="00AC2BC6">
      <w:pPr>
        <w:pStyle w:val="Heading3"/>
      </w:pPr>
      <w:r w:rsidRPr="00AC2BC6">
        <w:t xml:space="preserve">If a Prohibited Act is committed by the </w:t>
      </w:r>
      <w:r w:rsidR="00E77828">
        <w:t>Supplier</w:t>
      </w:r>
      <w:r w:rsidRPr="00AC2BC6">
        <w:t xml:space="preserve"> or by an employee not acting independently of the </w:t>
      </w:r>
      <w:r w:rsidR="00E77828">
        <w:t>Supplier</w:t>
      </w:r>
      <w:r w:rsidRPr="00AC2BC6">
        <w:t xml:space="preserve"> but acting under the authority of or with the knowledge of a director of the </w:t>
      </w:r>
      <w:r w:rsidR="00E77828">
        <w:t>Supplier</w:t>
      </w:r>
      <w:r w:rsidRPr="00AC2BC6">
        <w:t xml:space="preserve">, then </w:t>
      </w:r>
      <w:r w:rsidR="00E77828">
        <w:t>SJH</w:t>
      </w:r>
      <w:r w:rsidRPr="00AC2BC6">
        <w:t xml:space="preserve"> may terminate this Agreement by giving notice to the </w:t>
      </w:r>
      <w:r w:rsidR="00E77828">
        <w:t>Supplier</w:t>
      </w:r>
      <w:r w:rsidRPr="00AC2BC6">
        <w:t>.</w:t>
      </w:r>
    </w:p>
    <w:p w14:paraId="7AD2CC3E" w14:textId="77777777" w:rsidR="00AC2BC6" w:rsidRPr="00AC2BC6" w:rsidRDefault="00AC2BC6" w:rsidP="00AC2BC6">
      <w:pPr>
        <w:pStyle w:val="Heading3"/>
      </w:pPr>
      <w:r w:rsidRPr="00AC2BC6">
        <w:t xml:space="preserve">If the Prohibited Act is committed by an employee of the </w:t>
      </w:r>
      <w:r w:rsidR="00E77828">
        <w:t>Supplier</w:t>
      </w:r>
      <w:r w:rsidRPr="00AC2BC6">
        <w:t xml:space="preserve"> acting independently of the </w:t>
      </w:r>
      <w:r w:rsidR="00E77828">
        <w:t>Supplier</w:t>
      </w:r>
      <w:r w:rsidRPr="00AC2BC6">
        <w:t xml:space="preserve">, then </w:t>
      </w:r>
      <w:r w:rsidR="00E77828">
        <w:t>SJH</w:t>
      </w:r>
      <w:r w:rsidRPr="00AC2BC6">
        <w:t xml:space="preserve"> may give notice to the </w:t>
      </w:r>
      <w:r w:rsidR="00E77828">
        <w:t>Supplier</w:t>
      </w:r>
      <w:r w:rsidRPr="00AC2BC6">
        <w:t xml:space="preserve"> of termination and this Agreement will terminate, unless within 30 days of receipt of such notice the </w:t>
      </w:r>
      <w:r w:rsidR="00E77828">
        <w:t>Supplier</w:t>
      </w:r>
      <w:r w:rsidRPr="00AC2BC6">
        <w:t xml:space="preserve"> termi</w:t>
      </w:r>
      <w:r w:rsidR="00864BE2">
        <w:t>nates the employee's employment.</w:t>
      </w:r>
    </w:p>
    <w:p w14:paraId="03F27078" w14:textId="77777777" w:rsidR="00AC2BC6" w:rsidRPr="00AC2BC6" w:rsidRDefault="00AC2BC6" w:rsidP="00AC2BC6">
      <w:pPr>
        <w:pStyle w:val="Heading3"/>
      </w:pPr>
      <w:r w:rsidRPr="00AC2BC6">
        <w:t xml:space="preserve">If the Prohibited Act is committed by a sub-contractor of the </w:t>
      </w:r>
      <w:r w:rsidR="00E77828">
        <w:t>Supplier</w:t>
      </w:r>
      <w:r w:rsidRPr="00AC2BC6">
        <w:t xml:space="preserve"> or by an employee of that sub-contractor not acting independently of that sub-contractor then </w:t>
      </w:r>
      <w:r w:rsidR="00E77828">
        <w:t>SJH</w:t>
      </w:r>
      <w:r w:rsidRPr="00AC2BC6">
        <w:t xml:space="preserve"> may give notice to the </w:t>
      </w:r>
      <w:r w:rsidR="00E77828">
        <w:t>Supplier</w:t>
      </w:r>
      <w:r w:rsidRPr="00AC2BC6">
        <w:t xml:space="preserve"> of termination and this Agreement will terminate.</w:t>
      </w:r>
    </w:p>
    <w:p w14:paraId="06D16E82" w14:textId="77777777" w:rsidR="00AC2BC6" w:rsidRPr="00AC2BC6" w:rsidRDefault="00AC2BC6" w:rsidP="00AC2BC6">
      <w:pPr>
        <w:pStyle w:val="Heading3"/>
      </w:pPr>
      <w:r w:rsidRPr="00AC2BC6">
        <w:t xml:space="preserve">If the Prohibited Act is committed by an employee of an sub-contractor of the </w:t>
      </w:r>
      <w:r w:rsidR="00E77828">
        <w:t>Supplier</w:t>
      </w:r>
      <w:r w:rsidRPr="00AC2BC6">
        <w:t xml:space="preserve"> acting independently of that sub-contractor then </w:t>
      </w:r>
      <w:r w:rsidR="00E77828">
        <w:t>SJH</w:t>
      </w:r>
      <w:r w:rsidRPr="00AC2BC6">
        <w:t xml:space="preserve"> may give notice to the </w:t>
      </w:r>
      <w:r w:rsidR="00E77828">
        <w:t>Supplier</w:t>
      </w:r>
      <w:r w:rsidRPr="00AC2BC6">
        <w:t xml:space="preserve"> of termination and this Agreement will terminate, unless within 30 days of receipt of such notice the sub-contractor terminates the employee's employment</w:t>
      </w:r>
      <w:r w:rsidR="00864BE2">
        <w:t>.</w:t>
      </w:r>
    </w:p>
    <w:p w14:paraId="2B892C92" w14:textId="77777777" w:rsidR="00AC2BC6" w:rsidRPr="00AC2BC6" w:rsidRDefault="00AC2BC6" w:rsidP="00AC2BC6">
      <w:pPr>
        <w:pStyle w:val="Heading3"/>
      </w:pPr>
      <w:r w:rsidRPr="00AC2BC6">
        <w:lastRenderedPageBreak/>
        <w:t xml:space="preserve">If the Prohibited Act is committed by any other persons not specified in </w:t>
      </w:r>
      <w:r w:rsidR="00864BE2">
        <w:t xml:space="preserve">this </w:t>
      </w:r>
      <w:r w:rsidRPr="00AC2BC6">
        <w:t xml:space="preserve">Clause </w:t>
      </w:r>
      <w:r w:rsidR="0017777E">
        <w:t>13</w:t>
      </w:r>
      <w:r w:rsidR="00864BE2">
        <w:t>.2</w:t>
      </w:r>
      <w:r w:rsidRPr="00AC2BC6">
        <w:t xml:space="preserve"> then </w:t>
      </w:r>
      <w:r w:rsidR="00E77828">
        <w:t>SJH</w:t>
      </w:r>
      <w:r w:rsidRPr="00AC2BC6">
        <w:t xml:space="preserve"> may give notice to the </w:t>
      </w:r>
      <w:r w:rsidR="00E77828">
        <w:t>Supplier</w:t>
      </w:r>
      <w:r w:rsidRPr="00AC2BC6">
        <w:t xml:space="preserve"> of termination and this Agreement will terminate unless within 30 days of receipt of such notice, the </w:t>
      </w:r>
      <w:r w:rsidR="00E77828">
        <w:t>Supplier</w:t>
      </w:r>
      <w:r w:rsidRPr="00AC2BC6">
        <w:t xml:space="preserve"> procures the termination of such person's employment and of the appointment of their employer (where not employed by the </w:t>
      </w:r>
      <w:r w:rsidR="00E77828">
        <w:t>Supplier</w:t>
      </w:r>
      <w:r w:rsidRPr="00AC2BC6">
        <w:t xml:space="preserve"> or the sub-contractors</w:t>
      </w:r>
      <w:r w:rsidR="00864BE2">
        <w:t>.</w:t>
      </w:r>
    </w:p>
    <w:p w14:paraId="487FB17C" w14:textId="77777777" w:rsidR="00AC2BC6" w:rsidRPr="00AC2BC6" w:rsidRDefault="00AC2BC6" w:rsidP="00AC2BC6">
      <w:pPr>
        <w:pStyle w:val="Heading3"/>
      </w:pPr>
      <w:r w:rsidRPr="00AC2BC6">
        <w:t>Any notice of</w:t>
      </w:r>
      <w:r w:rsidR="006E014A">
        <w:t xml:space="preserve"> termination under this Clause </w:t>
      </w:r>
      <w:r w:rsidR="0017777E">
        <w:t>13</w:t>
      </w:r>
      <w:r w:rsidRPr="00AC2BC6">
        <w:t>.2 shall specify:</w:t>
      </w:r>
    </w:p>
    <w:p w14:paraId="65C8B0B8" w14:textId="77777777" w:rsidR="00AC2BC6" w:rsidRPr="00AC2BC6" w:rsidRDefault="00AC2BC6" w:rsidP="00864BE2">
      <w:pPr>
        <w:pStyle w:val="Heading4"/>
      </w:pPr>
      <w:r w:rsidRPr="00AC2BC6">
        <w:t>the nature of the Prohibited Act;</w:t>
      </w:r>
    </w:p>
    <w:p w14:paraId="5F307868" w14:textId="77777777" w:rsidR="00AC2BC6" w:rsidRPr="00AC2BC6" w:rsidRDefault="00AC2BC6" w:rsidP="00864BE2">
      <w:pPr>
        <w:pStyle w:val="Heading4"/>
      </w:pPr>
      <w:r w:rsidRPr="00AC2BC6">
        <w:t xml:space="preserve">the identity of the party whom </w:t>
      </w:r>
      <w:r w:rsidR="00E77828">
        <w:t>SJH</w:t>
      </w:r>
      <w:r w:rsidRPr="00AC2BC6">
        <w:t xml:space="preserve"> believe has committed the Prohibited Act;</w:t>
      </w:r>
    </w:p>
    <w:p w14:paraId="61880765" w14:textId="77777777" w:rsidR="00AC2BC6" w:rsidRPr="00AC2BC6" w:rsidRDefault="00AC2BC6" w:rsidP="00864BE2">
      <w:pPr>
        <w:pStyle w:val="Heading4"/>
      </w:pPr>
      <w:r w:rsidRPr="00AC2BC6">
        <w:t>the date on which this Agreement will terminate, in accordance with the applicable provision of this Clause; and</w:t>
      </w:r>
    </w:p>
    <w:p w14:paraId="3A9090D2" w14:textId="77777777" w:rsidR="00AC2BC6" w:rsidRPr="00AC2BC6" w:rsidRDefault="00E77828" w:rsidP="00864BE2">
      <w:pPr>
        <w:pStyle w:val="Heading4"/>
      </w:pPr>
      <w:r>
        <w:t>SJH</w:t>
      </w:r>
      <w:r w:rsidR="00864BE2">
        <w:t xml:space="preserve">'s chosen option under Clause </w:t>
      </w:r>
      <w:r w:rsidR="0017777E">
        <w:t>13</w:t>
      </w:r>
      <w:r w:rsidR="00AC2BC6" w:rsidRPr="00AC2BC6">
        <w:t>.2.</w:t>
      </w:r>
    </w:p>
    <w:p w14:paraId="5710AE0A" w14:textId="77777777" w:rsidR="00AC2BC6" w:rsidRPr="00AC2BC6" w:rsidRDefault="00864BE2" w:rsidP="00AC2BC6">
      <w:pPr>
        <w:pStyle w:val="Heading3"/>
      </w:pPr>
      <w:r>
        <w:t xml:space="preserve">In the event of termination of this Agreement in accordance with Clause </w:t>
      </w:r>
      <w:r w:rsidR="0017777E">
        <w:t>13</w:t>
      </w:r>
      <w:r>
        <w:t xml:space="preserve">.2, the provisions of Clause </w:t>
      </w:r>
      <w:r w:rsidR="00BB7FFC">
        <w:t>9</w:t>
      </w:r>
      <w:r>
        <w:t xml:space="preserve"> shall apply.</w:t>
      </w:r>
    </w:p>
    <w:p w14:paraId="35F1A919" w14:textId="77777777" w:rsidR="006E2CFA" w:rsidRPr="006E2CFA" w:rsidRDefault="006E2CFA" w:rsidP="006E2CFA">
      <w:pPr>
        <w:pStyle w:val="Heading1"/>
      </w:pPr>
      <w:bookmarkStart w:id="18" w:name="_Toc8906719"/>
      <w:r>
        <w:t>ASSIGNMENT</w:t>
      </w:r>
      <w:bookmarkEnd w:id="18"/>
    </w:p>
    <w:p w14:paraId="12F0FA67" w14:textId="77777777" w:rsidR="00FB7C38" w:rsidRDefault="00B25625" w:rsidP="001C3D28">
      <w:pPr>
        <w:pStyle w:val="Heading2"/>
        <w:numPr>
          <w:ilvl w:val="0"/>
          <w:numId w:val="0"/>
        </w:numPr>
        <w:ind w:left="720"/>
      </w:pPr>
      <w:r>
        <w:t>The Supplier may not assign</w:t>
      </w:r>
      <w:r w:rsidR="00B555A7">
        <w:t>, novate</w:t>
      </w:r>
      <w:r>
        <w:t xml:space="preserve"> or sub-contract its rights or obligations under this Agreement to any person without the prior written consent of SJH</w:t>
      </w:r>
      <w:r w:rsidR="00B555A7">
        <w:t>.</w:t>
      </w:r>
    </w:p>
    <w:p w14:paraId="41C2FE7C" w14:textId="77777777" w:rsidR="006E2CFA" w:rsidRPr="006E2CFA" w:rsidRDefault="006E2CFA" w:rsidP="006E2CFA">
      <w:pPr>
        <w:pStyle w:val="Heading1"/>
      </w:pPr>
      <w:bookmarkStart w:id="19" w:name="_Toc8906720"/>
      <w:r>
        <w:t>NO AGENCY</w:t>
      </w:r>
      <w:bookmarkEnd w:id="19"/>
    </w:p>
    <w:p w14:paraId="70A9B64F" w14:textId="77777777" w:rsidR="00F41CAB" w:rsidRPr="008057B0" w:rsidRDefault="00F41CAB" w:rsidP="00F41CAB">
      <w:pPr>
        <w:pStyle w:val="L2Para"/>
      </w:pPr>
      <w:r w:rsidRPr="001355EB">
        <w:t xml:space="preserve">The </w:t>
      </w:r>
      <w:r>
        <w:t>Supplier</w:t>
      </w:r>
      <w:r w:rsidRPr="001355EB">
        <w:t xml:space="preserve"> is acting as an independent contractor under this Agreement. Nothing in this Agreement or any circumstances associated with it or its performance give rise to any relationship of any agency, partnership or employer and employee between </w:t>
      </w:r>
      <w:r>
        <w:t>SJH</w:t>
      </w:r>
      <w:r w:rsidRPr="001355EB">
        <w:t xml:space="preserve"> and the </w:t>
      </w:r>
      <w:r>
        <w:t>Supplier</w:t>
      </w:r>
      <w:r w:rsidRPr="001355EB">
        <w:t xml:space="preserve"> or </w:t>
      </w:r>
      <w:r>
        <w:t>any of the Supplier's employees or sub-contractors.</w:t>
      </w:r>
    </w:p>
    <w:p w14:paraId="39C3D7AE" w14:textId="77777777" w:rsidR="006E2CFA" w:rsidRPr="006E2CFA" w:rsidRDefault="006E2CFA" w:rsidP="006E2CFA">
      <w:pPr>
        <w:pStyle w:val="Heading1"/>
      </w:pPr>
      <w:bookmarkStart w:id="20" w:name="_Toc8906721"/>
      <w:r>
        <w:t>Entire agreement</w:t>
      </w:r>
      <w:bookmarkEnd w:id="20"/>
    </w:p>
    <w:p w14:paraId="2936061B" w14:textId="77777777" w:rsidR="001462AB" w:rsidRPr="008057B0" w:rsidRDefault="001462AB" w:rsidP="001462AB">
      <w:pPr>
        <w:pStyle w:val="Heading2"/>
        <w:numPr>
          <w:ilvl w:val="1"/>
          <w:numId w:val="1"/>
        </w:numPr>
      </w:pPr>
      <w:r w:rsidRPr="008057B0">
        <w:t xml:space="preserve">This Agreement </w:t>
      </w:r>
      <w:r>
        <w:t xml:space="preserve">together with the Deed of Indemnity </w:t>
      </w:r>
      <w:r w:rsidRPr="008057B0">
        <w:t xml:space="preserve">constitutes the entire understanding between the Parties relating to the subject matter of this </w:t>
      </w:r>
      <w:r w:rsidRPr="00061AA0">
        <w:t>Agreement</w:t>
      </w:r>
      <w:r w:rsidRPr="008057B0">
        <w:t xml:space="preserve"> and, save as may be expressly referred to or referenced herein, supersedes and extinguishes all prior representations, writings, negotiations or understandings with respect hereto, except in respect of any fraudulent misrepresentation made by a Party.</w:t>
      </w:r>
    </w:p>
    <w:p w14:paraId="1894EFC2" w14:textId="77777777" w:rsidR="0027041D" w:rsidRDefault="001462AB" w:rsidP="001462AB">
      <w:pPr>
        <w:pStyle w:val="Heading2"/>
        <w:numPr>
          <w:ilvl w:val="1"/>
          <w:numId w:val="1"/>
        </w:numPr>
      </w:pPr>
      <w:r w:rsidRPr="008057B0">
        <w:t>Except in respect of any fraudulent misrepresentation made by a Party, the Parties acknowledge that they have not relied on any representations, writings, negotiations or understandings, whether express or implied, (other than as set out in this Agreement) in entering into this Agreement.</w:t>
      </w:r>
    </w:p>
    <w:p w14:paraId="24BEB6ED" w14:textId="77777777" w:rsidR="0027041D" w:rsidRPr="0027041D" w:rsidRDefault="0027041D" w:rsidP="0027041D">
      <w:pPr>
        <w:pStyle w:val="Heading1"/>
      </w:pPr>
      <w:bookmarkStart w:id="21" w:name="_Toc8906722"/>
      <w:r w:rsidRPr="0027041D">
        <w:t>SEVERABILITY</w:t>
      </w:r>
      <w:bookmarkEnd w:id="21"/>
    </w:p>
    <w:p w14:paraId="437C6695" w14:textId="77777777" w:rsidR="00623DD7" w:rsidRPr="008057B0" w:rsidRDefault="00623DD7" w:rsidP="00623DD7">
      <w:pPr>
        <w:pStyle w:val="Heading2"/>
        <w:numPr>
          <w:ilvl w:val="0"/>
          <w:numId w:val="0"/>
        </w:numPr>
        <w:ind w:left="720"/>
      </w:pPr>
      <w:r w:rsidRPr="008057B0">
        <w:t>If any provision of this Agreement is held invalid, illegal or unenforceable for any reason by any court of competent jurisdiction, such provision shall be severed and the remainder of the provisions hereof shall continue in full force and effect as if this Agreement had been executed with the invalid, illegal or unenforceable provision eliminated.</w:t>
      </w:r>
      <w:r>
        <w:t xml:space="preserve"> </w:t>
      </w:r>
      <w:r w:rsidRPr="008057B0">
        <w:t xml:space="preserve">In the event of any such severance, the Parties shall negotiate in good faith with a view to </w:t>
      </w:r>
      <w:r w:rsidRPr="00061AA0">
        <w:t>replacing</w:t>
      </w:r>
      <w:r w:rsidRPr="008057B0">
        <w:t xml:space="preserve"> the provisions so severed with legal and enforceable provisions that have similar economic and commercial effect to the provisions so severed.</w:t>
      </w:r>
    </w:p>
    <w:p w14:paraId="16783CB8" w14:textId="77777777" w:rsidR="001A1023" w:rsidRPr="001A1023" w:rsidRDefault="001A1023" w:rsidP="001A1023">
      <w:pPr>
        <w:pStyle w:val="Heading1"/>
      </w:pPr>
      <w:bookmarkStart w:id="22" w:name="_Toc8906723"/>
      <w:r>
        <w:t>WAIVER</w:t>
      </w:r>
      <w:r w:rsidR="00623DD7">
        <w:t xml:space="preserve"> AND CUMULATIVE REMEDIES</w:t>
      </w:r>
      <w:bookmarkEnd w:id="22"/>
    </w:p>
    <w:p w14:paraId="1DBE297A" w14:textId="77777777" w:rsidR="00623DD7" w:rsidRPr="008057B0" w:rsidRDefault="00623DD7" w:rsidP="00623DD7">
      <w:pPr>
        <w:pStyle w:val="Heading2"/>
        <w:numPr>
          <w:ilvl w:val="1"/>
          <w:numId w:val="1"/>
        </w:numPr>
      </w:pPr>
      <w:r w:rsidRPr="008057B0">
        <w:lastRenderedPageBreak/>
        <w:t xml:space="preserve">The failure of any Party to insist upon strict performance of any provision of this Agreement, or the </w:t>
      </w:r>
      <w:r w:rsidRPr="00061AA0">
        <w:t>failure</w:t>
      </w:r>
      <w:r w:rsidRPr="008057B0">
        <w:t xml:space="preserve"> of any Party to exercise any right or remedy to which it is entitled hereunder, shall not constitute a waiver thereof and shall not cause a diminution of the obligations established by this Agreement.</w:t>
      </w:r>
    </w:p>
    <w:p w14:paraId="2349DD80" w14:textId="77777777" w:rsidR="00623DD7" w:rsidRPr="008057B0" w:rsidRDefault="00623DD7" w:rsidP="00623DD7">
      <w:pPr>
        <w:pStyle w:val="Heading2"/>
        <w:numPr>
          <w:ilvl w:val="1"/>
          <w:numId w:val="1"/>
        </w:numPr>
      </w:pPr>
      <w:r w:rsidRPr="008057B0">
        <w:t>A waiver of any breach of contract shall not constitute a waiver of any subsequent breach of contract.</w:t>
      </w:r>
    </w:p>
    <w:p w14:paraId="63C34978" w14:textId="77777777" w:rsidR="00623DD7" w:rsidRPr="008057B0" w:rsidRDefault="00623DD7" w:rsidP="00623DD7">
      <w:pPr>
        <w:pStyle w:val="Heading2"/>
        <w:numPr>
          <w:ilvl w:val="1"/>
          <w:numId w:val="1"/>
        </w:numPr>
      </w:pPr>
      <w:r w:rsidRPr="008057B0">
        <w:t xml:space="preserve">No </w:t>
      </w:r>
      <w:r w:rsidRPr="00061AA0">
        <w:t>waiver</w:t>
      </w:r>
      <w:r w:rsidRPr="008057B0">
        <w:t xml:space="preserve"> of any of the provisions of this Agreement shall be effective unless it is expressly stated to be a waiver and communicated to the other Party in writing in accordance </w:t>
      </w:r>
      <w:r w:rsidRPr="00DD2299">
        <w:t>with the provisions of Clause</w:t>
      </w:r>
      <w:r w:rsidR="00DD2299">
        <w:t xml:space="preserve"> </w:t>
      </w:r>
      <w:r w:rsidRPr="00DD2299">
        <w:t>1</w:t>
      </w:r>
      <w:r w:rsidR="00DD2299">
        <w:t>1</w:t>
      </w:r>
      <w:r>
        <w:t xml:space="preserve"> </w:t>
      </w:r>
      <w:r w:rsidRPr="00623DD7">
        <w:t>(Notices)</w:t>
      </w:r>
      <w:r>
        <w:t>.</w:t>
      </w:r>
    </w:p>
    <w:p w14:paraId="55E675DB" w14:textId="77777777" w:rsidR="00623DD7" w:rsidRPr="008057B0" w:rsidRDefault="00623DD7" w:rsidP="00623DD7">
      <w:pPr>
        <w:pStyle w:val="Heading2"/>
        <w:numPr>
          <w:ilvl w:val="1"/>
          <w:numId w:val="1"/>
        </w:numPr>
      </w:pPr>
      <w:r w:rsidRPr="008057B0">
        <w:t xml:space="preserve">Except as expressly stated in this Agreement, no right or remedy conferred upon </w:t>
      </w:r>
      <w:r>
        <w:t>either</w:t>
      </w:r>
      <w:r w:rsidRPr="008057B0">
        <w:t xml:space="preserve"> </w:t>
      </w:r>
      <w:r>
        <w:t>Party</w:t>
      </w:r>
      <w:r w:rsidRPr="008057B0">
        <w:t xml:space="preserve"> by this Agreement shall be exclusive of any other right or remedy howsoever arising and all such rights and remedies shall be cumulative.</w:t>
      </w:r>
    </w:p>
    <w:p w14:paraId="054436AB" w14:textId="77777777" w:rsidR="00623DD7" w:rsidRPr="008057B0" w:rsidRDefault="00623DD7" w:rsidP="00623DD7">
      <w:pPr>
        <w:pStyle w:val="Heading2"/>
        <w:numPr>
          <w:ilvl w:val="1"/>
          <w:numId w:val="1"/>
        </w:numPr>
      </w:pPr>
      <w:r w:rsidRPr="008057B0">
        <w:t>The rights and remedies provided by this Agreement are cumulative and, unless otherwise provided in this Agreement, are not exclusive of any rights or remedies provided at law or in equity or otherwise under this Agreement.</w:t>
      </w:r>
    </w:p>
    <w:p w14:paraId="24F1E503" w14:textId="77777777" w:rsidR="001A1023" w:rsidRPr="00B52577" w:rsidRDefault="001A1023" w:rsidP="001A1023">
      <w:pPr>
        <w:pStyle w:val="Heading1"/>
      </w:pPr>
      <w:bookmarkStart w:id="23" w:name="_Toc8906724"/>
      <w:r w:rsidRPr="00B52577">
        <w:t>VARIATION</w:t>
      </w:r>
      <w:bookmarkEnd w:id="23"/>
    </w:p>
    <w:p w14:paraId="6EEB61FA" w14:textId="77777777" w:rsidR="00FB7C38" w:rsidRDefault="00B25625" w:rsidP="001C3D28">
      <w:pPr>
        <w:pStyle w:val="Heading2"/>
        <w:numPr>
          <w:ilvl w:val="0"/>
          <w:numId w:val="0"/>
        </w:numPr>
        <w:ind w:left="720"/>
      </w:pPr>
      <w:r>
        <w:t>This Agreement shall not be varied or amended unless such variation or amendment shall be expressly agreed in writing by a duly authorised representative of each party.</w:t>
      </w:r>
    </w:p>
    <w:p w14:paraId="571AB55F" w14:textId="77777777" w:rsidR="00B52577" w:rsidRPr="00B52577" w:rsidRDefault="00B52577" w:rsidP="00B52577">
      <w:pPr>
        <w:pStyle w:val="Heading1"/>
      </w:pPr>
      <w:bookmarkStart w:id="24" w:name="_Toc8906725"/>
      <w:r w:rsidRPr="00B52577">
        <w:t>Counterparts</w:t>
      </w:r>
      <w:bookmarkEnd w:id="24"/>
    </w:p>
    <w:p w14:paraId="36ACD999" w14:textId="77777777" w:rsidR="001C3D28" w:rsidRPr="005F0AA5" w:rsidRDefault="001C3D28" w:rsidP="003F7356">
      <w:pPr>
        <w:pStyle w:val="Heading2"/>
        <w:numPr>
          <w:ilvl w:val="0"/>
          <w:numId w:val="0"/>
        </w:numPr>
        <w:ind w:left="720"/>
      </w:pPr>
      <w:r w:rsidRPr="005F0AA5">
        <w:t>This Agreement may be executed in any number of counterparts and by the different parties on separate counterparts, each of which when executed and delivered shall constitute an original, all the counterparts together constituting the same instrument. No counterpart shall be effective until each party has executed and delivered at least one counterpart. Transmission of an executed counterpart of this Agreement by email (in PDF, JPEG or other agreed format) shall take effect as delivery of an executed counterpart of this Agreement and each party shall provide the others with the original of such counterpart as soon as reasonably possible thereafter.</w:t>
      </w:r>
    </w:p>
    <w:p w14:paraId="2024A57D" w14:textId="77777777" w:rsidR="00B52577" w:rsidRPr="00B52577" w:rsidRDefault="00B52577" w:rsidP="00B52577">
      <w:pPr>
        <w:pStyle w:val="Heading1"/>
      </w:pPr>
      <w:bookmarkStart w:id="25" w:name="_Toc8906726"/>
      <w:r>
        <w:t>GOVERNING LAW AND JURISDICTION</w:t>
      </w:r>
      <w:bookmarkEnd w:id="25"/>
    </w:p>
    <w:p w14:paraId="38ED7D42" w14:textId="77777777" w:rsidR="00FB056F" w:rsidRDefault="00FB056F" w:rsidP="001C3D28">
      <w:pPr>
        <w:pStyle w:val="Heading2"/>
        <w:numPr>
          <w:ilvl w:val="0"/>
          <w:numId w:val="0"/>
        </w:numPr>
        <w:ind w:left="720"/>
        <w:rPr>
          <w:bCs w:val="0"/>
        </w:rPr>
      </w:pPr>
      <w:r w:rsidRPr="00FB056F">
        <w:t>This Agreement shall be governed by and construed in accordance with the laws of</w:t>
      </w:r>
      <w:r>
        <w:t xml:space="preserve"> </w:t>
      </w:r>
      <w:r w:rsidRPr="00FB056F">
        <w:t>Ireland and shall be subject to the exclusive jurisdiction of the courts of Ireland, to which jurisdiction the Parties hereby irrevocably submit to settle any disputes arising out of this Agreement.</w:t>
      </w:r>
      <w:r>
        <w:t xml:space="preserve"> </w:t>
      </w:r>
      <w:r w:rsidRPr="00FB056F">
        <w:t xml:space="preserve">The </w:t>
      </w:r>
      <w:r>
        <w:t>Supplier</w:t>
      </w:r>
      <w:r w:rsidRPr="00FB056F">
        <w:t xml:space="preserve"> waives any objection to the conduct of proceedings in any such jurisdiction on the ground of venue or on the ground that the proceedings have been brought in an inconvenient forum</w:t>
      </w:r>
    </w:p>
    <w:p w14:paraId="09EB2672" w14:textId="77777777" w:rsidR="00FB056F" w:rsidRDefault="00FB056F" w:rsidP="00B25625">
      <w:pPr>
        <w:rPr>
          <w:rFonts w:eastAsiaTheme="majorEastAsia" w:cstheme="majorBidi"/>
          <w:bCs/>
          <w:szCs w:val="26"/>
        </w:rPr>
      </w:pPr>
    </w:p>
    <w:p w14:paraId="1D2E923F" w14:textId="77777777" w:rsidR="0090449D" w:rsidRDefault="0090449D" w:rsidP="00B25625">
      <w:pPr>
        <w:rPr>
          <w:rFonts w:eastAsiaTheme="majorEastAsia" w:cstheme="majorBidi"/>
          <w:bCs/>
          <w:szCs w:val="26"/>
        </w:rPr>
      </w:pPr>
    </w:p>
    <w:p w14:paraId="1EAD4285" w14:textId="77777777" w:rsidR="003D58AE" w:rsidRDefault="003D58AE" w:rsidP="00B25625">
      <w:pPr>
        <w:rPr>
          <w:rFonts w:eastAsiaTheme="majorEastAsia" w:cstheme="majorBidi"/>
          <w:bCs/>
          <w:szCs w:val="26"/>
        </w:rPr>
      </w:pPr>
    </w:p>
    <w:p w14:paraId="77DDB4AA" w14:textId="77777777" w:rsidR="003D58AE" w:rsidRDefault="003D58AE" w:rsidP="00B25625">
      <w:pPr>
        <w:rPr>
          <w:rFonts w:eastAsiaTheme="majorEastAsia" w:cstheme="majorBidi"/>
          <w:bCs/>
          <w:szCs w:val="26"/>
        </w:rPr>
      </w:pPr>
    </w:p>
    <w:p w14:paraId="0F68E17C" w14:textId="77777777" w:rsidR="0025725F" w:rsidRDefault="0025725F" w:rsidP="00B25625">
      <w:pPr>
        <w:rPr>
          <w:rFonts w:eastAsiaTheme="majorEastAsia" w:cstheme="majorBidi"/>
          <w:bCs/>
          <w:szCs w:val="26"/>
        </w:rPr>
      </w:pPr>
    </w:p>
    <w:p w14:paraId="459F121C" w14:textId="77777777" w:rsidR="0025725F" w:rsidRDefault="0025725F" w:rsidP="00B25625">
      <w:pPr>
        <w:rPr>
          <w:rFonts w:eastAsiaTheme="majorEastAsia" w:cstheme="majorBidi"/>
          <w:bCs/>
          <w:szCs w:val="26"/>
        </w:rPr>
      </w:pPr>
    </w:p>
    <w:p w14:paraId="0286A1A1" w14:textId="77777777" w:rsidR="003D58AE" w:rsidRDefault="003D58AE" w:rsidP="00B25625">
      <w:pPr>
        <w:rPr>
          <w:rFonts w:eastAsiaTheme="majorEastAsia" w:cstheme="majorBidi"/>
          <w:bCs/>
          <w:szCs w:val="26"/>
        </w:rPr>
      </w:pPr>
    </w:p>
    <w:p w14:paraId="01F34EB8" w14:textId="77777777" w:rsidR="00676DE4" w:rsidRDefault="00676DE4" w:rsidP="00B25625">
      <w:pPr>
        <w:rPr>
          <w:b/>
        </w:rPr>
      </w:pPr>
    </w:p>
    <w:p w14:paraId="6E1FA948" w14:textId="77777777" w:rsidR="00B25625" w:rsidRDefault="00B25625" w:rsidP="00B25625">
      <w:r w:rsidRPr="00FB7C38">
        <w:rPr>
          <w:b/>
        </w:rPr>
        <w:lastRenderedPageBreak/>
        <w:t>IN WITNESS</w:t>
      </w:r>
      <w:r>
        <w:t xml:space="preserve"> whereof this Agreement has been executed by the parties on the date hereof.</w:t>
      </w:r>
    </w:p>
    <w:p w14:paraId="4FAE2816" w14:textId="77777777" w:rsidR="00B25625" w:rsidRDefault="00B25625" w:rsidP="00B25625"/>
    <w:p w14:paraId="6744ACC8" w14:textId="77777777" w:rsidR="00A51006" w:rsidRDefault="00A51006">
      <w:pPr>
        <w:rPr>
          <w:b/>
        </w:rPr>
      </w:pPr>
    </w:p>
    <w:p w14:paraId="50A557DC" w14:textId="77777777" w:rsidR="00B25625" w:rsidRDefault="00B25625" w:rsidP="00B25625">
      <w:r w:rsidRPr="00E8311F">
        <w:rPr>
          <w:b/>
        </w:rPr>
        <w:t>SIGNED BY</w:t>
      </w:r>
    </w:p>
    <w:p w14:paraId="72287FA4" w14:textId="77777777" w:rsidR="00B25625" w:rsidRDefault="00B25625" w:rsidP="00B25625">
      <w:r>
        <w:t>for and on beh</w:t>
      </w:r>
      <w:r w:rsidR="00FB7C38">
        <w:t>alf of</w:t>
      </w:r>
    </w:p>
    <w:p w14:paraId="16B5A5ED" w14:textId="77777777" w:rsidR="00B25625" w:rsidRPr="00E8311F" w:rsidRDefault="00B25625" w:rsidP="00B25625">
      <w:pPr>
        <w:rPr>
          <w:b/>
        </w:rPr>
      </w:pPr>
      <w:r w:rsidRPr="00E8311F">
        <w:rPr>
          <w:b/>
        </w:rPr>
        <w:t>ST JAMES'S HOSPITAL</w:t>
      </w:r>
      <w:r w:rsidR="005B788A">
        <w:rPr>
          <w:b/>
        </w:rPr>
        <w:t xml:space="preserve"> BOARD</w:t>
      </w:r>
    </w:p>
    <w:p w14:paraId="51AB2593" w14:textId="77777777" w:rsidR="00B25625" w:rsidRDefault="00B25625" w:rsidP="00B25625"/>
    <w:p w14:paraId="2DCD6640" w14:textId="77777777" w:rsidR="00B25625" w:rsidRDefault="00DC4F3C" w:rsidP="00B25625">
      <w:r>
        <w:t>Name:</w:t>
      </w:r>
    </w:p>
    <w:p w14:paraId="3BD863AA" w14:textId="77777777" w:rsidR="00DC4F3C" w:rsidRDefault="00DC4F3C" w:rsidP="00B25625">
      <w:r>
        <w:t>Title:</w:t>
      </w:r>
    </w:p>
    <w:p w14:paraId="7774565C" w14:textId="77777777" w:rsidR="00DC4F3C" w:rsidRDefault="00DC4F3C" w:rsidP="00B25625">
      <w:r>
        <w:t xml:space="preserve">Signature: </w:t>
      </w:r>
    </w:p>
    <w:p w14:paraId="4521ECF3" w14:textId="77777777" w:rsidR="00E8311F" w:rsidRDefault="00E8311F" w:rsidP="00B25625"/>
    <w:p w14:paraId="418C04E9" w14:textId="77777777" w:rsidR="00E8311F" w:rsidRDefault="00E8311F" w:rsidP="00B25625"/>
    <w:p w14:paraId="33A5484B" w14:textId="77777777" w:rsidR="00E8311F" w:rsidRDefault="00E8311F" w:rsidP="00B25625"/>
    <w:p w14:paraId="66D3436E" w14:textId="77777777" w:rsidR="00E8311F" w:rsidRDefault="00E8311F" w:rsidP="00B25625"/>
    <w:p w14:paraId="51CEB92A" w14:textId="77777777" w:rsidR="00B25625" w:rsidRDefault="00B25625" w:rsidP="00B25625">
      <w:r w:rsidRPr="00E8311F">
        <w:rPr>
          <w:b/>
        </w:rPr>
        <w:t>SIGNED BY</w:t>
      </w:r>
    </w:p>
    <w:p w14:paraId="02A250CF" w14:textId="77777777" w:rsidR="00B25625" w:rsidRDefault="00E8311F" w:rsidP="00B25625">
      <w:r>
        <w:t>for and on behalf of</w:t>
      </w:r>
    </w:p>
    <w:p w14:paraId="2802D2CB" w14:textId="77777777" w:rsidR="00B25625" w:rsidRPr="00E8311F" w:rsidRDefault="00DF2610" w:rsidP="00B25625">
      <w:pPr>
        <w:rPr>
          <w:b/>
        </w:rPr>
      </w:pPr>
      <w:r>
        <w:rPr>
          <w:b/>
        </w:rPr>
        <w:t>[supplier]</w:t>
      </w:r>
    </w:p>
    <w:p w14:paraId="0F5D7511" w14:textId="77777777" w:rsidR="00B25625" w:rsidRDefault="00B25625" w:rsidP="00B25625">
      <w:r>
        <w:t xml:space="preserve"> </w:t>
      </w:r>
    </w:p>
    <w:p w14:paraId="0F60C3F4" w14:textId="77777777" w:rsidR="00DC4F3C" w:rsidRDefault="00DC4F3C" w:rsidP="00DC4F3C">
      <w:r>
        <w:t>Name:</w:t>
      </w:r>
    </w:p>
    <w:p w14:paraId="0E4A12A7" w14:textId="77777777" w:rsidR="00DC4F3C" w:rsidRDefault="00DC4F3C" w:rsidP="00DC4F3C">
      <w:r>
        <w:t>Title:</w:t>
      </w:r>
    </w:p>
    <w:p w14:paraId="4ABA4E2F" w14:textId="77777777" w:rsidR="00DC4F3C" w:rsidRDefault="00DC4F3C" w:rsidP="00DC4F3C">
      <w:r>
        <w:t xml:space="preserve">Signature: </w:t>
      </w:r>
    </w:p>
    <w:p w14:paraId="68563FC8" w14:textId="77777777" w:rsidR="00B25625" w:rsidRDefault="00B25625" w:rsidP="00B25625"/>
    <w:p w14:paraId="4FD9CC46" w14:textId="77777777" w:rsidR="00B25625" w:rsidRDefault="00B25625" w:rsidP="00B25625"/>
    <w:p w14:paraId="717E737E" w14:textId="77777777" w:rsidR="00FB7C38" w:rsidRDefault="00FB7C38">
      <w:r>
        <w:br w:type="page"/>
      </w:r>
    </w:p>
    <w:p w14:paraId="1B218F5A" w14:textId="77777777" w:rsidR="00B25625" w:rsidRDefault="00B25625" w:rsidP="00FB7C38">
      <w:pPr>
        <w:pStyle w:val="Schedule1"/>
      </w:pPr>
      <w:bookmarkStart w:id="26" w:name="_Toc8906727"/>
      <w:bookmarkEnd w:id="26"/>
    </w:p>
    <w:p w14:paraId="71853CCB" w14:textId="77777777" w:rsidR="00B25625" w:rsidRDefault="003A3B88" w:rsidP="002D63D6">
      <w:pPr>
        <w:jc w:val="center"/>
        <w:rPr>
          <w:b/>
        </w:rPr>
      </w:pPr>
      <w:r>
        <w:rPr>
          <w:b/>
        </w:rPr>
        <w:t>Service specification and scope</w:t>
      </w:r>
    </w:p>
    <w:p w14:paraId="1F7A346E" w14:textId="77777777" w:rsidR="00FF34C1" w:rsidRPr="00FF34C1" w:rsidRDefault="00FF34C1" w:rsidP="00FF34C1">
      <w:pPr>
        <w:rPr>
          <w:b/>
          <w:lang w:val="en-GB"/>
        </w:rPr>
      </w:pPr>
      <w:r w:rsidRPr="00FF34C1">
        <w:rPr>
          <w:b/>
          <w:lang w:val="en-GB"/>
        </w:rPr>
        <w:t>Service delivery:</w:t>
      </w:r>
    </w:p>
    <w:p w14:paraId="2E3A1D07" w14:textId="77777777" w:rsidR="00FF34C1" w:rsidRPr="00FF34C1" w:rsidRDefault="00DF2610" w:rsidP="00FF34C1">
      <w:pPr>
        <w:numPr>
          <w:ilvl w:val="0"/>
          <w:numId w:val="18"/>
        </w:numPr>
        <w:rPr>
          <w:lang w:val="en-GB"/>
        </w:rPr>
      </w:pPr>
      <w:r>
        <w:rPr>
          <w:lang w:val="en-GB"/>
        </w:rPr>
        <w:t xml:space="preserve">As per Tender documentation </w:t>
      </w:r>
    </w:p>
    <w:p w14:paraId="067870CF" w14:textId="77777777" w:rsidR="00FF34C1" w:rsidRPr="00FF34C1" w:rsidRDefault="00FF34C1" w:rsidP="00FF34C1">
      <w:pPr>
        <w:rPr>
          <w:lang w:val="en-GB"/>
        </w:rPr>
      </w:pPr>
    </w:p>
    <w:p w14:paraId="558C71D1" w14:textId="77777777" w:rsidR="006164CA" w:rsidRDefault="006164CA" w:rsidP="006164CA"/>
    <w:p w14:paraId="07F736BF" w14:textId="77777777" w:rsidR="006164CA" w:rsidRPr="006164CA" w:rsidRDefault="006164CA" w:rsidP="006164CA"/>
    <w:p w14:paraId="31FBEC5E" w14:textId="77777777" w:rsidR="00425F45" w:rsidRPr="00425F45" w:rsidRDefault="00425F45" w:rsidP="00425F45">
      <w:pPr>
        <w:pStyle w:val="Schedule1"/>
      </w:pPr>
      <w:bookmarkStart w:id="27" w:name="_Toc8906728"/>
      <w:bookmarkEnd w:id="27"/>
    </w:p>
    <w:p w14:paraId="28A7A7B8" w14:textId="77777777" w:rsidR="00F61CDD" w:rsidRDefault="00004C74" w:rsidP="00EA1B56">
      <w:pPr>
        <w:jc w:val="center"/>
        <w:rPr>
          <w:b/>
        </w:rPr>
      </w:pPr>
      <w:r w:rsidRPr="009311D8">
        <w:rPr>
          <w:b/>
        </w:rPr>
        <w:t>Payment</w:t>
      </w:r>
    </w:p>
    <w:p w14:paraId="42DA01F4" w14:textId="77777777" w:rsidR="00203858" w:rsidRPr="00203858" w:rsidRDefault="00203858" w:rsidP="00FF34C1">
      <w:pPr>
        <w:numPr>
          <w:ilvl w:val="0"/>
          <w:numId w:val="16"/>
        </w:numPr>
        <w:jc w:val="left"/>
        <w:rPr>
          <w:lang w:val="en-GB"/>
        </w:rPr>
      </w:pPr>
      <w:r w:rsidRPr="00203858">
        <w:rPr>
          <w:lang w:val="en-GB"/>
        </w:rPr>
        <w:t xml:space="preserve">The </w:t>
      </w:r>
      <w:r w:rsidR="003F0181">
        <w:rPr>
          <w:lang w:val="en-GB"/>
        </w:rPr>
        <w:t>payment</w:t>
      </w:r>
      <w:r w:rsidRPr="00203858">
        <w:rPr>
          <w:lang w:val="en-GB"/>
        </w:rPr>
        <w:t xml:space="preserve"> shall be as </w:t>
      </w:r>
      <w:r w:rsidR="003F0181">
        <w:rPr>
          <w:lang w:val="en-GB"/>
        </w:rPr>
        <w:t xml:space="preserve">per the price list </w:t>
      </w:r>
      <w:r w:rsidRPr="00203858">
        <w:rPr>
          <w:lang w:val="en-GB"/>
        </w:rPr>
        <w:t xml:space="preserve">set out </w:t>
      </w:r>
      <w:r w:rsidR="003F0181">
        <w:rPr>
          <w:lang w:val="en-GB"/>
        </w:rPr>
        <w:t>below</w:t>
      </w:r>
      <w:r w:rsidRPr="00203858">
        <w:rPr>
          <w:lang w:val="en-GB"/>
        </w:rPr>
        <w:t xml:space="preserve"> </w:t>
      </w:r>
    </w:p>
    <w:p w14:paraId="4089CBC0" w14:textId="77777777" w:rsidR="00203858" w:rsidRPr="00203858" w:rsidRDefault="00203858" w:rsidP="00FF34C1">
      <w:pPr>
        <w:numPr>
          <w:ilvl w:val="0"/>
          <w:numId w:val="16"/>
        </w:numPr>
        <w:jc w:val="left"/>
        <w:rPr>
          <w:lang w:val="en-GB"/>
        </w:rPr>
      </w:pPr>
      <w:r w:rsidRPr="00203858">
        <w:rPr>
          <w:lang w:val="en-GB"/>
        </w:rPr>
        <w:t xml:space="preserve">The </w:t>
      </w:r>
      <w:r w:rsidR="003F0181">
        <w:rPr>
          <w:lang w:val="en-GB"/>
        </w:rPr>
        <w:t>p</w:t>
      </w:r>
      <w:r w:rsidRPr="00203858">
        <w:rPr>
          <w:lang w:val="en-GB"/>
        </w:rPr>
        <w:t>rice shall be:</w:t>
      </w:r>
    </w:p>
    <w:p w14:paraId="015A63FD" w14:textId="77777777" w:rsidR="00203858" w:rsidRPr="00203858" w:rsidRDefault="00203858" w:rsidP="00FF34C1">
      <w:pPr>
        <w:numPr>
          <w:ilvl w:val="1"/>
          <w:numId w:val="16"/>
        </w:numPr>
        <w:jc w:val="left"/>
        <w:rPr>
          <w:lang w:val="en-GB"/>
        </w:rPr>
      </w:pPr>
      <w:r w:rsidRPr="00203858">
        <w:rPr>
          <w:lang w:val="en-GB"/>
        </w:rPr>
        <w:t>exclusive of</w:t>
      </w:r>
      <w:r w:rsidR="00E5322C">
        <w:rPr>
          <w:lang w:val="en-GB"/>
        </w:rPr>
        <w:t xml:space="preserve"> any applicable Value Added Tax, </w:t>
      </w:r>
    </w:p>
    <w:p w14:paraId="03BA8F38" w14:textId="77777777" w:rsidR="00203858" w:rsidRPr="00203858" w:rsidRDefault="00203858" w:rsidP="00FF34C1">
      <w:pPr>
        <w:numPr>
          <w:ilvl w:val="1"/>
          <w:numId w:val="16"/>
        </w:numPr>
        <w:jc w:val="left"/>
        <w:rPr>
          <w:lang w:val="en-GB"/>
        </w:rPr>
      </w:pPr>
      <w:r w:rsidRPr="00203858">
        <w:rPr>
          <w:lang w:val="en-GB"/>
        </w:rPr>
        <w:t>payable in euro (€); and</w:t>
      </w:r>
    </w:p>
    <w:p w14:paraId="27151490" w14:textId="77777777" w:rsidR="00D30B8E" w:rsidRDefault="00203858" w:rsidP="00FF34C1">
      <w:pPr>
        <w:numPr>
          <w:ilvl w:val="1"/>
          <w:numId w:val="16"/>
        </w:numPr>
        <w:jc w:val="left"/>
        <w:rPr>
          <w:lang w:val="en-GB"/>
        </w:rPr>
      </w:pPr>
      <w:r w:rsidRPr="00203858">
        <w:rPr>
          <w:lang w:val="en-GB"/>
        </w:rPr>
        <w:t xml:space="preserve">inclusive of all costs and expenses incurred by the Provider including travel, and delivery costs in supplying the </w:t>
      </w:r>
      <w:r w:rsidR="00E5322C">
        <w:rPr>
          <w:lang w:val="en-GB"/>
        </w:rPr>
        <w:t>Service</w:t>
      </w:r>
      <w:r w:rsidRPr="00203858">
        <w:rPr>
          <w:lang w:val="en-GB"/>
        </w:rPr>
        <w:t xml:space="preserve"> </w:t>
      </w:r>
    </w:p>
    <w:p w14:paraId="6EC2A6A5" w14:textId="77777777" w:rsidR="00DF2610" w:rsidRDefault="00DF2610" w:rsidP="00DF2610">
      <w:pPr>
        <w:jc w:val="left"/>
        <w:rPr>
          <w:lang w:val="en-GB"/>
        </w:rPr>
      </w:pPr>
    </w:p>
    <w:p w14:paraId="3C7FE9B0" w14:textId="77777777" w:rsidR="00DF2610" w:rsidRDefault="00DF2610" w:rsidP="00DF2610">
      <w:pPr>
        <w:jc w:val="left"/>
        <w:rPr>
          <w:lang w:val="en-GB"/>
        </w:rPr>
      </w:pPr>
      <w:r>
        <w:rPr>
          <w:lang w:val="en-GB"/>
        </w:rPr>
        <w:t>[insert pricing schedule as per Tender documentation]</w:t>
      </w:r>
    </w:p>
    <w:p w14:paraId="1234C9CD" w14:textId="77777777" w:rsidR="00004C74" w:rsidRDefault="00004C74" w:rsidP="00004C74">
      <w:pPr>
        <w:pStyle w:val="Schedule1"/>
      </w:pPr>
    </w:p>
    <w:p w14:paraId="0E2E6E2E" w14:textId="77777777" w:rsidR="00004C74" w:rsidRPr="00004C74" w:rsidRDefault="00004C74" w:rsidP="00004C74">
      <w:pPr>
        <w:pStyle w:val="ScheduleName"/>
        <w:jc w:val="both"/>
        <w:rPr>
          <w:lang w:val="en-IE"/>
        </w:rPr>
      </w:pPr>
    </w:p>
    <w:p w14:paraId="264590BC" w14:textId="77777777" w:rsidR="00B25625" w:rsidRPr="002D63D6" w:rsidRDefault="00626C12" w:rsidP="002D63D6">
      <w:pPr>
        <w:jc w:val="center"/>
        <w:rPr>
          <w:b/>
        </w:rPr>
      </w:pPr>
      <w:r>
        <w:rPr>
          <w:b/>
        </w:rPr>
        <w:t>Required Insurances</w:t>
      </w:r>
    </w:p>
    <w:p w14:paraId="55CE54B6" w14:textId="77777777" w:rsidR="00B25625" w:rsidRDefault="00B25625" w:rsidP="00B25625"/>
    <w:p w14:paraId="6794B0D7" w14:textId="3078EBCB" w:rsidR="009E7D22" w:rsidRPr="00D525B8" w:rsidRDefault="009E7D22" w:rsidP="00FF34C1">
      <w:pPr>
        <w:numPr>
          <w:ilvl w:val="0"/>
          <w:numId w:val="16"/>
        </w:numPr>
        <w:jc w:val="left"/>
        <w:rPr>
          <w:lang w:val="en-GB"/>
        </w:rPr>
      </w:pPr>
      <w:r w:rsidRPr="00D525B8">
        <w:rPr>
          <w:lang w:val="en-GB"/>
        </w:rPr>
        <w:t>The Supplier, before the commencement of the contract, shall take out a policy or policies with an approved insurance company to the amounts set out in this agreement for the</w:t>
      </w:r>
      <w:r w:rsidR="008E7A83" w:rsidRPr="00D525B8">
        <w:rPr>
          <w:lang w:val="en-GB"/>
        </w:rPr>
        <w:t xml:space="preserve"> Supply of </w:t>
      </w:r>
      <w:r w:rsidR="00EA3A4A">
        <w:t>Breast Imaging Services</w:t>
      </w:r>
      <w:r w:rsidR="00D525B8" w:rsidRPr="00D525B8">
        <w:rPr>
          <w:lang w:val="en-GB"/>
        </w:rPr>
        <w:t xml:space="preserve"> </w:t>
      </w:r>
      <w:r w:rsidR="00D525B8">
        <w:rPr>
          <w:lang w:val="en-GB"/>
        </w:rPr>
        <w:t>.</w:t>
      </w:r>
      <w:r w:rsidRPr="00D525B8">
        <w:rPr>
          <w:lang w:val="en-GB"/>
        </w:rPr>
        <w:t xml:space="preserve">Such policy or policies duly completed shall be furnished to </w:t>
      </w:r>
      <w:r w:rsidR="008E7A83" w:rsidRPr="00D525B8">
        <w:rPr>
          <w:lang w:val="en-GB"/>
        </w:rPr>
        <w:t>SJH</w:t>
      </w:r>
      <w:r w:rsidRPr="00D525B8">
        <w:rPr>
          <w:lang w:val="en-GB"/>
        </w:rPr>
        <w:t xml:space="preserve"> for approval before the commencement of the contract.</w:t>
      </w:r>
    </w:p>
    <w:p w14:paraId="4E51296E" w14:textId="77777777" w:rsidR="009E7D22" w:rsidRPr="009E7D22" w:rsidRDefault="009E7D22" w:rsidP="009E7D22">
      <w:pPr>
        <w:ind w:left="720"/>
        <w:jc w:val="left"/>
        <w:rPr>
          <w:lang w:val="en-GB"/>
        </w:rPr>
      </w:pPr>
    </w:p>
    <w:tbl>
      <w:tblPr>
        <w:tblpPr w:leftFromText="180" w:rightFromText="180" w:vertAnchor="text" w:horzAnchor="margin" w:tblpXSpec="center" w:tblpY="1"/>
        <w:tblW w:w="0" w:type="auto"/>
        <w:tblCellSpacing w:w="22" w:type="dxa"/>
        <w:tblBorders>
          <w:top w:val="inset" w:sz="8" w:space="0" w:color="auto"/>
          <w:left w:val="inset" w:sz="8" w:space="0" w:color="auto"/>
          <w:bottom w:val="inset" w:sz="8" w:space="0" w:color="auto"/>
          <w:right w:val="inset" w:sz="8" w:space="0" w:color="auto"/>
        </w:tblBorders>
        <w:tblCellMar>
          <w:left w:w="0" w:type="dxa"/>
          <w:right w:w="0" w:type="dxa"/>
        </w:tblCellMar>
        <w:tblLook w:val="04A0" w:firstRow="1" w:lastRow="0" w:firstColumn="1" w:lastColumn="0" w:noHBand="0" w:noVBand="1"/>
      </w:tblPr>
      <w:tblGrid>
        <w:gridCol w:w="4808"/>
        <w:gridCol w:w="2186"/>
      </w:tblGrid>
      <w:tr w:rsidR="0062693A" w:rsidRPr="001676DC" w14:paraId="548F265D" w14:textId="77777777" w:rsidTr="00EA3A4A">
        <w:trPr>
          <w:trHeight w:val="142"/>
          <w:tblCellSpacing w:w="22" w:type="dxa"/>
        </w:trPr>
        <w:tc>
          <w:tcPr>
            <w:tcW w:w="4742" w:type="dxa"/>
            <w:tcBorders>
              <w:top w:val="inset" w:sz="8" w:space="0" w:color="auto"/>
              <w:left w:val="inset" w:sz="8" w:space="0" w:color="auto"/>
              <w:bottom w:val="inset" w:sz="8" w:space="0" w:color="auto"/>
              <w:right w:val="inset" w:sz="8" w:space="0" w:color="auto"/>
            </w:tcBorders>
            <w:shd w:val="clear" w:color="auto" w:fill="737373"/>
            <w:tcMar>
              <w:top w:w="0" w:type="dxa"/>
              <w:left w:w="108" w:type="dxa"/>
              <w:bottom w:w="0" w:type="dxa"/>
              <w:right w:w="108" w:type="dxa"/>
            </w:tcMar>
            <w:vAlign w:val="center"/>
            <w:hideMark/>
          </w:tcPr>
          <w:p w14:paraId="0A3896D6" w14:textId="77777777" w:rsidR="0062693A" w:rsidRPr="001676DC" w:rsidRDefault="0062693A" w:rsidP="00EA3A4A">
            <w:pPr>
              <w:spacing w:line="252" w:lineRule="auto"/>
              <w:jc w:val="center"/>
              <w:rPr>
                <w:rFonts w:cs="Arial"/>
                <w:b/>
                <w:bCs/>
                <w:color w:val="FFFFFF"/>
                <w:lang w:val="en-US"/>
              </w:rPr>
            </w:pPr>
            <w:r w:rsidRPr="001676DC">
              <w:rPr>
                <w:rFonts w:cs="Arial"/>
                <w:b/>
                <w:bCs/>
                <w:color w:val="FFFFFF"/>
                <w:lang w:val="en-US"/>
              </w:rPr>
              <w:t>Insurance Type</w:t>
            </w:r>
          </w:p>
        </w:tc>
        <w:tc>
          <w:tcPr>
            <w:tcW w:w="2120" w:type="dxa"/>
            <w:tcBorders>
              <w:top w:val="inset" w:sz="8" w:space="0" w:color="auto"/>
              <w:left w:val="inset" w:sz="8" w:space="0" w:color="auto"/>
              <w:bottom w:val="inset" w:sz="8" w:space="0" w:color="auto"/>
              <w:right w:val="inset" w:sz="8" w:space="0" w:color="auto"/>
            </w:tcBorders>
            <w:shd w:val="clear" w:color="auto" w:fill="737373"/>
            <w:tcMar>
              <w:top w:w="0" w:type="dxa"/>
              <w:left w:w="108" w:type="dxa"/>
              <w:bottom w:w="0" w:type="dxa"/>
              <w:right w:w="108" w:type="dxa"/>
            </w:tcMar>
            <w:vAlign w:val="center"/>
            <w:hideMark/>
          </w:tcPr>
          <w:p w14:paraId="37FF3488" w14:textId="77777777" w:rsidR="0062693A" w:rsidRPr="001676DC" w:rsidRDefault="0062693A" w:rsidP="00EA3A4A">
            <w:pPr>
              <w:spacing w:line="252" w:lineRule="auto"/>
              <w:jc w:val="center"/>
              <w:rPr>
                <w:rFonts w:cs="Arial"/>
                <w:b/>
                <w:bCs/>
                <w:color w:val="FFFFFF"/>
                <w:lang w:val="en-US"/>
              </w:rPr>
            </w:pPr>
            <w:r w:rsidRPr="001676DC">
              <w:rPr>
                <w:rFonts w:cs="Arial"/>
                <w:b/>
                <w:bCs/>
                <w:color w:val="FFFFFF"/>
                <w:lang w:val="en-US"/>
              </w:rPr>
              <w:t>Requirement</w:t>
            </w:r>
          </w:p>
        </w:tc>
      </w:tr>
      <w:tr w:rsidR="0062693A" w:rsidRPr="001676DC" w14:paraId="0F13DF9B" w14:textId="77777777" w:rsidTr="00EA3A4A">
        <w:trPr>
          <w:tblCellSpacing w:w="22" w:type="dxa"/>
        </w:trPr>
        <w:tc>
          <w:tcPr>
            <w:tcW w:w="4742" w:type="dxa"/>
            <w:tcBorders>
              <w:top w:val="inset" w:sz="8" w:space="0" w:color="auto"/>
              <w:left w:val="inset" w:sz="8" w:space="0" w:color="auto"/>
              <w:bottom w:val="inset" w:sz="8" w:space="0" w:color="auto"/>
              <w:right w:val="inset" w:sz="8" w:space="0" w:color="auto"/>
            </w:tcBorders>
            <w:tcMar>
              <w:top w:w="0" w:type="dxa"/>
              <w:left w:w="108" w:type="dxa"/>
              <w:bottom w:w="0" w:type="dxa"/>
              <w:right w:w="108" w:type="dxa"/>
            </w:tcMar>
            <w:vAlign w:val="center"/>
          </w:tcPr>
          <w:p w14:paraId="12BF9947" w14:textId="77777777" w:rsidR="0062693A" w:rsidRPr="001676DC" w:rsidRDefault="0062693A" w:rsidP="00EA3A4A">
            <w:pPr>
              <w:spacing w:line="252" w:lineRule="auto"/>
              <w:rPr>
                <w:rFonts w:cs="Arial"/>
                <w:b/>
                <w:bCs/>
                <w:lang w:val="en-US"/>
              </w:rPr>
            </w:pPr>
            <w:r w:rsidRPr="001676DC">
              <w:rPr>
                <w:rFonts w:cs="Arial"/>
                <w:b/>
                <w:bCs/>
                <w:lang w:val="en-US"/>
              </w:rPr>
              <w:t xml:space="preserve">Professional Indemnity </w:t>
            </w:r>
          </w:p>
          <w:p w14:paraId="5B67E3F3" w14:textId="77777777" w:rsidR="0062693A" w:rsidRPr="001676DC" w:rsidRDefault="0062693A" w:rsidP="00EA3A4A">
            <w:pPr>
              <w:spacing w:line="252" w:lineRule="auto"/>
              <w:rPr>
                <w:rFonts w:cs="Arial"/>
                <w:u w:val="single"/>
                <w:lang w:val="en-US" w:eastAsia="en-GB"/>
              </w:rPr>
            </w:pPr>
          </w:p>
          <w:p w14:paraId="3BA0D318" w14:textId="77777777" w:rsidR="0062693A" w:rsidRPr="001676DC" w:rsidRDefault="0062693A" w:rsidP="00EA3A4A">
            <w:pPr>
              <w:spacing w:line="252" w:lineRule="auto"/>
              <w:rPr>
                <w:rFonts w:cs="Arial"/>
                <w:lang w:val="en-US" w:eastAsia="en-GB"/>
              </w:rPr>
            </w:pPr>
            <w:r w:rsidRPr="001676DC">
              <w:rPr>
                <w:rFonts w:cs="Arial"/>
                <w:u w:val="single"/>
                <w:lang w:val="en-US" w:eastAsia="en-GB"/>
              </w:rPr>
              <w:t>High risk</w:t>
            </w:r>
            <w:r w:rsidRPr="001676DC">
              <w:rPr>
                <w:rFonts w:cs="Arial"/>
                <w:lang w:val="en-US" w:eastAsia="en-GB"/>
              </w:rPr>
              <w:t>: Professional Indemnity with a limit of indemnity of €6,500,000 (€6.5million) any one occurrence.</w:t>
            </w:r>
          </w:p>
          <w:p w14:paraId="23CF1630" w14:textId="77777777" w:rsidR="0062693A" w:rsidRPr="001676DC" w:rsidRDefault="0062693A" w:rsidP="00EA3A4A">
            <w:pPr>
              <w:spacing w:line="252" w:lineRule="auto"/>
              <w:rPr>
                <w:rFonts w:cs="Arial"/>
                <w:b/>
                <w:bCs/>
                <w:u w:val="single"/>
                <w:lang w:val="en-US" w:eastAsia="en-GB"/>
              </w:rPr>
            </w:pPr>
            <w:r w:rsidRPr="001676DC">
              <w:rPr>
                <w:rFonts w:cs="Arial"/>
                <w:lang w:val="en-US" w:eastAsia="en-GB"/>
              </w:rPr>
              <w:t xml:space="preserve">                               </w:t>
            </w:r>
            <w:r w:rsidRPr="001676DC">
              <w:rPr>
                <w:rFonts w:cs="Arial"/>
                <w:b/>
                <w:bCs/>
                <w:u w:val="single"/>
                <w:lang w:val="en-US" w:eastAsia="en-GB"/>
              </w:rPr>
              <w:t>or</w:t>
            </w:r>
          </w:p>
          <w:p w14:paraId="5A92FA70" w14:textId="77777777" w:rsidR="0062693A" w:rsidRPr="001676DC" w:rsidRDefault="0062693A" w:rsidP="00EA3A4A">
            <w:pPr>
              <w:spacing w:line="252" w:lineRule="auto"/>
              <w:rPr>
                <w:rFonts w:cs="Arial"/>
                <w:lang w:val="en-US" w:eastAsia="en-GB"/>
              </w:rPr>
            </w:pPr>
          </w:p>
          <w:p w14:paraId="539E9412" w14:textId="77777777" w:rsidR="0062693A" w:rsidRPr="001676DC" w:rsidRDefault="0062693A" w:rsidP="00EA3A4A">
            <w:pPr>
              <w:spacing w:line="252" w:lineRule="auto"/>
              <w:rPr>
                <w:rFonts w:cs="Arial"/>
                <w:lang w:val="en-US" w:eastAsia="en-GB"/>
              </w:rPr>
            </w:pPr>
            <w:r w:rsidRPr="001676DC">
              <w:rPr>
                <w:rFonts w:cs="Arial"/>
                <w:lang w:val="en-US" w:eastAsia="en-GB"/>
              </w:rPr>
              <w:t>Medical Malpractice insurance to the same value</w:t>
            </w:r>
          </w:p>
          <w:p w14:paraId="05A35A46" w14:textId="77777777" w:rsidR="0062693A" w:rsidRPr="001676DC" w:rsidRDefault="0062693A" w:rsidP="00EA3A4A">
            <w:pPr>
              <w:spacing w:line="252" w:lineRule="auto"/>
              <w:rPr>
                <w:rFonts w:cs="Arial"/>
                <w:b/>
                <w:bCs/>
                <w:lang w:val="en-US"/>
              </w:rPr>
            </w:pPr>
          </w:p>
        </w:tc>
        <w:tc>
          <w:tcPr>
            <w:tcW w:w="2120" w:type="dxa"/>
            <w:tcBorders>
              <w:top w:val="inset" w:sz="8" w:space="0" w:color="auto"/>
              <w:left w:val="inset" w:sz="8" w:space="0" w:color="auto"/>
              <w:bottom w:val="inset" w:sz="8" w:space="0" w:color="auto"/>
              <w:right w:val="inset" w:sz="8" w:space="0" w:color="auto"/>
            </w:tcBorders>
            <w:tcMar>
              <w:top w:w="0" w:type="dxa"/>
              <w:left w:w="108" w:type="dxa"/>
              <w:bottom w:w="0" w:type="dxa"/>
              <w:right w:w="108" w:type="dxa"/>
            </w:tcMar>
            <w:vAlign w:val="center"/>
            <w:hideMark/>
          </w:tcPr>
          <w:p w14:paraId="66CAD9D6" w14:textId="77777777" w:rsidR="0062693A" w:rsidRPr="001676DC" w:rsidRDefault="0062693A" w:rsidP="00EA3A4A">
            <w:pPr>
              <w:spacing w:line="252" w:lineRule="auto"/>
              <w:jc w:val="center"/>
              <w:rPr>
                <w:rFonts w:cs="Arial"/>
                <w:b/>
                <w:bCs/>
                <w:color w:val="FF0000"/>
                <w:lang w:val="en-US"/>
              </w:rPr>
            </w:pPr>
            <w:r w:rsidRPr="001676DC">
              <w:rPr>
                <w:rFonts w:cs="Arial"/>
                <w:b/>
                <w:bCs/>
                <w:lang w:val="en-US"/>
              </w:rPr>
              <w:t>€ 6.5m</w:t>
            </w:r>
          </w:p>
        </w:tc>
      </w:tr>
      <w:tr w:rsidR="0062693A" w:rsidRPr="001676DC" w14:paraId="1C3D1A75" w14:textId="77777777" w:rsidTr="00EA3A4A">
        <w:trPr>
          <w:tblCellSpacing w:w="22" w:type="dxa"/>
        </w:trPr>
        <w:tc>
          <w:tcPr>
            <w:tcW w:w="4742" w:type="dxa"/>
            <w:tcBorders>
              <w:top w:val="inset" w:sz="8" w:space="0" w:color="auto"/>
              <w:left w:val="inset" w:sz="8" w:space="0" w:color="auto"/>
              <w:bottom w:val="inset" w:sz="8" w:space="0" w:color="auto"/>
              <w:right w:val="inset" w:sz="8" w:space="0" w:color="auto"/>
            </w:tcBorders>
            <w:tcMar>
              <w:top w:w="0" w:type="dxa"/>
              <w:left w:w="108" w:type="dxa"/>
              <w:bottom w:w="0" w:type="dxa"/>
              <w:right w:w="108" w:type="dxa"/>
            </w:tcMar>
            <w:vAlign w:val="center"/>
            <w:hideMark/>
          </w:tcPr>
          <w:p w14:paraId="0875F043" w14:textId="77777777" w:rsidR="0062693A" w:rsidRPr="001676DC" w:rsidRDefault="0062693A" w:rsidP="00EA3A4A">
            <w:pPr>
              <w:spacing w:line="252" w:lineRule="auto"/>
              <w:rPr>
                <w:rFonts w:cs="Arial"/>
                <w:b/>
                <w:bCs/>
                <w:lang w:val="en-US"/>
              </w:rPr>
            </w:pPr>
            <w:r w:rsidRPr="001676DC">
              <w:rPr>
                <w:rFonts w:cs="Arial"/>
                <w:b/>
                <w:bCs/>
                <w:lang w:val="en-US"/>
              </w:rPr>
              <w:t xml:space="preserve">Public Liability </w:t>
            </w:r>
            <w:r w:rsidRPr="001676DC">
              <w:rPr>
                <w:rFonts w:cs="Arial"/>
                <w:lang w:val="en-US" w:eastAsia="en-GB"/>
              </w:rPr>
              <w:t>with a limit of indemnity of €6,500,000 (€6.5million) any one occurrence, with an indemnity to the Executive arising from the provision of the Services. </w:t>
            </w:r>
          </w:p>
        </w:tc>
        <w:tc>
          <w:tcPr>
            <w:tcW w:w="2120" w:type="dxa"/>
            <w:tcBorders>
              <w:top w:val="inset" w:sz="8" w:space="0" w:color="auto"/>
              <w:left w:val="inset" w:sz="8" w:space="0" w:color="auto"/>
              <w:bottom w:val="inset" w:sz="8" w:space="0" w:color="auto"/>
              <w:right w:val="inset" w:sz="8" w:space="0" w:color="auto"/>
            </w:tcBorders>
            <w:tcMar>
              <w:top w:w="0" w:type="dxa"/>
              <w:left w:w="108" w:type="dxa"/>
              <w:bottom w:w="0" w:type="dxa"/>
              <w:right w:w="108" w:type="dxa"/>
            </w:tcMar>
            <w:vAlign w:val="center"/>
            <w:hideMark/>
          </w:tcPr>
          <w:p w14:paraId="2F8F0199" w14:textId="77777777" w:rsidR="0062693A" w:rsidRPr="001676DC" w:rsidRDefault="0062693A" w:rsidP="00EA3A4A">
            <w:pPr>
              <w:spacing w:line="252" w:lineRule="auto"/>
              <w:jc w:val="center"/>
              <w:rPr>
                <w:rFonts w:cs="Arial"/>
                <w:b/>
                <w:bCs/>
                <w:lang w:val="en-US"/>
              </w:rPr>
            </w:pPr>
            <w:r w:rsidRPr="001676DC">
              <w:rPr>
                <w:rFonts w:cs="Arial"/>
                <w:b/>
                <w:bCs/>
                <w:lang w:val="en-US"/>
              </w:rPr>
              <w:t>€ 6.5m</w:t>
            </w:r>
          </w:p>
        </w:tc>
      </w:tr>
      <w:tr w:rsidR="0062693A" w:rsidRPr="001676DC" w14:paraId="0631A6BF" w14:textId="77777777" w:rsidTr="00EA3A4A">
        <w:trPr>
          <w:tblCellSpacing w:w="22" w:type="dxa"/>
        </w:trPr>
        <w:tc>
          <w:tcPr>
            <w:tcW w:w="4742" w:type="dxa"/>
            <w:tcBorders>
              <w:top w:val="inset" w:sz="8" w:space="0" w:color="auto"/>
              <w:left w:val="inset" w:sz="8" w:space="0" w:color="auto"/>
              <w:bottom w:val="inset" w:sz="8" w:space="0" w:color="auto"/>
              <w:right w:val="inset" w:sz="8" w:space="0" w:color="auto"/>
            </w:tcBorders>
            <w:tcMar>
              <w:top w:w="0" w:type="dxa"/>
              <w:left w:w="108" w:type="dxa"/>
              <w:bottom w:w="0" w:type="dxa"/>
              <w:right w:w="108" w:type="dxa"/>
            </w:tcMar>
            <w:vAlign w:val="center"/>
            <w:hideMark/>
          </w:tcPr>
          <w:p w14:paraId="6F2CC61B" w14:textId="77777777" w:rsidR="0062693A" w:rsidRPr="001676DC" w:rsidRDefault="0062693A" w:rsidP="00EA3A4A">
            <w:pPr>
              <w:spacing w:line="252" w:lineRule="auto"/>
              <w:rPr>
                <w:rFonts w:cs="Arial"/>
                <w:b/>
                <w:bCs/>
                <w:lang w:val="en-US"/>
              </w:rPr>
            </w:pPr>
            <w:r w:rsidRPr="001676DC">
              <w:rPr>
                <w:rFonts w:cs="Arial"/>
                <w:b/>
                <w:bCs/>
                <w:lang w:val="en-US"/>
              </w:rPr>
              <w:t xml:space="preserve">Employers Liability </w:t>
            </w:r>
            <w:r w:rsidRPr="001676DC">
              <w:rPr>
                <w:rFonts w:cs="Arial"/>
                <w:lang w:val="en-US" w:eastAsia="en-GB"/>
              </w:rPr>
              <w:t>insurance with a limit of indemnity of €13,000,000 (€13 million) any one occurrence, with an indemnity to the Executive arising from the provision of the Services. </w:t>
            </w:r>
          </w:p>
        </w:tc>
        <w:tc>
          <w:tcPr>
            <w:tcW w:w="2120" w:type="dxa"/>
            <w:tcBorders>
              <w:top w:val="inset" w:sz="8" w:space="0" w:color="auto"/>
              <w:left w:val="inset" w:sz="8" w:space="0" w:color="auto"/>
              <w:bottom w:val="inset" w:sz="8" w:space="0" w:color="auto"/>
              <w:right w:val="inset" w:sz="8" w:space="0" w:color="auto"/>
            </w:tcBorders>
            <w:tcMar>
              <w:top w:w="0" w:type="dxa"/>
              <w:left w:w="108" w:type="dxa"/>
              <w:bottom w:w="0" w:type="dxa"/>
              <w:right w:w="108" w:type="dxa"/>
            </w:tcMar>
            <w:vAlign w:val="center"/>
            <w:hideMark/>
          </w:tcPr>
          <w:p w14:paraId="23B8DE37" w14:textId="77777777" w:rsidR="0062693A" w:rsidRPr="001676DC" w:rsidRDefault="0062693A" w:rsidP="00EA3A4A">
            <w:pPr>
              <w:spacing w:line="252" w:lineRule="auto"/>
              <w:jc w:val="center"/>
              <w:rPr>
                <w:rFonts w:cs="Arial"/>
                <w:b/>
                <w:bCs/>
                <w:lang w:val="en-US"/>
              </w:rPr>
            </w:pPr>
            <w:r w:rsidRPr="001676DC">
              <w:rPr>
                <w:rFonts w:cs="Arial"/>
                <w:b/>
                <w:bCs/>
                <w:lang w:val="en-US"/>
              </w:rPr>
              <w:t>€ 13.0m</w:t>
            </w:r>
          </w:p>
        </w:tc>
      </w:tr>
      <w:tr w:rsidR="0062693A" w:rsidRPr="001676DC" w14:paraId="25B78240" w14:textId="77777777" w:rsidTr="00EA3A4A">
        <w:trPr>
          <w:tblCellSpacing w:w="22" w:type="dxa"/>
        </w:trPr>
        <w:tc>
          <w:tcPr>
            <w:tcW w:w="4742" w:type="dxa"/>
            <w:tcBorders>
              <w:top w:val="inset" w:sz="8" w:space="0" w:color="auto"/>
              <w:left w:val="inset" w:sz="8" w:space="0" w:color="auto"/>
              <w:bottom w:val="inset" w:sz="8" w:space="0" w:color="auto"/>
              <w:right w:val="inset" w:sz="8" w:space="0" w:color="auto"/>
            </w:tcBorders>
            <w:tcMar>
              <w:top w:w="0" w:type="dxa"/>
              <w:left w:w="108" w:type="dxa"/>
              <w:bottom w:w="0" w:type="dxa"/>
              <w:right w:w="108" w:type="dxa"/>
            </w:tcMar>
            <w:vAlign w:val="center"/>
            <w:hideMark/>
          </w:tcPr>
          <w:p w14:paraId="39D69ACB" w14:textId="77777777" w:rsidR="0062693A" w:rsidRPr="001676DC" w:rsidRDefault="0062693A" w:rsidP="00EA3A4A">
            <w:pPr>
              <w:spacing w:line="252" w:lineRule="auto"/>
              <w:rPr>
                <w:rFonts w:cs="Arial"/>
                <w:b/>
                <w:bCs/>
                <w:lang w:val="en-US"/>
              </w:rPr>
            </w:pPr>
            <w:r w:rsidRPr="001676DC">
              <w:rPr>
                <w:rFonts w:cs="Arial"/>
                <w:b/>
                <w:bCs/>
                <w:lang w:val="en-US"/>
              </w:rPr>
              <w:t xml:space="preserve">Cyber/Data Protection Insurance </w:t>
            </w:r>
          </w:p>
        </w:tc>
        <w:tc>
          <w:tcPr>
            <w:tcW w:w="2120" w:type="dxa"/>
            <w:tcBorders>
              <w:top w:val="inset" w:sz="8" w:space="0" w:color="auto"/>
              <w:left w:val="inset" w:sz="8" w:space="0" w:color="auto"/>
              <w:bottom w:val="inset" w:sz="8" w:space="0" w:color="auto"/>
              <w:right w:val="inset" w:sz="8" w:space="0" w:color="auto"/>
            </w:tcBorders>
            <w:tcMar>
              <w:top w:w="0" w:type="dxa"/>
              <w:left w:w="108" w:type="dxa"/>
              <w:bottom w:w="0" w:type="dxa"/>
              <w:right w:w="108" w:type="dxa"/>
            </w:tcMar>
            <w:vAlign w:val="center"/>
            <w:hideMark/>
          </w:tcPr>
          <w:p w14:paraId="78FD3A6E" w14:textId="77777777" w:rsidR="0062693A" w:rsidRPr="001676DC" w:rsidRDefault="0062693A" w:rsidP="00EA3A4A">
            <w:pPr>
              <w:spacing w:line="252" w:lineRule="auto"/>
              <w:jc w:val="center"/>
              <w:rPr>
                <w:rFonts w:cs="Arial"/>
                <w:b/>
                <w:bCs/>
                <w:lang w:val="en-US"/>
              </w:rPr>
            </w:pPr>
            <w:r w:rsidRPr="001676DC">
              <w:rPr>
                <w:rFonts w:cs="Arial"/>
                <w:b/>
                <w:bCs/>
                <w:lang w:val="en-US"/>
              </w:rPr>
              <w:t>€1.0m</w:t>
            </w:r>
          </w:p>
        </w:tc>
      </w:tr>
      <w:tr w:rsidR="0062693A" w:rsidRPr="001676DC" w14:paraId="71BC8150" w14:textId="77777777" w:rsidTr="00EA3A4A">
        <w:trPr>
          <w:tblCellSpacing w:w="22" w:type="dxa"/>
        </w:trPr>
        <w:tc>
          <w:tcPr>
            <w:tcW w:w="4742" w:type="dxa"/>
            <w:tcBorders>
              <w:top w:val="inset" w:sz="8" w:space="0" w:color="auto"/>
              <w:left w:val="inset" w:sz="8" w:space="0" w:color="auto"/>
              <w:bottom w:val="inset" w:sz="8" w:space="0" w:color="auto"/>
              <w:right w:val="inset" w:sz="8" w:space="0" w:color="auto"/>
            </w:tcBorders>
            <w:tcMar>
              <w:top w:w="0" w:type="dxa"/>
              <w:left w:w="108" w:type="dxa"/>
              <w:bottom w:w="0" w:type="dxa"/>
              <w:right w:w="108" w:type="dxa"/>
            </w:tcMar>
            <w:vAlign w:val="center"/>
          </w:tcPr>
          <w:p w14:paraId="0C0CA77F" w14:textId="77777777" w:rsidR="0062693A" w:rsidRPr="001676DC" w:rsidRDefault="0062693A" w:rsidP="00EA3A4A">
            <w:pPr>
              <w:spacing w:line="252" w:lineRule="auto"/>
              <w:rPr>
                <w:rFonts w:cs="Arial"/>
                <w:b/>
                <w:bCs/>
                <w:lang w:val="en-US"/>
              </w:rPr>
            </w:pPr>
            <w:r w:rsidRPr="001676DC">
              <w:rPr>
                <w:rFonts w:cs="Arial"/>
                <w:b/>
                <w:bCs/>
                <w:lang w:val="en-US"/>
              </w:rPr>
              <w:t>Medical Malpractice insurance for Consultant Radiologist(s) proposed to deliver the service:</w:t>
            </w:r>
          </w:p>
          <w:p w14:paraId="5C82693C" w14:textId="77777777" w:rsidR="0062693A" w:rsidRPr="001676DC" w:rsidRDefault="0062693A" w:rsidP="00EA3A4A">
            <w:pPr>
              <w:spacing w:line="252" w:lineRule="auto"/>
              <w:rPr>
                <w:rFonts w:cs="Arial"/>
                <w:b/>
                <w:bCs/>
                <w:lang w:val="en-US"/>
              </w:rPr>
            </w:pPr>
          </w:p>
        </w:tc>
        <w:tc>
          <w:tcPr>
            <w:tcW w:w="2120" w:type="dxa"/>
            <w:tcBorders>
              <w:top w:val="inset" w:sz="8" w:space="0" w:color="auto"/>
              <w:left w:val="inset" w:sz="8" w:space="0" w:color="auto"/>
              <w:bottom w:val="inset" w:sz="8" w:space="0" w:color="auto"/>
              <w:right w:val="inset" w:sz="8" w:space="0" w:color="auto"/>
            </w:tcBorders>
            <w:tcMar>
              <w:top w:w="0" w:type="dxa"/>
              <w:left w:w="108" w:type="dxa"/>
              <w:bottom w:w="0" w:type="dxa"/>
              <w:right w:w="108" w:type="dxa"/>
            </w:tcMar>
            <w:vAlign w:val="center"/>
            <w:hideMark/>
          </w:tcPr>
          <w:p w14:paraId="120C022F" w14:textId="77777777" w:rsidR="0062693A" w:rsidRPr="001676DC" w:rsidRDefault="0062693A" w:rsidP="00EA3A4A">
            <w:pPr>
              <w:spacing w:line="252" w:lineRule="auto"/>
              <w:jc w:val="center"/>
              <w:rPr>
                <w:rFonts w:cs="Arial"/>
                <w:b/>
                <w:bCs/>
                <w:lang w:val="en-US"/>
              </w:rPr>
            </w:pPr>
            <w:r w:rsidRPr="001676DC">
              <w:rPr>
                <w:rFonts w:cs="Arial"/>
                <w:b/>
                <w:bCs/>
                <w:lang w:val="en-US"/>
              </w:rPr>
              <w:t>€10.0m</w:t>
            </w:r>
            <w:r w:rsidRPr="001676DC">
              <w:rPr>
                <w:rFonts w:cs="Arial"/>
                <w:lang w:val="en-US"/>
              </w:rPr>
              <w:t xml:space="preserve"> </w:t>
            </w:r>
          </w:p>
        </w:tc>
      </w:tr>
    </w:tbl>
    <w:p w14:paraId="2F0B9D37" w14:textId="77777777" w:rsidR="00FB7C38" w:rsidRDefault="00FB7C38"/>
    <w:p w14:paraId="6B9B089E" w14:textId="77777777" w:rsidR="00B25625" w:rsidRDefault="00B25625" w:rsidP="00B4370F">
      <w:pPr>
        <w:pStyle w:val="Schedule1"/>
      </w:pPr>
      <w:bookmarkStart w:id="28" w:name="_Toc8906730"/>
      <w:bookmarkEnd w:id="28"/>
    </w:p>
    <w:p w14:paraId="35A673BC" w14:textId="77777777" w:rsidR="00B25625" w:rsidRDefault="00B25625" w:rsidP="00B4370F">
      <w:pPr>
        <w:jc w:val="center"/>
      </w:pPr>
    </w:p>
    <w:p w14:paraId="4DB2C126" w14:textId="77777777" w:rsidR="00B25625" w:rsidRPr="002A0A04" w:rsidRDefault="00B25625" w:rsidP="00B4370F">
      <w:pPr>
        <w:jc w:val="center"/>
        <w:rPr>
          <w:b/>
        </w:rPr>
      </w:pPr>
      <w:r w:rsidRPr="002A0A04">
        <w:rPr>
          <w:b/>
        </w:rPr>
        <w:t>Dated</w:t>
      </w:r>
      <w:r w:rsidR="00D416DD" w:rsidRPr="002A0A04">
        <w:rPr>
          <w:b/>
        </w:rPr>
        <w:t>:</w:t>
      </w:r>
      <w:r w:rsidRPr="002A0A04">
        <w:rPr>
          <w:b/>
        </w:rPr>
        <w:t xml:space="preserve"> </w:t>
      </w:r>
      <w:r w:rsidR="00822BFE">
        <w:rPr>
          <w:b/>
        </w:rPr>
        <w:t>dd/mm/yyyy</w:t>
      </w:r>
    </w:p>
    <w:p w14:paraId="5DA89E14" w14:textId="77777777" w:rsidR="00B25625" w:rsidRDefault="00B25625" w:rsidP="00B4370F">
      <w:pPr>
        <w:jc w:val="center"/>
        <w:rPr>
          <w:b/>
        </w:rPr>
      </w:pPr>
    </w:p>
    <w:p w14:paraId="28C545DA" w14:textId="77777777" w:rsidR="00B4370F" w:rsidRPr="00B4370F" w:rsidRDefault="00B4370F" w:rsidP="00B4370F">
      <w:pPr>
        <w:jc w:val="center"/>
        <w:rPr>
          <w:b/>
        </w:rPr>
      </w:pPr>
    </w:p>
    <w:p w14:paraId="331574D8" w14:textId="77777777" w:rsidR="00B25625" w:rsidRPr="00B4370F" w:rsidRDefault="00B25625" w:rsidP="00B4370F">
      <w:pPr>
        <w:jc w:val="center"/>
        <w:rPr>
          <w:b/>
        </w:rPr>
      </w:pPr>
      <w:r w:rsidRPr="00B4370F">
        <w:rPr>
          <w:b/>
        </w:rPr>
        <w:t>ST JAMES'S HOSPITAL</w:t>
      </w:r>
      <w:r w:rsidR="008D5414">
        <w:rPr>
          <w:b/>
        </w:rPr>
        <w:t xml:space="preserve"> BOARD</w:t>
      </w:r>
    </w:p>
    <w:p w14:paraId="5930423B" w14:textId="77777777" w:rsidR="00B25625" w:rsidRPr="00B4370F" w:rsidRDefault="00B25625" w:rsidP="00B4370F">
      <w:pPr>
        <w:jc w:val="center"/>
        <w:rPr>
          <w:b/>
        </w:rPr>
      </w:pPr>
    </w:p>
    <w:p w14:paraId="2B69C161" w14:textId="77777777" w:rsidR="00B25625" w:rsidRPr="00B4370F" w:rsidRDefault="00B25625" w:rsidP="00B4370F">
      <w:pPr>
        <w:jc w:val="center"/>
        <w:rPr>
          <w:b/>
        </w:rPr>
      </w:pPr>
    </w:p>
    <w:p w14:paraId="132C67F4" w14:textId="77777777" w:rsidR="00B25625" w:rsidRPr="00B4370F" w:rsidRDefault="00B25625" w:rsidP="00B4370F">
      <w:pPr>
        <w:jc w:val="center"/>
        <w:rPr>
          <w:b/>
        </w:rPr>
      </w:pPr>
      <w:r w:rsidRPr="00B4370F">
        <w:rPr>
          <w:b/>
        </w:rPr>
        <w:t>and</w:t>
      </w:r>
    </w:p>
    <w:p w14:paraId="299CBA95" w14:textId="77777777" w:rsidR="00B25625" w:rsidRPr="00B4370F" w:rsidRDefault="00B25625" w:rsidP="00B4370F">
      <w:pPr>
        <w:jc w:val="center"/>
        <w:rPr>
          <w:b/>
        </w:rPr>
      </w:pPr>
    </w:p>
    <w:p w14:paraId="7CAEAFC8" w14:textId="77777777" w:rsidR="00B25625" w:rsidRPr="00B4370F" w:rsidRDefault="00B25625" w:rsidP="00B4370F">
      <w:pPr>
        <w:jc w:val="center"/>
        <w:rPr>
          <w:b/>
        </w:rPr>
      </w:pPr>
    </w:p>
    <w:p w14:paraId="549A7AB3" w14:textId="77777777" w:rsidR="00B25625" w:rsidRPr="002A0A04" w:rsidRDefault="00822BFE" w:rsidP="00B4370F">
      <w:pPr>
        <w:jc w:val="center"/>
        <w:rPr>
          <w:b/>
          <w:caps/>
        </w:rPr>
      </w:pPr>
      <w:r>
        <w:rPr>
          <w:b/>
          <w:caps/>
        </w:rPr>
        <w:t>[supplier]</w:t>
      </w:r>
    </w:p>
    <w:p w14:paraId="4562065C" w14:textId="77777777" w:rsidR="00FB7C38" w:rsidRDefault="00FB7C38" w:rsidP="00B4370F">
      <w:pPr>
        <w:jc w:val="center"/>
        <w:rPr>
          <w:b/>
        </w:rPr>
      </w:pPr>
    </w:p>
    <w:p w14:paraId="5C9ACF63" w14:textId="77777777" w:rsidR="00B4370F" w:rsidRPr="00B4370F" w:rsidRDefault="00B4370F" w:rsidP="00B4370F">
      <w:pPr>
        <w:jc w:val="center"/>
        <w:rPr>
          <w:b/>
        </w:rPr>
      </w:pPr>
    </w:p>
    <w:p w14:paraId="3A12EC3F" w14:textId="77777777" w:rsidR="00B25625" w:rsidRPr="00B4370F" w:rsidRDefault="00B25625" w:rsidP="00B4370F">
      <w:pPr>
        <w:jc w:val="center"/>
        <w:rPr>
          <w:b/>
        </w:rPr>
      </w:pPr>
      <w:r w:rsidRPr="00B4370F">
        <w:rPr>
          <w:b/>
        </w:rPr>
        <w:t>DEED OF INDEMNITY</w:t>
      </w:r>
    </w:p>
    <w:p w14:paraId="02FDFA37" w14:textId="77777777" w:rsidR="00FB7C38" w:rsidRPr="00B4370F" w:rsidRDefault="00FB7C38" w:rsidP="00B4370F">
      <w:pPr>
        <w:jc w:val="center"/>
        <w:rPr>
          <w:b/>
        </w:rPr>
      </w:pPr>
    </w:p>
    <w:p w14:paraId="6474D4D6" w14:textId="77777777" w:rsidR="00FB7C38" w:rsidRDefault="00FB7C38" w:rsidP="00B4370F">
      <w:pPr>
        <w:jc w:val="center"/>
      </w:pPr>
      <w:r>
        <w:br w:type="page"/>
      </w:r>
    </w:p>
    <w:p w14:paraId="7116132C" w14:textId="77777777" w:rsidR="00B25625" w:rsidRPr="002C0AD1" w:rsidRDefault="00B25625" w:rsidP="00B25625">
      <w:r w:rsidRPr="00E333AB">
        <w:rPr>
          <w:b/>
        </w:rPr>
        <w:lastRenderedPageBreak/>
        <w:t>THIS AGREEMENT</w:t>
      </w:r>
      <w:r w:rsidR="00046E9E" w:rsidRPr="00E333AB">
        <w:t xml:space="preserve"> is entered into </w:t>
      </w:r>
      <w:r w:rsidR="00046E9E" w:rsidRPr="002C0AD1">
        <w:t xml:space="preserve">on </w:t>
      </w:r>
      <w:r w:rsidR="00A87FCA">
        <w:t>xx</w:t>
      </w:r>
      <w:r w:rsidR="002C0AD1" w:rsidRPr="002C0AD1">
        <w:rPr>
          <w:vertAlign w:val="superscript"/>
        </w:rPr>
        <w:t>th</w:t>
      </w:r>
      <w:r w:rsidR="002C0AD1" w:rsidRPr="002C0AD1">
        <w:t xml:space="preserve"> </w:t>
      </w:r>
      <w:r w:rsidR="00A87FCA">
        <w:t>[month]</w:t>
      </w:r>
      <w:r w:rsidR="002C0AD1" w:rsidRPr="002C0AD1">
        <w:t xml:space="preserve"> 20</w:t>
      </w:r>
      <w:r w:rsidR="00A87FCA">
        <w:t>2</w:t>
      </w:r>
      <w:r w:rsidR="009E4858">
        <w:t>1</w:t>
      </w:r>
    </w:p>
    <w:p w14:paraId="76EA725F" w14:textId="77777777" w:rsidR="00B4370F" w:rsidRPr="00E333AB" w:rsidRDefault="00B25625" w:rsidP="00B25625">
      <w:r w:rsidRPr="00E333AB">
        <w:rPr>
          <w:b/>
        </w:rPr>
        <w:t>BETWEEN</w:t>
      </w:r>
      <w:r w:rsidR="00B4370F" w:rsidRPr="00E333AB">
        <w:t>:</w:t>
      </w:r>
    </w:p>
    <w:p w14:paraId="1B329C3A" w14:textId="77777777" w:rsidR="00FB7C38" w:rsidRPr="00E333AB" w:rsidRDefault="00B25625" w:rsidP="00DE2F42">
      <w:pPr>
        <w:pStyle w:val="Style1"/>
        <w:numPr>
          <w:ilvl w:val="0"/>
          <w:numId w:val="10"/>
        </w:numPr>
      </w:pPr>
      <w:r w:rsidRPr="00E333AB">
        <w:rPr>
          <w:b/>
        </w:rPr>
        <w:t>ST JAMES'S HOSPITAL</w:t>
      </w:r>
      <w:r w:rsidRPr="00E333AB">
        <w:t xml:space="preserve"> </w:t>
      </w:r>
      <w:r w:rsidR="008D5414">
        <w:rPr>
          <w:b/>
        </w:rPr>
        <w:t>BOARD</w:t>
      </w:r>
      <w:r w:rsidRPr="00E333AB">
        <w:t>, James's Street,</w:t>
      </w:r>
      <w:r w:rsidR="00FB7C38" w:rsidRPr="00E333AB">
        <w:t xml:space="preserve"> </w:t>
      </w:r>
      <w:r w:rsidR="00B4370F" w:rsidRPr="00E333AB">
        <w:t>Dublin 8 (</w:t>
      </w:r>
      <w:r w:rsidRPr="00E333AB">
        <w:rPr>
          <w:b/>
        </w:rPr>
        <w:t>SJH</w:t>
      </w:r>
      <w:r w:rsidR="008D5414">
        <w:t>);</w:t>
      </w:r>
      <w:r w:rsidRPr="00E333AB">
        <w:t xml:space="preserve"> and</w:t>
      </w:r>
    </w:p>
    <w:p w14:paraId="7FA01E54" w14:textId="77777777" w:rsidR="00FD3CB0" w:rsidRPr="00E333AB" w:rsidRDefault="00A87FCA" w:rsidP="00FD3CB0">
      <w:pPr>
        <w:pStyle w:val="Style1"/>
        <w:numPr>
          <w:ilvl w:val="0"/>
          <w:numId w:val="10"/>
        </w:numPr>
      </w:pPr>
      <w:r>
        <w:rPr>
          <w:b/>
          <w:caps/>
        </w:rPr>
        <w:t>[supplier]</w:t>
      </w:r>
      <w:r w:rsidR="00FD3CB0" w:rsidRPr="00E333AB">
        <w:t xml:space="preserve"> whose registered office is at </w:t>
      </w:r>
      <w:r>
        <w:t>[legal address]</w:t>
      </w:r>
      <w:r w:rsidR="00150843">
        <w:t xml:space="preserve"> </w:t>
      </w:r>
      <w:r w:rsidR="00FD3CB0" w:rsidRPr="00E333AB">
        <w:t xml:space="preserve"> (the </w:t>
      </w:r>
      <w:r w:rsidR="00FD3CB0" w:rsidRPr="00E333AB">
        <w:rPr>
          <w:b/>
        </w:rPr>
        <w:t>Supplier</w:t>
      </w:r>
      <w:r w:rsidR="00FD3CB0" w:rsidRPr="00E333AB">
        <w:t>).</w:t>
      </w:r>
    </w:p>
    <w:p w14:paraId="3CB884BC" w14:textId="0BF0CAA3" w:rsidR="00FB7C38" w:rsidRPr="00E333AB" w:rsidRDefault="00B25625" w:rsidP="00FB7C38">
      <w:pPr>
        <w:pStyle w:val="L1Para"/>
        <w:ind w:left="0"/>
      </w:pPr>
      <w:r w:rsidRPr="00E333AB">
        <w:rPr>
          <w:b/>
        </w:rPr>
        <w:t>WHEREAS</w:t>
      </w:r>
      <w:r w:rsidRPr="00E333AB">
        <w:t xml:space="preserve"> SJH </w:t>
      </w:r>
      <w:r w:rsidR="002C0AD1">
        <w:t>require the provision of</w:t>
      </w:r>
      <w:r w:rsidRPr="00E333AB">
        <w:t xml:space="preserve"> </w:t>
      </w:r>
      <w:r w:rsidR="00896B87">
        <w:rPr>
          <w:rFonts w:ascii="Tahoma" w:hAnsi="Tahoma" w:cs="Tahoma"/>
          <w:sz w:val="18"/>
          <w:szCs w:val="18"/>
        </w:rPr>
        <w:t>breast imaging services for</w:t>
      </w:r>
      <w:r w:rsidR="000A2565">
        <w:rPr>
          <w:rFonts w:ascii="Tahoma" w:hAnsi="Tahoma" w:cs="Tahoma"/>
          <w:sz w:val="18"/>
          <w:szCs w:val="18"/>
        </w:rPr>
        <w:t xml:space="preserve"> St James’s Hospital.</w:t>
      </w:r>
      <w:r w:rsidR="000A2565" w:rsidRPr="00E333AB">
        <w:t xml:space="preserve"> </w:t>
      </w:r>
      <w:r w:rsidR="00E8311F" w:rsidRPr="00E333AB">
        <w:t xml:space="preserve">(the </w:t>
      </w:r>
      <w:r w:rsidRPr="00E333AB">
        <w:rPr>
          <w:b/>
        </w:rPr>
        <w:t>Service</w:t>
      </w:r>
      <w:r w:rsidRPr="00E333AB">
        <w:t xml:space="preserve">) </w:t>
      </w:r>
    </w:p>
    <w:p w14:paraId="0DC902D5" w14:textId="529629D2" w:rsidR="00FB7C38" w:rsidRPr="00E333AB" w:rsidRDefault="00B25625" w:rsidP="00FB7C38">
      <w:pPr>
        <w:pStyle w:val="L1Para"/>
        <w:ind w:left="0"/>
      </w:pPr>
      <w:r w:rsidRPr="00E333AB">
        <w:rPr>
          <w:b/>
        </w:rPr>
        <w:t>WHEREAS</w:t>
      </w:r>
      <w:r w:rsidRPr="00E333AB">
        <w:t xml:space="preserve"> the Supplier </w:t>
      </w:r>
      <w:r w:rsidR="002C0AD1">
        <w:t xml:space="preserve">supplies </w:t>
      </w:r>
      <w:r w:rsidR="00896B87">
        <w:rPr>
          <w:rFonts w:ascii="Tahoma" w:hAnsi="Tahoma" w:cs="Tahoma"/>
          <w:sz w:val="18"/>
          <w:szCs w:val="18"/>
        </w:rPr>
        <w:t>breast imaging services</w:t>
      </w:r>
      <w:r w:rsidR="000A2565">
        <w:rPr>
          <w:rFonts w:ascii="Tahoma" w:hAnsi="Tahoma" w:cs="Tahoma"/>
          <w:sz w:val="18"/>
          <w:szCs w:val="18"/>
        </w:rPr>
        <w:t xml:space="preserve"> </w:t>
      </w:r>
      <w:r w:rsidRPr="00E333AB">
        <w:t xml:space="preserve">known as the </w:t>
      </w:r>
      <w:r w:rsidR="002C0AD1">
        <w:rPr>
          <w:b/>
        </w:rPr>
        <w:t>Service</w:t>
      </w:r>
      <w:r w:rsidRPr="00E333AB">
        <w:t>.</w:t>
      </w:r>
    </w:p>
    <w:p w14:paraId="737E5362" w14:textId="77777777" w:rsidR="00B25625" w:rsidRPr="00E333AB" w:rsidRDefault="00B25625" w:rsidP="00FB7C38">
      <w:pPr>
        <w:pStyle w:val="L1Para"/>
        <w:ind w:left="0"/>
      </w:pPr>
      <w:r w:rsidRPr="00E333AB">
        <w:rPr>
          <w:b/>
        </w:rPr>
        <w:t>WHEREAS</w:t>
      </w:r>
      <w:r w:rsidRPr="00E333AB">
        <w:t xml:space="preserve"> SJH wi</w:t>
      </w:r>
      <w:r w:rsidR="00A25AE7" w:rsidRPr="00E333AB">
        <w:t xml:space="preserve">sh to purchase the </w:t>
      </w:r>
      <w:r w:rsidR="002C0AD1">
        <w:rPr>
          <w:b/>
        </w:rPr>
        <w:t>Service</w:t>
      </w:r>
      <w:r w:rsidRPr="00E333AB">
        <w:t xml:space="preserve"> from the Supplier.</w:t>
      </w:r>
    </w:p>
    <w:p w14:paraId="5051C4AC" w14:textId="77777777" w:rsidR="00B25625" w:rsidRPr="00E333AB" w:rsidRDefault="00B25625" w:rsidP="00B25625">
      <w:r w:rsidRPr="00E333AB">
        <w:rPr>
          <w:b/>
        </w:rPr>
        <w:t>NOW, THEREFORE</w:t>
      </w:r>
      <w:r w:rsidR="00E8311F" w:rsidRPr="00E333AB">
        <w:t>, the parties agree as follows:</w:t>
      </w:r>
    </w:p>
    <w:p w14:paraId="6BF2CDE1" w14:textId="77777777" w:rsidR="00B25625" w:rsidRPr="00E333AB" w:rsidRDefault="00B25625" w:rsidP="00FB7C38">
      <w:pPr>
        <w:pStyle w:val="Schedule2"/>
        <w:rPr>
          <w:b/>
        </w:rPr>
      </w:pPr>
      <w:r w:rsidRPr="00E333AB">
        <w:rPr>
          <w:b/>
        </w:rPr>
        <w:t>Indemnity</w:t>
      </w:r>
    </w:p>
    <w:p w14:paraId="5CD110F2" w14:textId="77777777" w:rsidR="00FB7C38" w:rsidRPr="00E333AB" w:rsidRDefault="00B25625" w:rsidP="00B25625">
      <w:pPr>
        <w:pStyle w:val="Schedule3"/>
      </w:pPr>
      <w:r w:rsidRPr="00E333AB">
        <w:t>Subject to the following provisions of this Agreement, the Supplier hereby agrees to indemnify and hold harmless SJH, its directors, officers, agents and employees from and against all claims, liabilities and expenses (including reasonable legal fees and other litigation costs) incurred by SJH and arising out of or relating to</w:t>
      </w:r>
      <w:r w:rsidR="002C0AD1">
        <w:t xml:space="preserve"> </w:t>
      </w:r>
      <w:r w:rsidRPr="00E333AB">
        <w:t>any third party claims or proceedings (whether successful or not) for bodily injury to the extent that su</w:t>
      </w:r>
      <w:r w:rsidR="00A25AE7" w:rsidRPr="00E333AB">
        <w:t xml:space="preserve">ch injury is caused </w:t>
      </w:r>
      <w:r w:rsidR="002C0AD1">
        <w:t xml:space="preserve">during the performance of the Service </w:t>
      </w:r>
      <w:r w:rsidRPr="00E333AB">
        <w:t>to SJH by the Supplier ;</w:t>
      </w:r>
    </w:p>
    <w:p w14:paraId="5B83F672" w14:textId="77777777" w:rsidR="00B25625" w:rsidRDefault="00B25625" w:rsidP="00FB7C38">
      <w:pPr>
        <w:pStyle w:val="L2Para"/>
      </w:pPr>
      <w:r w:rsidRPr="00FB7C38">
        <w:rPr>
          <w:b/>
        </w:rPr>
        <w:t>PROVIDED ALWAYS THAT</w:t>
      </w:r>
      <w:r>
        <w:t xml:space="preserve"> this indemnity shall only apply to the extent that such liabilities and expenses do not arise from the negligent or wrongful act or omission or breach of statutory duty of SJH, its directors, officers, agents or employees </w:t>
      </w:r>
    </w:p>
    <w:p w14:paraId="709247C8" w14:textId="77777777" w:rsidR="00B25625" w:rsidRDefault="00B25625" w:rsidP="00FB7C38">
      <w:pPr>
        <w:pStyle w:val="Schedule3"/>
      </w:pPr>
      <w:r>
        <w:t>The indemnity provided by the Supplier shall not apply to liabilities, claims and expenses arising from any such claim or proceeding:</w:t>
      </w:r>
    </w:p>
    <w:p w14:paraId="36D8B1BA" w14:textId="77777777" w:rsidR="00FB7C38" w:rsidRDefault="00B25625" w:rsidP="00B25625">
      <w:pPr>
        <w:pStyle w:val="Schedule4"/>
      </w:pPr>
      <w:r>
        <w:t>unless following receipt of notice of such claim or proceeding or actual knowledge by the Chief Executive Officer of SJH for the time being of circumstances reasonably believed likely to give rise to any such claim or proceeding, SJH shall have notified the Supplier as soon as reasonably practicable in writing and shall seek The Supplier's prior written consent (such consent not to be unreasonably withheld) to SJH taking any action in relation to such claim, proceeding or potential claim or proceedings;</w:t>
      </w:r>
    </w:p>
    <w:p w14:paraId="3226FFF7" w14:textId="77777777" w:rsidR="00FB7C38" w:rsidRDefault="00B25625" w:rsidP="00B25625">
      <w:pPr>
        <w:pStyle w:val="Schedule4"/>
      </w:pPr>
      <w:r>
        <w:t>if SJH, its directors, officers, agents or employees shall have made any admission in respect of any such claim or proceeding or taken any action prejudicial to the defence of such claim or proceeding without the prior written consent of the Supplier (such consent not to be unreasonably withheld) provided that this condition shall not be treated as breached by any statement made by SJH, its directors, officers, agents or employees in connection with the operation of SJH's internal complaint procedures, accident reporting procedures, disciplinary procedures or where such statement is required by law; or</w:t>
      </w:r>
    </w:p>
    <w:p w14:paraId="1D3686F1" w14:textId="77777777" w:rsidR="00B25625" w:rsidRDefault="00B25625" w:rsidP="00B25625">
      <w:pPr>
        <w:pStyle w:val="Schedule4"/>
      </w:pPr>
      <w:r>
        <w:t>to the extent that SJH shall have failed otherwise than by compliance with the conditions set out in clauses 1.2.1 and 1.2.2 above to take reasonable steps to mitigate such liabilities and expenses;</w:t>
      </w:r>
    </w:p>
    <w:p w14:paraId="4FE387B8" w14:textId="77777777" w:rsidR="00B25625" w:rsidRDefault="00B25625" w:rsidP="0058716F">
      <w:pPr>
        <w:pStyle w:val="L2Para"/>
      </w:pPr>
      <w:r>
        <w:t xml:space="preserve">In the event that any claim or proceeding is asserted or imposed against a party hereunder, and such claim or proceeding involves a matter which is subject to a claim for indemnification under this Clause 1, then the party entitled to the indemnity (the </w:t>
      </w:r>
      <w:r w:rsidRPr="00E8311F">
        <w:rPr>
          <w:b/>
        </w:rPr>
        <w:t>Indemnified Party</w:t>
      </w:r>
      <w:r>
        <w:t xml:space="preserve">) shall promptly give written </w:t>
      </w:r>
      <w:r w:rsidR="00E8311F">
        <w:t xml:space="preserve">notice to the other party (the </w:t>
      </w:r>
      <w:r w:rsidRPr="00E8311F">
        <w:rPr>
          <w:b/>
        </w:rPr>
        <w:t>Indemnifying Party</w:t>
      </w:r>
      <w:r>
        <w:t xml:space="preserve">) of such claim or proceeding. The Indemnifying Party shall assume, at its cost and expense, the defence of such claim or proceeding through its legal counsel, except that the Indemnified Party may, at its option and expense, select and be represented by separate counsel. The Indemnifying Party shall have control over the claim or proceeding, including the right to settle; provided, however, that the Indemnifying Party shall not, absent the prior written consent of the </w:t>
      </w:r>
      <w:r>
        <w:lastRenderedPageBreak/>
        <w:t>Indemnified Party, consent to the entry of any judgment or enter into any settlement that; (i) provides for any relief other than the payment of monetary damages for which the Indemnifying Party shall be solely liable; and (ii) where the claimant or plaintiff does not release the Indemnified Party, its affiliates and its respective directors, officers, employees, agents and representatives, as the case may be, from all liability in respect thereof. In no event shall the Indemnified Party be liable for any claims that are compromised or settled in violation of this Clause 1. In no event shall SJH institute, settle or resolve any claim or proceeding relating to any intellectual property of Supplier without the prior written consent of Supplier.</w:t>
      </w:r>
    </w:p>
    <w:p w14:paraId="66DA7236" w14:textId="77777777" w:rsidR="0058716F" w:rsidRDefault="00B25625" w:rsidP="00B25625">
      <w:pPr>
        <w:pStyle w:val="Schedule3"/>
      </w:pPr>
      <w:r>
        <w:t>Any indemnification by the Supplier hereunder shall exclude any consequential financial loss which, without prejudice to the generality, shall include economic loss, loss of profits and loss of use (whether caused through contract, tort or otherwise and irrespective of whether Supplier was made aware or should reasonably have been aware of such loss being likely).</w:t>
      </w:r>
    </w:p>
    <w:p w14:paraId="655C6FAF" w14:textId="77777777" w:rsidR="0058716F" w:rsidRDefault="00B25625" w:rsidP="00B25625">
      <w:pPr>
        <w:pStyle w:val="Schedule3"/>
      </w:pPr>
      <w:r>
        <w:t>The obligations of the Supplier with respect to indemnification hereunder shall cease in respect of any claim or proceeding twenty five (25) years aft</w:t>
      </w:r>
      <w:r w:rsidR="00A25AE7">
        <w:t xml:space="preserve">er the last supply of the </w:t>
      </w:r>
      <w:r w:rsidR="00DC7E64">
        <w:t>Service</w:t>
      </w:r>
      <w:r>
        <w:t xml:space="preserve"> to SJH under the Agreement between the Supplier and SJH of even date hereof except to the extent any such claim or proceeding notified to the Supplier in accordance with clause 1.2.1 above prior to the expiry of such twenty five (25) years.</w:t>
      </w:r>
    </w:p>
    <w:p w14:paraId="26358642" w14:textId="77777777" w:rsidR="00B25625" w:rsidRDefault="00B25625" w:rsidP="00B25625">
      <w:pPr>
        <w:pStyle w:val="Schedule3"/>
      </w:pPr>
      <w:r>
        <w:t>Any dispute as to whether the Supplier is unreasonably withholding its consent pursuant to Clause 1.2 shall be referred for determination to an experienced commercial solicitor of not less than 10 years standing agreed between the parties (or, in default of agreement, to an experienced commercial solicitor of not less than 10 years standing nominated by the President for the time being of the Law Society</w:t>
      </w:r>
      <w:r w:rsidR="0058716F">
        <w:t xml:space="preserve"> </w:t>
      </w:r>
      <w:r>
        <w:t>of Ireland) who shall act as expert and not as arbitrator and whose decision shall be final and binding on the parties.</w:t>
      </w:r>
    </w:p>
    <w:p w14:paraId="6E6C6B37" w14:textId="77777777" w:rsidR="00B25625" w:rsidRPr="0058716F" w:rsidRDefault="00B25625" w:rsidP="00B25625">
      <w:pPr>
        <w:pStyle w:val="Schedule2"/>
        <w:rPr>
          <w:b/>
        </w:rPr>
      </w:pPr>
      <w:r w:rsidRPr="0058716F">
        <w:rPr>
          <w:b/>
        </w:rPr>
        <w:t>Payment</w:t>
      </w:r>
    </w:p>
    <w:p w14:paraId="505A03A2" w14:textId="77777777" w:rsidR="00B25625" w:rsidRDefault="00B25625" w:rsidP="0058716F">
      <w:pPr>
        <w:pStyle w:val="Schedule3"/>
      </w:pPr>
      <w:r>
        <w:t>Any sum or sums of money recoverable by SJH under this Agreement shall be recoverable on a full indemnity basis from the Supplier on production by SJH of a statement of the liabilities and expenses in respect of which indemnity is sought and that the same are properly the subject of indemnity under this Agreement.</w:t>
      </w:r>
    </w:p>
    <w:p w14:paraId="284A31FF" w14:textId="77777777" w:rsidR="00B25625" w:rsidRDefault="00B25625" w:rsidP="0058716F">
      <w:pPr>
        <w:pStyle w:val="Schedule3"/>
      </w:pPr>
      <w:r>
        <w:t>The Supplier agrees to provide to SJH such evidence as SJH shall from time to time request (including but not limited to insurance certificates) of its ability to discharge its obligations to SJH under this Agreement.</w:t>
      </w:r>
    </w:p>
    <w:p w14:paraId="416CDCCD" w14:textId="77777777" w:rsidR="00B25625" w:rsidRPr="0058716F" w:rsidRDefault="0058716F" w:rsidP="0058716F">
      <w:pPr>
        <w:pStyle w:val="Schedule2"/>
        <w:rPr>
          <w:b/>
        </w:rPr>
      </w:pPr>
      <w:r>
        <w:rPr>
          <w:b/>
        </w:rPr>
        <w:t xml:space="preserve">Press </w:t>
      </w:r>
      <w:r w:rsidR="00B25625" w:rsidRPr="0058716F">
        <w:rPr>
          <w:b/>
        </w:rPr>
        <w:t>Statements</w:t>
      </w:r>
    </w:p>
    <w:p w14:paraId="085F8429" w14:textId="77777777" w:rsidR="00B25625" w:rsidRDefault="00B25625" w:rsidP="0058716F">
      <w:pPr>
        <w:pStyle w:val="L1Para"/>
      </w:pPr>
      <w:r>
        <w:t>In relation to any such claim or proceeding against SJH, SJH and Supplier hereby agree to mutually agree all communications to the media and contact and distribute statements relating to the status of any such claims or proceeding, prior to any comment upon any written statement before it is issued. In the event of a claim or proceeding arising for which the Supplier provides an indemnity hereunder then Supplier shall have control and this Clause 3 shall be applied mutatis mutandis.</w:t>
      </w:r>
    </w:p>
    <w:p w14:paraId="535DCAA5" w14:textId="77777777" w:rsidR="00B25625" w:rsidRPr="00B4370F" w:rsidRDefault="00B25625" w:rsidP="0058716F">
      <w:pPr>
        <w:pStyle w:val="Schedule2"/>
        <w:rPr>
          <w:b/>
        </w:rPr>
      </w:pPr>
      <w:r w:rsidRPr="00B4370F">
        <w:rPr>
          <w:b/>
        </w:rPr>
        <w:t>Successors and Assigns</w:t>
      </w:r>
    </w:p>
    <w:p w14:paraId="50340D28" w14:textId="77777777" w:rsidR="00B25625" w:rsidRDefault="00B25625" w:rsidP="0058716F">
      <w:pPr>
        <w:pStyle w:val="L1Para"/>
      </w:pPr>
      <w:r>
        <w:t>Neither party shall assign, transfer or in any other manner make over to any third party the benefit or burden of this Agreement without the prior written consent of the other.</w:t>
      </w:r>
    </w:p>
    <w:p w14:paraId="77E9A2FA" w14:textId="77777777" w:rsidR="00B25625" w:rsidRPr="00B4370F" w:rsidRDefault="00B25625" w:rsidP="0058716F">
      <w:pPr>
        <w:pStyle w:val="Schedule2"/>
        <w:rPr>
          <w:b/>
        </w:rPr>
      </w:pPr>
      <w:r w:rsidRPr="00B4370F">
        <w:rPr>
          <w:b/>
        </w:rPr>
        <w:t>Amendment and Waiver</w:t>
      </w:r>
    </w:p>
    <w:p w14:paraId="591E3CCA" w14:textId="77777777" w:rsidR="00B25625" w:rsidRDefault="00B25625" w:rsidP="0058716F">
      <w:pPr>
        <w:pStyle w:val="L1Para"/>
      </w:pPr>
      <w:r>
        <w:t>This Agreement shall not be amended, modified, varied or supplemented except in writing signed by duly authorised representatives of the parties. No failure or delay on the part of either party hereto to exercise any right or remedy under this Agreement shall be construed or operate as a waiver thereof and no single or partial exercise of any right or remedy under this Agreement shall preclude the exercise of any other right or remedy as the case may be.</w:t>
      </w:r>
    </w:p>
    <w:p w14:paraId="780F07D7" w14:textId="77777777" w:rsidR="00B25625" w:rsidRPr="00B4370F" w:rsidRDefault="00B25625" w:rsidP="001B34B1">
      <w:pPr>
        <w:pStyle w:val="Schedule2"/>
        <w:rPr>
          <w:b/>
        </w:rPr>
      </w:pPr>
      <w:r w:rsidRPr="00B4370F">
        <w:rPr>
          <w:b/>
        </w:rPr>
        <w:lastRenderedPageBreak/>
        <w:t>Notices</w:t>
      </w:r>
    </w:p>
    <w:p w14:paraId="73ACC9F9" w14:textId="77777777" w:rsidR="00B25625" w:rsidRDefault="00B25625" w:rsidP="001B34B1">
      <w:pPr>
        <w:pStyle w:val="Schedule3"/>
      </w:pPr>
      <w:r>
        <w:t>Notices or other communications given pursuant to this Agreement by either party to this Agreement to the other party to this Agreement shall be in writing and shall be sufficiently given:</w:t>
      </w:r>
    </w:p>
    <w:p w14:paraId="46CD53DC" w14:textId="77777777" w:rsidR="00B25625" w:rsidRDefault="00B25625" w:rsidP="001B34B1">
      <w:pPr>
        <w:pStyle w:val="Schedule4"/>
      </w:pPr>
      <w:r>
        <w:t>if delivered by hand or sent by post to the address set forth herein of the party to which the notice of communication is being given or to such other address as such party shall communicate to the party giving the notice of communication; or</w:t>
      </w:r>
    </w:p>
    <w:p w14:paraId="4E17093F" w14:textId="77777777" w:rsidR="00B25625" w:rsidRDefault="00B25625" w:rsidP="001B34B1">
      <w:pPr>
        <w:pStyle w:val="Schedule4"/>
      </w:pPr>
      <w:r>
        <w:t>if sent by facsimile to the correct facsimile number of the party to which it is being sent.</w:t>
      </w:r>
    </w:p>
    <w:p w14:paraId="64CA860F" w14:textId="77777777" w:rsidR="001B34B1" w:rsidRDefault="00B25625" w:rsidP="001B34B1">
      <w:pPr>
        <w:pStyle w:val="Schedule3"/>
      </w:pPr>
      <w:r>
        <w:t>Any notice, or communication, given or sent by post hereunder, shall be sent by registered post.</w:t>
      </w:r>
    </w:p>
    <w:p w14:paraId="4885D4ED" w14:textId="77777777" w:rsidR="00B4370F" w:rsidRDefault="00B25625" w:rsidP="00B4370F">
      <w:pPr>
        <w:pStyle w:val="Schedule3"/>
      </w:pPr>
      <w:r>
        <w:t>Every notice or communication given in accordance with this clause shall be deemed to</w:t>
      </w:r>
      <w:r w:rsidR="00B4370F">
        <w:t xml:space="preserve"> have been received as follows:</w:t>
      </w:r>
    </w:p>
    <w:p w14:paraId="51465C04" w14:textId="77777777" w:rsidR="00B4370F" w:rsidRPr="00B4370F" w:rsidRDefault="00B4370F" w:rsidP="00B4370F">
      <w:pPr>
        <w:pStyle w:val="L2Para"/>
      </w:pPr>
    </w:p>
    <w:tbl>
      <w:tblPr>
        <w:tblStyle w:val="TableGrid"/>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1"/>
        <w:gridCol w:w="4900"/>
      </w:tblGrid>
      <w:tr w:rsidR="00B4370F" w14:paraId="5D53E545" w14:textId="77777777" w:rsidTr="00B4370F">
        <w:trPr>
          <w:cnfStyle w:val="100000000000" w:firstRow="1" w:lastRow="0" w:firstColumn="0" w:lastColumn="0" w:oddVBand="0" w:evenVBand="0" w:oddHBand="0" w:evenHBand="0" w:firstRowFirstColumn="0" w:firstRowLastColumn="0" w:lastRowFirstColumn="0" w:lastRowLastColumn="0"/>
        </w:trPr>
        <w:tc>
          <w:tcPr>
            <w:tcW w:w="4235" w:type="dxa"/>
          </w:tcPr>
          <w:p w14:paraId="1344F014" w14:textId="77777777" w:rsidR="00B4370F" w:rsidRDefault="00B4370F" w:rsidP="00B25625">
            <w:r>
              <w:t>Means of Despatch</w:t>
            </w:r>
          </w:p>
        </w:tc>
        <w:tc>
          <w:tcPr>
            <w:tcW w:w="4979" w:type="dxa"/>
          </w:tcPr>
          <w:p w14:paraId="56BAF4F3" w14:textId="77777777" w:rsidR="00B4370F" w:rsidRDefault="00B4370F" w:rsidP="00B25625">
            <w:r>
              <w:t>Deemed Received</w:t>
            </w:r>
          </w:p>
        </w:tc>
      </w:tr>
      <w:tr w:rsidR="00B4370F" w14:paraId="718E4C8E" w14:textId="77777777" w:rsidTr="00B4370F">
        <w:tc>
          <w:tcPr>
            <w:tcW w:w="4235" w:type="dxa"/>
          </w:tcPr>
          <w:p w14:paraId="768F5D7B" w14:textId="77777777" w:rsidR="00B4370F" w:rsidRDefault="00B4370F" w:rsidP="00B25625">
            <w:r>
              <w:t>Delivery by hand</w:t>
            </w:r>
          </w:p>
        </w:tc>
        <w:tc>
          <w:tcPr>
            <w:tcW w:w="4979" w:type="dxa"/>
          </w:tcPr>
          <w:p w14:paraId="75023A95" w14:textId="77777777" w:rsidR="00B4370F" w:rsidRDefault="00B4370F" w:rsidP="00B25625">
            <w:r>
              <w:t>The day of delivery</w:t>
            </w:r>
          </w:p>
        </w:tc>
      </w:tr>
      <w:tr w:rsidR="00B4370F" w14:paraId="21B42759" w14:textId="77777777" w:rsidTr="00B4370F">
        <w:tc>
          <w:tcPr>
            <w:tcW w:w="4235" w:type="dxa"/>
          </w:tcPr>
          <w:p w14:paraId="7B1BC91C" w14:textId="77777777" w:rsidR="00B4370F" w:rsidRDefault="00B4370F" w:rsidP="00B25625">
            <w:r>
              <w:t>Post</w:t>
            </w:r>
          </w:p>
        </w:tc>
        <w:tc>
          <w:tcPr>
            <w:tcW w:w="4979" w:type="dxa"/>
          </w:tcPr>
          <w:p w14:paraId="73FF3C2B" w14:textId="77777777" w:rsidR="00B4370F" w:rsidRDefault="00B4370F" w:rsidP="00DD771E">
            <w:r>
              <w:t xml:space="preserve">2 </w:t>
            </w:r>
            <w:r w:rsidR="00DD771E">
              <w:t>Working</w:t>
            </w:r>
            <w:r>
              <w:t xml:space="preserve"> </w:t>
            </w:r>
            <w:r w:rsidR="009578A4">
              <w:t>D</w:t>
            </w:r>
            <w:r>
              <w:t>ays after posting</w:t>
            </w:r>
          </w:p>
        </w:tc>
      </w:tr>
      <w:tr w:rsidR="00B4370F" w14:paraId="38C0B5C8" w14:textId="77777777" w:rsidTr="00B4370F">
        <w:tc>
          <w:tcPr>
            <w:tcW w:w="4235" w:type="dxa"/>
          </w:tcPr>
          <w:p w14:paraId="17564033" w14:textId="77777777" w:rsidR="00B4370F" w:rsidRDefault="00B4370F" w:rsidP="00B25625">
            <w:r>
              <w:t>Facsimile</w:t>
            </w:r>
          </w:p>
        </w:tc>
        <w:tc>
          <w:tcPr>
            <w:tcW w:w="4979" w:type="dxa"/>
          </w:tcPr>
          <w:p w14:paraId="62E9A736" w14:textId="77777777" w:rsidR="00B4370F" w:rsidRDefault="00B4370F" w:rsidP="00B25625">
            <w:r>
              <w:t>On despatch</w:t>
            </w:r>
          </w:p>
        </w:tc>
      </w:tr>
    </w:tbl>
    <w:p w14:paraId="540A9A76" w14:textId="77777777" w:rsidR="00B25625" w:rsidRPr="001B34B1" w:rsidRDefault="00B25625" w:rsidP="001B34B1">
      <w:pPr>
        <w:pStyle w:val="Schedule2"/>
        <w:rPr>
          <w:b/>
        </w:rPr>
      </w:pPr>
      <w:r w:rsidRPr="001B34B1">
        <w:rPr>
          <w:b/>
        </w:rPr>
        <w:t>Governing Law</w:t>
      </w:r>
    </w:p>
    <w:p w14:paraId="35D494C8" w14:textId="77777777" w:rsidR="00B25625" w:rsidRDefault="00B25625" w:rsidP="00BC2779">
      <w:pPr>
        <w:pStyle w:val="L1Para"/>
      </w:pPr>
      <w:r>
        <w:t>This Agreement shall be interpreted and governed by and in accordance with the laws of Ireland and the parties shall submit to the exclusive jurisdiction of the Irish Courts for the resolution of disputes hereunder</w:t>
      </w:r>
    </w:p>
    <w:p w14:paraId="375C966C" w14:textId="77777777" w:rsidR="00B4370F" w:rsidRDefault="00B4370F">
      <w:pPr>
        <w:rPr>
          <w:b/>
        </w:rPr>
      </w:pPr>
      <w:r>
        <w:rPr>
          <w:b/>
        </w:rPr>
        <w:br w:type="page"/>
      </w:r>
    </w:p>
    <w:p w14:paraId="760377EF" w14:textId="77777777" w:rsidR="00B25625" w:rsidRDefault="00B25625" w:rsidP="00B25625">
      <w:r w:rsidRPr="00BC2779">
        <w:rPr>
          <w:b/>
        </w:rPr>
        <w:lastRenderedPageBreak/>
        <w:t>IN WITNESS</w:t>
      </w:r>
      <w:r>
        <w:t xml:space="preserve"> whereof this Agreement was executed by the</w:t>
      </w:r>
      <w:r w:rsidR="00BC2779">
        <w:t xml:space="preserve"> parties the day and year first herein written.</w:t>
      </w:r>
    </w:p>
    <w:p w14:paraId="7E1D0FB2" w14:textId="77777777" w:rsidR="00D525B8" w:rsidRDefault="00D525B8" w:rsidP="00D525B8">
      <w:r w:rsidRPr="00E8311F">
        <w:rPr>
          <w:b/>
        </w:rPr>
        <w:t>SIGNED BY</w:t>
      </w:r>
    </w:p>
    <w:p w14:paraId="3BF013E1" w14:textId="77777777" w:rsidR="00D525B8" w:rsidRDefault="00D525B8" w:rsidP="00D525B8">
      <w:r>
        <w:t>for and on behalf of</w:t>
      </w:r>
    </w:p>
    <w:p w14:paraId="04376E17" w14:textId="77777777" w:rsidR="00D525B8" w:rsidRPr="00E8311F" w:rsidRDefault="00D525B8" w:rsidP="00D525B8">
      <w:pPr>
        <w:rPr>
          <w:b/>
        </w:rPr>
      </w:pPr>
      <w:r w:rsidRPr="00E8311F">
        <w:rPr>
          <w:b/>
        </w:rPr>
        <w:t>THE BOARD OF ST JAMES'S HOSPITAL</w:t>
      </w:r>
    </w:p>
    <w:p w14:paraId="5D87298B" w14:textId="77777777" w:rsidR="00D525B8" w:rsidRDefault="00D525B8" w:rsidP="00D525B8"/>
    <w:p w14:paraId="25519463" w14:textId="77777777" w:rsidR="00D525B8" w:rsidRDefault="00D525B8" w:rsidP="00D525B8">
      <w:r>
        <w:t>Name:</w:t>
      </w:r>
    </w:p>
    <w:p w14:paraId="45B65A1A" w14:textId="77777777" w:rsidR="00D525B8" w:rsidRDefault="00D525B8" w:rsidP="00D525B8">
      <w:r>
        <w:t>Title:</w:t>
      </w:r>
    </w:p>
    <w:p w14:paraId="7FAB83DD" w14:textId="77777777" w:rsidR="00D525B8" w:rsidRDefault="00D525B8" w:rsidP="00D525B8">
      <w:r>
        <w:t xml:space="preserve">Signature: </w:t>
      </w:r>
    </w:p>
    <w:p w14:paraId="71EEAF1E" w14:textId="77777777" w:rsidR="00D525B8" w:rsidRDefault="00D525B8" w:rsidP="00D525B8"/>
    <w:p w14:paraId="6CC0F939" w14:textId="77777777" w:rsidR="00D525B8" w:rsidRDefault="00D525B8" w:rsidP="00D525B8"/>
    <w:p w14:paraId="4225EC21" w14:textId="77777777" w:rsidR="00D525B8" w:rsidRDefault="00D525B8" w:rsidP="00D525B8"/>
    <w:p w14:paraId="43E08189" w14:textId="77777777" w:rsidR="00D525B8" w:rsidRDefault="00D525B8" w:rsidP="00D525B8"/>
    <w:p w14:paraId="16D62C8E" w14:textId="77777777" w:rsidR="00D525B8" w:rsidRDefault="00D525B8" w:rsidP="00D525B8">
      <w:r w:rsidRPr="00E8311F">
        <w:rPr>
          <w:b/>
        </w:rPr>
        <w:t>SIGNED BY</w:t>
      </w:r>
    </w:p>
    <w:p w14:paraId="3177F783" w14:textId="77777777" w:rsidR="00D525B8" w:rsidRDefault="00D525B8" w:rsidP="00D525B8">
      <w:r>
        <w:t>for and on behalf of</w:t>
      </w:r>
    </w:p>
    <w:p w14:paraId="625F31B5" w14:textId="77777777" w:rsidR="00D525B8" w:rsidRPr="00E8311F" w:rsidRDefault="00B57E67" w:rsidP="00D525B8">
      <w:pPr>
        <w:rPr>
          <w:b/>
        </w:rPr>
      </w:pPr>
      <w:r>
        <w:rPr>
          <w:b/>
        </w:rPr>
        <w:t>[supplier]</w:t>
      </w:r>
    </w:p>
    <w:p w14:paraId="7902D3C7" w14:textId="77777777" w:rsidR="00D525B8" w:rsidRDefault="00D525B8" w:rsidP="00D525B8">
      <w:r>
        <w:t xml:space="preserve"> </w:t>
      </w:r>
    </w:p>
    <w:p w14:paraId="7C837020" w14:textId="77777777" w:rsidR="00D525B8" w:rsidRDefault="00D525B8" w:rsidP="00D525B8">
      <w:r>
        <w:t>Name:</w:t>
      </w:r>
    </w:p>
    <w:p w14:paraId="59717F1F" w14:textId="77777777" w:rsidR="00D525B8" w:rsidRDefault="00D525B8" w:rsidP="00D525B8">
      <w:r>
        <w:t>Title:</w:t>
      </w:r>
    </w:p>
    <w:p w14:paraId="7226C012" w14:textId="77777777" w:rsidR="00D525B8" w:rsidRDefault="00D525B8" w:rsidP="00D525B8">
      <w:r>
        <w:t xml:space="preserve">Signature: </w:t>
      </w:r>
    </w:p>
    <w:p w14:paraId="53A35D63" w14:textId="229B4EDE" w:rsidR="00DC7E64" w:rsidRDefault="00DC7E64" w:rsidP="00B25625"/>
    <w:tbl>
      <w:tblPr>
        <w:tblW w:w="0" w:type="auto"/>
        <w:tblBorders>
          <w:top w:val="nil"/>
          <w:left w:val="nil"/>
          <w:bottom w:val="nil"/>
          <w:right w:val="nil"/>
        </w:tblBorders>
        <w:tblLayout w:type="fixed"/>
        <w:tblLook w:val="0000" w:firstRow="0" w:lastRow="0" w:firstColumn="0" w:lastColumn="0" w:noHBand="0" w:noVBand="0"/>
      </w:tblPr>
      <w:tblGrid>
        <w:gridCol w:w="108"/>
        <w:gridCol w:w="9360"/>
        <w:gridCol w:w="45"/>
      </w:tblGrid>
      <w:tr w:rsidR="00140C36" w14:paraId="38B0CAC7" w14:textId="77777777" w:rsidTr="00350CCA">
        <w:trPr>
          <w:gridBefore w:val="1"/>
          <w:wBefore w:w="108" w:type="dxa"/>
          <w:trHeight w:val="320"/>
        </w:trPr>
        <w:tc>
          <w:tcPr>
            <w:tcW w:w="9405" w:type="dxa"/>
            <w:gridSpan w:val="2"/>
          </w:tcPr>
          <w:p w14:paraId="5600BD71" w14:textId="77777777" w:rsidR="00140C36" w:rsidRDefault="00140C36" w:rsidP="00350CCA">
            <w:pPr>
              <w:pageBreakBefore/>
              <w:spacing w:before="480"/>
              <w:ind w:left="2625"/>
              <w:jc w:val="left"/>
              <w:outlineLvl w:val="0"/>
              <w:rPr>
                <w:rFonts w:eastAsiaTheme="minorHAnsi" w:cstheme="minorBidi"/>
                <w:b/>
                <w:caps/>
              </w:rPr>
            </w:pPr>
            <w:bookmarkStart w:id="29" w:name="_Toc167115699"/>
            <w:r>
              <w:rPr>
                <w:rFonts w:eastAsiaTheme="minorHAnsi" w:cstheme="minorBidi"/>
                <w:b/>
                <w:caps/>
              </w:rPr>
              <w:lastRenderedPageBreak/>
              <w:t xml:space="preserve">SCHEDULE 5 </w:t>
            </w:r>
          </w:p>
          <w:p w14:paraId="75706B85" w14:textId="77777777" w:rsidR="00140C36" w:rsidRPr="0017561A" w:rsidRDefault="00140C36" w:rsidP="00350CCA">
            <w:pPr>
              <w:pageBreakBefore/>
              <w:spacing w:before="480"/>
              <w:ind w:left="2625"/>
              <w:jc w:val="left"/>
              <w:outlineLvl w:val="0"/>
              <w:rPr>
                <w:rFonts w:eastAsiaTheme="minorHAnsi" w:cstheme="minorBidi"/>
                <w:b/>
                <w:caps/>
              </w:rPr>
            </w:pPr>
            <w:r w:rsidRPr="0017561A">
              <w:rPr>
                <w:rFonts w:eastAsiaTheme="minorHAnsi" w:cstheme="minorBidi"/>
                <w:b/>
                <w:caps/>
              </w:rPr>
              <w:t xml:space="preserve"> DATA PROCESSING AGREEMENT</w:t>
            </w:r>
            <w:bookmarkEnd w:id="29"/>
          </w:p>
          <w:p w14:paraId="74D9B47D"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5EEE2442" w14:textId="4B6F1A54" w:rsidR="00140C36" w:rsidRPr="0027043B"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27043B">
              <w:rPr>
                <w:rFonts w:ascii="Calibri" w:eastAsiaTheme="minorHAnsi" w:hAnsi="Calibri" w:cs="Calibri"/>
                <w:color w:val="000000"/>
                <w:sz w:val="22"/>
                <w:szCs w:val="22"/>
              </w:rPr>
              <w:t xml:space="preserve">THIS AGREEMENT is made on  </w:t>
            </w:r>
            <w:r>
              <w:rPr>
                <w:rFonts w:ascii="Calibri" w:eastAsiaTheme="minorHAnsi" w:hAnsi="Calibri" w:cs="Calibri"/>
                <w:color w:val="000000"/>
                <w:sz w:val="22"/>
                <w:szCs w:val="22"/>
              </w:rPr>
              <w:t>dd/mm/yyyy</w:t>
            </w:r>
          </w:p>
          <w:p w14:paraId="70F1D3C3"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27043B">
              <w:rPr>
                <w:rFonts w:ascii="Calibri" w:eastAsiaTheme="minorHAnsi" w:hAnsi="Calibri" w:cs="Calibri"/>
                <w:color w:val="000000"/>
                <w:sz w:val="22"/>
                <w:szCs w:val="22"/>
              </w:rPr>
              <w:t>BETWEEN:</w:t>
            </w:r>
            <w:r w:rsidRPr="0017561A">
              <w:rPr>
                <w:rFonts w:ascii="Calibri" w:eastAsiaTheme="minorHAnsi" w:hAnsi="Calibri" w:cs="Calibri"/>
                <w:color w:val="000000"/>
                <w:sz w:val="22"/>
                <w:szCs w:val="22"/>
              </w:rPr>
              <w:t xml:space="preserve"> </w:t>
            </w:r>
          </w:p>
          <w:p w14:paraId="0855CD3D"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5EAF5821" w14:textId="4580A4E4"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1.</w:t>
            </w:r>
            <w:r w:rsidRPr="0017561A">
              <w:rPr>
                <w:rFonts w:ascii="Calibri" w:eastAsiaTheme="minorHAnsi" w:hAnsi="Calibri" w:cs="Calibri"/>
                <w:color w:val="000000"/>
                <w:sz w:val="22"/>
                <w:szCs w:val="22"/>
              </w:rPr>
              <w:tab/>
            </w:r>
            <w:r w:rsidRPr="0017561A">
              <w:rPr>
                <w:rFonts w:ascii="Calibri" w:eastAsiaTheme="minorHAnsi" w:hAnsi="Calibri" w:cs="Calibri"/>
                <w:b/>
                <w:color w:val="000000"/>
                <w:sz w:val="22"/>
                <w:szCs w:val="22"/>
              </w:rPr>
              <w:t>St James’s Hospital</w:t>
            </w:r>
            <w:r>
              <w:rPr>
                <w:rFonts w:ascii="Calibri" w:eastAsiaTheme="minorHAnsi" w:hAnsi="Calibri" w:cs="Calibri"/>
                <w:b/>
                <w:color w:val="000000"/>
                <w:sz w:val="22"/>
                <w:szCs w:val="22"/>
              </w:rPr>
              <w:t>’s Board</w:t>
            </w:r>
            <w:r w:rsidRPr="0017561A">
              <w:rPr>
                <w:rFonts w:ascii="Calibri" w:eastAsiaTheme="minorHAnsi" w:hAnsi="Calibri" w:cs="Calibri"/>
                <w:color w:val="000000"/>
                <w:sz w:val="22"/>
                <w:szCs w:val="22"/>
              </w:rPr>
              <w:t xml:space="preserve"> </w:t>
            </w:r>
            <w:r w:rsidRPr="00140C36">
              <w:rPr>
                <w:rFonts w:ascii="Calibri" w:eastAsiaTheme="minorHAnsi" w:hAnsi="Calibri" w:cs="Calibri"/>
                <w:b/>
                <w:bCs/>
                <w:color w:val="000000"/>
                <w:sz w:val="22"/>
                <w:szCs w:val="22"/>
              </w:rPr>
              <w:t>(</w:t>
            </w:r>
            <w:r>
              <w:rPr>
                <w:rFonts w:ascii="Calibri" w:eastAsiaTheme="minorHAnsi" w:hAnsi="Calibri" w:cs="Calibri"/>
                <w:b/>
                <w:bCs/>
                <w:color w:val="000000"/>
                <w:sz w:val="22"/>
                <w:szCs w:val="22"/>
              </w:rPr>
              <w:t>“</w:t>
            </w:r>
            <w:r w:rsidRPr="00140C36">
              <w:rPr>
                <w:rFonts w:ascii="Calibri" w:eastAsiaTheme="minorHAnsi" w:hAnsi="Calibri" w:cs="Calibri"/>
                <w:b/>
                <w:bCs/>
                <w:color w:val="000000"/>
                <w:sz w:val="22"/>
                <w:szCs w:val="22"/>
              </w:rPr>
              <w:t>SJH</w:t>
            </w:r>
            <w:r>
              <w:rPr>
                <w:rFonts w:ascii="Calibri" w:eastAsiaTheme="minorHAnsi" w:hAnsi="Calibri" w:cs="Calibri"/>
                <w:b/>
                <w:bCs/>
                <w:color w:val="000000"/>
                <w:sz w:val="22"/>
                <w:szCs w:val="22"/>
              </w:rPr>
              <w:t>”</w:t>
            </w:r>
            <w:r w:rsidRPr="00140C36">
              <w:rPr>
                <w:rFonts w:ascii="Calibri" w:eastAsiaTheme="minorHAnsi" w:hAnsi="Calibri" w:cs="Calibri"/>
                <w:b/>
                <w:bCs/>
                <w:color w:val="000000"/>
                <w:sz w:val="22"/>
                <w:szCs w:val="22"/>
              </w:rPr>
              <w:t>)</w:t>
            </w:r>
            <w:r>
              <w:rPr>
                <w:rFonts w:ascii="Calibri" w:eastAsiaTheme="minorHAnsi" w:hAnsi="Calibri" w:cs="Calibri"/>
                <w:color w:val="000000"/>
                <w:sz w:val="22"/>
                <w:szCs w:val="22"/>
              </w:rPr>
              <w:t xml:space="preserve"> </w:t>
            </w:r>
            <w:r w:rsidRPr="0017561A">
              <w:rPr>
                <w:rFonts w:ascii="Calibri" w:eastAsiaTheme="minorHAnsi" w:hAnsi="Calibri" w:cs="Calibri"/>
                <w:color w:val="000000"/>
                <w:sz w:val="22"/>
                <w:szCs w:val="22"/>
              </w:rPr>
              <w:t xml:space="preserve">whose registered in Ireland with an address at James's Street, Dublin 8 (the “Data Controller”); and  </w:t>
            </w:r>
          </w:p>
          <w:p w14:paraId="07D4C1F5"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082190ED" w14:textId="5C52F25D" w:rsidR="00140C36" w:rsidRDefault="00140C36" w:rsidP="00350CCA">
            <w:pPr>
              <w:pStyle w:val="Style1"/>
              <w:numPr>
                <w:ilvl w:val="0"/>
                <w:numId w:val="0"/>
              </w:numPr>
            </w:pPr>
            <w:r w:rsidRPr="0017561A">
              <w:rPr>
                <w:rFonts w:ascii="Calibri" w:hAnsi="Calibri" w:cs="Calibri"/>
                <w:color w:val="000000"/>
                <w:sz w:val="22"/>
                <w:szCs w:val="22"/>
              </w:rPr>
              <w:t>2.</w:t>
            </w:r>
            <w:r w:rsidRPr="0017561A">
              <w:rPr>
                <w:rFonts w:ascii="Calibri" w:hAnsi="Calibri" w:cs="Calibri"/>
                <w:color w:val="000000"/>
                <w:sz w:val="22"/>
                <w:szCs w:val="22"/>
              </w:rPr>
              <w:tab/>
            </w:r>
            <w:r>
              <w:rPr>
                <w:rFonts w:ascii="Calibri" w:hAnsi="Calibri" w:cs="Calibri"/>
                <w:color w:val="000000"/>
                <w:sz w:val="22"/>
                <w:szCs w:val="22"/>
              </w:rPr>
              <w:t>xxxxxxxxxx</w:t>
            </w:r>
          </w:p>
          <w:p w14:paraId="0AC17B10" w14:textId="77777777" w:rsidR="00140C36" w:rsidRPr="0017561A" w:rsidRDefault="00140C36" w:rsidP="00350CCA">
            <w:pPr>
              <w:rPr>
                <w:rFonts w:eastAsiaTheme="minorHAnsi" w:cstheme="minorBidi"/>
              </w:rPr>
            </w:pPr>
            <w:r>
              <w:t xml:space="preserve"> </w:t>
            </w:r>
            <w:r w:rsidRPr="0017561A">
              <w:rPr>
                <w:rFonts w:eastAsiaTheme="minorHAnsi" w:cstheme="minorBidi"/>
              </w:rPr>
              <w:t xml:space="preserve"> (the </w:t>
            </w:r>
            <w:r w:rsidRPr="0017561A">
              <w:rPr>
                <w:rFonts w:eastAsiaTheme="minorHAnsi" w:cstheme="minorBidi"/>
                <w:b/>
              </w:rPr>
              <w:t>Supplier</w:t>
            </w:r>
            <w:r w:rsidRPr="0017561A">
              <w:rPr>
                <w:rFonts w:eastAsiaTheme="minorHAnsi" w:cstheme="minorBidi"/>
              </w:rPr>
              <w:t>),</w:t>
            </w:r>
          </w:p>
          <w:p w14:paraId="3B9AD9AC"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 xml:space="preserve"> </w:t>
            </w:r>
          </w:p>
          <w:p w14:paraId="3E9D728D"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3940679C"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76D3A416"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each a “Party” and collectively the “Parties”).</w:t>
            </w:r>
          </w:p>
          <w:p w14:paraId="304AC6B8"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3FB65BE2"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b/>
                <w:color w:val="000000"/>
                <w:sz w:val="22"/>
                <w:szCs w:val="22"/>
              </w:rPr>
            </w:pPr>
            <w:r w:rsidRPr="0017561A">
              <w:rPr>
                <w:rFonts w:ascii="Calibri" w:eastAsiaTheme="minorHAnsi" w:hAnsi="Calibri" w:cs="Calibri"/>
                <w:b/>
                <w:color w:val="000000"/>
                <w:sz w:val="22"/>
                <w:szCs w:val="22"/>
              </w:rPr>
              <w:t>RECITALS:</w:t>
            </w:r>
          </w:p>
          <w:p w14:paraId="51EFBB2D"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74EC9186"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A.</w:t>
            </w:r>
            <w:r w:rsidRPr="0017561A">
              <w:rPr>
                <w:rFonts w:ascii="Calibri" w:eastAsiaTheme="minorHAnsi" w:hAnsi="Calibri" w:cs="Calibri"/>
                <w:color w:val="000000"/>
                <w:sz w:val="22"/>
                <w:szCs w:val="22"/>
              </w:rPr>
              <w:tab/>
              <w:t xml:space="preserve">The Parties have agreed to enter into this Agreement in order to facilitate the provision of services by one Party to the other Party and to the extent that the provision of such services involves the processing of Personal Data and/or Special Categories of Data, for the purposes of ensuring compliance with Data Protection Laws (defined below). </w:t>
            </w:r>
          </w:p>
          <w:p w14:paraId="3297BC43"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021E367A"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B.</w:t>
            </w:r>
            <w:r w:rsidRPr="0017561A">
              <w:rPr>
                <w:rFonts w:ascii="Calibri" w:eastAsiaTheme="minorHAnsi" w:hAnsi="Calibri" w:cs="Calibri"/>
                <w:color w:val="000000"/>
                <w:sz w:val="22"/>
                <w:szCs w:val="22"/>
              </w:rPr>
              <w:tab/>
              <w:t xml:space="preserve">The Parties will also ensure compliance with Regulation (EU) 2016/679, the EU General Data Protection Regulation ("GDPR") and any other applicable data protection law. </w:t>
            </w:r>
          </w:p>
          <w:p w14:paraId="5C1C9B85"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508715CF"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C.</w:t>
            </w:r>
            <w:r w:rsidRPr="0017561A">
              <w:rPr>
                <w:rFonts w:ascii="Calibri" w:eastAsiaTheme="minorHAnsi" w:hAnsi="Calibri" w:cs="Calibri"/>
                <w:color w:val="000000"/>
                <w:sz w:val="22"/>
                <w:szCs w:val="22"/>
              </w:rPr>
              <w:tab/>
              <w:t>The Parties agree to Process such Personal Data and Special Categories of Data in accordance with and subject to the terms and conditions hereafter appearing.</w:t>
            </w:r>
          </w:p>
          <w:p w14:paraId="695C8488"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1D55498C"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b/>
                <w:color w:val="000000"/>
                <w:sz w:val="22"/>
                <w:szCs w:val="22"/>
              </w:rPr>
            </w:pPr>
            <w:r w:rsidRPr="0017561A">
              <w:rPr>
                <w:rFonts w:ascii="Calibri" w:eastAsiaTheme="minorHAnsi" w:hAnsi="Calibri" w:cs="Calibri"/>
                <w:b/>
                <w:color w:val="000000"/>
                <w:sz w:val="22"/>
                <w:szCs w:val="22"/>
              </w:rPr>
              <w:t>OPERATIVE TERMS:</w:t>
            </w:r>
          </w:p>
          <w:p w14:paraId="6BF3482A"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6F2457F5"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The Parties agree as follows:</w:t>
            </w:r>
          </w:p>
          <w:p w14:paraId="604F5700"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5EC984B9"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1.</w:t>
            </w:r>
            <w:r w:rsidRPr="0017561A">
              <w:rPr>
                <w:rFonts w:ascii="Calibri" w:eastAsiaTheme="minorHAnsi" w:hAnsi="Calibri" w:cs="Calibri"/>
                <w:color w:val="000000"/>
                <w:sz w:val="22"/>
                <w:szCs w:val="22"/>
              </w:rPr>
              <w:tab/>
            </w:r>
            <w:r w:rsidRPr="0017561A">
              <w:rPr>
                <w:rFonts w:ascii="Calibri" w:eastAsiaTheme="minorHAnsi" w:hAnsi="Calibri" w:cs="Calibri"/>
                <w:b/>
                <w:color w:val="000000"/>
                <w:sz w:val="22"/>
                <w:szCs w:val="22"/>
              </w:rPr>
              <w:t>DEFINITIONS AND INTERPRETATION</w:t>
            </w:r>
          </w:p>
          <w:p w14:paraId="73F5925B"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 xml:space="preserve"> </w:t>
            </w:r>
          </w:p>
          <w:p w14:paraId="2EFCB581"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1.1</w:t>
            </w:r>
            <w:r w:rsidRPr="0017561A">
              <w:rPr>
                <w:rFonts w:ascii="Calibri" w:eastAsiaTheme="minorHAnsi" w:hAnsi="Calibri" w:cs="Calibri"/>
                <w:color w:val="000000"/>
                <w:sz w:val="22"/>
                <w:szCs w:val="22"/>
              </w:rPr>
              <w:tab/>
              <w:t>In this Schedule 5, Data Processing Agreement (including the Recitals and Appendices), unless the context otherwise requires, the following terms shall have the following meanings:</w:t>
            </w:r>
          </w:p>
          <w:p w14:paraId="2FCBE6DD"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3C646D53"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 xml:space="preserve">“Data Protection Laws” </w:t>
            </w:r>
            <w:r w:rsidRPr="0017561A">
              <w:rPr>
                <w:rFonts w:ascii="Calibri" w:eastAsiaTheme="minorHAnsi" w:hAnsi="Calibri" w:cs="Calibri"/>
                <w:color w:val="000000"/>
                <w:sz w:val="22"/>
                <w:szCs w:val="22"/>
              </w:rPr>
              <w:tab/>
              <w:t xml:space="preserve">means: </w:t>
            </w:r>
          </w:p>
          <w:p w14:paraId="73C2D61A"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149C9231"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(i)</w:t>
            </w:r>
            <w:r w:rsidRPr="0017561A">
              <w:rPr>
                <w:rFonts w:ascii="Calibri" w:eastAsiaTheme="minorHAnsi" w:hAnsi="Calibri" w:cs="Calibri"/>
                <w:color w:val="000000"/>
                <w:sz w:val="22"/>
                <w:szCs w:val="22"/>
              </w:rPr>
              <w:tab/>
              <w:t xml:space="preserve">the data protection and information privacy laws of Ireland and the European Union; </w:t>
            </w:r>
          </w:p>
          <w:p w14:paraId="55A12742"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226BF76E"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(ii)</w:t>
            </w:r>
            <w:r w:rsidRPr="0017561A">
              <w:rPr>
                <w:rFonts w:ascii="Calibri" w:eastAsiaTheme="minorHAnsi" w:hAnsi="Calibri" w:cs="Calibri"/>
                <w:color w:val="000000"/>
                <w:sz w:val="22"/>
                <w:szCs w:val="22"/>
              </w:rPr>
              <w:tab/>
              <w:t xml:space="preserve">to the extent applicable to this Agreement or the Services and the Data Protection Laws of other jurisdictions; </w:t>
            </w:r>
          </w:p>
          <w:p w14:paraId="22FFF262"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50024EA6"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(iii)</w:t>
            </w:r>
            <w:r w:rsidRPr="0017561A">
              <w:rPr>
                <w:rFonts w:ascii="Calibri" w:eastAsiaTheme="minorHAnsi" w:hAnsi="Calibri" w:cs="Calibri"/>
                <w:color w:val="000000"/>
                <w:sz w:val="22"/>
                <w:szCs w:val="22"/>
              </w:rPr>
              <w:tab/>
              <w:t xml:space="preserve">and includes any legislation in force from time to time which implements Directive 95/46/EC or Directive 2002/58/EC of the European Community the Data Protection Acts 1988 and 2003 (as </w:t>
            </w:r>
            <w:r w:rsidRPr="0017561A">
              <w:rPr>
                <w:rFonts w:ascii="Calibri" w:eastAsiaTheme="minorHAnsi" w:hAnsi="Calibri" w:cs="Calibri"/>
                <w:color w:val="000000"/>
                <w:sz w:val="22"/>
                <w:szCs w:val="22"/>
              </w:rPr>
              <w:lastRenderedPageBreak/>
              <w:t xml:space="preserve">amended), and any replacement regulation including the General Data Protection Regulation (as defined below); </w:t>
            </w:r>
          </w:p>
          <w:p w14:paraId="0390273A"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4C3D8548"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 xml:space="preserve">“Effective Date” means the date of this Agreement; </w:t>
            </w:r>
          </w:p>
          <w:p w14:paraId="6F2EF13F"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76E9F2C6"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“General Data Protection Regulation”</w:t>
            </w:r>
            <w:r w:rsidRPr="0017561A">
              <w:rPr>
                <w:rFonts w:ascii="Calibri" w:eastAsiaTheme="minorHAnsi" w:hAnsi="Calibri" w:cs="Calibri"/>
                <w:color w:val="000000"/>
                <w:sz w:val="22"/>
                <w:szCs w:val="22"/>
              </w:rPr>
              <w:tab/>
              <w:t>means Regulation (EU) 2016/679, known as the General Data Protection Regulation (the “GDPR”);</w:t>
            </w:r>
          </w:p>
          <w:p w14:paraId="08137D8F"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6EC49284"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“Law”</w:t>
            </w:r>
            <w:r w:rsidRPr="0017561A">
              <w:rPr>
                <w:rFonts w:ascii="Calibri" w:eastAsiaTheme="minorHAnsi" w:hAnsi="Calibri" w:cs="Calibri"/>
                <w:color w:val="000000"/>
                <w:sz w:val="22"/>
                <w:szCs w:val="22"/>
              </w:rPr>
              <w:tab/>
              <w:t>means any constitution, law, treaty, statute, ordinance, code, rule, regulation, executive order, administrative order or other order, judgment or determination of any Governmental Authority, Regulatory Requirement, applicable principle of common or civil law, or any binding agreement with any Governmental Authority, as amended from time to time within the scope of this Agreement;</w:t>
            </w:r>
            <w:r w:rsidRPr="0017561A">
              <w:rPr>
                <w:rFonts w:ascii="Calibri" w:eastAsiaTheme="minorHAnsi" w:hAnsi="Calibri" w:cs="Calibri"/>
                <w:color w:val="000000"/>
                <w:sz w:val="22"/>
                <w:szCs w:val="22"/>
              </w:rPr>
              <w:tab/>
            </w:r>
          </w:p>
          <w:p w14:paraId="0635BB4E"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565F61CC"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 xml:space="preserve">“Personal Data” </w:t>
            </w:r>
            <w:r w:rsidRPr="0017561A">
              <w:rPr>
                <w:rFonts w:ascii="Calibri" w:eastAsiaTheme="minorHAnsi" w:hAnsi="Calibri" w:cs="Calibri"/>
                <w:color w:val="000000"/>
                <w:sz w:val="22"/>
                <w:szCs w:val="22"/>
              </w:rPr>
              <w:tab/>
              <w:t>has the meaning as set out in Data Protection Laws.</w:t>
            </w:r>
          </w:p>
          <w:p w14:paraId="2437AD5F"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0702DC53"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“Services”</w:t>
            </w:r>
            <w:r w:rsidRPr="0017561A">
              <w:rPr>
                <w:rFonts w:ascii="Calibri" w:eastAsiaTheme="minorHAnsi" w:hAnsi="Calibri" w:cs="Calibri"/>
                <w:color w:val="000000"/>
                <w:sz w:val="22"/>
                <w:szCs w:val="22"/>
              </w:rPr>
              <w:tab/>
              <w:t xml:space="preserve">means any services provided by the Data Processor to the Data Controller under the terms of this Agreement and/or any other agreement entered into between the Data Processor and Data Controller including but not limited to past and future agreements; and </w:t>
            </w:r>
          </w:p>
          <w:p w14:paraId="13CB0238"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6E20DC4F"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“Special Categories of Data”</w:t>
            </w:r>
            <w:r w:rsidRPr="0017561A">
              <w:rPr>
                <w:rFonts w:ascii="Calibri" w:eastAsiaTheme="minorHAnsi" w:hAnsi="Calibri" w:cs="Calibri"/>
                <w:color w:val="000000"/>
                <w:sz w:val="22"/>
                <w:szCs w:val="22"/>
              </w:rPr>
              <w:tab/>
              <w:t>has the meaning as set out in Data Protection Laws.</w:t>
            </w:r>
          </w:p>
          <w:p w14:paraId="7DB0A4DA"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ab/>
              <w:t xml:space="preserve"> </w:t>
            </w:r>
          </w:p>
          <w:p w14:paraId="7CB13D99"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1.2</w:t>
            </w:r>
            <w:r w:rsidRPr="0017561A">
              <w:rPr>
                <w:rFonts w:ascii="Calibri" w:eastAsiaTheme="minorHAnsi" w:hAnsi="Calibri" w:cs="Calibri"/>
                <w:color w:val="000000"/>
                <w:sz w:val="22"/>
                <w:szCs w:val="22"/>
              </w:rPr>
              <w:tab/>
              <w:t>In this Agreement:</w:t>
            </w:r>
          </w:p>
          <w:p w14:paraId="369500E8"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0D509488"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1.2.1</w:t>
            </w:r>
            <w:r w:rsidRPr="0017561A">
              <w:rPr>
                <w:rFonts w:ascii="Calibri" w:eastAsiaTheme="minorHAnsi" w:hAnsi="Calibri" w:cs="Calibri"/>
                <w:color w:val="000000"/>
                <w:sz w:val="22"/>
                <w:szCs w:val="22"/>
              </w:rPr>
              <w:tab/>
              <w:t>references to clauses, sub-clauses and schedules are to the clauses and sub-clauses of and schedules to this Agreement;</w:t>
            </w:r>
          </w:p>
          <w:p w14:paraId="675EED7C"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3FC9A436"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1.2.2</w:t>
            </w:r>
            <w:r w:rsidRPr="0017561A">
              <w:rPr>
                <w:rFonts w:ascii="Calibri" w:eastAsiaTheme="minorHAnsi" w:hAnsi="Calibri" w:cs="Calibri"/>
                <w:color w:val="000000"/>
                <w:sz w:val="22"/>
                <w:szCs w:val="22"/>
              </w:rPr>
              <w:tab/>
              <w:t xml:space="preserve">the Schedules form part of this Agreement and shall have effect as if set out in full in the body of this Agreement; </w:t>
            </w:r>
          </w:p>
          <w:p w14:paraId="35AD7041"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59B82FC6"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1.2.3</w:t>
            </w:r>
            <w:r w:rsidRPr="0017561A">
              <w:rPr>
                <w:rFonts w:ascii="Calibri" w:eastAsiaTheme="minorHAnsi" w:hAnsi="Calibri" w:cs="Calibri"/>
                <w:color w:val="000000"/>
                <w:sz w:val="22"/>
                <w:szCs w:val="22"/>
              </w:rPr>
              <w:tab/>
              <w:t>the clause headings are included for convenience only and shall not affect the construction of this Agreement;</w:t>
            </w:r>
          </w:p>
          <w:p w14:paraId="0A0DA7AF"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48E69581"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1.2.4</w:t>
            </w:r>
            <w:r w:rsidRPr="0017561A">
              <w:rPr>
                <w:rFonts w:ascii="Calibri" w:eastAsiaTheme="minorHAnsi" w:hAnsi="Calibri" w:cs="Calibri"/>
                <w:color w:val="000000"/>
                <w:sz w:val="22"/>
                <w:szCs w:val="22"/>
              </w:rPr>
              <w:tab/>
              <w:t>words denoting the singular shall include the plural and vice versa and words denoting any gender shall include a reference to each other gender;</w:t>
            </w:r>
          </w:p>
          <w:p w14:paraId="510240CA"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5E7C77CC"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1.2.5</w:t>
            </w:r>
            <w:r w:rsidRPr="0017561A">
              <w:rPr>
                <w:rFonts w:ascii="Calibri" w:eastAsiaTheme="minorHAnsi" w:hAnsi="Calibri" w:cs="Calibri"/>
                <w:color w:val="000000"/>
                <w:sz w:val="22"/>
                <w:szCs w:val="22"/>
              </w:rPr>
              <w:tab/>
              <w:t>a reference to writing or written includes faxes and e-mail;</w:t>
            </w:r>
          </w:p>
          <w:p w14:paraId="680CB4F5"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4A8711C4"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1.2.6</w:t>
            </w:r>
            <w:r w:rsidRPr="0017561A">
              <w:rPr>
                <w:rFonts w:ascii="Calibri" w:eastAsiaTheme="minorHAnsi" w:hAnsi="Calibri" w:cs="Calibri"/>
                <w:color w:val="000000"/>
                <w:sz w:val="22"/>
                <w:szCs w:val="22"/>
              </w:rPr>
              <w:tab/>
              <w:t>any obligation in this Agreement on a person not to do something includes an obligation not to agree, allow, permit or acquiesce in that thing being done;</w:t>
            </w:r>
          </w:p>
          <w:p w14:paraId="3AC16239"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27E1EC44"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1.2.7</w:t>
            </w:r>
            <w:r w:rsidRPr="0017561A">
              <w:rPr>
                <w:rFonts w:ascii="Calibri" w:eastAsiaTheme="minorHAnsi" w:hAnsi="Calibri" w:cs="Calibri"/>
                <w:color w:val="000000"/>
                <w:sz w:val="22"/>
                <w:szCs w:val="22"/>
              </w:rPr>
              <w:tab/>
              <w:t>where the words include(s), including or in particular are used in this Agreement, they are deemed to have the words without limitation following them. Where the context permits, the words other and otherwise are illustrative and shall not limit the sense of the words preceding them;</w:t>
            </w:r>
          </w:p>
          <w:p w14:paraId="2131B217"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0A89D77A"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1.2.8</w:t>
            </w:r>
            <w:r w:rsidRPr="0017561A">
              <w:rPr>
                <w:rFonts w:ascii="Calibri" w:eastAsiaTheme="minorHAnsi" w:hAnsi="Calibri" w:cs="Calibri"/>
                <w:color w:val="000000"/>
                <w:sz w:val="22"/>
                <w:szCs w:val="22"/>
              </w:rPr>
              <w:tab/>
              <w:t>references to persons shall be deemed to include references to natural persons, firms, partnerships, companies, corporations, associations, organisations, foundations and trusts (in each case whether or not having separate legal personality); and</w:t>
            </w:r>
          </w:p>
          <w:p w14:paraId="651C22DC"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03722CF7"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1.2.9</w:t>
            </w:r>
            <w:r w:rsidRPr="0017561A">
              <w:rPr>
                <w:rFonts w:ascii="Calibri" w:eastAsiaTheme="minorHAnsi" w:hAnsi="Calibri" w:cs="Calibri"/>
                <w:color w:val="000000"/>
                <w:sz w:val="22"/>
                <w:szCs w:val="22"/>
              </w:rPr>
              <w:tab/>
              <w:t>references in this Agreement to statutory provisions shall (where the context so admits and unless otherwise expressly provided) be construed as references to those provisions as respectively amended, consolidated, extended or re-enacted during the term of this Agreement (as the context requires) and to any orders, regulations, instruments or other subordinate legislation made under the relevant statutes.</w:t>
            </w:r>
          </w:p>
          <w:p w14:paraId="4E33A771"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2EAB7E3B" w14:textId="77777777" w:rsidR="00140C36"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041671A8"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2.</w:t>
            </w:r>
            <w:r w:rsidRPr="0017561A">
              <w:rPr>
                <w:rFonts w:ascii="Calibri" w:eastAsiaTheme="minorHAnsi" w:hAnsi="Calibri" w:cs="Calibri"/>
                <w:color w:val="000000"/>
                <w:sz w:val="22"/>
                <w:szCs w:val="22"/>
              </w:rPr>
              <w:tab/>
            </w:r>
            <w:r w:rsidRPr="0017561A">
              <w:rPr>
                <w:rFonts w:ascii="Calibri" w:eastAsiaTheme="minorHAnsi" w:hAnsi="Calibri" w:cs="Calibri"/>
                <w:b/>
                <w:color w:val="000000"/>
                <w:sz w:val="22"/>
                <w:szCs w:val="22"/>
              </w:rPr>
              <w:t>APPOINTMENT AND TERM</w:t>
            </w:r>
          </w:p>
          <w:p w14:paraId="6C12F3CC"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2E1FDB09"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2.1</w:t>
            </w:r>
            <w:r w:rsidRPr="0017561A">
              <w:rPr>
                <w:rFonts w:ascii="Calibri" w:eastAsiaTheme="minorHAnsi" w:hAnsi="Calibri" w:cs="Calibri"/>
                <w:color w:val="000000"/>
                <w:sz w:val="22"/>
                <w:szCs w:val="22"/>
              </w:rPr>
              <w:tab/>
              <w:t>Any capitalized terms used in this Agreement (including the Recitals) that are not defined will have the meaning given to them in Data Protection Laws.</w:t>
            </w:r>
          </w:p>
          <w:p w14:paraId="1722C0EA"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2B4F7FEA"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2.2</w:t>
            </w:r>
            <w:r w:rsidRPr="0017561A">
              <w:rPr>
                <w:rFonts w:ascii="Calibri" w:eastAsiaTheme="minorHAnsi" w:hAnsi="Calibri" w:cs="Calibri"/>
                <w:color w:val="000000"/>
                <w:sz w:val="22"/>
                <w:szCs w:val="22"/>
              </w:rPr>
              <w:tab/>
              <w:t>The sole purpose of this Agreement is to deal with the effects of the Data Protection Laws and to ensure compliance with Data Protection Laws where the Personal Data and Special Categories of Data of Data Subjects is shared by the Parties. It does not purport to implement any other contractual terms in respect of the relationship between the Parties, nor to amend any such terms as may exist at the date of this Agreement PROVIDED THAT if, and to the extent that, any other contractual terms that have been agreed, or may in future be agreed, between the Parties conflict with the terms of this Agreement, the terms of this Agreement shall prevail except where such contractual terms are specifically expressed to vary the terms of this Agreement.</w:t>
            </w:r>
          </w:p>
          <w:p w14:paraId="23EB029C"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09CFE2E8" w14:textId="033BF9F1"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2.3</w:t>
            </w:r>
            <w:r w:rsidRPr="0017561A">
              <w:rPr>
                <w:rFonts w:ascii="Calibri" w:eastAsiaTheme="minorHAnsi" w:hAnsi="Calibri" w:cs="Calibri"/>
                <w:color w:val="000000"/>
                <w:sz w:val="22"/>
                <w:szCs w:val="22"/>
              </w:rPr>
              <w:tab/>
              <w:t>The purpose of this Agreement is to describe the terms and conditions which govern the appointment of</w:t>
            </w:r>
            <w:r>
              <w:rPr>
                <w:rFonts w:ascii="Calibri" w:eastAsiaTheme="minorHAnsi" w:hAnsi="Calibri" w:cs="Calibri"/>
                <w:color w:val="000000"/>
                <w:sz w:val="22"/>
                <w:szCs w:val="22"/>
              </w:rPr>
              <w:t xml:space="preserve"> </w:t>
            </w:r>
            <w:r w:rsidRPr="00140C36">
              <w:rPr>
                <w:rFonts w:ascii="Calibri" w:eastAsiaTheme="minorHAnsi" w:hAnsi="Calibri" w:cs="Calibri"/>
                <w:color w:val="000000"/>
                <w:sz w:val="22"/>
                <w:szCs w:val="22"/>
                <w:highlight w:val="yellow"/>
              </w:rPr>
              <w:t>XXXXX</w:t>
            </w:r>
            <w:r>
              <w:rPr>
                <w:rFonts w:ascii="Calibri" w:eastAsiaTheme="minorHAnsi" w:hAnsi="Calibri" w:cs="Calibri"/>
                <w:color w:val="000000"/>
                <w:sz w:val="22"/>
                <w:szCs w:val="22"/>
              </w:rPr>
              <w:t xml:space="preserve"> </w:t>
            </w:r>
            <w:r w:rsidRPr="0017561A">
              <w:rPr>
                <w:rFonts w:ascii="Calibri" w:eastAsiaTheme="minorHAnsi" w:hAnsi="Calibri" w:cs="Calibri"/>
                <w:color w:val="000000"/>
                <w:sz w:val="22"/>
                <w:szCs w:val="22"/>
              </w:rPr>
              <w:t xml:space="preserve">  Data Processor in respect of the Processing of Personal Data and Special Categories of Data on behalf of St James’s Hospital, the Data Controller. </w:t>
            </w:r>
          </w:p>
          <w:p w14:paraId="074095A8"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53BA0A6C"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2.4</w:t>
            </w:r>
            <w:r w:rsidRPr="0017561A">
              <w:rPr>
                <w:rFonts w:ascii="Calibri" w:eastAsiaTheme="minorHAnsi" w:hAnsi="Calibri" w:cs="Calibri"/>
                <w:color w:val="000000"/>
                <w:sz w:val="22"/>
                <w:szCs w:val="22"/>
              </w:rPr>
              <w:tab/>
              <w:t>The Data Processor acknowledges and agrees that it will receive and Process Certain Personal Data and Special Categories of Data (collectively referred to as Personal Data hereafter), details of which are set out in Appendix 1 (Data Processing) of this Data Processing Agreement, in order and for as long as is necessary to perform its obligations under this Agreement.</w:t>
            </w:r>
          </w:p>
          <w:p w14:paraId="232EBA83"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52B5EEEF"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2.5</w:t>
            </w:r>
            <w:r w:rsidRPr="0017561A">
              <w:rPr>
                <w:rFonts w:ascii="Calibri" w:eastAsiaTheme="minorHAnsi" w:hAnsi="Calibri" w:cs="Calibri"/>
                <w:color w:val="000000"/>
                <w:sz w:val="22"/>
                <w:szCs w:val="22"/>
              </w:rPr>
              <w:tab/>
              <w:t xml:space="preserve">This Agreement shall commence on the Commencement  Date and shall continue in force unless and until terminated by either Party. </w:t>
            </w:r>
          </w:p>
          <w:p w14:paraId="289C1B45"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07CEF4BF"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3.</w:t>
            </w:r>
            <w:r w:rsidRPr="0017561A">
              <w:rPr>
                <w:rFonts w:ascii="Calibri" w:eastAsiaTheme="minorHAnsi" w:hAnsi="Calibri" w:cs="Calibri"/>
                <w:color w:val="000000"/>
                <w:sz w:val="22"/>
                <w:szCs w:val="22"/>
              </w:rPr>
              <w:tab/>
              <w:t>DATA PROCESSING</w:t>
            </w:r>
          </w:p>
          <w:p w14:paraId="298FEC39"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11662053"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3.1</w:t>
            </w:r>
            <w:r w:rsidRPr="0017561A">
              <w:rPr>
                <w:rFonts w:ascii="Calibri" w:eastAsiaTheme="minorHAnsi" w:hAnsi="Calibri" w:cs="Calibri"/>
                <w:color w:val="000000"/>
                <w:sz w:val="22"/>
                <w:szCs w:val="22"/>
              </w:rPr>
              <w:tab/>
              <w:t>The Data Processor shall ensure that its internal operating systems only permit properly authorised personnel to access Personal Data.</w:t>
            </w:r>
          </w:p>
          <w:p w14:paraId="15F2CCEC"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1EAC3920"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3.2</w:t>
            </w:r>
            <w:r w:rsidRPr="0017561A">
              <w:rPr>
                <w:rFonts w:ascii="Calibri" w:eastAsiaTheme="minorHAnsi" w:hAnsi="Calibri" w:cs="Calibri"/>
                <w:color w:val="000000"/>
                <w:sz w:val="22"/>
                <w:szCs w:val="22"/>
              </w:rPr>
              <w:tab/>
              <w:t>The Data Processor shall provide appropriate training to its personnel with respect to:</w:t>
            </w:r>
          </w:p>
          <w:p w14:paraId="50184DBA"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4F6AAEE3"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(i)</w:t>
            </w:r>
            <w:r w:rsidRPr="0017561A">
              <w:rPr>
                <w:rFonts w:ascii="Calibri" w:eastAsiaTheme="minorHAnsi" w:hAnsi="Calibri" w:cs="Calibri"/>
                <w:color w:val="000000"/>
                <w:sz w:val="22"/>
                <w:szCs w:val="22"/>
              </w:rPr>
              <w:tab/>
              <w:t>the correct handling of Personal Data so as to minimise the risk of security breaches; and</w:t>
            </w:r>
          </w:p>
          <w:p w14:paraId="4AC41DE5"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60BBB574"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(ii)</w:t>
            </w:r>
            <w:r w:rsidRPr="0017561A">
              <w:rPr>
                <w:rFonts w:ascii="Calibri" w:eastAsiaTheme="minorHAnsi" w:hAnsi="Calibri" w:cs="Calibri"/>
                <w:color w:val="000000"/>
                <w:sz w:val="22"/>
                <w:szCs w:val="22"/>
              </w:rPr>
              <w:tab/>
              <w:t>the requirements of the applicable Data Protection Laws.</w:t>
            </w:r>
          </w:p>
          <w:p w14:paraId="1C2D0620"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0650AB15"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3.3</w:t>
            </w:r>
            <w:r w:rsidRPr="0017561A">
              <w:rPr>
                <w:rFonts w:ascii="Calibri" w:eastAsiaTheme="minorHAnsi" w:hAnsi="Calibri" w:cs="Calibri"/>
                <w:color w:val="000000"/>
                <w:sz w:val="22"/>
                <w:szCs w:val="22"/>
              </w:rPr>
              <w:tab/>
              <w:t>The Data Processor acknowledges and agrees that it will:</w:t>
            </w:r>
          </w:p>
          <w:p w14:paraId="5FBFF39B"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61F17D3D"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(i)</w:t>
            </w:r>
            <w:r w:rsidRPr="0017561A">
              <w:rPr>
                <w:rFonts w:ascii="Calibri" w:eastAsiaTheme="minorHAnsi" w:hAnsi="Calibri" w:cs="Calibri"/>
                <w:color w:val="000000"/>
                <w:sz w:val="22"/>
                <w:szCs w:val="22"/>
              </w:rPr>
              <w:tab/>
              <w:t xml:space="preserve">only Process Personal Data in accordance with the Data Controller’s written instructions including with regard to transfers of personal data to a Third Country or an international organisation (which may be specific instructions or instructions of a general nature as set out in this Agreement or as otherwise notified by the Data Controller to the Data Processor from time to time and the Data Controller shall ensure it gives only lawful written instructions); </w:t>
            </w:r>
          </w:p>
          <w:p w14:paraId="085E77A3"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2B205FF7"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(ii)</w:t>
            </w:r>
            <w:r w:rsidRPr="0017561A">
              <w:rPr>
                <w:rFonts w:ascii="Calibri" w:eastAsiaTheme="minorHAnsi" w:hAnsi="Calibri" w:cs="Calibri"/>
                <w:color w:val="000000"/>
                <w:sz w:val="22"/>
                <w:szCs w:val="22"/>
              </w:rPr>
              <w:tab/>
              <w:t>only use, reproduce or otherwise Process any Personal Data collected in connection with providing the Services to the extent necessary to provide the Services;</w:t>
            </w:r>
          </w:p>
          <w:p w14:paraId="140E3F9B"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01AACB9E"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(iii)</w:t>
            </w:r>
            <w:r w:rsidRPr="0017561A">
              <w:rPr>
                <w:rFonts w:ascii="Calibri" w:eastAsiaTheme="minorHAnsi" w:hAnsi="Calibri" w:cs="Calibri"/>
                <w:color w:val="000000"/>
                <w:sz w:val="22"/>
                <w:szCs w:val="22"/>
              </w:rPr>
              <w:tab/>
              <w:t xml:space="preserve">not modify, amend or alter the contents of the Personal Data, except as directed by the Data Controller; </w:t>
            </w:r>
          </w:p>
          <w:p w14:paraId="1052299E"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3B13553D"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lastRenderedPageBreak/>
              <w:t>(iv)</w:t>
            </w:r>
            <w:r w:rsidRPr="0017561A">
              <w:rPr>
                <w:rFonts w:ascii="Calibri" w:eastAsiaTheme="minorHAnsi" w:hAnsi="Calibri" w:cs="Calibri"/>
                <w:color w:val="000000"/>
                <w:sz w:val="22"/>
                <w:szCs w:val="22"/>
              </w:rPr>
              <w:tab/>
              <w:t>not, without the Data Controller’s written approval, process any Personal Data on any Data Processor systems on which data (including any Personal Data) is Processed for any person outside of the Data Controller; and</w:t>
            </w:r>
          </w:p>
          <w:p w14:paraId="6FB9D089"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46820DA2"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bookmarkStart w:id="30" w:name="_Hlk167092847"/>
            <w:r w:rsidRPr="0017561A">
              <w:rPr>
                <w:rFonts w:ascii="Calibri" w:eastAsiaTheme="minorHAnsi" w:hAnsi="Calibri" w:cs="Calibri"/>
                <w:color w:val="000000"/>
                <w:sz w:val="22"/>
                <w:szCs w:val="22"/>
              </w:rPr>
              <w:t>(v)</w:t>
            </w:r>
            <w:r w:rsidRPr="0017561A">
              <w:rPr>
                <w:rFonts w:ascii="Calibri" w:eastAsiaTheme="minorHAnsi" w:hAnsi="Calibri" w:cs="Calibri"/>
                <w:color w:val="000000"/>
                <w:sz w:val="22"/>
                <w:szCs w:val="22"/>
              </w:rPr>
              <w:tab/>
              <w:t>Implement and maintain a system for logging and identifying all Data Processor personnel accessing any Personal Data through Data Processor systems and if requested by the Data Controller, the Data Processor shall provide to the Data Controller a copy of the access log.</w:t>
            </w:r>
          </w:p>
          <w:bookmarkEnd w:id="30"/>
          <w:p w14:paraId="0651CF0E"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0B80FF57"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bookmarkStart w:id="31" w:name="_Hlk167092967"/>
            <w:r w:rsidRPr="0017561A">
              <w:rPr>
                <w:rFonts w:ascii="Calibri" w:eastAsiaTheme="minorHAnsi" w:hAnsi="Calibri" w:cs="Calibri"/>
                <w:color w:val="000000"/>
                <w:sz w:val="22"/>
                <w:szCs w:val="22"/>
              </w:rPr>
              <w:t>3.4</w:t>
            </w:r>
            <w:r w:rsidRPr="0017561A">
              <w:rPr>
                <w:rFonts w:ascii="Calibri" w:eastAsiaTheme="minorHAnsi" w:hAnsi="Calibri" w:cs="Calibri"/>
                <w:color w:val="000000"/>
                <w:sz w:val="22"/>
                <w:szCs w:val="22"/>
              </w:rPr>
              <w:tab/>
              <w:t>The Data Processor shall implement appropriate technical and organisational measures (in particular those required under the GDPR) to assure a level of security appropriate to the risk to the security of Personal Data, in particular, from accidental or unlawful destruction, loss, alteration, unauthorised, disclosure of or access to Personal Data in accordance with the Data Processor’s obligations under Data Protection Laws and Schedule 2 of this Agreement (the “Security Measures”). The Security Measures may also include as appropriate:</w:t>
            </w:r>
          </w:p>
          <w:p w14:paraId="6ED0695F"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4C674744"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(i)</w:t>
            </w:r>
            <w:r w:rsidRPr="0017561A">
              <w:rPr>
                <w:rFonts w:ascii="Calibri" w:eastAsiaTheme="minorHAnsi" w:hAnsi="Calibri" w:cs="Calibri"/>
                <w:color w:val="000000"/>
                <w:sz w:val="22"/>
                <w:szCs w:val="22"/>
              </w:rPr>
              <w:tab/>
              <w:t>the pseudonymisation and encryption of Personal Data;</w:t>
            </w:r>
          </w:p>
          <w:p w14:paraId="3125C8F5"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 xml:space="preserve"> </w:t>
            </w:r>
          </w:p>
          <w:p w14:paraId="119B1CE6"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(ii)</w:t>
            </w:r>
            <w:r w:rsidRPr="0017561A">
              <w:rPr>
                <w:rFonts w:ascii="Calibri" w:eastAsiaTheme="minorHAnsi" w:hAnsi="Calibri" w:cs="Calibri"/>
                <w:color w:val="000000"/>
                <w:sz w:val="22"/>
                <w:szCs w:val="22"/>
              </w:rPr>
              <w:tab/>
              <w:t>the ability to ensure the on-going confidentiality, integrity and availability of the Personal Data and resilience of the Data Processor systems used for such Processing; and</w:t>
            </w:r>
          </w:p>
          <w:p w14:paraId="06B05862"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363B5D40"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(iv)</w:t>
            </w:r>
            <w:r w:rsidRPr="0017561A">
              <w:rPr>
                <w:rFonts w:ascii="Calibri" w:eastAsiaTheme="minorHAnsi" w:hAnsi="Calibri" w:cs="Calibri"/>
                <w:color w:val="000000"/>
                <w:sz w:val="22"/>
                <w:szCs w:val="22"/>
              </w:rPr>
              <w:tab/>
              <w:t xml:space="preserve">a process for regularly testing, assessing and evaluating the effectiveness of technical and organisational measures for ensuring the security of the processing. </w:t>
            </w:r>
          </w:p>
          <w:bookmarkEnd w:id="31"/>
          <w:p w14:paraId="1E753C30"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1292D269"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3.5</w:t>
            </w:r>
            <w:r w:rsidRPr="0017561A">
              <w:rPr>
                <w:rFonts w:ascii="Calibri" w:eastAsiaTheme="minorHAnsi" w:hAnsi="Calibri" w:cs="Calibri"/>
                <w:color w:val="000000"/>
                <w:sz w:val="22"/>
                <w:szCs w:val="22"/>
              </w:rPr>
              <w:tab/>
              <w:t>The Data Controller may notify the Data Processor immediately in the event that it does not consider that the security measures ensure an appropriate level of security for Personal Data and the Data Controller shall notify the Data Processor of any additional or amended security controls or measures which the Data Controller considers in its reasonable opinion is necessary to ensure compliance with Data Protection Laws. The Data Processor agrees to implement such additional security controls or measures.</w:t>
            </w:r>
          </w:p>
          <w:p w14:paraId="259EB8DF"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55271BBA"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3.6</w:t>
            </w:r>
            <w:r w:rsidRPr="0017561A">
              <w:rPr>
                <w:rFonts w:ascii="Calibri" w:eastAsiaTheme="minorHAnsi" w:hAnsi="Calibri" w:cs="Calibri"/>
                <w:color w:val="000000"/>
                <w:sz w:val="22"/>
                <w:szCs w:val="22"/>
              </w:rPr>
              <w:tab/>
              <w:t>The Data Processor agrees and warrants that the security measures are appropriate to protect Personal Data against accidental or unlawful destruction or accidental loss, alteration, unauthorised disclosure or access, in particular where the processing involves the transmission of data over a network, and against all other unlawful forms of Processing, and that these measures ensure a level of security appropriate to the risks presented by the Processing and the nature of the Personal Data to be protected having regard to the state of the art and the cost of their implementation.</w:t>
            </w:r>
          </w:p>
          <w:p w14:paraId="585F8ACE"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645CF1AD"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3.7</w:t>
            </w:r>
            <w:r w:rsidRPr="0017561A">
              <w:rPr>
                <w:rFonts w:ascii="Calibri" w:eastAsiaTheme="minorHAnsi" w:hAnsi="Calibri" w:cs="Calibri"/>
                <w:color w:val="000000"/>
                <w:sz w:val="22"/>
                <w:szCs w:val="22"/>
              </w:rPr>
              <w:tab/>
              <w:t>Without limiting the Data Processor's other obligations under this Clause 3.7, the Data Processor:</w:t>
            </w:r>
          </w:p>
          <w:p w14:paraId="5CB068D1"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76B1F423"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(i)</w:t>
            </w:r>
            <w:r w:rsidRPr="0017561A">
              <w:rPr>
                <w:rFonts w:ascii="Calibri" w:eastAsiaTheme="minorHAnsi" w:hAnsi="Calibri" w:cs="Calibri"/>
                <w:color w:val="000000"/>
                <w:sz w:val="22"/>
                <w:szCs w:val="22"/>
              </w:rPr>
              <w:tab/>
              <w:t>may disclose Personal Data to its personnel but only those who:</w:t>
            </w:r>
          </w:p>
          <w:p w14:paraId="23EFD73B"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4320B74B"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a)</w:t>
            </w:r>
            <w:r w:rsidRPr="0017561A">
              <w:rPr>
                <w:rFonts w:ascii="Calibri" w:eastAsiaTheme="minorHAnsi" w:hAnsi="Calibri" w:cs="Calibri"/>
                <w:color w:val="000000"/>
                <w:sz w:val="22"/>
                <w:szCs w:val="22"/>
              </w:rPr>
              <w:tab/>
              <w:t>need to know for the purpose of providing the Services (and only to that extent);</w:t>
            </w:r>
          </w:p>
          <w:p w14:paraId="59248F50"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6A9ACC72"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b)</w:t>
            </w:r>
            <w:r w:rsidRPr="0017561A">
              <w:rPr>
                <w:rFonts w:ascii="Calibri" w:eastAsiaTheme="minorHAnsi" w:hAnsi="Calibri" w:cs="Calibri"/>
                <w:color w:val="000000"/>
                <w:sz w:val="22"/>
                <w:szCs w:val="22"/>
              </w:rPr>
              <w:tab/>
              <w:t xml:space="preserve">have been trained in accordance with Clause 3.2; </w:t>
            </w:r>
          </w:p>
          <w:p w14:paraId="4FA23031"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1C1FAE88"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c)</w:t>
            </w:r>
            <w:r w:rsidRPr="0017561A">
              <w:rPr>
                <w:rFonts w:ascii="Calibri" w:eastAsiaTheme="minorHAnsi" w:hAnsi="Calibri" w:cs="Calibri"/>
                <w:color w:val="000000"/>
                <w:sz w:val="22"/>
                <w:szCs w:val="22"/>
              </w:rPr>
              <w:tab/>
              <w:t>are subject to a binding contract to keep the Personal Data confidential (or are under an appropriate statutory obligation of confidentiality), and</w:t>
            </w:r>
          </w:p>
          <w:p w14:paraId="06774C02"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29ABAFD6"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(ii)</w:t>
            </w:r>
            <w:r w:rsidRPr="0017561A">
              <w:rPr>
                <w:rFonts w:ascii="Calibri" w:eastAsiaTheme="minorHAnsi" w:hAnsi="Calibri" w:cs="Calibri"/>
                <w:color w:val="000000"/>
                <w:sz w:val="22"/>
                <w:szCs w:val="22"/>
              </w:rPr>
              <w:tab/>
              <w:t>may only disclose Personal Data to any other person with the prior written consent of the Data Controller, and, where the Data Controller provides its consent, only where the person is subject to a binding commitment to keep the Personal Data confidential (or are under an appropriate statutory obligation of confidentiality).</w:t>
            </w:r>
          </w:p>
          <w:p w14:paraId="3A8566AE"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2AC0F50F"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lastRenderedPageBreak/>
              <w:t>3.8</w:t>
            </w:r>
            <w:r w:rsidRPr="0017561A">
              <w:rPr>
                <w:rFonts w:ascii="Calibri" w:eastAsiaTheme="minorHAnsi" w:hAnsi="Calibri" w:cs="Calibri"/>
                <w:color w:val="000000"/>
                <w:sz w:val="22"/>
                <w:szCs w:val="22"/>
              </w:rPr>
              <w:tab/>
              <w:t>If the Data Processor or Data Processor personnel are required by Law and/or an order of any court or competent jurisdiction or any regulatory, judicial or governmental body to disclose the Personal Data, the Data Processor shall, except where prohibited by Law, first:</w:t>
            </w:r>
          </w:p>
          <w:p w14:paraId="4785FDBE"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7A642BD3"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(i)</w:t>
            </w:r>
            <w:r w:rsidRPr="0017561A">
              <w:rPr>
                <w:rFonts w:ascii="Calibri" w:eastAsiaTheme="minorHAnsi" w:hAnsi="Calibri" w:cs="Calibri"/>
                <w:color w:val="000000"/>
                <w:sz w:val="22"/>
                <w:szCs w:val="22"/>
              </w:rPr>
              <w:tab/>
              <w:t>give the Data Controller reasonable notice in writing of the details of the proposed disclosure;</w:t>
            </w:r>
          </w:p>
          <w:p w14:paraId="6FF23AA1"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3AC031CB"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(ii)</w:t>
            </w:r>
            <w:r w:rsidRPr="0017561A">
              <w:rPr>
                <w:rFonts w:ascii="Calibri" w:eastAsiaTheme="minorHAnsi" w:hAnsi="Calibri" w:cs="Calibri"/>
                <w:color w:val="000000"/>
                <w:sz w:val="22"/>
                <w:szCs w:val="22"/>
              </w:rPr>
              <w:tab/>
              <w:t>give the Data Controller a reasonable opportunity to take any steps it considers necessary to protect the confidentiality of the Personal Data including but not limited to seeking such judicial redress as the Data Controller may see fit in the circumstances;</w:t>
            </w:r>
          </w:p>
          <w:p w14:paraId="7A430399"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77EDF007"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(iii)</w:t>
            </w:r>
            <w:r w:rsidRPr="0017561A">
              <w:rPr>
                <w:rFonts w:ascii="Calibri" w:eastAsiaTheme="minorHAnsi" w:hAnsi="Calibri" w:cs="Calibri"/>
                <w:color w:val="000000"/>
                <w:sz w:val="22"/>
                <w:szCs w:val="22"/>
              </w:rPr>
              <w:tab/>
              <w:t>give any assistance reasonably required by the Data Controller to protect the confidentiality of the Personal Data; and</w:t>
            </w:r>
          </w:p>
          <w:p w14:paraId="7E1E28A9"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660ADFCA"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(iv)</w:t>
            </w:r>
            <w:r w:rsidRPr="0017561A">
              <w:rPr>
                <w:rFonts w:ascii="Calibri" w:eastAsiaTheme="minorHAnsi" w:hAnsi="Calibri" w:cs="Calibri"/>
                <w:color w:val="000000"/>
                <w:sz w:val="22"/>
                <w:szCs w:val="22"/>
              </w:rPr>
              <w:tab/>
              <w:t>Inform the proposed disclosee that the information is confidential.</w:t>
            </w:r>
          </w:p>
          <w:p w14:paraId="4A384716"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6C0BF6C0"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3.9</w:t>
            </w:r>
            <w:r w:rsidRPr="0017561A">
              <w:rPr>
                <w:rFonts w:ascii="Calibri" w:eastAsiaTheme="minorHAnsi" w:hAnsi="Calibri" w:cs="Calibri"/>
                <w:color w:val="000000"/>
                <w:sz w:val="22"/>
                <w:szCs w:val="22"/>
              </w:rPr>
              <w:tab/>
              <w:t xml:space="preserve">Without limiting the Data Processor's other obligations under this Agreement, the Data Processor shall not engage any third party processors to Process Personal Data without the prior written consent of the Data Controller. If the Data Processor engages any third party to Process any Personal Data, the Data Processor shall impose on such third party, by means of a written contract, the same data protection obligations as set out in this Agreement. </w:t>
            </w:r>
          </w:p>
          <w:p w14:paraId="220602D6"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5BA7928C"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3.10</w:t>
            </w:r>
            <w:r w:rsidRPr="0017561A">
              <w:rPr>
                <w:rFonts w:ascii="Calibri" w:eastAsiaTheme="minorHAnsi" w:hAnsi="Calibri" w:cs="Calibri"/>
                <w:color w:val="000000"/>
                <w:sz w:val="22"/>
                <w:szCs w:val="22"/>
              </w:rPr>
              <w:tab/>
              <w:t>The Data Processor shall inform the Data Controller of any intended changes concerning the addition or replacement of the any third party processors and shall not make any such changes without the prior written consent of the Data Controller.</w:t>
            </w:r>
          </w:p>
          <w:p w14:paraId="46ADF7A6"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1B027FA3"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3.11</w:t>
            </w:r>
            <w:r w:rsidRPr="0017561A">
              <w:rPr>
                <w:rFonts w:ascii="Calibri" w:eastAsiaTheme="minorHAnsi" w:hAnsi="Calibri" w:cs="Calibri"/>
                <w:color w:val="000000"/>
                <w:sz w:val="22"/>
                <w:szCs w:val="22"/>
              </w:rPr>
              <w:tab/>
              <w:t>The Data Processor shall remain liable to the Data Controller for Processing by such third parties as if the Processing was being conducted by the Data Processor.</w:t>
            </w:r>
          </w:p>
          <w:p w14:paraId="49E74C02"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495BC09E"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3.12</w:t>
            </w:r>
            <w:r w:rsidRPr="0017561A">
              <w:rPr>
                <w:rFonts w:ascii="Calibri" w:eastAsiaTheme="minorHAnsi" w:hAnsi="Calibri" w:cs="Calibri"/>
                <w:color w:val="000000"/>
                <w:sz w:val="22"/>
                <w:szCs w:val="22"/>
              </w:rPr>
              <w:tab/>
              <w:t>The Data Processor acknowledges and agrees that the Data Processor or Data Processor personnel may not transfer Personal Data to any Third Country other than the UK, except to the extent that the transfer is expressly approved by the Data Controller in writing.</w:t>
            </w:r>
          </w:p>
          <w:p w14:paraId="5FF949B5"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798D9C90"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Assistance</w:t>
            </w:r>
          </w:p>
          <w:p w14:paraId="48BC2B29"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75D09EA1"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3.13</w:t>
            </w:r>
            <w:r w:rsidRPr="0017561A">
              <w:rPr>
                <w:rFonts w:ascii="Calibri" w:eastAsiaTheme="minorHAnsi" w:hAnsi="Calibri" w:cs="Calibri"/>
                <w:color w:val="000000"/>
                <w:sz w:val="22"/>
                <w:szCs w:val="22"/>
              </w:rPr>
              <w:tab/>
              <w:t>Each Party shall co-operate with the other party to the extent necessary to enable that party to comply with any requests of the Office of the Data Protection Commissioner or other competent Supervisory Authority in respect of the Personal Data.</w:t>
            </w:r>
          </w:p>
          <w:p w14:paraId="5F62856A"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61A52852"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3.14</w:t>
            </w:r>
            <w:r w:rsidRPr="0017561A">
              <w:rPr>
                <w:rFonts w:ascii="Calibri" w:eastAsiaTheme="minorHAnsi" w:hAnsi="Calibri" w:cs="Calibri"/>
                <w:color w:val="000000"/>
                <w:sz w:val="22"/>
                <w:szCs w:val="22"/>
              </w:rPr>
              <w:tab/>
              <w:t xml:space="preserve">The Data Processor shall: </w:t>
            </w:r>
          </w:p>
          <w:p w14:paraId="1808B273"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20B2A565"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(i)</w:t>
            </w:r>
            <w:r w:rsidRPr="0017561A">
              <w:rPr>
                <w:rFonts w:ascii="Calibri" w:eastAsiaTheme="minorHAnsi" w:hAnsi="Calibri" w:cs="Calibri"/>
                <w:color w:val="000000"/>
                <w:sz w:val="22"/>
                <w:szCs w:val="22"/>
              </w:rPr>
              <w:tab/>
              <w:t>make available to the Data Controller all information necessary to demonstrate compliance with the obligations set out in Article 28 of the GDPR and allow for and contribute to audits, including inspections, conducted by the Data Controller or another auditor mandated by the Data Controller;</w:t>
            </w:r>
          </w:p>
          <w:p w14:paraId="007FCF57"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4241E032"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(ii)</w:t>
            </w:r>
            <w:r w:rsidRPr="0017561A">
              <w:rPr>
                <w:rFonts w:ascii="Calibri" w:eastAsiaTheme="minorHAnsi" w:hAnsi="Calibri" w:cs="Calibri"/>
                <w:color w:val="000000"/>
                <w:sz w:val="22"/>
                <w:szCs w:val="22"/>
              </w:rPr>
              <w:tab/>
              <w:t>immediately inform the Data Controller if, in its opinion, an instruction given or request made pursuant to Clause 3.14 (i) infringes Data Protection Laws;</w:t>
            </w:r>
          </w:p>
          <w:p w14:paraId="7442C2B7"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4034E902"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(iii)</w:t>
            </w:r>
            <w:r w:rsidRPr="0017561A">
              <w:rPr>
                <w:rFonts w:ascii="Calibri" w:eastAsiaTheme="minorHAnsi" w:hAnsi="Calibri" w:cs="Calibri"/>
                <w:color w:val="000000"/>
                <w:sz w:val="22"/>
                <w:szCs w:val="22"/>
              </w:rPr>
              <w:tab/>
              <w:t>taking into account the nature of the Processing, provide such co-operation and assistance including by using appropriate technical and organisational measures as the Data Controller may require for the fulfilment of the Data Controller’s obligation to respond to requests for exercising the Data Subject's rights laid down in Chapter III of the GDPR;</w:t>
            </w:r>
          </w:p>
          <w:p w14:paraId="48DBB563"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2FCA71A1"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(iv)</w:t>
            </w:r>
            <w:r w:rsidRPr="0017561A">
              <w:rPr>
                <w:rFonts w:ascii="Calibri" w:eastAsiaTheme="minorHAnsi" w:hAnsi="Calibri" w:cs="Calibri"/>
                <w:color w:val="000000"/>
                <w:sz w:val="22"/>
                <w:szCs w:val="22"/>
              </w:rPr>
              <w:tab/>
              <w:t xml:space="preserve">provide such co-operation and assistance as the Data Controller may require to enable the Data Controller to comply with its obligations and in particular those obligations under Articles 32-36 </w:t>
            </w:r>
            <w:r w:rsidRPr="0017561A">
              <w:rPr>
                <w:rFonts w:ascii="Calibri" w:eastAsiaTheme="minorHAnsi" w:hAnsi="Calibri" w:cs="Calibri"/>
                <w:color w:val="000000"/>
                <w:sz w:val="22"/>
                <w:szCs w:val="22"/>
              </w:rPr>
              <w:lastRenderedPageBreak/>
              <w:t>of the GDPR including without limitation to notify the Data Controller without undue delay and in any event within twenty four (24) hours following the Data Processor becoming aware of a breach of security leading to the accidental or unlawful destruction, loss, alteration, unauthorised disclosure of, or access to, Personal Data (“Personal Data Breach”). The Data Controller shall without undue delay notify the Data Processor of any Personal Data Breach affecting the Data Processor;</w:t>
            </w:r>
          </w:p>
          <w:p w14:paraId="0475FF17"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3DC7C16A"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(v)</w:t>
            </w:r>
            <w:r w:rsidRPr="0017561A">
              <w:rPr>
                <w:rFonts w:ascii="Calibri" w:eastAsiaTheme="minorHAnsi" w:hAnsi="Calibri" w:cs="Calibri"/>
                <w:color w:val="000000"/>
                <w:sz w:val="22"/>
                <w:szCs w:val="22"/>
              </w:rPr>
              <w:tab/>
              <w:t>immediately notify the Data Controller of any monitoring activities and measures undertaken by the Data Protection Authority that supervises the applicable Data Protection Laws;</w:t>
            </w:r>
          </w:p>
          <w:p w14:paraId="3353D1DB"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31A689F0"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(vi)</w:t>
            </w:r>
            <w:r w:rsidRPr="0017561A">
              <w:rPr>
                <w:rFonts w:ascii="Calibri" w:eastAsiaTheme="minorHAnsi" w:hAnsi="Calibri" w:cs="Calibri"/>
                <w:color w:val="000000"/>
                <w:sz w:val="22"/>
                <w:szCs w:val="22"/>
              </w:rPr>
              <w:tab/>
              <w:t>support the Data Controller regarding the Data Controller’s obligations to provide information about the collection, processing or usage of Personal Data to a Data Subject;</w:t>
            </w:r>
          </w:p>
          <w:p w14:paraId="5D068BAF"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5F29AE0F"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(vii)</w:t>
            </w:r>
            <w:r w:rsidRPr="0017561A">
              <w:rPr>
                <w:rFonts w:ascii="Calibri" w:eastAsiaTheme="minorHAnsi" w:hAnsi="Calibri" w:cs="Calibri"/>
                <w:color w:val="000000"/>
                <w:sz w:val="22"/>
                <w:szCs w:val="22"/>
              </w:rPr>
              <w:tab/>
              <w:t>deal promptly and properly with all inquiries from the Data Controller relating to its Processing of the Personal Data and Special Categories of Data;</w:t>
            </w:r>
          </w:p>
          <w:p w14:paraId="5D076E75"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012565C2"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(viii)</w:t>
            </w:r>
            <w:r w:rsidRPr="0017561A">
              <w:rPr>
                <w:rFonts w:ascii="Calibri" w:eastAsiaTheme="minorHAnsi" w:hAnsi="Calibri" w:cs="Calibri"/>
                <w:color w:val="000000"/>
                <w:sz w:val="22"/>
                <w:szCs w:val="22"/>
              </w:rPr>
              <w:tab/>
              <w:t xml:space="preserve">if the Data Processor receives any request by any person to access or correct Personal Data, the Data Processor shall, within two (2) Business Days, notify the Data Controller and provide the Data Controller with the full details of that request; and </w:t>
            </w:r>
          </w:p>
          <w:p w14:paraId="12BD827F"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0B43EC67"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(ix)</w:t>
            </w:r>
            <w:r w:rsidRPr="0017561A">
              <w:rPr>
                <w:rFonts w:ascii="Calibri" w:eastAsiaTheme="minorHAnsi" w:hAnsi="Calibri" w:cs="Calibri"/>
                <w:color w:val="000000"/>
                <w:sz w:val="22"/>
                <w:szCs w:val="22"/>
              </w:rPr>
              <w:tab/>
              <w:t>ensure that the Personal Data are not in any way used, manipulated, distributed, copied or processed for any other purpose than for the fulfilment of the contractual obligations as explicitly agreed upon and arising from this Agreement.</w:t>
            </w:r>
          </w:p>
          <w:p w14:paraId="47D0D51E"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318CA9BE"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Audit</w:t>
            </w:r>
          </w:p>
          <w:p w14:paraId="7C58A4E7"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6FBB2BAD"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3.15</w:t>
            </w:r>
            <w:r w:rsidRPr="0017561A">
              <w:rPr>
                <w:rFonts w:ascii="Calibri" w:eastAsiaTheme="minorHAnsi" w:hAnsi="Calibri" w:cs="Calibri"/>
                <w:color w:val="000000"/>
                <w:sz w:val="22"/>
                <w:szCs w:val="22"/>
              </w:rPr>
              <w:tab/>
              <w:t xml:space="preserve">The Data Processor shall maintain proper records of any Personal Data recovered from or on behalf of the Data Controller and of all training carried out with regard to the technical and organisational data Security Measures. </w:t>
            </w:r>
          </w:p>
          <w:p w14:paraId="7A876C21"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384C1790"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3.16</w:t>
            </w:r>
            <w:r w:rsidRPr="0017561A">
              <w:rPr>
                <w:rFonts w:ascii="Calibri" w:eastAsiaTheme="minorHAnsi" w:hAnsi="Calibri" w:cs="Calibri"/>
                <w:color w:val="000000"/>
                <w:sz w:val="22"/>
                <w:szCs w:val="22"/>
              </w:rPr>
              <w:tab/>
              <w:t xml:space="preserve">The Data Processor shall permit the Data Controller or its representatives, upon written request, to access all relevant systems (including the Data Processor systems), personnel, records and information of the Data Processor during normal working hours for the purpose of inspecting, testing and auditing the technical and organisational data Security Measures operated by the Data Processor and for the purpose of confirming the Data Processor’s compliance with its obligations under this Agreement and with Data Protection Laws. The Data Processor shall promptly implement any requirement made by the Data Controller to improve the technical and organisation measures. </w:t>
            </w:r>
          </w:p>
          <w:p w14:paraId="5A30C69A"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1C3FF33D"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Information Obligations</w:t>
            </w:r>
          </w:p>
          <w:p w14:paraId="5C633736"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6549FA77"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3.17</w:t>
            </w:r>
            <w:r w:rsidRPr="0017561A">
              <w:rPr>
                <w:rFonts w:ascii="Calibri" w:eastAsiaTheme="minorHAnsi" w:hAnsi="Calibri" w:cs="Calibri"/>
                <w:color w:val="000000"/>
                <w:sz w:val="22"/>
                <w:szCs w:val="22"/>
              </w:rPr>
              <w:tab/>
              <w:t>If the Data Processor cannot provide compliance or foresees that it cannot comply with its obligations as set out in this Agreement, for whatever reasons, it agrees to promptly inform the Data Controller of its inability to comply, in which case the Data Controller is entitled to suspend the transfer of Data.</w:t>
            </w:r>
          </w:p>
          <w:p w14:paraId="621A9DFD"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322BEF4B"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3.18</w:t>
            </w:r>
            <w:r w:rsidRPr="0017561A">
              <w:rPr>
                <w:rFonts w:ascii="Calibri" w:eastAsiaTheme="minorHAnsi" w:hAnsi="Calibri" w:cs="Calibri"/>
                <w:color w:val="000000"/>
                <w:sz w:val="22"/>
                <w:szCs w:val="22"/>
              </w:rPr>
              <w:tab/>
              <w:t>The Data Processor will promptly notify the Data Controller about:</w:t>
            </w:r>
          </w:p>
          <w:p w14:paraId="5A87D7CD"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286EBF39"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(i)</w:t>
            </w:r>
            <w:r w:rsidRPr="0017561A">
              <w:rPr>
                <w:rFonts w:ascii="Calibri" w:eastAsiaTheme="minorHAnsi" w:hAnsi="Calibri" w:cs="Calibri"/>
                <w:color w:val="000000"/>
                <w:sz w:val="22"/>
                <w:szCs w:val="22"/>
              </w:rPr>
              <w:tab/>
              <w:t>any legally binding request for disclosure of the Personal Data by a law enforcement authority unless otherwise prohibited, such as a prohibition under criminal law to preserve the confidentiality of a law enforcement investigation;</w:t>
            </w:r>
          </w:p>
          <w:p w14:paraId="3BAAA8D3"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1D1B8C8F"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(ii)</w:t>
            </w:r>
            <w:r w:rsidRPr="0017561A">
              <w:rPr>
                <w:rFonts w:ascii="Calibri" w:eastAsiaTheme="minorHAnsi" w:hAnsi="Calibri" w:cs="Calibri"/>
                <w:color w:val="000000"/>
                <w:sz w:val="22"/>
                <w:szCs w:val="22"/>
              </w:rPr>
              <w:tab/>
              <w:t>any accidental, unauthorised access, or other event that constitutes a Personal Data Breach; and</w:t>
            </w:r>
          </w:p>
          <w:p w14:paraId="44EBFEA0"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2C940E34"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lastRenderedPageBreak/>
              <w:t>(iii)</w:t>
            </w:r>
            <w:r w:rsidRPr="0017561A">
              <w:rPr>
                <w:rFonts w:ascii="Calibri" w:eastAsiaTheme="minorHAnsi" w:hAnsi="Calibri" w:cs="Calibri"/>
                <w:color w:val="000000"/>
                <w:sz w:val="22"/>
                <w:szCs w:val="22"/>
              </w:rPr>
              <w:tab/>
              <w:t>any request received directly from the Data Subjects without responding to that request, unless it has been otherwise authorised to do so.</w:t>
            </w:r>
          </w:p>
          <w:p w14:paraId="46F19EB5"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3E6259F9"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Indemnity</w:t>
            </w:r>
          </w:p>
          <w:p w14:paraId="5E228597"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6D6BCD6A"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3.19</w:t>
            </w:r>
            <w:r w:rsidRPr="0017561A">
              <w:rPr>
                <w:rFonts w:ascii="Calibri" w:eastAsiaTheme="minorHAnsi" w:hAnsi="Calibri" w:cs="Calibri"/>
                <w:color w:val="000000"/>
                <w:sz w:val="22"/>
                <w:szCs w:val="22"/>
              </w:rPr>
              <w:tab/>
              <w:t>The Data Processor shall indemnify the Data Controller, its directors, officers, agents, employees against any and all losses, expenses (including reasonable legal fees), damages, costs, penalties and losses incurred by the Data Controller or any of the Data Controller’s personnel, arising from or in connection with the Data Processor acting outside or contrary to the lawful instructions of the Data Controller and/or any other breach by the Data Processor of its obligations under this Agreement or Data Protection Laws.</w:t>
            </w:r>
          </w:p>
          <w:p w14:paraId="5BB45A5C"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30FB6931"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Return or Destruction of Personal Data</w:t>
            </w:r>
          </w:p>
          <w:p w14:paraId="37FF5A9D"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5A43FC65"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3.20</w:t>
            </w:r>
            <w:r w:rsidRPr="0017561A">
              <w:rPr>
                <w:rFonts w:ascii="Calibri" w:eastAsiaTheme="minorHAnsi" w:hAnsi="Calibri" w:cs="Calibri"/>
                <w:color w:val="000000"/>
                <w:sz w:val="22"/>
                <w:szCs w:val="22"/>
              </w:rPr>
              <w:tab/>
              <w:t>The Data Processor shall, at any time, on request by the Data Controller:</w:t>
            </w:r>
          </w:p>
          <w:p w14:paraId="7D3693D7"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31D2A78D"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(i)</w:t>
            </w:r>
            <w:r w:rsidRPr="0017561A">
              <w:rPr>
                <w:rFonts w:ascii="Calibri" w:eastAsiaTheme="minorHAnsi" w:hAnsi="Calibri" w:cs="Calibri"/>
                <w:color w:val="000000"/>
                <w:sz w:val="22"/>
                <w:szCs w:val="22"/>
              </w:rPr>
              <w:tab/>
              <w:t>not use, copy disclose or otherwise Process any Personal Data and promptly return the Personal Data to the Data Controller; and</w:t>
            </w:r>
          </w:p>
          <w:p w14:paraId="79729D38"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3D0654BF"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(ii)</w:t>
            </w:r>
            <w:r w:rsidRPr="0017561A">
              <w:rPr>
                <w:rFonts w:ascii="Calibri" w:eastAsiaTheme="minorHAnsi" w:hAnsi="Calibri" w:cs="Calibri"/>
                <w:color w:val="000000"/>
                <w:sz w:val="22"/>
                <w:szCs w:val="22"/>
              </w:rPr>
              <w:tab/>
              <w:t>if requested by the Data Controller, securely destroy all copies of the Personal Data received and/or processed by it under this Agreement unless Law requires storage of the Personal Data.</w:t>
            </w:r>
          </w:p>
          <w:p w14:paraId="36EDF057"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612A01FC"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4.</w:t>
            </w:r>
            <w:r w:rsidRPr="0017561A">
              <w:rPr>
                <w:rFonts w:ascii="Calibri" w:eastAsiaTheme="minorHAnsi" w:hAnsi="Calibri" w:cs="Calibri"/>
                <w:b/>
                <w:color w:val="000000"/>
                <w:sz w:val="22"/>
                <w:szCs w:val="22"/>
              </w:rPr>
              <w:tab/>
              <w:t>AMENDMENTS</w:t>
            </w:r>
          </w:p>
          <w:p w14:paraId="239B0C39"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 xml:space="preserve"> </w:t>
            </w:r>
          </w:p>
          <w:p w14:paraId="0E309ADC"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4.1</w:t>
            </w:r>
            <w:r w:rsidRPr="0017561A">
              <w:rPr>
                <w:rFonts w:ascii="Calibri" w:eastAsiaTheme="minorHAnsi" w:hAnsi="Calibri" w:cs="Calibri"/>
                <w:color w:val="000000"/>
                <w:sz w:val="22"/>
                <w:szCs w:val="22"/>
              </w:rPr>
              <w:tab/>
              <w:t>In the event that the Data Protection Laws are amended or replaced by subsequent legislation or regulations or in the event that case law or findings of the relevant Data Protection Authority pursuant to the Data Protection Laws require amendments to this Agreement, in the reasonable opinion of the either Party then the other Party shall agree to such amendments to this Agreement and will enter into a deed of variation to effect such amendments.</w:t>
            </w:r>
          </w:p>
          <w:p w14:paraId="79B1AD94"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 xml:space="preserve">  </w:t>
            </w:r>
          </w:p>
          <w:p w14:paraId="305D07CB"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5.</w:t>
            </w:r>
            <w:r w:rsidRPr="0017561A">
              <w:rPr>
                <w:rFonts w:ascii="Calibri" w:eastAsiaTheme="minorHAnsi" w:hAnsi="Calibri" w:cs="Calibri"/>
                <w:color w:val="000000"/>
                <w:sz w:val="22"/>
                <w:szCs w:val="22"/>
              </w:rPr>
              <w:tab/>
            </w:r>
            <w:r w:rsidRPr="0017561A">
              <w:rPr>
                <w:rFonts w:ascii="Calibri" w:eastAsiaTheme="minorHAnsi" w:hAnsi="Calibri" w:cs="Calibri"/>
                <w:b/>
                <w:color w:val="000000"/>
                <w:sz w:val="22"/>
                <w:szCs w:val="22"/>
              </w:rPr>
              <w:t xml:space="preserve">TERMINATION </w:t>
            </w:r>
          </w:p>
          <w:p w14:paraId="7C00C87D"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 xml:space="preserve"> </w:t>
            </w:r>
          </w:p>
          <w:p w14:paraId="45186A22"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5.1</w:t>
            </w:r>
            <w:r w:rsidRPr="0017561A">
              <w:rPr>
                <w:rFonts w:ascii="Calibri" w:eastAsiaTheme="minorHAnsi" w:hAnsi="Calibri" w:cs="Calibri"/>
                <w:color w:val="000000"/>
                <w:sz w:val="22"/>
                <w:szCs w:val="22"/>
              </w:rPr>
              <w:tab/>
              <w:t xml:space="preserve">The Parties agree that on the termination of the Services, the Data Processor and any Sub-Processors shall return all the Personal Data transferred including any data storage media supplied to the Data Processor, and the copies thereof to the Data Controller or shall delete all the Personal Data and certify to the Data Controller that it has done so, unless legislation imposed upon the Data Processor prevents it from returning or deleting all or part of the Personal Data transferred. </w:t>
            </w:r>
          </w:p>
          <w:p w14:paraId="54AC649B"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749C685F"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6.</w:t>
            </w:r>
            <w:r w:rsidRPr="0017561A">
              <w:rPr>
                <w:rFonts w:ascii="Calibri" w:eastAsiaTheme="minorHAnsi" w:hAnsi="Calibri" w:cs="Calibri"/>
                <w:color w:val="000000"/>
                <w:sz w:val="22"/>
                <w:szCs w:val="22"/>
              </w:rPr>
              <w:tab/>
            </w:r>
            <w:r w:rsidRPr="0017561A">
              <w:rPr>
                <w:rFonts w:ascii="Calibri" w:eastAsiaTheme="minorHAnsi" w:hAnsi="Calibri" w:cs="Calibri"/>
                <w:b/>
                <w:color w:val="000000"/>
                <w:sz w:val="22"/>
                <w:szCs w:val="22"/>
              </w:rPr>
              <w:t>COSTS AND EXPENSES</w:t>
            </w:r>
          </w:p>
          <w:p w14:paraId="2F5CEB17"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1AB39E76"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6.1</w:t>
            </w:r>
            <w:r w:rsidRPr="0017561A">
              <w:rPr>
                <w:rFonts w:ascii="Calibri" w:eastAsiaTheme="minorHAnsi" w:hAnsi="Calibri" w:cs="Calibri"/>
                <w:color w:val="000000"/>
                <w:sz w:val="22"/>
                <w:szCs w:val="22"/>
              </w:rPr>
              <w:tab/>
              <w:t>The Parties shall pay its own costs, charges and expenses incurred in relation to the preparation, execution and carrying into effect of this Agreement.</w:t>
            </w:r>
          </w:p>
          <w:p w14:paraId="77D2C4D1"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6BD58FB7"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7.</w:t>
            </w:r>
            <w:r w:rsidRPr="0017561A">
              <w:rPr>
                <w:rFonts w:ascii="Calibri" w:eastAsiaTheme="minorHAnsi" w:hAnsi="Calibri" w:cs="Calibri"/>
                <w:color w:val="000000"/>
                <w:sz w:val="22"/>
                <w:szCs w:val="22"/>
              </w:rPr>
              <w:tab/>
            </w:r>
            <w:r w:rsidRPr="0017561A">
              <w:rPr>
                <w:rFonts w:ascii="Calibri" w:eastAsiaTheme="minorHAnsi" w:hAnsi="Calibri" w:cs="Calibri"/>
                <w:b/>
                <w:color w:val="000000"/>
                <w:sz w:val="22"/>
                <w:szCs w:val="22"/>
              </w:rPr>
              <w:t>WAIVER</w:t>
            </w:r>
          </w:p>
          <w:p w14:paraId="7AF7612E"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7F580BBB"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7.1</w:t>
            </w:r>
            <w:r w:rsidRPr="0017561A">
              <w:rPr>
                <w:rFonts w:ascii="Calibri" w:eastAsiaTheme="minorHAnsi" w:hAnsi="Calibri" w:cs="Calibri"/>
                <w:color w:val="000000"/>
                <w:sz w:val="22"/>
                <w:szCs w:val="22"/>
              </w:rPr>
              <w:tab/>
              <w:t>A failure by either Party to exercise and any delay, forbearance or indulgence by either Party in exercising any right, power or remedy under this Agreement shall not operate as a waiver of that right, power or remedy or preclude its exercise at any subsequent time or on any subsequent occasion. The single or partial exercise of any right, power or remedy shall not preclude any other or further exercise of that right, power or remedy. No custom or practice of the Parties at variance with the terms of this Agreement shall constitute a waiver of the rights of either Party under this Agreement.</w:t>
            </w:r>
          </w:p>
          <w:p w14:paraId="6FC70608"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413F5FE9"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8.</w:t>
            </w:r>
            <w:r w:rsidRPr="0017561A">
              <w:rPr>
                <w:rFonts w:ascii="Calibri" w:eastAsiaTheme="minorHAnsi" w:hAnsi="Calibri" w:cs="Calibri"/>
                <w:color w:val="000000"/>
                <w:sz w:val="22"/>
                <w:szCs w:val="22"/>
              </w:rPr>
              <w:tab/>
            </w:r>
            <w:r w:rsidRPr="0017561A">
              <w:rPr>
                <w:rFonts w:ascii="Calibri" w:eastAsiaTheme="minorHAnsi" w:hAnsi="Calibri" w:cs="Calibri"/>
                <w:b/>
                <w:color w:val="000000"/>
                <w:sz w:val="22"/>
                <w:szCs w:val="22"/>
              </w:rPr>
              <w:t>NOTICES</w:t>
            </w:r>
          </w:p>
          <w:p w14:paraId="374F42FD"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76C9B97A"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8.1</w:t>
            </w:r>
            <w:r w:rsidRPr="0017561A">
              <w:rPr>
                <w:rFonts w:ascii="Calibri" w:eastAsiaTheme="minorHAnsi" w:hAnsi="Calibri" w:cs="Calibri"/>
                <w:color w:val="000000"/>
                <w:sz w:val="22"/>
                <w:szCs w:val="22"/>
              </w:rPr>
              <w:tab/>
              <w:t>Any notice required to be given under this Agreement shall be in writing and shall be served if hand delivered or sent by prepaid recorded or special delivery post or prepaid international recorded airmail to the address and for the attention of the relevant Party set out in Clause 8.2 or at such other address as either Party may designate from time to time in accordance with this Clause.</w:t>
            </w:r>
          </w:p>
          <w:p w14:paraId="33DD67CB"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4FE3B4EE"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8.2</w:t>
            </w:r>
            <w:r w:rsidRPr="0017561A">
              <w:rPr>
                <w:rFonts w:ascii="Calibri" w:eastAsiaTheme="minorHAnsi" w:hAnsi="Calibri" w:cs="Calibri"/>
                <w:color w:val="000000"/>
                <w:sz w:val="22"/>
                <w:szCs w:val="22"/>
              </w:rPr>
              <w:tab/>
              <w:t>The addresses of the Parties for the purposes of written notices are:</w:t>
            </w:r>
          </w:p>
          <w:p w14:paraId="6DA0F4A9"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52D6EE4E"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(i)</w:t>
            </w:r>
            <w:r w:rsidRPr="0017561A">
              <w:rPr>
                <w:rFonts w:ascii="Calibri" w:eastAsiaTheme="minorHAnsi" w:hAnsi="Calibri" w:cs="Calibri"/>
                <w:color w:val="000000"/>
                <w:sz w:val="22"/>
                <w:szCs w:val="22"/>
              </w:rPr>
              <w:tab/>
              <w:t>Data Controller:</w:t>
            </w:r>
          </w:p>
          <w:p w14:paraId="1A810A5E"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63777E6E"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Data Liaison Officer</w:t>
            </w:r>
          </w:p>
          <w:p w14:paraId="7A3A2A55"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St James’s Hospital</w:t>
            </w:r>
          </w:p>
          <w:p w14:paraId="2477000F"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James’s Street</w:t>
            </w:r>
          </w:p>
          <w:p w14:paraId="0449F8A0"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Dublin 8</w:t>
            </w:r>
          </w:p>
          <w:p w14:paraId="24D3B5F1"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68F7B1A5"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(ii)</w:t>
            </w:r>
            <w:r w:rsidRPr="0017561A">
              <w:rPr>
                <w:rFonts w:ascii="Calibri" w:eastAsiaTheme="minorHAnsi" w:hAnsi="Calibri" w:cs="Calibri"/>
                <w:color w:val="000000"/>
                <w:sz w:val="22"/>
                <w:szCs w:val="22"/>
              </w:rPr>
              <w:tab/>
              <w:t>Data Processor:</w:t>
            </w:r>
          </w:p>
          <w:p w14:paraId="0166F1A5"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47B66898" w14:textId="303C5C8D" w:rsidR="00140C36"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40C36">
              <w:rPr>
                <w:rFonts w:ascii="Calibri" w:eastAsiaTheme="minorHAnsi" w:hAnsi="Calibri" w:cs="Calibri"/>
                <w:color w:val="000000"/>
                <w:sz w:val="22"/>
                <w:szCs w:val="22"/>
                <w:highlight w:val="yellow"/>
              </w:rPr>
              <w:t>xxxxxxxx</w:t>
            </w:r>
          </w:p>
          <w:p w14:paraId="3BD7605E"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 xml:space="preserve">         </w:t>
            </w:r>
          </w:p>
          <w:p w14:paraId="5098C51F"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or such other address as may be notified in writing from time to time by the relevant Party to the other. Any such change to the place of service shall take effect immediately after notice of the change is received or (if later) on the date (if any) specified in the notice as the date on which the change is to take place.</w:t>
            </w:r>
          </w:p>
          <w:p w14:paraId="0FCF2156"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183EA960"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8.3</w:t>
            </w:r>
            <w:r w:rsidRPr="0017561A">
              <w:rPr>
                <w:rFonts w:ascii="Calibri" w:eastAsiaTheme="minorHAnsi" w:hAnsi="Calibri" w:cs="Calibri"/>
                <w:color w:val="000000"/>
                <w:sz w:val="22"/>
                <w:szCs w:val="22"/>
              </w:rPr>
              <w:tab/>
              <w:t>Any notice sent pursuant to this Clause 8 shall be deemed to have been served if hand delivered or sent by prepaid recorded or special delivery post or prepaid international recorded airmail, at the time of delivery.</w:t>
            </w:r>
          </w:p>
          <w:p w14:paraId="36F48624"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5DCAEABE"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9.</w:t>
            </w:r>
            <w:r w:rsidRPr="0017561A">
              <w:rPr>
                <w:rFonts w:ascii="Calibri" w:eastAsiaTheme="minorHAnsi" w:hAnsi="Calibri" w:cs="Calibri"/>
                <w:color w:val="000000"/>
                <w:sz w:val="22"/>
                <w:szCs w:val="22"/>
              </w:rPr>
              <w:tab/>
            </w:r>
            <w:r w:rsidRPr="0017561A">
              <w:rPr>
                <w:rFonts w:ascii="Calibri" w:eastAsiaTheme="minorHAnsi" w:hAnsi="Calibri" w:cs="Calibri"/>
                <w:b/>
                <w:color w:val="000000"/>
                <w:sz w:val="22"/>
                <w:szCs w:val="22"/>
              </w:rPr>
              <w:t>Further assurance</w:t>
            </w:r>
          </w:p>
          <w:p w14:paraId="4C9C68CB"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276D118F"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Each Party shall do and execute, or arrange for the doing and executing of, each necessary act, document and thing reasonably within its power for the purpose of giving full effect to this Agreement.</w:t>
            </w:r>
          </w:p>
          <w:p w14:paraId="1E475E50"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32F9E1DB"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10.</w:t>
            </w:r>
            <w:r w:rsidRPr="0017561A">
              <w:rPr>
                <w:rFonts w:ascii="Calibri" w:eastAsiaTheme="minorHAnsi" w:hAnsi="Calibri" w:cs="Calibri"/>
                <w:color w:val="000000"/>
                <w:sz w:val="22"/>
                <w:szCs w:val="22"/>
              </w:rPr>
              <w:tab/>
            </w:r>
            <w:r w:rsidRPr="0017561A">
              <w:rPr>
                <w:rFonts w:ascii="Calibri" w:eastAsiaTheme="minorHAnsi" w:hAnsi="Calibri" w:cs="Calibri"/>
                <w:b/>
                <w:color w:val="000000"/>
                <w:sz w:val="22"/>
                <w:szCs w:val="22"/>
              </w:rPr>
              <w:t>SEVERABILITY</w:t>
            </w:r>
          </w:p>
          <w:p w14:paraId="375A4A47"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1DE056B8"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If any Clause or part of this Agreement is found by any court, tribunal, administrative body or authority of competent jurisdiction to be illegal, invalid or unenforceable then that provision will, to the extent required, be severed from this Agreement and will be ineffective without, as far as is possible, modifying any other Clause or part of this Agreement and this will not affect any other provisions of this Agreement which will remain in full force and effect, unless the substantive purpose of this Agreement is then frustrated, in which case either Party may terminate this Agreement on written notice to the other.</w:t>
            </w:r>
          </w:p>
          <w:p w14:paraId="426B8AEA"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32BD0415"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11.</w:t>
            </w:r>
            <w:r w:rsidRPr="0017561A">
              <w:rPr>
                <w:rFonts w:ascii="Calibri" w:eastAsiaTheme="minorHAnsi" w:hAnsi="Calibri" w:cs="Calibri"/>
                <w:color w:val="000000"/>
                <w:sz w:val="22"/>
                <w:szCs w:val="22"/>
              </w:rPr>
              <w:tab/>
            </w:r>
            <w:r w:rsidRPr="0017561A">
              <w:rPr>
                <w:rFonts w:ascii="Calibri" w:eastAsiaTheme="minorHAnsi" w:hAnsi="Calibri" w:cs="Calibri"/>
                <w:b/>
                <w:color w:val="000000"/>
                <w:sz w:val="22"/>
                <w:szCs w:val="22"/>
              </w:rPr>
              <w:t>ENTIRE AGREEMENT</w:t>
            </w:r>
          </w:p>
          <w:p w14:paraId="185261A3"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2B78730C"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This Agreement constitutes the entire agreement between the Parties with respect to the subject matter of this Agreement unless otherwise agreed to in writing.</w:t>
            </w:r>
          </w:p>
          <w:p w14:paraId="46E25C1D"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74F4ACAF"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12.</w:t>
            </w:r>
            <w:r w:rsidRPr="0017561A">
              <w:rPr>
                <w:rFonts w:ascii="Calibri" w:eastAsiaTheme="minorHAnsi" w:hAnsi="Calibri" w:cs="Calibri"/>
                <w:color w:val="000000"/>
                <w:sz w:val="22"/>
                <w:szCs w:val="22"/>
              </w:rPr>
              <w:tab/>
            </w:r>
            <w:r w:rsidRPr="0017561A">
              <w:rPr>
                <w:rFonts w:ascii="Calibri" w:eastAsiaTheme="minorHAnsi" w:hAnsi="Calibri" w:cs="Calibri"/>
                <w:b/>
                <w:color w:val="000000"/>
                <w:sz w:val="22"/>
                <w:szCs w:val="22"/>
              </w:rPr>
              <w:t>VARIATIONS</w:t>
            </w:r>
          </w:p>
          <w:p w14:paraId="6991A1D8"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12FAC772"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No variation of this Agreement shall be effective unless made in writing, expressed to be a variation of this Agreement and signed by or on behalf of each of the Parties.</w:t>
            </w:r>
          </w:p>
          <w:p w14:paraId="39C20A13"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b/>
                <w:color w:val="000000"/>
                <w:sz w:val="22"/>
                <w:szCs w:val="22"/>
              </w:rPr>
            </w:pPr>
          </w:p>
          <w:p w14:paraId="64095471"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b/>
                <w:color w:val="000000"/>
                <w:sz w:val="22"/>
                <w:szCs w:val="22"/>
              </w:rPr>
            </w:pPr>
            <w:r w:rsidRPr="0017561A">
              <w:rPr>
                <w:rFonts w:ascii="Calibri" w:eastAsiaTheme="minorHAnsi" w:hAnsi="Calibri" w:cs="Calibri"/>
                <w:b/>
                <w:color w:val="000000"/>
                <w:sz w:val="22"/>
                <w:szCs w:val="22"/>
              </w:rPr>
              <w:lastRenderedPageBreak/>
              <w:t>13.</w:t>
            </w:r>
            <w:r w:rsidRPr="0017561A">
              <w:rPr>
                <w:rFonts w:ascii="Calibri" w:eastAsiaTheme="minorHAnsi" w:hAnsi="Calibri" w:cs="Calibri"/>
                <w:b/>
                <w:color w:val="000000"/>
                <w:sz w:val="22"/>
                <w:szCs w:val="22"/>
              </w:rPr>
              <w:tab/>
              <w:t>COUNTERPARTS</w:t>
            </w:r>
          </w:p>
          <w:p w14:paraId="54F94F36"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7B60B47D"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This Agreement may be executed in any number of counterparts, each of which so executed will be an original, but together will constitute one and the same instrument.</w:t>
            </w:r>
          </w:p>
          <w:p w14:paraId="47F91280"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b/>
                <w:color w:val="000000"/>
                <w:sz w:val="22"/>
                <w:szCs w:val="22"/>
              </w:rPr>
            </w:pPr>
          </w:p>
          <w:p w14:paraId="39479257"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b/>
                <w:color w:val="000000"/>
                <w:sz w:val="22"/>
                <w:szCs w:val="22"/>
              </w:rPr>
            </w:pPr>
            <w:r w:rsidRPr="0017561A">
              <w:rPr>
                <w:rFonts w:ascii="Calibri" w:eastAsiaTheme="minorHAnsi" w:hAnsi="Calibri" w:cs="Calibri"/>
                <w:b/>
                <w:color w:val="000000"/>
                <w:sz w:val="22"/>
                <w:szCs w:val="22"/>
              </w:rPr>
              <w:t>14.</w:t>
            </w:r>
            <w:r w:rsidRPr="0017561A">
              <w:rPr>
                <w:rFonts w:ascii="Calibri" w:eastAsiaTheme="minorHAnsi" w:hAnsi="Calibri" w:cs="Calibri"/>
                <w:b/>
                <w:color w:val="000000"/>
                <w:sz w:val="22"/>
                <w:szCs w:val="22"/>
              </w:rPr>
              <w:tab/>
              <w:t xml:space="preserve">GOVERNING LAW AND JURISDICTION </w:t>
            </w:r>
          </w:p>
          <w:p w14:paraId="09C5E548"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07F9AE30"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This Agreement is governed by and shall be construed in accordance with the laws of Ireland. The courts of Ireland have exclusive jurisdiction to hear and decide any suit, action or proceedings, and to settle any disputes, which may arise out of or in connection with this Agreement and, for these purposes, each Party irrevocably submits to the exclusive jurisdiction of the courts of Ireland.</w:t>
            </w:r>
          </w:p>
          <w:p w14:paraId="109C0F4D"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4E03C8BA"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b/>
                <w:color w:val="000000"/>
                <w:sz w:val="22"/>
                <w:szCs w:val="22"/>
              </w:rPr>
            </w:pPr>
            <w:r w:rsidRPr="0017561A">
              <w:rPr>
                <w:rFonts w:ascii="Calibri" w:eastAsiaTheme="minorHAnsi" w:hAnsi="Calibri" w:cs="Calibri"/>
                <w:b/>
                <w:color w:val="000000"/>
                <w:sz w:val="22"/>
                <w:szCs w:val="22"/>
              </w:rPr>
              <w:t xml:space="preserve">Data Processing Requirements </w:t>
            </w:r>
          </w:p>
          <w:p w14:paraId="0238538D"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45EA02BE"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Description</w:t>
            </w:r>
            <w:r w:rsidRPr="0017561A">
              <w:rPr>
                <w:rFonts w:ascii="Calibri" w:eastAsiaTheme="minorHAnsi" w:hAnsi="Calibri" w:cs="Calibri"/>
                <w:color w:val="000000"/>
                <w:sz w:val="22"/>
                <w:szCs w:val="22"/>
              </w:rPr>
              <w:tab/>
              <w:t>Details</w:t>
            </w:r>
          </w:p>
          <w:p w14:paraId="3D78078C"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Identity of the Controller and Processor</w:t>
            </w:r>
            <w:r w:rsidRPr="0017561A">
              <w:rPr>
                <w:rFonts w:ascii="Calibri" w:eastAsiaTheme="minorHAnsi" w:hAnsi="Calibri" w:cs="Calibri"/>
                <w:color w:val="000000"/>
                <w:sz w:val="22"/>
                <w:szCs w:val="22"/>
              </w:rPr>
              <w:tab/>
              <w:t xml:space="preserve">The Parties acknowledge that for the purposes of the Data Protection Legislation, the Contracting Authority is the Controller and the Supplier is the Processor. </w:t>
            </w:r>
          </w:p>
          <w:p w14:paraId="40C64C24"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1263E975"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Subject matter of the Processing</w:t>
            </w:r>
            <w:r w:rsidRPr="0017561A">
              <w:rPr>
                <w:rFonts w:ascii="Calibri" w:eastAsiaTheme="minorHAnsi" w:hAnsi="Calibri" w:cs="Calibri"/>
                <w:color w:val="000000"/>
                <w:sz w:val="22"/>
                <w:szCs w:val="22"/>
              </w:rPr>
              <w:tab/>
              <w:t>The Processor may process the Controller’s Personal Data:</w:t>
            </w:r>
          </w:p>
          <w:p w14:paraId="1DFFE1F5"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w:t>
            </w:r>
            <w:r w:rsidRPr="0017561A">
              <w:rPr>
                <w:rFonts w:ascii="Calibri" w:eastAsiaTheme="minorHAnsi" w:hAnsi="Calibri" w:cs="Calibri"/>
                <w:color w:val="000000"/>
                <w:sz w:val="22"/>
                <w:szCs w:val="22"/>
              </w:rPr>
              <w:tab/>
              <w:t>To fulfil its obligations under the Contract</w:t>
            </w:r>
          </w:p>
          <w:p w14:paraId="7C8C2D2C"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w:t>
            </w:r>
            <w:r w:rsidRPr="0017561A">
              <w:rPr>
                <w:rFonts w:ascii="Calibri" w:eastAsiaTheme="minorHAnsi" w:hAnsi="Calibri" w:cs="Calibri"/>
                <w:color w:val="000000"/>
                <w:sz w:val="22"/>
                <w:szCs w:val="22"/>
              </w:rPr>
              <w:tab/>
              <w:t>To comply with the instructions of the Controller provided that such instruction does not lead to a breach of GDPR.</w:t>
            </w:r>
          </w:p>
          <w:p w14:paraId="28ADE187"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31B1CB4A"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Duration of the Processing</w:t>
            </w:r>
            <w:r w:rsidRPr="0017561A">
              <w:rPr>
                <w:rFonts w:ascii="Calibri" w:eastAsiaTheme="minorHAnsi" w:hAnsi="Calibri" w:cs="Calibri"/>
                <w:color w:val="000000"/>
                <w:sz w:val="22"/>
                <w:szCs w:val="22"/>
              </w:rPr>
              <w:tab/>
              <w:t>Equal to the term of the Contract plus any post-termination processing requirements for a long as the instrument holds the data.</w:t>
            </w:r>
          </w:p>
          <w:p w14:paraId="0CD0A828"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Nature and purposes of the Processing</w:t>
            </w:r>
            <w:r w:rsidRPr="0017561A">
              <w:rPr>
                <w:rFonts w:ascii="Calibri" w:eastAsiaTheme="minorHAnsi" w:hAnsi="Calibri" w:cs="Calibri"/>
                <w:color w:val="000000"/>
                <w:sz w:val="22"/>
                <w:szCs w:val="22"/>
              </w:rPr>
              <w:tab/>
              <w:t>To enable the Processor to fulfil its obligations under the Contract, fulfil orders and instructions and provide technical support under the Contract.</w:t>
            </w:r>
          </w:p>
          <w:p w14:paraId="3BCFCAF1"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 xml:space="preserve">The Controller acknowledges and agrees that: </w:t>
            </w:r>
          </w:p>
          <w:p w14:paraId="2DA9532C"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a.</w:t>
            </w:r>
            <w:r w:rsidRPr="0017561A">
              <w:rPr>
                <w:rFonts w:ascii="Calibri" w:eastAsiaTheme="minorHAnsi" w:hAnsi="Calibri" w:cs="Calibri"/>
                <w:color w:val="000000"/>
                <w:sz w:val="22"/>
                <w:szCs w:val="22"/>
              </w:rPr>
              <w:tab/>
              <w:t>in order to provide technical support including, but not limited to, remote technical support, the Processor will need to view, store and/or transfer (including outside the EEA) data which may contain Personal Data. When the data has been evaluated and the technical support case has been closed, any data stored will be deleted; and</w:t>
            </w:r>
          </w:p>
          <w:p w14:paraId="53E88DBC"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b.</w:t>
            </w:r>
            <w:r w:rsidRPr="0017561A">
              <w:rPr>
                <w:rFonts w:ascii="Calibri" w:eastAsiaTheme="minorHAnsi" w:hAnsi="Calibri" w:cs="Calibri"/>
                <w:color w:val="000000"/>
                <w:sz w:val="22"/>
                <w:szCs w:val="22"/>
              </w:rPr>
              <w:tab/>
              <w:t>the majority of technical support will be offered from the UK and Republic of Ireland by the Processor, however where second and third line escalations are required, the Processor may utilise global expertise within other Processor group companies by safely and securely transferring data (which may include Personal Data), employing infrastructure that has been specially implemented for this purpose and which is fully certified against ISO27001.</w:t>
            </w:r>
          </w:p>
          <w:p w14:paraId="1B923B78"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The Controller confirms its general authorisation for the appointment of all sub-processors engaged by the Processor under the agreement between the Parties (the “Sub-Processors). The Processor shall inform the Controller of any material change(s) to the Sub-Processors and the Controller shall inform the Processor in writing within 7 days of the date of such notice if it has any objections to the proposed Sub-Processor change(s). If the Controller does not object to the Sub-Processor change(s) then the change(s) shall have effect no earlier than the 8th day after the date of the relevant notice from the Processor. The Parties will discuss any objection to the Sub-Processor change(s) in good faith to resolve the issue in accordance with the dispute resolution procedure set out in the agreement between the Parties.</w:t>
            </w:r>
          </w:p>
          <w:p w14:paraId="540019B9"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22E7B1B7"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bookmarkStart w:id="32" w:name="_Hlk167093069"/>
            <w:r w:rsidRPr="0017561A">
              <w:rPr>
                <w:rFonts w:ascii="Calibri" w:eastAsiaTheme="minorHAnsi" w:hAnsi="Calibri" w:cs="Calibri"/>
                <w:color w:val="000000"/>
                <w:sz w:val="22"/>
                <w:szCs w:val="22"/>
              </w:rPr>
              <w:t xml:space="preserve">Type of Personal Data being Processed: </w:t>
            </w:r>
            <w:r w:rsidRPr="0017561A">
              <w:rPr>
                <w:rFonts w:ascii="Calibri" w:eastAsiaTheme="minorHAnsi" w:hAnsi="Calibri" w:cs="Calibri"/>
                <w:color w:val="000000"/>
                <w:sz w:val="22"/>
                <w:szCs w:val="22"/>
              </w:rPr>
              <w:tab/>
              <w:t>Name, contact details, job title, health data</w:t>
            </w:r>
          </w:p>
          <w:p w14:paraId="2D99755A"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7337B630"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Categories of Data Subject: Patients, healthcare professionals, customer key contacts</w:t>
            </w:r>
          </w:p>
          <w:p w14:paraId="3B554DFE"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529DDB2B"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bookmarkStart w:id="33" w:name="_Hlk167093110"/>
            <w:bookmarkEnd w:id="32"/>
            <w:r w:rsidRPr="0017561A">
              <w:rPr>
                <w:rFonts w:ascii="Calibri" w:eastAsiaTheme="minorHAnsi" w:hAnsi="Calibri" w:cs="Calibri"/>
                <w:color w:val="000000"/>
                <w:sz w:val="22"/>
                <w:szCs w:val="22"/>
              </w:rPr>
              <w:t>Plan for return and destruction of the data once the processing is complete</w:t>
            </w:r>
          </w:p>
          <w:p w14:paraId="0CEDEEEB"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UNLESS requirement under union or member state law to preserve that type of data:</w:t>
            </w:r>
          </w:p>
          <w:p w14:paraId="1EF36F3C" w14:textId="77777777" w:rsidR="00140C36" w:rsidRPr="0017561A" w:rsidRDefault="00140C36" w:rsidP="00350CCA">
            <w:pPr>
              <w:autoSpaceDE w:val="0"/>
              <w:autoSpaceDN w:val="0"/>
              <w:adjustRightInd w:val="0"/>
              <w:spacing w:before="0" w:line="240" w:lineRule="auto"/>
              <w:ind w:left="641"/>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lastRenderedPageBreak/>
              <w:t>1) When a PC or instrument which may have data on board is removed from the Controller’s site or replaced, the Hard drives or flash cards are left with the Controller.</w:t>
            </w:r>
          </w:p>
          <w:p w14:paraId="7BFF1DAC" w14:textId="77777777" w:rsidR="00140C36" w:rsidRPr="0017561A" w:rsidRDefault="00140C36" w:rsidP="00350CCA">
            <w:pPr>
              <w:autoSpaceDE w:val="0"/>
              <w:autoSpaceDN w:val="0"/>
              <w:adjustRightInd w:val="0"/>
              <w:spacing w:before="0" w:line="240" w:lineRule="auto"/>
              <w:ind w:left="641"/>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2) Data collected during the troubleshooting process is transferred and stored on an encrypted drive at the Processor’s site the data is deleted after the trouble shooting is completed and will be automatically deleted after 90 days.</w:t>
            </w:r>
          </w:p>
          <w:p w14:paraId="05223744" w14:textId="77777777" w:rsidR="00140C36" w:rsidRPr="0017561A" w:rsidRDefault="00140C36" w:rsidP="00350CCA">
            <w:pPr>
              <w:autoSpaceDE w:val="0"/>
              <w:autoSpaceDN w:val="0"/>
              <w:adjustRightInd w:val="0"/>
              <w:spacing w:before="0" w:line="240" w:lineRule="auto"/>
              <w:ind w:left="641"/>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 xml:space="preserve">3) Sales orders (which may contain personal data) will be held for a period beyond the end of the Agreement in accordance with VAT requirements. </w:t>
            </w:r>
          </w:p>
          <w:p w14:paraId="0CAECED9" w14:textId="77777777" w:rsidR="00140C36" w:rsidRPr="0017561A" w:rsidRDefault="00140C36" w:rsidP="00350CCA">
            <w:pPr>
              <w:autoSpaceDE w:val="0"/>
              <w:autoSpaceDN w:val="0"/>
              <w:adjustRightInd w:val="0"/>
              <w:spacing w:before="0" w:line="240" w:lineRule="auto"/>
              <w:ind w:left="641"/>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4) Call recordings are held for a period of three months.</w:t>
            </w:r>
          </w:p>
          <w:p w14:paraId="29421594"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bookmarkEnd w:id="33"/>
          <w:p w14:paraId="674291D3"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7FE13B4B"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ab/>
            </w:r>
          </w:p>
          <w:p w14:paraId="7EAC9ECF"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3F556110"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b/>
                <w:color w:val="000000"/>
                <w:sz w:val="22"/>
                <w:szCs w:val="22"/>
              </w:rPr>
            </w:pPr>
            <w:r w:rsidRPr="0017561A">
              <w:rPr>
                <w:rFonts w:ascii="Calibri" w:eastAsiaTheme="minorHAnsi" w:hAnsi="Calibri" w:cs="Calibri"/>
                <w:b/>
                <w:color w:val="000000"/>
                <w:sz w:val="22"/>
                <w:szCs w:val="22"/>
              </w:rPr>
              <w:t>SCHEDULE 5 Appendix 1</w:t>
            </w:r>
          </w:p>
          <w:p w14:paraId="49797203"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5317B6B4"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b/>
                <w:color w:val="000000"/>
                <w:sz w:val="22"/>
                <w:szCs w:val="22"/>
              </w:rPr>
            </w:pPr>
            <w:r w:rsidRPr="0017561A">
              <w:rPr>
                <w:rFonts w:ascii="Calibri" w:eastAsiaTheme="minorHAnsi" w:hAnsi="Calibri" w:cs="Calibri"/>
                <w:b/>
                <w:color w:val="000000"/>
                <w:sz w:val="22"/>
                <w:szCs w:val="22"/>
              </w:rPr>
              <w:t>DATA PROCESSING</w:t>
            </w:r>
          </w:p>
          <w:p w14:paraId="4FC8FA85"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6C3FA611"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60D2CDA3"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PART A</w:t>
            </w:r>
          </w:p>
          <w:p w14:paraId="1227E2F9"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1F3B2E7F"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 xml:space="preserve">Name of the Data Protection Officer(s) </w:t>
            </w:r>
          </w:p>
          <w:p w14:paraId="3C736EEA"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3372EA5D" w14:textId="41BF8849" w:rsidR="00140C36"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 xml:space="preserve">Data Processor   </w:t>
            </w:r>
            <w:r w:rsidRPr="00140C36">
              <w:rPr>
                <w:rFonts w:ascii="Calibri" w:eastAsiaTheme="minorHAnsi" w:hAnsi="Calibri" w:cs="Calibri"/>
                <w:color w:val="000000"/>
                <w:sz w:val="22"/>
                <w:szCs w:val="22"/>
                <w:highlight w:val="yellow"/>
              </w:rPr>
              <w:t>XXXX</w:t>
            </w:r>
            <w:r>
              <w:rPr>
                <w:rFonts w:ascii="Calibri" w:eastAsiaTheme="minorHAnsi" w:hAnsi="Calibri" w:cs="Calibri"/>
                <w:color w:val="000000"/>
                <w:sz w:val="22"/>
                <w:szCs w:val="22"/>
              </w:rPr>
              <w:t xml:space="preserve"> </w:t>
            </w:r>
          </w:p>
          <w:p w14:paraId="5A95C614"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3EDCD45E"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38CBF197"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 xml:space="preserve">Data Controller   St James’s Hospital – Cathal Kinsella </w:t>
            </w:r>
            <w:r w:rsidRPr="0017561A">
              <w:rPr>
                <w:rFonts w:ascii="Calibri" w:eastAsiaTheme="minorHAnsi" w:hAnsi="Calibri" w:cs="Calibri"/>
                <w:color w:val="000000"/>
                <w:sz w:val="22"/>
                <w:szCs w:val="22"/>
              </w:rPr>
              <w:tab/>
            </w:r>
          </w:p>
          <w:p w14:paraId="030006B9"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330EAB05"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54C3A10E"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PART B</w:t>
            </w:r>
          </w:p>
          <w:p w14:paraId="70067671"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42FABD85"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Data Subjects</w:t>
            </w:r>
          </w:p>
          <w:p w14:paraId="28456385"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0907B4BE"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The Personal Data concerns the following categories of Data Subjects:</w:t>
            </w:r>
          </w:p>
          <w:p w14:paraId="07ADA52F"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2BA6AC7B"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Categories of Data Subjects</w:t>
            </w:r>
          </w:p>
          <w:p w14:paraId="3433AB33"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3D3B8610"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Patients, healthcare professionals, customer key contacts</w:t>
            </w:r>
          </w:p>
          <w:p w14:paraId="2F92F90B"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3468DDAF"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PART C</w:t>
            </w:r>
          </w:p>
          <w:p w14:paraId="360D4F60"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37AAF6AF"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b/>
                <w:color w:val="000000"/>
                <w:sz w:val="22"/>
                <w:szCs w:val="22"/>
              </w:rPr>
            </w:pPr>
            <w:r w:rsidRPr="0017561A">
              <w:rPr>
                <w:rFonts w:ascii="Calibri" w:eastAsiaTheme="minorHAnsi" w:hAnsi="Calibri" w:cs="Calibri"/>
                <w:b/>
                <w:color w:val="000000"/>
                <w:sz w:val="22"/>
                <w:szCs w:val="22"/>
              </w:rPr>
              <w:t xml:space="preserve">Categories of Data </w:t>
            </w:r>
          </w:p>
          <w:p w14:paraId="34C66520"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3A225664"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The Personal Data concern the following categories of data:</w:t>
            </w:r>
          </w:p>
          <w:p w14:paraId="52590508"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3C22E16B"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bookmarkStart w:id="34" w:name="_Hlk167093136"/>
            <w:r w:rsidRPr="0017561A">
              <w:rPr>
                <w:rFonts w:ascii="Calibri" w:eastAsiaTheme="minorHAnsi" w:hAnsi="Calibri" w:cs="Calibri"/>
                <w:color w:val="000000"/>
                <w:sz w:val="22"/>
                <w:szCs w:val="22"/>
              </w:rPr>
              <w:t xml:space="preserve">Categories of Data </w:t>
            </w:r>
          </w:p>
          <w:p w14:paraId="212E93B9"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12E5EF7C"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Name, date of birth, contact details, demographics, insurance details, hospital number and clinical information of data controllers’ patients.</w:t>
            </w:r>
          </w:p>
          <w:bookmarkEnd w:id="34"/>
          <w:p w14:paraId="1A212245"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042C69B7"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36E0513F"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PART D</w:t>
            </w:r>
          </w:p>
          <w:p w14:paraId="5699A777"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5FBA684E"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bookmarkStart w:id="35" w:name="_Hlk167093179"/>
            <w:r w:rsidRPr="0017561A">
              <w:rPr>
                <w:rFonts w:ascii="Calibri" w:eastAsiaTheme="minorHAnsi" w:hAnsi="Calibri" w:cs="Calibri"/>
                <w:color w:val="000000"/>
                <w:sz w:val="22"/>
                <w:szCs w:val="22"/>
              </w:rPr>
              <w:t xml:space="preserve">Special Categories of Data </w:t>
            </w:r>
          </w:p>
          <w:p w14:paraId="0D405DA4"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7955263B"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lastRenderedPageBreak/>
              <w:t>The Personal Data concern the following categories of data: Clinical information of data controller’s patients.</w:t>
            </w:r>
          </w:p>
          <w:p w14:paraId="52A8947A"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2854EDA7"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 xml:space="preserve">Special Categories of Data </w:t>
            </w:r>
            <w:r w:rsidRPr="0017561A">
              <w:rPr>
                <w:rFonts w:ascii="Calibri" w:eastAsiaTheme="minorHAnsi" w:hAnsi="Calibri" w:cs="Calibri"/>
                <w:color w:val="000000"/>
                <w:sz w:val="22"/>
                <w:szCs w:val="22"/>
              </w:rPr>
              <w:tab/>
              <w:t>Strike through if not applicable</w:t>
            </w:r>
          </w:p>
          <w:p w14:paraId="5D2DF7A2"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4781E522"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 xml:space="preserve">Note: This relates to any data revealing racial or ethnic origin, political opinions, religious or philosophical beliefs, trade-union membership, and the processing of data concerning health or sex life, criminal records and personal data regarding unlawful or impeding behaviour with regard to an imposed prohibition for that behaviour. </w:t>
            </w:r>
          </w:p>
          <w:p w14:paraId="5D4016AD"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ab/>
            </w:r>
          </w:p>
          <w:bookmarkEnd w:id="35"/>
          <w:p w14:paraId="7EB2D611"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2DCB479B"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6A86E1D8"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PART E</w:t>
            </w:r>
          </w:p>
          <w:p w14:paraId="539301D2"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49B9B3C6"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 xml:space="preserve">Processing </w:t>
            </w:r>
          </w:p>
          <w:p w14:paraId="74328EA4"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52971001"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w:t>
            </w:r>
          </w:p>
          <w:p w14:paraId="084DDBE5"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2DF99864"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PART F</w:t>
            </w:r>
          </w:p>
          <w:p w14:paraId="5B57F0A5"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57B7CC3F"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Sub-Processors</w:t>
            </w:r>
          </w:p>
          <w:p w14:paraId="412372B7"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07F4AA8E"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“List sub-processors that are used. Leave blank if none”</w:t>
            </w:r>
          </w:p>
          <w:p w14:paraId="503FB56B"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371FADAD"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55569D96"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PART G</w:t>
            </w:r>
          </w:p>
          <w:p w14:paraId="76E8783A"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4F59491F"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 xml:space="preserve">Transfer of Personal Data to Third Countries </w:t>
            </w:r>
          </w:p>
          <w:p w14:paraId="2F571470"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3AB7CEED"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388A2374"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 xml:space="preserve">Third Countries </w:t>
            </w:r>
            <w:r w:rsidRPr="0017561A">
              <w:rPr>
                <w:rFonts w:ascii="Calibri" w:eastAsiaTheme="minorHAnsi" w:hAnsi="Calibri" w:cs="Calibri"/>
                <w:color w:val="000000"/>
                <w:sz w:val="22"/>
                <w:szCs w:val="22"/>
              </w:rPr>
              <w:tab/>
              <w:t>Strike through if not applicable</w:t>
            </w:r>
          </w:p>
          <w:p w14:paraId="267EEC50"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p w14:paraId="6E3C845D" w14:textId="77777777" w:rsidR="00140C36" w:rsidRPr="0017561A"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 xml:space="preserve">Country(ies) outside of the European Economic Area (EEA) where Personal Data is transferred </w:t>
            </w:r>
          </w:p>
          <w:p w14:paraId="22AED2AE" w14:textId="77777777" w:rsidR="00140C36"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sidRPr="0017561A">
              <w:rPr>
                <w:rFonts w:ascii="Calibri" w:eastAsiaTheme="minorHAnsi" w:hAnsi="Calibri" w:cs="Calibri"/>
                <w:color w:val="000000"/>
                <w:sz w:val="22"/>
                <w:szCs w:val="22"/>
              </w:rPr>
              <w:tab/>
              <w:t xml:space="preserve"> “Third countries where data is transferred: UK</w:t>
            </w:r>
          </w:p>
          <w:p w14:paraId="27D53075" w14:textId="77777777" w:rsidR="00140C36"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r>
              <w:rPr>
                <w:rFonts w:ascii="Calibri" w:eastAsiaTheme="minorHAnsi" w:hAnsi="Calibri" w:cs="Calibri"/>
                <w:color w:val="000000"/>
                <w:sz w:val="22"/>
                <w:szCs w:val="22"/>
              </w:rPr>
              <w:t xml:space="preserve">                                                                  </w:t>
            </w:r>
          </w:p>
        </w:tc>
      </w:tr>
      <w:tr w:rsidR="00140C36" w14:paraId="09D4E504" w14:textId="77777777" w:rsidTr="00350CCA">
        <w:trPr>
          <w:gridBefore w:val="1"/>
          <w:wBefore w:w="108" w:type="dxa"/>
          <w:trHeight w:val="320"/>
        </w:trPr>
        <w:tc>
          <w:tcPr>
            <w:tcW w:w="9405" w:type="dxa"/>
            <w:gridSpan w:val="2"/>
          </w:tcPr>
          <w:p w14:paraId="715FF8B3" w14:textId="77777777" w:rsidR="00140C36"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tc>
      </w:tr>
      <w:tr w:rsidR="00140C36" w14:paraId="26DC7846" w14:textId="77777777" w:rsidTr="00350CCA">
        <w:tblPrEx>
          <w:tblBorders>
            <w:top w:val="none" w:sz="0" w:space="0" w:color="auto"/>
            <w:left w:val="none" w:sz="0" w:space="0" w:color="auto"/>
            <w:bottom w:val="none" w:sz="0" w:space="0" w:color="auto"/>
            <w:right w:val="none" w:sz="0" w:space="0" w:color="auto"/>
          </w:tblBorders>
          <w:tblLook w:val="04A0" w:firstRow="1" w:lastRow="0" w:firstColumn="1" w:lastColumn="0" w:noHBand="0" w:noVBand="1"/>
        </w:tblPrEx>
        <w:trPr>
          <w:gridAfter w:val="1"/>
          <w:wAfter w:w="45" w:type="dxa"/>
        </w:trPr>
        <w:tc>
          <w:tcPr>
            <w:tcW w:w="9468" w:type="dxa"/>
            <w:gridSpan w:val="2"/>
          </w:tcPr>
          <w:p w14:paraId="476272D7" w14:textId="77777777" w:rsidR="00140C36" w:rsidRDefault="00140C36" w:rsidP="00350CCA">
            <w:pPr>
              <w:rPr>
                <w:rFonts w:cs="Arial"/>
                <w:color w:val="0070C0"/>
              </w:rPr>
            </w:pPr>
          </w:p>
        </w:tc>
      </w:tr>
      <w:tr w:rsidR="00140C36" w14:paraId="3887433D" w14:textId="77777777" w:rsidTr="00350CCA">
        <w:tblPrEx>
          <w:tblBorders>
            <w:top w:val="none" w:sz="0" w:space="0" w:color="auto"/>
            <w:left w:val="none" w:sz="0" w:space="0" w:color="auto"/>
            <w:bottom w:val="none" w:sz="0" w:space="0" w:color="auto"/>
            <w:right w:val="none" w:sz="0" w:space="0" w:color="auto"/>
          </w:tblBorders>
          <w:tblLook w:val="04A0" w:firstRow="1" w:lastRow="0" w:firstColumn="1" w:lastColumn="0" w:noHBand="0" w:noVBand="1"/>
        </w:tblPrEx>
        <w:trPr>
          <w:gridAfter w:val="1"/>
          <w:wAfter w:w="45" w:type="dxa"/>
        </w:trPr>
        <w:tc>
          <w:tcPr>
            <w:tcW w:w="9468" w:type="dxa"/>
            <w:gridSpan w:val="2"/>
          </w:tcPr>
          <w:p w14:paraId="72FEEAEC" w14:textId="77777777" w:rsidR="00140C36" w:rsidRDefault="00140C36" w:rsidP="00350CCA">
            <w:pPr>
              <w:rPr>
                <w:rFonts w:cs="Arial"/>
                <w:color w:val="0070C0"/>
              </w:rPr>
            </w:pPr>
          </w:p>
        </w:tc>
      </w:tr>
      <w:tr w:rsidR="00140C36" w14:paraId="72AAA42F" w14:textId="77777777" w:rsidTr="00350CCA">
        <w:tblPrEx>
          <w:tblBorders>
            <w:top w:val="none" w:sz="0" w:space="0" w:color="auto"/>
            <w:left w:val="none" w:sz="0" w:space="0" w:color="auto"/>
            <w:bottom w:val="none" w:sz="0" w:space="0" w:color="auto"/>
            <w:right w:val="none" w:sz="0" w:space="0" w:color="auto"/>
          </w:tblBorders>
          <w:tblLook w:val="04A0" w:firstRow="1" w:lastRow="0" w:firstColumn="1" w:lastColumn="0" w:noHBand="0" w:noVBand="1"/>
        </w:tblPrEx>
        <w:trPr>
          <w:gridAfter w:val="1"/>
          <w:wAfter w:w="45" w:type="dxa"/>
        </w:trPr>
        <w:tc>
          <w:tcPr>
            <w:tcW w:w="9468" w:type="dxa"/>
            <w:gridSpan w:val="2"/>
          </w:tcPr>
          <w:p w14:paraId="382B5D64" w14:textId="77777777" w:rsidR="00140C36" w:rsidRDefault="00140C36" w:rsidP="00350CCA">
            <w:pPr>
              <w:rPr>
                <w:rFonts w:cs="Arial"/>
                <w:color w:val="0070C0"/>
              </w:rPr>
            </w:pPr>
          </w:p>
        </w:tc>
      </w:tr>
      <w:tr w:rsidR="00140C36" w14:paraId="7148CCE5" w14:textId="77777777" w:rsidTr="00350CCA">
        <w:trPr>
          <w:gridBefore w:val="1"/>
          <w:wBefore w:w="108" w:type="dxa"/>
          <w:trHeight w:val="320"/>
        </w:trPr>
        <w:tc>
          <w:tcPr>
            <w:tcW w:w="9405" w:type="dxa"/>
            <w:gridSpan w:val="2"/>
          </w:tcPr>
          <w:p w14:paraId="17699DA2" w14:textId="77777777" w:rsidR="00140C36" w:rsidRDefault="00140C36" w:rsidP="00350CCA">
            <w:pPr>
              <w:autoSpaceDE w:val="0"/>
              <w:autoSpaceDN w:val="0"/>
              <w:adjustRightInd w:val="0"/>
              <w:spacing w:before="0" w:line="240" w:lineRule="auto"/>
              <w:jc w:val="left"/>
              <w:rPr>
                <w:b/>
              </w:rPr>
            </w:pPr>
          </w:p>
          <w:p w14:paraId="49D0FB62" w14:textId="77777777" w:rsidR="00140C36"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tc>
      </w:tr>
      <w:tr w:rsidR="00140C36" w:rsidRPr="00E87617" w14:paraId="0D7C8054" w14:textId="77777777" w:rsidTr="00350CCA">
        <w:trPr>
          <w:gridBefore w:val="1"/>
          <w:wBefore w:w="108" w:type="dxa"/>
          <w:trHeight w:val="320"/>
        </w:trPr>
        <w:tc>
          <w:tcPr>
            <w:tcW w:w="9405" w:type="dxa"/>
            <w:gridSpan w:val="2"/>
          </w:tcPr>
          <w:p w14:paraId="10E9556B" w14:textId="77777777" w:rsidR="00140C36" w:rsidRDefault="00140C36" w:rsidP="00350CCA">
            <w:pPr>
              <w:autoSpaceDE w:val="0"/>
              <w:autoSpaceDN w:val="0"/>
              <w:adjustRightInd w:val="0"/>
              <w:spacing w:before="0" w:line="240" w:lineRule="auto"/>
              <w:jc w:val="center"/>
              <w:rPr>
                <w:rFonts w:ascii="Calibri" w:eastAsiaTheme="minorHAnsi" w:hAnsi="Calibri" w:cs="Calibri"/>
                <w:b/>
                <w:bCs/>
                <w:color w:val="000000"/>
                <w:sz w:val="22"/>
                <w:szCs w:val="22"/>
              </w:rPr>
            </w:pPr>
          </w:p>
          <w:p w14:paraId="627EB6D2" w14:textId="77777777" w:rsidR="00140C36" w:rsidRDefault="00140C36" w:rsidP="00350CCA">
            <w:pPr>
              <w:autoSpaceDE w:val="0"/>
              <w:autoSpaceDN w:val="0"/>
              <w:adjustRightInd w:val="0"/>
              <w:spacing w:before="0" w:line="240" w:lineRule="auto"/>
              <w:jc w:val="center"/>
              <w:rPr>
                <w:rFonts w:ascii="Calibri" w:eastAsiaTheme="minorHAnsi" w:hAnsi="Calibri" w:cs="Calibri"/>
                <w:b/>
                <w:bCs/>
                <w:color w:val="000000"/>
                <w:sz w:val="22"/>
                <w:szCs w:val="22"/>
              </w:rPr>
            </w:pPr>
          </w:p>
          <w:p w14:paraId="32388509" w14:textId="77777777" w:rsidR="00140C36" w:rsidRDefault="00140C36" w:rsidP="00350CCA">
            <w:pPr>
              <w:autoSpaceDE w:val="0"/>
              <w:autoSpaceDN w:val="0"/>
              <w:adjustRightInd w:val="0"/>
              <w:spacing w:before="0" w:line="240" w:lineRule="auto"/>
              <w:jc w:val="center"/>
              <w:rPr>
                <w:rFonts w:ascii="Calibri" w:eastAsiaTheme="minorHAnsi" w:hAnsi="Calibri" w:cs="Calibri"/>
                <w:b/>
                <w:bCs/>
                <w:color w:val="000000"/>
                <w:sz w:val="22"/>
                <w:szCs w:val="22"/>
              </w:rPr>
            </w:pPr>
            <w:r>
              <w:rPr>
                <w:rFonts w:ascii="Calibri" w:eastAsiaTheme="minorHAnsi" w:hAnsi="Calibri" w:cs="Calibri"/>
                <w:b/>
                <w:bCs/>
                <w:color w:val="000000"/>
                <w:sz w:val="22"/>
                <w:szCs w:val="22"/>
              </w:rPr>
              <w:t xml:space="preserve"> </w:t>
            </w:r>
          </w:p>
          <w:p w14:paraId="3D546F94" w14:textId="77777777" w:rsidR="00140C36" w:rsidRDefault="00140C36" w:rsidP="00350CCA">
            <w:pPr>
              <w:autoSpaceDE w:val="0"/>
              <w:autoSpaceDN w:val="0"/>
              <w:adjustRightInd w:val="0"/>
              <w:spacing w:before="0" w:line="240" w:lineRule="auto"/>
              <w:jc w:val="center"/>
              <w:rPr>
                <w:rFonts w:ascii="Calibri" w:eastAsiaTheme="minorHAnsi" w:hAnsi="Calibri" w:cs="Calibri"/>
                <w:b/>
                <w:bCs/>
                <w:color w:val="000000"/>
                <w:sz w:val="22"/>
                <w:szCs w:val="22"/>
              </w:rPr>
            </w:pPr>
          </w:p>
          <w:p w14:paraId="6B495B47" w14:textId="77777777" w:rsidR="00140C36" w:rsidRDefault="00140C36" w:rsidP="00350CCA">
            <w:pPr>
              <w:autoSpaceDE w:val="0"/>
              <w:autoSpaceDN w:val="0"/>
              <w:adjustRightInd w:val="0"/>
              <w:spacing w:before="0" w:line="240" w:lineRule="auto"/>
              <w:jc w:val="center"/>
              <w:rPr>
                <w:rFonts w:ascii="Calibri" w:eastAsiaTheme="minorHAnsi" w:hAnsi="Calibri" w:cs="Calibri"/>
                <w:b/>
                <w:bCs/>
                <w:color w:val="000000"/>
                <w:sz w:val="22"/>
                <w:szCs w:val="22"/>
              </w:rPr>
            </w:pPr>
          </w:p>
          <w:p w14:paraId="783F9CD0" w14:textId="77777777" w:rsidR="00140C36" w:rsidRDefault="00140C36" w:rsidP="00350CCA">
            <w:pPr>
              <w:autoSpaceDE w:val="0"/>
              <w:autoSpaceDN w:val="0"/>
              <w:adjustRightInd w:val="0"/>
              <w:spacing w:before="0" w:line="240" w:lineRule="auto"/>
              <w:jc w:val="center"/>
              <w:rPr>
                <w:rFonts w:ascii="Calibri" w:eastAsiaTheme="minorHAnsi" w:hAnsi="Calibri" w:cs="Calibri"/>
                <w:b/>
                <w:bCs/>
                <w:color w:val="000000"/>
                <w:sz w:val="22"/>
                <w:szCs w:val="22"/>
              </w:rPr>
            </w:pPr>
          </w:p>
          <w:p w14:paraId="3B6FD8AA" w14:textId="77777777" w:rsidR="00140C36" w:rsidRDefault="00140C36" w:rsidP="00350CCA">
            <w:pPr>
              <w:autoSpaceDE w:val="0"/>
              <w:autoSpaceDN w:val="0"/>
              <w:adjustRightInd w:val="0"/>
              <w:spacing w:before="0" w:line="240" w:lineRule="auto"/>
              <w:jc w:val="center"/>
              <w:rPr>
                <w:rFonts w:ascii="Calibri" w:eastAsiaTheme="minorHAnsi" w:hAnsi="Calibri" w:cs="Calibri"/>
                <w:b/>
                <w:bCs/>
                <w:color w:val="000000"/>
                <w:sz w:val="22"/>
                <w:szCs w:val="22"/>
              </w:rPr>
            </w:pPr>
          </w:p>
          <w:p w14:paraId="3EE72E02" w14:textId="77777777" w:rsidR="00140C36" w:rsidRDefault="00140C36" w:rsidP="00350CCA">
            <w:pPr>
              <w:autoSpaceDE w:val="0"/>
              <w:autoSpaceDN w:val="0"/>
              <w:adjustRightInd w:val="0"/>
              <w:spacing w:before="0" w:line="240" w:lineRule="auto"/>
              <w:jc w:val="center"/>
              <w:rPr>
                <w:rFonts w:ascii="Calibri" w:eastAsiaTheme="minorHAnsi" w:hAnsi="Calibri" w:cs="Calibri"/>
                <w:b/>
                <w:bCs/>
                <w:color w:val="000000"/>
                <w:sz w:val="22"/>
                <w:szCs w:val="22"/>
              </w:rPr>
            </w:pPr>
            <w:r w:rsidRPr="00E87617">
              <w:rPr>
                <w:rFonts w:ascii="Calibri" w:eastAsiaTheme="minorHAnsi" w:hAnsi="Calibri" w:cs="Calibri"/>
                <w:b/>
                <w:bCs/>
                <w:color w:val="000000"/>
                <w:sz w:val="22"/>
                <w:szCs w:val="22"/>
              </w:rPr>
              <w:t>END</w:t>
            </w:r>
          </w:p>
          <w:p w14:paraId="4CD7CA66" w14:textId="4C003467" w:rsidR="00F20F22" w:rsidRPr="00E87617" w:rsidRDefault="00F20F22" w:rsidP="00350CCA">
            <w:pPr>
              <w:autoSpaceDE w:val="0"/>
              <w:autoSpaceDN w:val="0"/>
              <w:adjustRightInd w:val="0"/>
              <w:spacing w:before="0" w:line="240" w:lineRule="auto"/>
              <w:jc w:val="center"/>
              <w:rPr>
                <w:rFonts w:ascii="Calibri" w:eastAsiaTheme="minorHAnsi" w:hAnsi="Calibri" w:cs="Calibri"/>
                <w:b/>
                <w:bCs/>
                <w:color w:val="000000"/>
                <w:sz w:val="22"/>
                <w:szCs w:val="22"/>
              </w:rPr>
            </w:pPr>
          </w:p>
        </w:tc>
      </w:tr>
      <w:tr w:rsidR="00140C36" w14:paraId="33C9BA58" w14:textId="77777777" w:rsidTr="00350CCA">
        <w:trPr>
          <w:gridBefore w:val="1"/>
          <w:wBefore w:w="108" w:type="dxa"/>
          <w:trHeight w:val="320"/>
        </w:trPr>
        <w:tc>
          <w:tcPr>
            <w:tcW w:w="9405" w:type="dxa"/>
            <w:gridSpan w:val="2"/>
          </w:tcPr>
          <w:p w14:paraId="7C53BEC0" w14:textId="77777777" w:rsidR="00140C36" w:rsidRDefault="00140C36" w:rsidP="00350CCA">
            <w:pPr>
              <w:autoSpaceDE w:val="0"/>
              <w:autoSpaceDN w:val="0"/>
              <w:adjustRightInd w:val="0"/>
              <w:spacing w:before="0" w:line="240" w:lineRule="auto"/>
              <w:jc w:val="left"/>
              <w:rPr>
                <w:rFonts w:ascii="Calibri" w:eastAsiaTheme="minorHAnsi" w:hAnsi="Calibri" w:cs="Calibri"/>
                <w:color w:val="000000"/>
                <w:sz w:val="22"/>
                <w:szCs w:val="22"/>
              </w:rPr>
            </w:pPr>
          </w:p>
        </w:tc>
      </w:tr>
    </w:tbl>
    <w:p w14:paraId="3D4279B4" w14:textId="77777777" w:rsidR="00DC7E64" w:rsidRDefault="00DC7E64" w:rsidP="00B25625"/>
    <w:p w14:paraId="3A43C6F5" w14:textId="77777777" w:rsidR="00DC7E64" w:rsidRDefault="00DC7E64" w:rsidP="00B25625"/>
    <w:p w14:paraId="5534734E" w14:textId="77777777" w:rsidR="00DC7E64" w:rsidRDefault="00DC7E64" w:rsidP="00B25625"/>
    <w:p w14:paraId="58384A0E" w14:textId="77777777" w:rsidR="00B25625" w:rsidRDefault="00B25625" w:rsidP="00B25625"/>
    <w:p w14:paraId="027DE94F" w14:textId="77777777" w:rsidR="00461242" w:rsidRDefault="00461242" w:rsidP="00B25625"/>
    <w:p w14:paraId="336C3698" w14:textId="77777777" w:rsidR="00461242" w:rsidRDefault="00461242" w:rsidP="00B25625"/>
    <w:p w14:paraId="59773638" w14:textId="77777777" w:rsidR="00461242" w:rsidRDefault="00461242" w:rsidP="00B25625"/>
    <w:p w14:paraId="4D67DA62" w14:textId="77777777" w:rsidR="00461242" w:rsidRDefault="00461242" w:rsidP="00B25625"/>
    <w:p w14:paraId="2431CBDA" w14:textId="77777777" w:rsidR="00461242" w:rsidRDefault="00461242" w:rsidP="00B25625"/>
    <w:p w14:paraId="25663367" w14:textId="77777777" w:rsidR="00F468A5" w:rsidRPr="00DC1A09" w:rsidRDefault="00F468A5" w:rsidP="00DC1A09">
      <w:bookmarkStart w:id="36" w:name="_Toc8906731"/>
      <w:bookmarkEnd w:id="36"/>
    </w:p>
    <w:sectPr w:rsidR="00F468A5" w:rsidRPr="00DC1A09" w:rsidSect="001C5E1F">
      <w:footerReference w:type="default" r:id="rId10"/>
      <w:headerReference w:type="first" r:id="rId11"/>
      <w:footerReference w:type="first" r:id="rId12"/>
      <w:endnotePr>
        <w:numFmt w:val="decimal"/>
      </w:endnotePr>
      <w:pgSz w:w="11906" w:h="16838" w:code="9"/>
      <w:pgMar w:top="1151" w:right="1009" w:bottom="1151" w:left="1009" w:header="720" w:footer="431"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1F771B" w14:textId="77777777" w:rsidR="009E4858" w:rsidRDefault="009E4858" w:rsidP="00FF0F75">
      <w:r>
        <w:separator/>
      </w:r>
    </w:p>
  </w:endnote>
  <w:endnote w:type="continuationSeparator" w:id="0">
    <w:p w14:paraId="753DA1CF" w14:textId="77777777" w:rsidR="009E4858" w:rsidRPr="000B495E" w:rsidRDefault="009E4858" w:rsidP="000B495E">
      <w:r>
        <w:separator/>
      </w:r>
    </w:p>
  </w:endnote>
  <w:endnote w:type="continuationNotice" w:id="1">
    <w:p w14:paraId="2C949823" w14:textId="77777777" w:rsidR="009E4858" w:rsidRDefault="009E48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Optima-Regular">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E7C15" w14:textId="77777777" w:rsidR="009E4858" w:rsidRPr="00A02A48" w:rsidRDefault="009E4858">
    <w:r w:rsidRPr="00A02A48">
      <w:ptab w:relativeTo="margin" w:alignment="center" w:leader="none"/>
    </w:r>
    <w:r w:rsidRPr="00A02A48">
      <w:fldChar w:fldCharType="begin"/>
    </w:r>
    <w:r w:rsidRPr="00A02A48">
      <w:instrText xml:space="preserve"> PAGE   \* MERGEFORMAT </w:instrText>
    </w:r>
    <w:r w:rsidRPr="00A02A48">
      <w:fldChar w:fldCharType="separate"/>
    </w:r>
    <w:r w:rsidR="0009732F">
      <w:rPr>
        <w:noProof/>
      </w:rPr>
      <w:t>19</w:t>
    </w:r>
    <w:r w:rsidRPr="00A02A48">
      <w:rPr>
        <w:noProof/>
      </w:rPr>
      <w:fldChar w:fldCharType="end"/>
    </w:r>
    <w:r w:rsidRPr="00A02A48">
      <w:ptab w:relativeTo="margin" w:alignment="right" w:leader="none"/>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1FA1A" w14:textId="77777777" w:rsidR="009E4858" w:rsidRPr="00E06FA6" w:rsidRDefault="009E4858" w:rsidP="00E06FA6">
    <w:pPr>
      <w:tabs>
        <w:tab w:val="right" w:pos="10206"/>
      </w:tabs>
      <w:ind w:right="360"/>
      <w:rPr>
        <w:sz w:val="16"/>
        <w:szCs w:val="24"/>
      </w:rPr>
    </w:pPr>
    <w:r>
      <w:ptab w:relativeTo="margin" w:alignment="center" w:leader="none"/>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01C938" w14:textId="77777777" w:rsidR="009E4858" w:rsidRDefault="009E4858" w:rsidP="00FF0F75">
      <w:r>
        <w:separator/>
      </w:r>
    </w:p>
  </w:footnote>
  <w:footnote w:type="continuationSeparator" w:id="0">
    <w:p w14:paraId="6C56B521" w14:textId="77777777" w:rsidR="009E4858" w:rsidRPr="000B495E" w:rsidRDefault="009E4858" w:rsidP="000B495E">
      <w:r>
        <w:separator/>
      </w:r>
    </w:p>
  </w:footnote>
  <w:footnote w:type="continuationNotice" w:id="1">
    <w:p w14:paraId="3637D335" w14:textId="77777777" w:rsidR="009E4858" w:rsidRDefault="009E485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19EB1" w14:textId="77777777" w:rsidR="009E4858" w:rsidRPr="00165D38" w:rsidRDefault="009E4858">
    <w:pPr>
      <w:pStyle w:val="Header"/>
      <w:rPr>
        <w:b/>
        <w:lang w:val="en-GB"/>
      </w:rPr>
    </w:pPr>
    <w:r>
      <w:rPr>
        <w:b/>
        <w:lang w:val="en-GB"/>
      </w:rPr>
      <w:t>SUBJECT TO CONTRACT/CONTRACT DENIED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7F60CDE"/>
    <w:multiLevelType w:val="multilevel"/>
    <w:tmpl w:val="B74C4E28"/>
    <w:lvl w:ilvl="0">
      <w:start w:val="1"/>
      <w:numFmt w:val="bullet"/>
      <w:lvlText w:val="•"/>
      <w:lvlJc w:val="left"/>
    </w:lvl>
    <w:lvl w:ilvl="1">
      <w:start w:val="1"/>
      <w:numFmt w:val="lowerLetter"/>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FA47DB96"/>
    <w:multiLevelType w:val="multilevel"/>
    <w:tmpl w:val="CB0ABB56"/>
    <w:lvl w:ilvl="0">
      <w:start w:val="1"/>
      <w:numFmt w:val="bullet"/>
      <w:lvlText w:val="•"/>
      <w:lvlJc w:val="left"/>
    </w:lvl>
    <w:lvl w:ilvl="1">
      <w:start w:val="1"/>
      <w:numFmt w:val="lowerLetter"/>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6577632"/>
    <w:multiLevelType w:val="hybridMultilevel"/>
    <w:tmpl w:val="206660AC"/>
    <w:lvl w:ilvl="0" w:tplc="278C80C4">
      <w:start w:val="1"/>
      <w:numFmt w:val="lowerLetter"/>
      <w:pStyle w:val="Stylea"/>
      <w:lvlText w:val="(%1)"/>
      <w:lvlJc w:val="left"/>
      <w:pPr>
        <w:ind w:left="1644" w:hanging="924"/>
      </w:pPr>
      <w:rPr>
        <w:rFonts w:ascii="Arial" w:hAnsi="Arial" w:hint="default"/>
        <w:b w:val="0"/>
        <w:i w:val="0"/>
        <w:sz w:val="2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8490B76"/>
    <w:multiLevelType w:val="hybridMultilevel"/>
    <w:tmpl w:val="7F44EFE6"/>
    <w:lvl w:ilvl="0" w:tplc="F52052BC">
      <w:start w:val="1"/>
      <w:numFmt w:val="bullet"/>
      <w:lvlText w:val="-"/>
      <w:lvlJc w:val="left"/>
      <w:pPr>
        <w:ind w:left="720" w:hanging="360"/>
      </w:pPr>
      <w:rPr>
        <w:rFonts w:ascii="Calibri" w:eastAsiaTheme="minorHAnsi" w:hAnsi="Calibri" w:cstheme="minorBidi"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05A77E0"/>
    <w:multiLevelType w:val="hybridMultilevel"/>
    <w:tmpl w:val="D9AAD186"/>
    <w:lvl w:ilvl="0" w:tplc="6CFEA672">
      <w:start w:val="1"/>
      <w:numFmt w:val="decimal"/>
      <w:pStyle w:val="Style1"/>
      <w:lvlText w:val="(%1)"/>
      <w:lvlJc w:val="left"/>
      <w:pPr>
        <w:ind w:left="720" w:hanging="720"/>
      </w:pPr>
      <w:rPr>
        <w:rFonts w:hint="default"/>
      </w:rPr>
    </w:lvl>
    <w:lvl w:ilvl="1" w:tplc="18090019" w:tentative="1">
      <w:start w:val="1"/>
      <w:numFmt w:val="lowerLetter"/>
      <w:lvlText w:val="%2."/>
      <w:lvlJc w:val="left"/>
      <w:pPr>
        <w:ind w:left="2880" w:hanging="360"/>
      </w:pPr>
    </w:lvl>
    <w:lvl w:ilvl="2" w:tplc="1809001B" w:tentative="1">
      <w:start w:val="1"/>
      <w:numFmt w:val="lowerRoman"/>
      <w:lvlText w:val="%3."/>
      <w:lvlJc w:val="right"/>
      <w:pPr>
        <w:ind w:left="3600" w:hanging="180"/>
      </w:pPr>
    </w:lvl>
    <w:lvl w:ilvl="3" w:tplc="1809000F" w:tentative="1">
      <w:start w:val="1"/>
      <w:numFmt w:val="decimal"/>
      <w:lvlText w:val="%4."/>
      <w:lvlJc w:val="left"/>
      <w:pPr>
        <w:ind w:left="4320" w:hanging="360"/>
      </w:pPr>
    </w:lvl>
    <w:lvl w:ilvl="4" w:tplc="18090019" w:tentative="1">
      <w:start w:val="1"/>
      <w:numFmt w:val="lowerLetter"/>
      <w:lvlText w:val="%5."/>
      <w:lvlJc w:val="left"/>
      <w:pPr>
        <w:ind w:left="5040" w:hanging="360"/>
      </w:pPr>
    </w:lvl>
    <w:lvl w:ilvl="5" w:tplc="1809001B" w:tentative="1">
      <w:start w:val="1"/>
      <w:numFmt w:val="lowerRoman"/>
      <w:lvlText w:val="%6."/>
      <w:lvlJc w:val="right"/>
      <w:pPr>
        <w:ind w:left="5760" w:hanging="180"/>
      </w:pPr>
    </w:lvl>
    <w:lvl w:ilvl="6" w:tplc="1809000F" w:tentative="1">
      <w:start w:val="1"/>
      <w:numFmt w:val="decimal"/>
      <w:lvlText w:val="%7."/>
      <w:lvlJc w:val="left"/>
      <w:pPr>
        <w:ind w:left="6480" w:hanging="360"/>
      </w:pPr>
    </w:lvl>
    <w:lvl w:ilvl="7" w:tplc="18090019" w:tentative="1">
      <w:start w:val="1"/>
      <w:numFmt w:val="lowerLetter"/>
      <w:lvlText w:val="%8."/>
      <w:lvlJc w:val="left"/>
      <w:pPr>
        <w:ind w:left="7200" w:hanging="360"/>
      </w:pPr>
    </w:lvl>
    <w:lvl w:ilvl="8" w:tplc="1809001B" w:tentative="1">
      <w:start w:val="1"/>
      <w:numFmt w:val="lowerRoman"/>
      <w:lvlText w:val="%9."/>
      <w:lvlJc w:val="right"/>
      <w:pPr>
        <w:ind w:left="7920" w:hanging="180"/>
      </w:pPr>
    </w:lvl>
  </w:abstractNum>
  <w:abstractNum w:abstractNumId="5" w15:restartNumberingAfterBreak="0">
    <w:nsid w:val="14972626"/>
    <w:multiLevelType w:val="multilevel"/>
    <w:tmpl w:val="10E44E32"/>
    <w:lvl w:ilvl="0">
      <w:start w:val="1"/>
      <w:numFmt w:val="none"/>
      <w:pStyle w:val="DefinitionsL1"/>
      <w:suff w:val="nothing"/>
      <w:lvlText w:val=""/>
      <w:lvlJc w:val="left"/>
      <w:pPr>
        <w:ind w:left="0" w:firstLine="0"/>
      </w:pPr>
      <w:rPr>
        <w:rFonts w:ascii="Arial" w:hAnsi="Arial" w:hint="default"/>
        <w:b w:val="0"/>
        <w:i w:val="0"/>
        <w:caps w:val="0"/>
        <w:strike w:val="0"/>
        <w:dstrike w:val="0"/>
        <w:vanish w:val="0"/>
        <w:sz w:val="20"/>
        <w:vertAlign w:val="baseline"/>
      </w:rPr>
    </w:lvl>
    <w:lvl w:ilvl="1">
      <w:start w:val="1"/>
      <w:numFmt w:val="lowerLetter"/>
      <w:pStyle w:val="DefinitionsL2"/>
      <w:lvlText w:val="%2)"/>
      <w:lvlJc w:val="left"/>
      <w:pPr>
        <w:ind w:left="1644" w:hanging="924"/>
      </w:pPr>
      <w:rPr>
        <w:rFonts w:ascii="Arial" w:hAnsi="Arial" w:hint="default"/>
        <w:b w:val="0"/>
        <w:i w:val="0"/>
        <w:caps w:val="0"/>
        <w:strike w:val="0"/>
        <w:dstrike w:val="0"/>
        <w:vanish w:val="0"/>
        <w:sz w:val="20"/>
        <w:vertAlign w:val="baseline"/>
      </w:rPr>
    </w:lvl>
    <w:lvl w:ilvl="2">
      <w:start w:val="1"/>
      <w:numFmt w:val="lowerRoman"/>
      <w:pStyle w:val="DefinitionsL3"/>
      <w:lvlText w:val="%3)"/>
      <w:lvlJc w:val="left"/>
      <w:pPr>
        <w:ind w:left="2160" w:hanging="516"/>
      </w:pPr>
      <w:rPr>
        <w:rFonts w:ascii="Arial" w:hAnsi="Arial" w:hint="default"/>
        <w:b w:val="0"/>
        <w:i w:val="0"/>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8552CB8"/>
    <w:multiLevelType w:val="hybridMultilevel"/>
    <w:tmpl w:val="76C86408"/>
    <w:lvl w:ilvl="0" w:tplc="31D63DF6">
      <w:start w:val="1"/>
      <w:numFmt w:val="lowerRoman"/>
      <w:pStyle w:val="Stylei"/>
      <w:lvlText w:val="(%1)"/>
      <w:lvlJc w:val="left"/>
      <w:pPr>
        <w:ind w:left="2484" w:hanging="924"/>
      </w:pPr>
      <w:rPr>
        <w:rFonts w:ascii="Arial" w:hAnsi="Arial" w:hint="default"/>
        <w:b w:val="0"/>
        <w:i w:val="0"/>
        <w:sz w:val="20"/>
      </w:rPr>
    </w:lvl>
    <w:lvl w:ilvl="1" w:tplc="18090019" w:tentative="1">
      <w:start w:val="1"/>
      <w:numFmt w:val="lowerLetter"/>
      <w:lvlText w:val="%2."/>
      <w:lvlJc w:val="left"/>
      <w:pPr>
        <w:ind w:left="3720" w:hanging="360"/>
      </w:pPr>
    </w:lvl>
    <w:lvl w:ilvl="2" w:tplc="1809001B" w:tentative="1">
      <w:start w:val="1"/>
      <w:numFmt w:val="lowerRoman"/>
      <w:lvlText w:val="%3."/>
      <w:lvlJc w:val="right"/>
      <w:pPr>
        <w:ind w:left="4440" w:hanging="180"/>
      </w:pPr>
    </w:lvl>
    <w:lvl w:ilvl="3" w:tplc="1809000F" w:tentative="1">
      <w:start w:val="1"/>
      <w:numFmt w:val="decimal"/>
      <w:lvlText w:val="%4."/>
      <w:lvlJc w:val="left"/>
      <w:pPr>
        <w:ind w:left="5160" w:hanging="360"/>
      </w:pPr>
    </w:lvl>
    <w:lvl w:ilvl="4" w:tplc="18090019" w:tentative="1">
      <w:start w:val="1"/>
      <w:numFmt w:val="lowerLetter"/>
      <w:lvlText w:val="%5."/>
      <w:lvlJc w:val="left"/>
      <w:pPr>
        <w:ind w:left="5880" w:hanging="360"/>
      </w:pPr>
    </w:lvl>
    <w:lvl w:ilvl="5" w:tplc="1809001B" w:tentative="1">
      <w:start w:val="1"/>
      <w:numFmt w:val="lowerRoman"/>
      <w:lvlText w:val="%6."/>
      <w:lvlJc w:val="right"/>
      <w:pPr>
        <w:ind w:left="6600" w:hanging="180"/>
      </w:pPr>
    </w:lvl>
    <w:lvl w:ilvl="6" w:tplc="1809000F" w:tentative="1">
      <w:start w:val="1"/>
      <w:numFmt w:val="decimal"/>
      <w:lvlText w:val="%7."/>
      <w:lvlJc w:val="left"/>
      <w:pPr>
        <w:ind w:left="7320" w:hanging="360"/>
      </w:pPr>
    </w:lvl>
    <w:lvl w:ilvl="7" w:tplc="18090019" w:tentative="1">
      <w:start w:val="1"/>
      <w:numFmt w:val="lowerLetter"/>
      <w:lvlText w:val="%8."/>
      <w:lvlJc w:val="left"/>
      <w:pPr>
        <w:ind w:left="8040" w:hanging="360"/>
      </w:pPr>
    </w:lvl>
    <w:lvl w:ilvl="8" w:tplc="1809001B" w:tentative="1">
      <w:start w:val="1"/>
      <w:numFmt w:val="lowerRoman"/>
      <w:lvlText w:val="%9."/>
      <w:lvlJc w:val="right"/>
      <w:pPr>
        <w:ind w:left="8760" w:hanging="180"/>
      </w:pPr>
    </w:lvl>
  </w:abstractNum>
  <w:abstractNum w:abstractNumId="7" w15:restartNumberingAfterBreak="0">
    <w:nsid w:val="19E058EC"/>
    <w:multiLevelType w:val="multilevel"/>
    <w:tmpl w:val="C94CE610"/>
    <w:lvl w:ilvl="0">
      <w:start w:val="1"/>
      <w:numFmt w:val="decimal"/>
      <w:pStyle w:val="Schedule1"/>
      <w:suff w:val="space"/>
      <w:lvlText w:val="Schedule %1"/>
      <w:lvlJc w:val="left"/>
      <w:pPr>
        <w:ind w:left="0" w:firstLine="0"/>
      </w:pPr>
      <w:rPr>
        <w:rFonts w:ascii="Arial" w:hAnsi="Arial" w:hint="default"/>
        <w:b/>
        <w:i w:val="0"/>
        <w:caps/>
        <w:sz w:val="20"/>
      </w:rPr>
    </w:lvl>
    <w:lvl w:ilvl="1">
      <w:start w:val="1"/>
      <w:numFmt w:val="decimal"/>
      <w:pStyle w:val="Schedule2"/>
      <w:lvlText w:val="%2."/>
      <w:lvlJc w:val="left"/>
      <w:pPr>
        <w:ind w:left="862" w:hanging="7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Schedule3"/>
      <w:lvlText w:val="%2.%3."/>
      <w:lvlJc w:val="left"/>
      <w:pPr>
        <w:ind w:left="720" w:hanging="720"/>
      </w:pPr>
      <w:rPr>
        <w:rFonts w:ascii="Arial" w:hAnsi="Arial" w:hint="default"/>
        <w:b w:val="0"/>
        <w:i w:val="0"/>
        <w:sz w:val="20"/>
      </w:rPr>
    </w:lvl>
    <w:lvl w:ilvl="3">
      <w:start w:val="1"/>
      <w:numFmt w:val="decimal"/>
      <w:pStyle w:val="Schedule4"/>
      <w:lvlText w:val="%2.%3.%4."/>
      <w:lvlJc w:val="left"/>
      <w:pPr>
        <w:tabs>
          <w:tab w:val="num" w:pos="1644"/>
        </w:tabs>
        <w:ind w:left="1644" w:hanging="924"/>
      </w:pPr>
      <w:rPr>
        <w:rFonts w:ascii="Arial" w:hAnsi="Arial" w:hint="default"/>
        <w:b w:val="0"/>
        <w:i w:val="0"/>
        <w:sz w:val="20"/>
      </w:rPr>
    </w:lvl>
    <w:lvl w:ilvl="4">
      <w:start w:val="1"/>
      <w:numFmt w:val="decimal"/>
      <w:pStyle w:val="Schedule5"/>
      <w:lvlText w:val="(%5)"/>
      <w:lvlJc w:val="left"/>
      <w:pPr>
        <w:tabs>
          <w:tab w:val="num" w:pos="2160"/>
        </w:tabs>
        <w:ind w:left="2160" w:hanging="516"/>
      </w:pPr>
      <w:rPr>
        <w:rFonts w:ascii="Arial" w:hAnsi="Arial" w:hint="default"/>
        <w:b w:val="0"/>
        <w:i w:val="0"/>
        <w:sz w:val="2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8" w15:restartNumberingAfterBreak="0">
    <w:nsid w:val="291C4CE8"/>
    <w:multiLevelType w:val="multilevel"/>
    <w:tmpl w:val="F18890DC"/>
    <w:lvl w:ilvl="0">
      <w:start w:val="1"/>
      <w:numFmt w:val="decimal"/>
      <w:pStyle w:val="Appendix1"/>
      <w:suff w:val="space"/>
      <w:lvlText w:val="appendix %1"/>
      <w:lvlJc w:val="center"/>
      <w:pPr>
        <w:ind w:left="0" w:firstLine="288"/>
      </w:pPr>
      <w:rPr>
        <w:rFonts w:ascii="Arial" w:hAnsi="Arial" w:hint="default"/>
        <w:b/>
        <w:i w:val="0"/>
        <w:caps/>
        <w:sz w:val="20"/>
      </w:rPr>
    </w:lvl>
    <w:lvl w:ilvl="1">
      <w:start w:val="1"/>
      <w:numFmt w:val="decimal"/>
      <w:pStyle w:val="Appendix2"/>
      <w:lvlText w:val="%2."/>
      <w:lvlJc w:val="left"/>
      <w:pPr>
        <w:ind w:left="720" w:hanging="720"/>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pStyle w:val="Appendix3"/>
      <w:lvlText w:val="%2.%3."/>
      <w:lvlJc w:val="left"/>
      <w:pPr>
        <w:ind w:left="720" w:hanging="720"/>
      </w:pPr>
      <w:rPr>
        <w:rFonts w:ascii="Arial" w:hAnsi="Arial" w:hint="default"/>
        <w:b w:val="0"/>
        <w:i w:val="0"/>
        <w:sz w:val="20"/>
      </w:rPr>
    </w:lvl>
    <w:lvl w:ilvl="3">
      <w:start w:val="1"/>
      <w:numFmt w:val="decimal"/>
      <w:pStyle w:val="Appendix4"/>
      <w:lvlText w:val="%2.%3.%4."/>
      <w:lvlJc w:val="left"/>
      <w:pPr>
        <w:tabs>
          <w:tab w:val="num" w:pos="1644"/>
        </w:tabs>
        <w:ind w:left="1644" w:hanging="924"/>
      </w:pPr>
      <w:rPr>
        <w:rFonts w:ascii="Arial" w:hAnsi="Arial" w:hint="default"/>
        <w:b w:val="0"/>
        <w:i w:val="0"/>
        <w:sz w:val="20"/>
      </w:rPr>
    </w:lvl>
    <w:lvl w:ilvl="4">
      <w:start w:val="1"/>
      <w:numFmt w:val="decimal"/>
      <w:pStyle w:val="Appendix5"/>
      <w:lvlText w:val="(%5)"/>
      <w:lvlJc w:val="left"/>
      <w:pPr>
        <w:tabs>
          <w:tab w:val="num" w:pos="2160"/>
        </w:tabs>
        <w:ind w:left="2160" w:hanging="516"/>
      </w:pPr>
      <w:rPr>
        <w:rFonts w:ascii="Arial" w:hAnsi="Arial" w:hint="default"/>
        <w:b w:val="0"/>
        <w:i w:val="0"/>
        <w:sz w:val="2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9" w15:restartNumberingAfterBreak="0">
    <w:nsid w:val="3A1E4E85"/>
    <w:multiLevelType w:val="hybridMultilevel"/>
    <w:tmpl w:val="4CBA04C4"/>
    <w:lvl w:ilvl="0" w:tplc="8326E64A">
      <w:start w:val="1"/>
      <w:numFmt w:val="bullet"/>
      <w:lvlText w:val="-"/>
      <w:lvlJc w:val="left"/>
      <w:pPr>
        <w:ind w:left="360" w:hanging="360"/>
      </w:pPr>
      <w:rPr>
        <w:rFonts w:ascii="Tahoma" w:eastAsia="Calibri" w:hAnsi="Tahoma" w:cs="Tahoma"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0" w15:restartNumberingAfterBreak="0">
    <w:nsid w:val="4D307B5C"/>
    <w:multiLevelType w:val="hybridMultilevel"/>
    <w:tmpl w:val="7E400074"/>
    <w:lvl w:ilvl="0" w:tplc="C2908866">
      <w:start w:val="1"/>
      <w:numFmt w:val="upperLetter"/>
      <w:pStyle w:val="StyleA0"/>
      <w:lvlText w:val="%1."/>
      <w:lvlJc w:val="left"/>
      <w:pPr>
        <w:ind w:left="72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5B424B76"/>
    <w:multiLevelType w:val="multilevel"/>
    <w:tmpl w:val="4FF6FD38"/>
    <w:lvl w:ilvl="0">
      <w:start w:val="1"/>
      <w:numFmt w:val="decimal"/>
      <w:pStyle w:val="Heading1"/>
      <w:lvlText w:val="%1."/>
      <w:lvlJc w:val="left"/>
      <w:pPr>
        <w:ind w:left="720" w:hanging="720"/>
      </w:pPr>
      <w:rPr>
        <w:rFonts w:ascii="Arial" w:hAnsi="Arial" w:hint="default"/>
        <w:b/>
        <w:i w:val="0"/>
        <w:caps/>
        <w:sz w:val="20"/>
      </w:rPr>
    </w:lvl>
    <w:lvl w:ilvl="1">
      <w:start w:val="1"/>
      <w:numFmt w:val="decimal"/>
      <w:pStyle w:val="Heading2"/>
      <w:lvlText w:val="%1.%2."/>
      <w:lvlJc w:val="left"/>
      <w:pPr>
        <w:ind w:left="720" w:hanging="720"/>
      </w:pPr>
      <w:rPr>
        <w:rFonts w:ascii="Arial" w:hAnsi="Arial" w:hint="default"/>
        <w:b w:val="0"/>
        <w:i w:val="0"/>
        <w:sz w:val="20"/>
      </w:rPr>
    </w:lvl>
    <w:lvl w:ilvl="2">
      <w:start w:val="1"/>
      <w:numFmt w:val="decimal"/>
      <w:pStyle w:val="Heading3"/>
      <w:lvlText w:val="%1.%2.%3."/>
      <w:lvlJc w:val="left"/>
      <w:pPr>
        <w:tabs>
          <w:tab w:val="num" w:pos="1491"/>
        </w:tabs>
        <w:ind w:left="1491" w:hanging="924"/>
      </w:pPr>
      <w:rPr>
        <w:rFonts w:ascii="Arial" w:hAnsi="Arial" w:hint="default"/>
        <w:b w:val="0"/>
        <w:i w:val="0"/>
        <w:sz w:val="20"/>
      </w:rPr>
    </w:lvl>
    <w:lvl w:ilvl="3">
      <w:start w:val="1"/>
      <w:numFmt w:val="decimal"/>
      <w:pStyle w:val="Heading4"/>
      <w:lvlText w:val="(%4)"/>
      <w:lvlJc w:val="left"/>
      <w:pPr>
        <w:tabs>
          <w:tab w:val="num" w:pos="2160"/>
        </w:tabs>
        <w:ind w:left="2160" w:hanging="516"/>
      </w:pPr>
      <w:rPr>
        <w:rFonts w:ascii="Arial" w:hAnsi="Arial" w:hint="default"/>
        <w:b w:val="0"/>
        <w:i w:val="0"/>
        <w:sz w:val="20"/>
      </w:rPr>
    </w:lvl>
    <w:lvl w:ilvl="4">
      <w:start w:val="1"/>
      <w:numFmt w:val="lowerLetter"/>
      <w:pStyle w:val="Heading5"/>
      <w:lvlText w:val="(%5)"/>
      <w:lvlJc w:val="left"/>
      <w:pPr>
        <w:tabs>
          <w:tab w:val="num" w:pos="2880"/>
        </w:tabs>
        <w:ind w:left="2880" w:hanging="720"/>
      </w:pPr>
      <w:rPr>
        <w:rFonts w:ascii="Arial" w:hAnsi="Arial" w:hint="default"/>
        <w:b w:val="0"/>
        <w:i w:val="0"/>
        <w:sz w:val="20"/>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9"/>
      <w:lvlJc w:val="left"/>
      <w:pPr>
        <w:ind w:left="0" w:firstLine="0"/>
      </w:pPr>
      <w:rPr>
        <w:rFonts w:hint="default"/>
      </w:rPr>
    </w:lvl>
  </w:abstractNum>
  <w:abstractNum w:abstractNumId="12" w15:restartNumberingAfterBreak="0">
    <w:nsid w:val="5DD02E56"/>
    <w:multiLevelType w:val="hybridMultilevel"/>
    <w:tmpl w:val="41582560"/>
    <w:lvl w:ilvl="0" w:tplc="EBF0EE1C">
      <w:start w:val="1"/>
      <w:numFmt w:val="bullet"/>
      <w:lvlText w:val="-"/>
      <w:lvlJc w:val="left"/>
      <w:pPr>
        <w:ind w:left="720" w:hanging="360"/>
      </w:pPr>
      <w:rPr>
        <w:rFonts w:ascii="Tahoma" w:eastAsia="Times New Roman" w:hAnsi="Tahoma" w:cs="Tahoma"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61746258"/>
    <w:multiLevelType w:val="multilevel"/>
    <w:tmpl w:val="D8A4B29C"/>
    <w:lvl w:ilvl="0">
      <w:start w:val="1"/>
      <w:numFmt w:val="bullet"/>
      <w:pStyle w:val="ACBulletLv1"/>
      <w:lvlText w:val=""/>
      <w:lvlJc w:val="left"/>
      <w:pPr>
        <w:tabs>
          <w:tab w:val="num" w:pos="720"/>
        </w:tabs>
        <w:ind w:left="720" w:hanging="720"/>
      </w:pPr>
      <w:rPr>
        <w:rFonts w:ascii="Symbol" w:hAnsi="Symbol"/>
        <w:b w:val="0"/>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pStyle w:val="ACBulletLv2"/>
      <w:lvlText w:val=""/>
      <w:lvlJc w:val="left"/>
      <w:pPr>
        <w:tabs>
          <w:tab w:val="num" w:pos="1440"/>
        </w:tabs>
        <w:ind w:left="1440" w:hanging="720"/>
      </w:pPr>
      <w:rPr>
        <w:rFonts w:ascii="Symbol" w:hAnsi="Symbol"/>
        <w:b w:val="0"/>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pStyle w:val="ACBulletLv3"/>
      <w:lvlText w:val=""/>
      <w:lvlJc w:val="left"/>
      <w:pPr>
        <w:tabs>
          <w:tab w:val="num" w:pos="2160"/>
        </w:tabs>
        <w:ind w:left="2160" w:hanging="720"/>
      </w:pPr>
      <w:rPr>
        <w:rFonts w:ascii="Symbol" w:hAnsi="Symbol"/>
        <w:b w:val="0"/>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pStyle w:val="ACBulletLv4"/>
      <w:lvlText w:val=""/>
      <w:lvlJc w:val="left"/>
      <w:pPr>
        <w:tabs>
          <w:tab w:val="num" w:pos="2880"/>
        </w:tabs>
        <w:ind w:left="2880" w:hanging="720"/>
      </w:pPr>
      <w:rPr>
        <w:rFonts w:ascii="Symbol" w:hAnsi="Symbol"/>
        <w:b w:val="0"/>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ACBulletLv5"/>
      <w:lvlText w:val=""/>
      <w:lvlJc w:val="left"/>
      <w:pPr>
        <w:tabs>
          <w:tab w:val="num" w:pos="3600"/>
        </w:tabs>
        <w:ind w:left="3600" w:hanging="720"/>
      </w:pPr>
      <w:rPr>
        <w:rFonts w:ascii="Symbol" w:hAnsi="Symbol"/>
        <w:b w:val="0"/>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6A1B552F"/>
    <w:multiLevelType w:val="hybridMultilevel"/>
    <w:tmpl w:val="4AB0C58A"/>
    <w:lvl w:ilvl="0" w:tplc="3532248A">
      <w:start w:val="2"/>
      <w:numFmt w:val="bullet"/>
      <w:lvlText w:val="-"/>
      <w:lvlJc w:val="left"/>
      <w:pPr>
        <w:ind w:left="720" w:hanging="360"/>
      </w:pPr>
      <w:rPr>
        <w:rFonts w:ascii="Tahoma" w:eastAsia="Times New Roman" w:hAnsi="Tahoma" w:cs="Tahoma"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6BB965F2"/>
    <w:multiLevelType w:val="hybridMultilevel"/>
    <w:tmpl w:val="945AC1E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6C181BEC"/>
    <w:multiLevelType w:val="multilevel"/>
    <w:tmpl w:val="F536996E"/>
    <w:lvl w:ilvl="0">
      <w:start w:val="1"/>
      <w:numFmt w:val="decimal"/>
      <w:pStyle w:val="ACLevel1"/>
      <w:lvlText w:val="%1."/>
      <w:lvlJc w:val="left"/>
      <w:pPr>
        <w:tabs>
          <w:tab w:val="num" w:pos="720"/>
        </w:tabs>
        <w:ind w:left="720" w:hanging="720"/>
      </w:pPr>
      <w:rPr>
        <w:rFonts w:ascii="Times New Roman" w:hAnsi="Times New Roman" w:cs="Times New Roman"/>
        <w:b w:val="0"/>
        <w:i w:val="0"/>
        <w:caps w:val="0"/>
        <w:smallCaps w:val="0"/>
        <w:strike w:val="0"/>
        <w:dstrike w:val="0"/>
        <w:vanish w:val="0"/>
        <w:sz w:val="22"/>
        <w:u w:val="none"/>
        <w:effect w:val="none"/>
        <w:vertAlign w:val="baseline"/>
      </w:rPr>
    </w:lvl>
    <w:lvl w:ilvl="1">
      <w:start w:val="1"/>
      <w:numFmt w:val="decimal"/>
      <w:pStyle w:val="ACLevel2"/>
      <w:isLgl/>
      <w:lvlText w:val="%1.%2"/>
      <w:lvlJc w:val="left"/>
      <w:pPr>
        <w:tabs>
          <w:tab w:val="num" w:pos="1855"/>
        </w:tabs>
        <w:ind w:left="1855" w:hanging="720"/>
      </w:pPr>
      <w:rPr>
        <w:rFonts w:cs="Times New Roman"/>
        <w:b w:val="0"/>
        <w:i w:val="0"/>
        <w:caps w:val="0"/>
        <w:smallCaps w:val="0"/>
        <w:strike w:val="0"/>
        <w:dstrike w:val="0"/>
        <w:vanish w:val="0"/>
        <w:sz w:val="22"/>
        <w:u w:val="none"/>
        <w:effect w:val="none"/>
        <w:vertAlign w:val="baseline"/>
      </w:rPr>
    </w:lvl>
    <w:lvl w:ilvl="2">
      <w:start w:val="1"/>
      <w:numFmt w:val="lowerLetter"/>
      <w:pStyle w:val="ACLevel3"/>
      <w:lvlText w:val="(%3)"/>
      <w:lvlJc w:val="left"/>
      <w:pPr>
        <w:tabs>
          <w:tab w:val="num" w:pos="2160"/>
        </w:tabs>
        <w:ind w:left="2160" w:hanging="720"/>
      </w:pPr>
      <w:rPr>
        <w:rFonts w:ascii="Times New Roman" w:hAnsi="Times New Roman" w:cs="Times New Roman"/>
        <w:b w:val="0"/>
        <w:i w:val="0"/>
        <w:caps w:val="0"/>
        <w:smallCaps w:val="0"/>
        <w:strike w:val="0"/>
        <w:dstrike w:val="0"/>
        <w:vanish w:val="0"/>
        <w:sz w:val="22"/>
        <w:u w:val="none"/>
        <w:effect w:val="none"/>
        <w:vertAlign w:val="baseline"/>
      </w:rPr>
    </w:lvl>
    <w:lvl w:ilvl="3">
      <w:start w:val="1"/>
      <w:numFmt w:val="lowerRoman"/>
      <w:pStyle w:val="ACLevel4"/>
      <w:lvlText w:val="(%4)"/>
      <w:lvlJc w:val="left"/>
      <w:pPr>
        <w:tabs>
          <w:tab w:val="num" w:pos="2880"/>
        </w:tabs>
        <w:ind w:left="2880" w:hanging="720"/>
      </w:pPr>
      <w:rPr>
        <w:rFonts w:ascii="Times New Roman" w:hAnsi="Times New Roman" w:cs="Times New Roman"/>
        <w:b w:val="0"/>
        <w:i w:val="0"/>
        <w:caps w:val="0"/>
        <w:smallCaps w:val="0"/>
        <w:strike w:val="0"/>
        <w:dstrike w:val="0"/>
        <w:vanish w:val="0"/>
        <w:sz w:val="22"/>
        <w:u w:val="none"/>
        <w:effect w:val="none"/>
        <w:vertAlign w:val="baseline"/>
      </w:rPr>
    </w:lvl>
    <w:lvl w:ilvl="4">
      <w:start w:val="1"/>
      <w:numFmt w:val="upperLetter"/>
      <w:pStyle w:val="ACLevel5"/>
      <w:lvlText w:val="(%5)"/>
      <w:lvlJc w:val="left"/>
      <w:pPr>
        <w:tabs>
          <w:tab w:val="num" w:pos="3600"/>
        </w:tabs>
        <w:ind w:left="3600" w:hanging="720"/>
      </w:pPr>
      <w:rPr>
        <w:rFonts w:ascii="Times New Roman" w:hAnsi="Times New Roman" w:cs="Times New Roman"/>
        <w:b w:val="0"/>
        <w:i w:val="0"/>
        <w:caps w:val="0"/>
        <w:smallCaps w:val="0"/>
        <w:strike w:val="0"/>
        <w:dstrike w:val="0"/>
        <w:vanish w:val="0"/>
        <w:sz w:val="22"/>
        <w:u w:val="none"/>
        <w:effect w:val="none"/>
        <w:vertAlign w:val="baseline"/>
      </w:rPr>
    </w:lvl>
    <w:lvl w:ilvl="5">
      <w:start w:val="1"/>
      <w:numFmt w:val="none"/>
      <w:suff w:val="nothing"/>
      <w:lvlText w:val="Not Defined"/>
      <w:lvlJc w:val="left"/>
      <w:rPr>
        <w:rFonts w:cs="Times New Roman"/>
        <w:b w:val="0"/>
        <w:i w:val="0"/>
        <w:caps w:val="0"/>
        <w:smallCaps w:val="0"/>
        <w:strike w:val="0"/>
        <w:dstrike w:val="0"/>
        <w:vanish w:val="0"/>
        <w:u w:val="none"/>
        <w:effect w:val="none"/>
        <w:vertAlign w:val="baseline"/>
      </w:rPr>
    </w:lvl>
    <w:lvl w:ilvl="6">
      <w:start w:val="1"/>
      <w:numFmt w:val="none"/>
      <w:suff w:val="nothing"/>
      <w:lvlText w:val="Not Defined"/>
      <w:lvlJc w:val="left"/>
      <w:rPr>
        <w:rFonts w:cs="Times New Roman"/>
        <w:b w:val="0"/>
        <w:i w:val="0"/>
        <w:caps w:val="0"/>
        <w:smallCaps w:val="0"/>
        <w:strike w:val="0"/>
        <w:dstrike w:val="0"/>
        <w:vanish w:val="0"/>
        <w:u w:val="none"/>
        <w:effect w:val="none"/>
        <w:vertAlign w:val="baseline"/>
      </w:rPr>
    </w:lvl>
    <w:lvl w:ilvl="7">
      <w:start w:val="1"/>
      <w:numFmt w:val="none"/>
      <w:suff w:val="nothing"/>
      <w:lvlText w:val="Not Defined"/>
      <w:lvlJc w:val="left"/>
      <w:rPr>
        <w:rFonts w:cs="Times New Roman"/>
        <w:b w:val="0"/>
        <w:i w:val="0"/>
        <w:caps w:val="0"/>
        <w:smallCaps w:val="0"/>
        <w:strike w:val="0"/>
        <w:dstrike w:val="0"/>
        <w:vanish w:val="0"/>
        <w:u w:val="none"/>
        <w:effect w:val="none"/>
        <w:vertAlign w:val="baseline"/>
      </w:rPr>
    </w:lvl>
    <w:lvl w:ilvl="8">
      <w:start w:val="1"/>
      <w:numFmt w:val="none"/>
      <w:suff w:val="nothing"/>
      <w:lvlText w:val="Not Defined"/>
      <w:lvlJc w:val="left"/>
      <w:rPr>
        <w:rFonts w:cs="Times New Roman"/>
        <w:b w:val="0"/>
        <w:i w:val="0"/>
        <w:caps w:val="0"/>
        <w:smallCaps w:val="0"/>
        <w:strike w:val="0"/>
        <w:dstrike w:val="0"/>
        <w:vanish w:val="0"/>
        <w:u w:val="none"/>
        <w:effect w:val="none"/>
        <w:vertAlign w:val="baseline"/>
      </w:rPr>
    </w:lvl>
  </w:abstractNum>
  <w:abstractNum w:abstractNumId="17" w15:restartNumberingAfterBreak="0">
    <w:nsid w:val="73EB426D"/>
    <w:multiLevelType w:val="hybridMultilevel"/>
    <w:tmpl w:val="4EB61E56"/>
    <w:lvl w:ilvl="0" w:tplc="32400E12">
      <w:start w:val="1"/>
      <w:numFmt w:val="bullet"/>
      <w:lvlText w:val="-"/>
      <w:lvlJc w:val="left"/>
      <w:pPr>
        <w:ind w:left="1080" w:hanging="360"/>
      </w:pPr>
      <w:rPr>
        <w:rFonts w:ascii="Arial" w:eastAsiaTheme="minorHAnsi" w:hAnsi="Arial" w:cs="Aria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num w:numId="1">
    <w:abstractNumId w:val="11"/>
  </w:num>
  <w:num w:numId="2">
    <w:abstractNumId w:val="11"/>
  </w:num>
  <w:num w:numId="3">
    <w:abstractNumId w:val="4"/>
  </w:num>
  <w:num w:numId="4">
    <w:abstractNumId w:val="6"/>
  </w:num>
  <w:num w:numId="5">
    <w:abstractNumId w:val="10"/>
  </w:num>
  <w:num w:numId="6">
    <w:abstractNumId w:val="7"/>
  </w:num>
  <w:num w:numId="7">
    <w:abstractNumId w:val="8"/>
  </w:num>
  <w:num w:numId="8">
    <w:abstractNumId w:val="2"/>
  </w:num>
  <w:num w:numId="9">
    <w:abstractNumId w:val="5"/>
  </w:num>
  <w:num w:numId="10">
    <w:abstractNumId w:val="4"/>
    <w:lvlOverride w:ilvl="0">
      <w:startOverride w:val="1"/>
    </w:lvlOverride>
  </w:num>
  <w:num w:numId="11">
    <w:abstractNumId w:val="2"/>
    <w:lvlOverride w:ilvl="0">
      <w:startOverride w:val="1"/>
    </w:lvlOverride>
  </w:num>
  <w:num w:numId="12">
    <w:abstractNumId w:val="13"/>
  </w:num>
  <w:num w:numId="13">
    <w:abstractNumId w:val="16"/>
  </w:num>
  <w:num w:numId="14">
    <w:abstractNumId w:val="2"/>
    <w:lvlOverride w:ilvl="0">
      <w:startOverride w:val="1"/>
    </w:lvlOverride>
  </w:num>
  <w:num w:numId="15">
    <w:abstractNumId w:val="2"/>
    <w:lvlOverride w:ilvl="0">
      <w:startOverride w:val="1"/>
    </w:lvlOverride>
  </w:num>
  <w:num w:numId="16">
    <w:abstractNumId w:val="15"/>
  </w:num>
  <w:num w:numId="17">
    <w:abstractNumId w:val="17"/>
  </w:num>
  <w:num w:numId="18">
    <w:abstractNumId w:val="3"/>
  </w:num>
  <w:num w:numId="19">
    <w:abstractNumId w:val="14"/>
  </w:num>
  <w:num w:numId="20">
    <w:abstractNumId w:val="7"/>
  </w:num>
  <w:num w:numId="21">
    <w:abstractNumId w:val="1"/>
  </w:num>
  <w:num w:numId="22">
    <w:abstractNumId w:val="0"/>
  </w:num>
  <w:num w:numId="23">
    <w:abstractNumId w:val="7"/>
  </w:num>
  <w:num w:numId="24">
    <w:abstractNumId w:val="7"/>
  </w:num>
  <w:num w:numId="25">
    <w:abstractNumId w:val="12"/>
  </w:num>
  <w:num w:numId="26">
    <w:abstractNumId w:val="9"/>
  </w:num>
  <w:num w:numId="27">
    <w:abstractNumId w:val="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00"/>
  <w:displayHorizontalDrawingGridEvery w:val="2"/>
  <w:displayVerticalDrawingGridEvery w:val="2"/>
  <w:characterSpacingControl w:val="doNotCompress"/>
  <w:hdrShapeDefaults>
    <o:shapedefaults v:ext="edit" spidmax="2457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8B6"/>
    <w:rsid w:val="00002A67"/>
    <w:rsid w:val="00004764"/>
    <w:rsid w:val="00004C74"/>
    <w:rsid w:val="00005F8C"/>
    <w:rsid w:val="00006668"/>
    <w:rsid w:val="00011A53"/>
    <w:rsid w:val="00011CCD"/>
    <w:rsid w:val="00012884"/>
    <w:rsid w:val="000147D4"/>
    <w:rsid w:val="0001496A"/>
    <w:rsid w:val="00015596"/>
    <w:rsid w:val="00021844"/>
    <w:rsid w:val="00021A3C"/>
    <w:rsid w:val="00021AE6"/>
    <w:rsid w:val="00023CB8"/>
    <w:rsid w:val="0002476F"/>
    <w:rsid w:val="000311C3"/>
    <w:rsid w:val="00031454"/>
    <w:rsid w:val="00031A67"/>
    <w:rsid w:val="0003226F"/>
    <w:rsid w:val="000343BC"/>
    <w:rsid w:val="00034E0D"/>
    <w:rsid w:val="00036102"/>
    <w:rsid w:val="00041389"/>
    <w:rsid w:val="000428BA"/>
    <w:rsid w:val="00046456"/>
    <w:rsid w:val="00046E9E"/>
    <w:rsid w:val="00047022"/>
    <w:rsid w:val="00053097"/>
    <w:rsid w:val="00053691"/>
    <w:rsid w:val="00053EF6"/>
    <w:rsid w:val="00054C24"/>
    <w:rsid w:val="000560DF"/>
    <w:rsid w:val="00056743"/>
    <w:rsid w:val="0005694C"/>
    <w:rsid w:val="000569B7"/>
    <w:rsid w:val="00056C6E"/>
    <w:rsid w:val="00060485"/>
    <w:rsid w:val="00060F53"/>
    <w:rsid w:val="000618DD"/>
    <w:rsid w:val="00062E90"/>
    <w:rsid w:val="000632FF"/>
    <w:rsid w:val="000642E6"/>
    <w:rsid w:val="000650F2"/>
    <w:rsid w:val="00073132"/>
    <w:rsid w:val="00073213"/>
    <w:rsid w:val="00074971"/>
    <w:rsid w:val="00075D25"/>
    <w:rsid w:val="00076078"/>
    <w:rsid w:val="00076785"/>
    <w:rsid w:val="00077A38"/>
    <w:rsid w:val="00084163"/>
    <w:rsid w:val="00084AD0"/>
    <w:rsid w:val="000853F6"/>
    <w:rsid w:val="00085BA5"/>
    <w:rsid w:val="00086808"/>
    <w:rsid w:val="0009094B"/>
    <w:rsid w:val="00091897"/>
    <w:rsid w:val="00093312"/>
    <w:rsid w:val="00094038"/>
    <w:rsid w:val="00094578"/>
    <w:rsid w:val="00096EB1"/>
    <w:rsid w:val="0009732F"/>
    <w:rsid w:val="000A08FC"/>
    <w:rsid w:val="000A17FC"/>
    <w:rsid w:val="000A1B51"/>
    <w:rsid w:val="000A1D1E"/>
    <w:rsid w:val="000A2565"/>
    <w:rsid w:val="000A6B9C"/>
    <w:rsid w:val="000B403D"/>
    <w:rsid w:val="000B441D"/>
    <w:rsid w:val="000B48EC"/>
    <w:rsid w:val="000B495E"/>
    <w:rsid w:val="000B4B08"/>
    <w:rsid w:val="000B54A6"/>
    <w:rsid w:val="000B5579"/>
    <w:rsid w:val="000B632C"/>
    <w:rsid w:val="000B78C2"/>
    <w:rsid w:val="000C4257"/>
    <w:rsid w:val="000C439F"/>
    <w:rsid w:val="000C4C08"/>
    <w:rsid w:val="000C4E3F"/>
    <w:rsid w:val="000C5431"/>
    <w:rsid w:val="000C6B0B"/>
    <w:rsid w:val="000D0718"/>
    <w:rsid w:val="000D343C"/>
    <w:rsid w:val="000D3FFE"/>
    <w:rsid w:val="000D4FC9"/>
    <w:rsid w:val="000D5524"/>
    <w:rsid w:val="000D6011"/>
    <w:rsid w:val="000D7621"/>
    <w:rsid w:val="000E0E90"/>
    <w:rsid w:val="000E1B49"/>
    <w:rsid w:val="000E1D06"/>
    <w:rsid w:val="000E439D"/>
    <w:rsid w:val="000E6459"/>
    <w:rsid w:val="000F0EF3"/>
    <w:rsid w:val="000F1971"/>
    <w:rsid w:val="000F229D"/>
    <w:rsid w:val="000F23C7"/>
    <w:rsid w:val="000F42FA"/>
    <w:rsid w:val="000F4BF0"/>
    <w:rsid w:val="000F5BC3"/>
    <w:rsid w:val="000F7B44"/>
    <w:rsid w:val="00101443"/>
    <w:rsid w:val="00101825"/>
    <w:rsid w:val="001021F8"/>
    <w:rsid w:val="00102911"/>
    <w:rsid w:val="00102BCE"/>
    <w:rsid w:val="00103062"/>
    <w:rsid w:val="00105088"/>
    <w:rsid w:val="0011037F"/>
    <w:rsid w:val="001105E4"/>
    <w:rsid w:val="0011095C"/>
    <w:rsid w:val="00117834"/>
    <w:rsid w:val="001201F3"/>
    <w:rsid w:val="00121818"/>
    <w:rsid w:val="00121ABC"/>
    <w:rsid w:val="001220A4"/>
    <w:rsid w:val="00122F82"/>
    <w:rsid w:val="0012359F"/>
    <w:rsid w:val="00124693"/>
    <w:rsid w:val="00125E30"/>
    <w:rsid w:val="00126186"/>
    <w:rsid w:val="0012674C"/>
    <w:rsid w:val="00130185"/>
    <w:rsid w:val="0013350E"/>
    <w:rsid w:val="00134DBF"/>
    <w:rsid w:val="00136267"/>
    <w:rsid w:val="00136A67"/>
    <w:rsid w:val="00140C0A"/>
    <w:rsid w:val="00140C36"/>
    <w:rsid w:val="0014183C"/>
    <w:rsid w:val="001429A5"/>
    <w:rsid w:val="00143A74"/>
    <w:rsid w:val="001455FA"/>
    <w:rsid w:val="00145CE3"/>
    <w:rsid w:val="00145F78"/>
    <w:rsid w:val="001462AB"/>
    <w:rsid w:val="00147DE4"/>
    <w:rsid w:val="00150786"/>
    <w:rsid w:val="00150843"/>
    <w:rsid w:val="001509F3"/>
    <w:rsid w:val="0015145B"/>
    <w:rsid w:val="00151F07"/>
    <w:rsid w:val="00152A7E"/>
    <w:rsid w:val="00153790"/>
    <w:rsid w:val="00161BAD"/>
    <w:rsid w:val="001629B8"/>
    <w:rsid w:val="0016359A"/>
    <w:rsid w:val="00163CFC"/>
    <w:rsid w:val="001640F8"/>
    <w:rsid w:val="00164927"/>
    <w:rsid w:val="00165749"/>
    <w:rsid w:val="00165ACB"/>
    <w:rsid w:val="00165D38"/>
    <w:rsid w:val="00167B80"/>
    <w:rsid w:val="00170FF1"/>
    <w:rsid w:val="00172DF1"/>
    <w:rsid w:val="00174E2D"/>
    <w:rsid w:val="001756BA"/>
    <w:rsid w:val="00176522"/>
    <w:rsid w:val="0017777E"/>
    <w:rsid w:val="00177926"/>
    <w:rsid w:val="001828A5"/>
    <w:rsid w:val="00185FC0"/>
    <w:rsid w:val="0019049A"/>
    <w:rsid w:val="00190897"/>
    <w:rsid w:val="0019728C"/>
    <w:rsid w:val="00197949"/>
    <w:rsid w:val="001A042C"/>
    <w:rsid w:val="001A0F8B"/>
    <w:rsid w:val="001A1023"/>
    <w:rsid w:val="001A26AC"/>
    <w:rsid w:val="001A2AB6"/>
    <w:rsid w:val="001A5447"/>
    <w:rsid w:val="001A6122"/>
    <w:rsid w:val="001A6A19"/>
    <w:rsid w:val="001A73B7"/>
    <w:rsid w:val="001B2365"/>
    <w:rsid w:val="001B34B1"/>
    <w:rsid w:val="001B426B"/>
    <w:rsid w:val="001B5196"/>
    <w:rsid w:val="001B5316"/>
    <w:rsid w:val="001C063A"/>
    <w:rsid w:val="001C0EA5"/>
    <w:rsid w:val="001C2633"/>
    <w:rsid w:val="001C3D28"/>
    <w:rsid w:val="001C53E5"/>
    <w:rsid w:val="001C5E1F"/>
    <w:rsid w:val="001C7E61"/>
    <w:rsid w:val="001D18B6"/>
    <w:rsid w:val="001D384B"/>
    <w:rsid w:val="001D400A"/>
    <w:rsid w:val="001D4635"/>
    <w:rsid w:val="001D4FBD"/>
    <w:rsid w:val="001D60F3"/>
    <w:rsid w:val="001D64E5"/>
    <w:rsid w:val="001D6D5A"/>
    <w:rsid w:val="001E168E"/>
    <w:rsid w:val="001E1C9C"/>
    <w:rsid w:val="001E3A16"/>
    <w:rsid w:val="001E3FE0"/>
    <w:rsid w:val="001E5FBE"/>
    <w:rsid w:val="001E703B"/>
    <w:rsid w:val="001E79B7"/>
    <w:rsid w:val="001E7E44"/>
    <w:rsid w:val="001F4B6D"/>
    <w:rsid w:val="001F55B1"/>
    <w:rsid w:val="001F5658"/>
    <w:rsid w:val="002018F3"/>
    <w:rsid w:val="00203858"/>
    <w:rsid w:val="002046DC"/>
    <w:rsid w:val="00205A01"/>
    <w:rsid w:val="00205BE5"/>
    <w:rsid w:val="00206D8B"/>
    <w:rsid w:val="00206FC7"/>
    <w:rsid w:val="002077F3"/>
    <w:rsid w:val="00211679"/>
    <w:rsid w:val="00212C59"/>
    <w:rsid w:val="002140A1"/>
    <w:rsid w:val="00216B09"/>
    <w:rsid w:val="00226B9A"/>
    <w:rsid w:val="00227115"/>
    <w:rsid w:val="00227838"/>
    <w:rsid w:val="002419E8"/>
    <w:rsid w:val="002450B2"/>
    <w:rsid w:val="0024687D"/>
    <w:rsid w:val="00246E1D"/>
    <w:rsid w:val="00247479"/>
    <w:rsid w:val="00247753"/>
    <w:rsid w:val="002516E6"/>
    <w:rsid w:val="00253098"/>
    <w:rsid w:val="00253EF0"/>
    <w:rsid w:val="00254B82"/>
    <w:rsid w:val="00255CBC"/>
    <w:rsid w:val="00256470"/>
    <w:rsid w:val="002570D4"/>
    <w:rsid w:val="0025725F"/>
    <w:rsid w:val="002578FA"/>
    <w:rsid w:val="00261AC3"/>
    <w:rsid w:val="00262CA1"/>
    <w:rsid w:val="00262EFF"/>
    <w:rsid w:val="00266522"/>
    <w:rsid w:val="00266A37"/>
    <w:rsid w:val="00267A2E"/>
    <w:rsid w:val="0027041D"/>
    <w:rsid w:val="00270C06"/>
    <w:rsid w:val="00272C1D"/>
    <w:rsid w:val="002753A4"/>
    <w:rsid w:val="00275A5A"/>
    <w:rsid w:val="002779BF"/>
    <w:rsid w:val="00277DF4"/>
    <w:rsid w:val="002859FE"/>
    <w:rsid w:val="0029085A"/>
    <w:rsid w:val="002931FA"/>
    <w:rsid w:val="002940FA"/>
    <w:rsid w:val="0029490F"/>
    <w:rsid w:val="00294BE3"/>
    <w:rsid w:val="00295A9B"/>
    <w:rsid w:val="00296502"/>
    <w:rsid w:val="002A0A04"/>
    <w:rsid w:val="002A1728"/>
    <w:rsid w:val="002A1CD3"/>
    <w:rsid w:val="002A34E7"/>
    <w:rsid w:val="002A4017"/>
    <w:rsid w:val="002A5A7A"/>
    <w:rsid w:val="002A7926"/>
    <w:rsid w:val="002B4BEA"/>
    <w:rsid w:val="002B67EE"/>
    <w:rsid w:val="002C0AD1"/>
    <w:rsid w:val="002C354B"/>
    <w:rsid w:val="002C5548"/>
    <w:rsid w:val="002C6080"/>
    <w:rsid w:val="002D010C"/>
    <w:rsid w:val="002D3441"/>
    <w:rsid w:val="002D60AB"/>
    <w:rsid w:val="002D63D6"/>
    <w:rsid w:val="002E2BE1"/>
    <w:rsid w:val="002E4441"/>
    <w:rsid w:val="002E6A77"/>
    <w:rsid w:val="002F11C6"/>
    <w:rsid w:val="002F51AB"/>
    <w:rsid w:val="002F52AC"/>
    <w:rsid w:val="002F5A70"/>
    <w:rsid w:val="002F6C70"/>
    <w:rsid w:val="003066E1"/>
    <w:rsid w:val="00307E8B"/>
    <w:rsid w:val="00310FE5"/>
    <w:rsid w:val="00313004"/>
    <w:rsid w:val="00313010"/>
    <w:rsid w:val="0031392C"/>
    <w:rsid w:val="00315881"/>
    <w:rsid w:val="00316C95"/>
    <w:rsid w:val="003219F4"/>
    <w:rsid w:val="00325AC5"/>
    <w:rsid w:val="00327FC6"/>
    <w:rsid w:val="003318FD"/>
    <w:rsid w:val="003323B4"/>
    <w:rsid w:val="00336435"/>
    <w:rsid w:val="00351B90"/>
    <w:rsid w:val="00354C0E"/>
    <w:rsid w:val="00354CDA"/>
    <w:rsid w:val="00355851"/>
    <w:rsid w:val="003629D1"/>
    <w:rsid w:val="00362CF3"/>
    <w:rsid w:val="00362EE9"/>
    <w:rsid w:val="00362FE6"/>
    <w:rsid w:val="00363729"/>
    <w:rsid w:val="00365926"/>
    <w:rsid w:val="00367975"/>
    <w:rsid w:val="00367BA5"/>
    <w:rsid w:val="00370EC7"/>
    <w:rsid w:val="00371C92"/>
    <w:rsid w:val="00373012"/>
    <w:rsid w:val="00374CE8"/>
    <w:rsid w:val="003752E4"/>
    <w:rsid w:val="00382470"/>
    <w:rsid w:val="00382863"/>
    <w:rsid w:val="00382E63"/>
    <w:rsid w:val="00383B0E"/>
    <w:rsid w:val="00383C6F"/>
    <w:rsid w:val="00385342"/>
    <w:rsid w:val="00386D87"/>
    <w:rsid w:val="00387E56"/>
    <w:rsid w:val="00390137"/>
    <w:rsid w:val="003905B7"/>
    <w:rsid w:val="003924B0"/>
    <w:rsid w:val="00394EF0"/>
    <w:rsid w:val="00396EFE"/>
    <w:rsid w:val="003979A8"/>
    <w:rsid w:val="003A1890"/>
    <w:rsid w:val="003A191F"/>
    <w:rsid w:val="003A3B88"/>
    <w:rsid w:val="003B1C6A"/>
    <w:rsid w:val="003B4172"/>
    <w:rsid w:val="003B64C6"/>
    <w:rsid w:val="003B7731"/>
    <w:rsid w:val="003C4384"/>
    <w:rsid w:val="003C59E2"/>
    <w:rsid w:val="003D2804"/>
    <w:rsid w:val="003D2A7B"/>
    <w:rsid w:val="003D5822"/>
    <w:rsid w:val="003D58AE"/>
    <w:rsid w:val="003D5A7E"/>
    <w:rsid w:val="003E5B01"/>
    <w:rsid w:val="003E6EBE"/>
    <w:rsid w:val="003E79DD"/>
    <w:rsid w:val="003E7DA3"/>
    <w:rsid w:val="003F0181"/>
    <w:rsid w:val="003F0FF9"/>
    <w:rsid w:val="003F35CD"/>
    <w:rsid w:val="003F3A83"/>
    <w:rsid w:val="003F6CC8"/>
    <w:rsid w:val="003F7356"/>
    <w:rsid w:val="003F7EB1"/>
    <w:rsid w:val="004003A3"/>
    <w:rsid w:val="00402040"/>
    <w:rsid w:val="00403A97"/>
    <w:rsid w:val="004056F4"/>
    <w:rsid w:val="00405A6F"/>
    <w:rsid w:val="00407D72"/>
    <w:rsid w:val="0041248E"/>
    <w:rsid w:val="00422BFF"/>
    <w:rsid w:val="00424D17"/>
    <w:rsid w:val="00425F45"/>
    <w:rsid w:val="004278A9"/>
    <w:rsid w:val="00427E3E"/>
    <w:rsid w:val="004301C6"/>
    <w:rsid w:val="0043661B"/>
    <w:rsid w:val="0044305B"/>
    <w:rsid w:val="004445FF"/>
    <w:rsid w:val="00447051"/>
    <w:rsid w:val="00454140"/>
    <w:rsid w:val="00456DA7"/>
    <w:rsid w:val="0045732C"/>
    <w:rsid w:val="00457C00"/>
    <w:rsid w:val="00461242"/>
    <w:rsid w:val="00463447"/>
    <w:rsid w:val="0046644A"/>
    <w:rsid w:val="004726C2"/>
    <w:rsid w:val="004736B5"/>
    <w:rsid w:val="004741A1"/>
    <w:rsid w:val="0047459D"/>
    <w:rsid w:val="00474FC7"/>
    <w:rsid w:val="004765F6"/>
    <w:rsid w:val="00481AD9"/>
    <w:rsid w:val="004822F7"/>
    <w:rsid w:val="00482545"/>
    <w:rsid w:val="00482A63"/>
    <w:rsid w:val="004863AD"/>
    <w:rsid w:val="00486B6A"/>
    <w:rsid w:val="004930FC"/>
    <w:rsid w:val="004935D8"/>
    <w:rsid w:val="00493830"/>
    <w:rsid w:val="004A0161"/>
    <w:rsid w:val="004A262B"/>
    <w:rsid w:val="004A3174"/>
    <w:rsid w:val="004A5DD0"/>
    <w:rsid w:val="004B0660"/>
    <w:rsid w:val="004B0846"/>
    <w:rsid w:val="004B2EED"/>
    <w:rsid w:val="004B408D"/>
    <w:rsid w:val="004B454B"/>
    <w:rsid w:val="004B4995"/>
    <w:rsid w:val="004B4A4B"/>
    <w:rsid w:val="004B4AA7"/>
    <w:rsid w:val="004C048B"/>
    <w:rsid w:val="004C2AB5"/>
    <w:rsid w:val="004C3C3F"/>
    <w:rsid w:val="004C539A"/>
    <w:rsid w:val="004C5EE1"/>
    <w:rsid w:val="004D189E"/>
    <w:rsid w:val="004D3DB7"/>
    <w:rsid w:val="004D5131"/>
    <w:rsid w:val="004D7A68"/>
    <w:rsid w:val="004E3847"/>
    <w:rsid w:val="004E5DC3"/>
    <w:rsid w:val="00505EBA"/>
    <w:rsid w:val="00507A15"/>
    <w:rsid w:val="00512590"/>
    <w:rsid w:val="00512829"/>
    <w:rsid w:val="00521890"/>
    <w:rsid w:val="00521E3B"/>
    <w:rsid w:val="0052244D"/>
    <w:rsid w:val="00523A7D"/>
    <w:rsid w:val="00524194"/>
    <w:rsid w:val="00526595"/>
    <w:rsid w:val="005275C7"/>
    <w:rsid w:val="00527987"/>
    <w:rsid w:val="005344F3"/>
    <w:rsid w:val="00537452"/>
    <w:rsid w:val="00537483"/>
    <w:rsid w:val="00540284"/>
    <w:rsid w:val="00540C50"/>
    <w:rsid w:val="00541BB3"/>
    <w:rsid w:val="00542650"/>
    <w:rsid w:val="00543E47"/>
    <w:rsid w:val="00544EA6"/>
    <w:rsid w:val="00545124"/>
    <w:rsid w:val="00546701"/>
    <w:rsid w:val="0054699D"/>
    <w:rsid w:val="00550CA5"/>
    <w:rsid w:val="00551D08"/>
    <w:rsid w:val="00552BEC"/>
    <w:rsid w:val="0055378B"/>
    <w:rsid w:val="0055439B"/>
    <w:rsid w:val="00556299"/>
    <w:rsid w:val="005577DE"/>
    <w:rsid w:val="00560B7D"/>
    <w:rsid w:val="00561725"/>
    <w:rsid w:val="00563F00"/>
    <w:rsid w:val="0056539F"/>
    <w:rsid w:val="005655F2"/>
    <w:rsid w:val="00567AA7"/>
    <w:rsid w:val="00567CFC"/>
    <w:rsid w:val="00567D74"/>
    <w:rsid w:val="00567DF0"/>
    <w:rsid w:val="005735B4"/>
    <w:rsid w:val="0057414A"/>
    <w:rsid w:val="005743CB"/>
    <w:rsid w:val="0057542F"/>
    <w:rsid w:val="0057563A"/>
    <w:rsid w:val="00576284"/>
    <w:rsid w:val="00577F06"/>
    <w:rsid w:val="005807B7"/>
    <w:rsid w:val="005808F3"/>
    <w:rsid w:val="0058093B"/>
    <w:rsid w:val="00586204"/>
    <w:rsid w:val="0058716F"/>
    <w:rsid w:val="00587208"/>
    <w:rsid w:val="00590BF7"/>
    <w:rsid w:val="00591823"/>
    <w:rsid w:val="0059229E"/>
    <w:rsid w:val="0059254E"/>
    <w:rsid w:val="00592F0C"/>
    <w:rsid w:val="005937FD"/>
    <w:rsid w:val="00595D14"/>
    <w:rsid w:val="005A1EEB"/>
    <w:rsid w:val="005A2062"/>
    <w:rsid w:val="005A4B9C"/>
    <w:rsid w:val="005B0AC8"/>
    <w:rsid w:val="005B15C6"/>
    <w:rsid w:val="005B1E5A"/>
    <w:rsid w:val="005B2C66"/>
    <w:rsid w:val="005B465E"/>
    <w:rsid w:val="005B47CF"/>
    <w:rsid w:val="005B4C94"/>
    <w:rsid w:val="005B546C"/>
    <w:rsid w:val="005B5A0A"/>
    <w:rsid w:val="005B788A"/>
    <w:rsid w:val="005C4AFB"/>
    <w:rsid w:val="005C63BE"/>
    <w:rsid w:val="005C64DD"/>
    <w:rsid w:val="005C7AEA"/>
    <w:rsid w:val="005D16CB"/>
    <w:rsid w:val="005D1EFB"/>
    <w:rsid w:val="005D69A8"/>
    <w:rsid w:val="005E0A8F"/>
    <w:rsid w:val="005E1425"/>
    <w:rsid w:val="005E1992"/>
    <w:rsid w:val="005E375C"/>
    <w:rsid w:val="005E3EA6"/>
    <w:rsid w:val="005E4A26"/>
    <w:rsid w:val="005E5560"/>
    <w:rsid w:val="005E7119"/>
    <w:rsid w:val="005F0AA5"/>
    <w:rsid w:val="005F3301"/>
    <w:rsid w:val="005F36C5"/>
    <w:rsid w:val="005F5528"/>
    <w:rsid w:val="00602A06"/>
    <w:rsid w:val="00605895"/>
    <w:rsid w:val="0060614D"/>
    <w:rsid w:val="006079BF"/>
    <w:rsid w:val="00611701"/>
    <w:rsid w:val="006123AA"/>
    <w:rsid w:val="00612F75"/>
    <w:rsid w:val="006133CE"/>
    <w:rsid w:val="0061487F"/>
    <w:rsid w:val="006155C0"/>
    <w:rsid w:val="006164CA"/>
    <w:rsid w:val="00616907"/>
    <w:rsid w:val="006179A0"/>
    <w:rsid w:val="00620222"/>
    <w:rsid w:val="0062057C"/>
    <w:rsid w:val="00620898"/>
    <w:rsid w:val="00620AC2"/>
    <w:rsid w:val="00622230"/>
    <w:rsid w:val="006233D9"/>
    <w:rsid w:val="00623DD7"/>
    <w:rsid w:val="00625181"/>
    <w:rsid w:val="0062554C"/>
    <w:rsid w:val="0062693A"/>
    <w:rsid w:val="00626C12"/>
    <w:rsid w:val="00626E8F"/>
    <w:rsid w:val="0062766F"/>
    <w:rsid w:val="0062769C"/>
    <w:rsid w:val="00627FCC"/>
    <w:rsid w:val="0063250B"/>
    <w:rsid w:val="00633BC5"/>
    <w:rsid w:val="00637189"/>
    <w:rsid w:val="00641F5E"/>
    <w:rsid w:val="00642638"/>
    <w:rsid w:val="0064294B"/>
    <w:rsid w:val="00644398"/>
    <w:rsid w:val="00645F12"/>
    <w:rsid w:val="006476AF"/>
    <w:rsid w:val="006521CA"/>
    <w:rsid w:val="006523A5"/>
    <w:rsid w:val="00654CD0"/>
    <w:rsid w:val="00656693"/>
    <w:rsid w:val="00656B77"/>
    <w:rsid w:val="00657F0D"/>
    <w:rsid w:val="00660BE7"/>
    <w:rsid w:val="0066399F"/>
    <w:rsid w:val="006651F7"/>
    <w:rsid w:val="006665A1"/>
    <w:rsid w:val="00667A97"/>
    <w:rsid w:val="006709F3"/>
    <w:rsid w:val="00670F29"/>
    <w:rsid w:val="00674209"/>
    <w:rsid w:val="006742AF"/>
    <w:rsid w:val="00674ABC"/>
    <w:rsid w:val="00675D21"/>
    <w:rsid w:val="00676DE4"/>
    <w:rsid w:val="00681C2C"/>
    <w:rsid w:val="0068351C"/>
    <w:rsid w:val="006851B5"/>
    <w:rsid w:val="006869DB"/>
    <w:rsid w:val="0069080B"/>
    <w:rsid w:val="0069486C"/>
    <w:rsid w:val="00694EDC"/>
    <w:rsid w:val="006976AE"/>
    <w:rsid w:val="006A398B"/>
    <w:rsid w:val="006A41FA"/>
    <w:rsid w:val="006A44A5"/>
    <w:rsid w:val="006A5CEE"/>
    <w:rsid w:val="006A75CA"/>
    <w:rsid w:val="006B0031"/>
    <w:rsid w:val="006B17C3"/>
    <w:rsid w:val="006B1D0C"/>
    <w:rsid w:val="006B1F68"/>
    <w:rsid w:val="006B3E7A"/>
    <w:rsid w:val="006B4DE8"/>
    <w:rsid w:val="006C3166"/>
    <w:rsid w:val="006C5720"/>
    <w:rsid w:val="006C70EA"/>
    <w:rsid w:val="006D03E7"/>
    <w:rsid w:val="006D078E"/>
    <w:rsid w:val="006D15A9"/>
    <w:rsid w:val="006D1F28"/>
    <w:rsid w:val="006D2318"/>
    <w:rsid w:val="006D286D"/>
    <w:rsid w:val="006D44F0"/>
    <w:rsid w:val="006D5B00"/>
    <w:rsid w:val="006D7594"/>
    <w:rsid w:val="006E014A"/>
    <w:rsid w:val="006E0CE8"/>
    <w:rsid w:val="006E2CFA"/>
    <w:rsid w:val="006E55AE"/>
    <w:rsid w:val="006E60E8"/>
    <w:rsid w:val="006E61F7"/>
    <w:rsid w:val="006E760D"/>
    <w:rsid w:val="006F09FA"/>
    <w:rsid w:val="006F0E5B"/>
    <w:rsid w:val="006F2815"/>
    <w:rsid w:val="006F3E7C"/>
    <w:rsid w:val="006F405B"/>
    <w:rsid w:val="006F5930"/>
    <w:rsid w:val="006F5CFC"/>
    <w:rsid w:val="00702D36"/>
    <w:rsid w:val="007113CF"/>
    <w:rsid w:val="007126EC"/>
    <w:rsid w:val="00713655"/>
    <w:rsid w:val="00715E3C"/>
    <w:rsid w:val="00717AAD"/>
    <w:rsid w:val="0072149E"/>
    <w:rsid w:val="00724B1C"/>
    <w:rsid w:val="00731D52"/>
    <w:rsid w:val="00733A8F"/>
    <w:rsid w:val="00737578"/>
    <w:rsid w:val="007415C6"/>
    <w:rsid w:val="00742747"/>
    <w:rsid w:val="007432EA"/>
    <w:rsid w:val="007458AB"/>
    <w:rsid w:val="00750B58"/>
    <w:rsid w:val="00751168"/>
    <w:rsid w:val="007514BB"/>
    <w:rsid w:val="007536C7"/>
    <w:rsid w:val="007542DE"/>
    <w:rsid w:val="00755D1E"/>
    <w:rsid w:val="00757BA6"/>
    <w:rsid w:val="00764FFA"/>
    <w:rsid w:val="00765FA6"/>
    <w:rsid w:val="007674D5"/>
    <w:rsid w:val="00770401"/>
    <w:rsid w:val="007712BC"/>
    <w:rsid w:val="0077192A"/>
    <w:rsid w:val="007726A1"/>
    <w:rsid w:val="00772743"/>
    <w:rsid w:val="00772AB4"/>
    <w:rsid w:val="00772AF7"/>
    <w:rsid w:val="0077389F"/>
    <w:rsid w:val="00774E48"/>
    <w:rsid w:val="00775784"/>
    <w:rsid w:val="00780C0D"/>
    <w:rsid w:val="00780C54"/>
    <w:rsid w:val="007813A9"/>
    <w:rsid w:val="00786018"/>
    <w:rsid w:val="00786AEB"/>
    <w:rsid w:val="007874D7"/>
    <w:rsid w:val="00790BAA"/>
    <w:rsid w:val="007936A9"/>
    <w:rsid w:val="00794BB8"/>
    <w:rsid w:val="00794DA6"/>
    <w:rsid w:val="00795409"/>
    <w:rsid w:val="0079711B"/>
    <w:rsid w:val="0079781E"/>
    <w:rsid w:val="007A1185"/>
    <w:rsid w:val="007A69E1"/>
    <w:rsid w:val="007A7730"/>
    <w:rsid w:val="007A794F"/>
    <w:rsid w:val="007B4221"/>
    <w:rsid w:val="007B6A97"/>
    <w:rsid w:val="007B73C4"/>
    <w:rsid w:val="007B749F"/>
    <w:rsid w:val="007B7DE6"/>
    <w:rsid w:val="007C015A"/>
    <w:rsid w:val="007C0765"/>
    <w:rsid w:val="007C0A81"/>
    <w:rsid w:val="007C0BF4"/>
    <w:rsid w:val="007C1499"/>
    <w:rsid w:val="007C1BB2"/>
    <w:rsid w:val="007C2D1D"/>
    <w:rsid w:val="007C42D8"/>
    <w:rsid w:val="007C6958"/>
    <w:rsid w:val="007C6CD7"/>
    <w:rsid w:val="007C6F9C"/>
    <w:rsid w:val="007D0BEE"/>
    <w:rsid w:val="007D1B0F"/>
    <w:rsid w:val="007D213A"/>
    <w:rsid w:val="007D6588"/>
    <w:rsid w:val="007D7FB7"/>
    <w:rsid w:val="007E29D8"/>
    <w:rsid w:val="007E40A9"/>
    <w:rsid w:val="007E40C8"/>
    <w:rsid w:val="007E487B"/>
    <w:rsid w:val="007E4C52"/>
    <w:rsid w:val="007E5F0F"/>
    <w:rsid w:val="007E7C59"/>
    <w:rsid w:val="007F1B18"/>
    <w:rsid w:val="007F6194"/>
    <w:rsid w:val="008005A0"/>
    <w:rsid w:val="008011BE"/>
    <w:rsid w:val="008018CA"/>
    <w:rsid w:val="00802DB2"/>
    <w:rsid w:val="00803C2D"/>
    <w:rsid w:val="00804968"/>
    <w:rsid w:val="008057E6"/>
    <w:rsid w:val="00806C93"/>
    <w:rsid w:val="00811AEF"/>
    <w:rsid w:val="00812DDF"/>
    <w:rsid w:val="00813CB7"/>
    <w:rsid w:val="00813E58"/>
    <w:rsid w:val="00814A13"/>
    <w:rsid w:val="00816954"/>
    <w:rsid w:val="0081797E"/>
    <w:rsid w:val="00820355"/>
    <w:rsid w:val="008211E5"/>
    <w:rsid w:val="00821728"/>
    <w:rsid w:val="00821784"/>
    <w:rsid w:val="00822BFE"/>
    <w:rsid w:val="00826245"/>
    <w:rsid w:val="00827475"/>
    <w:rsid w:val="00831DE0"/>
    <w:rsid w:val="008364F1"/>
    <w:rsid w:val="00836A45"/>
    <w:rsid w:val="00840ADD"/>
    <w:rsid w:val="00842A86"/>
    <w:rsid w:val="00843925"/>
    <w:rsid w:val="00843C53"/>
    <w:rsid w:val="008461B3"/>
    <w:rsid w:val="008469B8"/>
    <w:rsid w:val="00851C47"/>
    <w:rsid w:val="00853842"/>
    <w:rsid w:val="008547AD"/>
    <w:rsid w:val="00856603"/>
    <w:rsid w:val="0086017B"/>
    <w:rsid w:val="00861FC9"/>
    <w:rsid w:val="008634D7"/>
    <w:rsid w:val="008635A4"/>
    <w:rsid w:val="008636AC"/>
    <w:rsid w:val="00864BE2"/>
    <w:rsid w:val="00865CEC"/>
    <w:rsid w:val="008663DE"/>
    <w:rsid w:val="00866CED"/>
    <w:rsid w:val="00870086"/>
    <w:rsid w:val="00875836"/>
    <w:rsid w:val="00876FB6"/>
    <w:rsid w:val="00880F3A"/>
    <w:rsid w:val="00882614"/>
    <w:rsid w:val="00883B86"/>
    <w:rsid w:val="008864C2"/>
    <w:rsid w:val="00886DB4"/>
    <w:rsid w:val="008901D7"/>
    <w:rsid w:val="00890AB9"/>
    <w:rsid w:val="00896B87"/>
    <w:rsid w:val="008979D9"/>
    <w:rsid w:val="008A124C"/>
    <w:rsid w:val="008A696B"/>
    <w:rsid w:val="008A6A2E"/>
    <w:rsid w:val="008A6C5C"/>
    <w:rsid w:val="008B03C7"/>
    <w:rsid w:val="008B35F6"/>
    <w:rsid w:val="008B4F69"/>
    <w:rsid w:val="008B5244"/>
    <w:rsid w:val="008B64C2"/>
    <w:rsid w:val="008C1993"/>
    <w:rsid w:val="008C1B06"/>
    <w:rsid w:val="008C29C2"/>
    <w:rsid w:val="008C3AD0"/>
    <w:rsid w:val="008C6849"/>
    <w:rsid w:val="008C7D78"/>
    <w:rsid w:val="008D0093"/>
    <w:rsid w:val="008D0405"/>
    <w:rsid w:val="008D1824"/>
    <w:rsid w:val="008D29B0"/>
    <w:rsid w:val="008D5414"/>
    <w:rsid w:val="008D5979"/>
    <w:rsid w:val="008D5C32"/>
    <w:rsid w:val="008D6070"/>
    <w:rsid w:val="008D7E75"/>
    <w:rsid w:val="008E4766"/>
    <w:rsid w:val="008E4B60"/>
    <w:rsid w:val="008E5DF8"/>
    <w:rsid w:val="008E7A83"/>
    <w:rsid w:val="008F047B"/>
    <w:rsid w:val="008F09E5"/>
    <w:rsid w:val="008F0EE5"/>
    <w:rsid w:val="008F0F8A"/>
    <w:rsid w:val="008F1FA2"/>
    <w:rsid w:val="008F2C74"/>
    <w:rsid w:val="008F485D"/>
    <w:rsid w:val="00900F67"/>
    <w:rsid w:val="009022E0"/>
    <w:rsid w:val="0090406B"/>
    <w:rsid w:val="0090449D"/>
    <w:rsid w:val="00910E0B"/>
    <w:rsid w:val="00910E3A"/>
    <w:rsid w:val="009125EB"/>
    <w:rsid w:val="00912D00"/>
    <w:rsid w:val="00913CD7"/>
    <w:rsid w:val="00914245"/>
    <w:rsid w:val="009147E3"/>
    <w:rsid w:val="0091483E"/>
    <w:rsid w:val="0091728A"/>
    <w:rsid w:val="009205BA"/>
    <w:rsid w:val="00920B44"/>
    <w:rsid w:val="0092149D"/>
    <w:rsid w:val="00923207"/>
    <w:rsid w:val="0092399A"/>
    <w:rsid w:val="009276D5"/>
    <w:rsid w:val="00927ACE"/>
    <w:rsid w:val="00927E5D"/>
    <w:rsid w:val="00930178"/>
    <w:rsid w:val="009301E9"/>
    <w:rsid w:val="00930EF5"/>
    <w:rsid w:val="009311D8"/>
    <w:rsid w:val="0093321B"/>
    <w:rsid w:val="00937BE1"/>
    <w:rsid w:val="00942357"/>
    <w:rsid w:val="00942368"/>
    <w:rsid w:val="00943CFA"/>
    <w:rsid w:val="00944CA4"/>
    <w:rsid w:val="00945021"/>
    <w:rsid w:val="00946997"/>
    <w:rsid w:val="00946A92"/>
    <w:rsid w:val="00957348"/>
    <w:rsid w:val="009578A4"/>
    <w:rsid w:val="009601F6"/>
    <w:rsid w:val="0096233E"/>
    <w:rsid w:val="0096239B"/>
    <w:rsid w:val="0096335D"/>
    <w:rsid w:val="00966E51"/>
    <w:rsid w:val="00967318"/>
    <w:rsid w:val="00970964"/>
    <w:rsid w:val="00973303"/>
    <w:rsid w:val="00973589"/>
    <w:rsid w:val="0097362C"/>
    <w:rsid w:val="00974A82"/>
    <w:rsid w:val="009777F4"/>
    <w:rsid w:val="00977979"/>
    <w:rsid w:val="00981BD2"/>
    <w:rsid w:val="009845EB"/>
    <w:rsid w:val="00985959"/>
    <w:rsid w:val="0098715F"/>
    <w:rsid w:val="009871F2"/>
    <w:rsid w:val="00987E44"/>
    <w:rsid w:val="00990654"/>
    <w:rsid w:val="00990C6B"/>
    <w:rsid w:val="0099167A"/>
    <w:rsid w:val="009935C6"/>
    <w:rsid w:val="009940FE"/>
    <w:rsid w:val="00994DBD"/>
    <w:rsid w:val="00995844"/>
    <w:rsid w:val="00995CA9"/>
    <w:rsid w:val="009A0D20"/>
    <w:rsid w:val="009A0D3B"/>
    <w:rsid w:val="009A2257"/>
    <w:rsid w:val="009A2D28"/>
    <w:rsid w:val="009A3D2D"/>
    <w:rsid w:val="009A704A"/>
    <w:rsid w:val="009B1C9A"/>
    <w:rsid w:val="009B1F44"/>
    <w:rsid w:val="009B4410"/>
    <w:rsid w:val="009B4BB7"/>
    <w:rsid w:val="009B4C58"/>
    <w:rsid w:val="009B61E3"/>
    <w:rsid w:val="009B6E72"/>
    <w:rsid w:val="009B7066"/>
    <w:rsid w:val="009C14A7"/>
    <w:rsid w:val="009C205A"/>
    <w:rsid w:val="009C22B9"/>
    <w:rsid w:val="009C4C93"/>
    <w:rsid w:val="009C4CAA"/>
    <w:rsid w:val="009C68A9"/>
    <w:rsid w:val="009D47D3"/>
    <w:rsid w:val="009D4D5E"/>
    <w:rsid w:val="009D559E"/>
    <w:rsid w:val="009E1D7E"/>
    <w:rsid w:val="009E4858"/>
    <w:rsid w:val="009E64BF"/>
    <w:rsid w:val="009E6FA7"/>
    <w:rsid w:val="009E7D22"/>
    <w:rsid w:val="009F0475"/>
    <w:rsid w:val="009F1CFD"/>
    <w:rsid w:val="009F3005"/>
    <w:rsid w:val="009F50EA"/>
    <w:rsid w:val="009F53D1"/>
    <w:rsid w:val="00A02A48"/>
    <w:rsid w:val="00A0389B"/>
    <w:rsid w:val="00A05948"/>
    <w:rsid w:val="00A1008B"/>
    <w:rsid w:val="00A130DD"/>
    <w:rsid w:val="00A132B3"/>
    <w:rsid w:val="00A14F10"/>
    <w:rsid w:val="00A15E66"/>
    <w:rsid w:val="00A16419"/>
    <w:rsid w:val="00A17C4C"/>
    <w:rsid w:val="00A227C1"/>
    <w:rsid w:val="00A22B57"/>
    <w:rsid w:val="00A22B59"/>
    <w:rsid w:val="00A22BCD"/>
    <w:rsid w:val="00A25AE7"/>
    <w:rsid w:val="00A26C05"/>
    <w:rsid w:val="00A27D6D"/>
    <w:rsid w:val="00A27DF0"/>
    <w:rsid w:val="00A317AE"/>
    <w:rsid w:val="00A33A26"/>
    <w:rsid w:val="00A33A54"/>
    <w:rsid w:val="00A33CC1"/>
    <w:rsid w:val="00A418A9"/>
    <w:rsid w:val="00A42CEA"/>
    <w:rsid w:val="00A4404B"/>
    <w:rsid w:val="00A44257"/>
    <w:rsid w:val="00A4436D"/>
    <w:rsid w:val="00A4543C"/>
    <w:rsid w:val="00A45CFC"/>
    <w:rsid w:val="00A50A9B"/>
    <w:rsid w:val="00A51006"/>
    <w:rsid w:val="00A5125C"/>
    <w:rsid w:val="00A55861"/>
    <w:rsid w:val="00A566AC"/>
    <w:rsid w:val="00A572D7"/>
    <w:rsid w:val="00A63ABD"/>
    <w:rsid w:val="00A63B23"/>
    <w:rsid w:val="00A6490C"/>
    <w:rsid w:val="00A67E97"/>
    <w:rsid w:val="00A71E73"/>
    <w:rsid w:val="00A7235D"/>
    <w:rsid w:val="00A72B90"/>
    <w:rsid w:val="00A72E28"/>
    <w:rsid w:val="00A74A11"/>
    <w:rsid w:val="00A75099"/>
    <w:rsid w:val="00A76EB3"/>
    <w:rsid w:val="00A7731C"/>
    <w:rsid w:val="00A80C28"/>
    <w:rsid w:val="00A8672C"/>
    <w:rsid w:val="00A86ADA"/>
    <w:rsid w:val="00A87221"/>
    <w:rsid w:val="00A87A2E"/>
    <w:rsid w:val="00A87FCA"/>
    <w:rsid w:val="00A917FB"/>
    <w:rsid w:val="00A93058"/>
    <w:rsid w:val="00A93D49"/>
    <w:rsid w:val="00AA2EF6"/>
    <w:rsid w:val="00AA3FC6"/>
    <w:rsid w:val="00AA5841"/>
    <w:rsid w:val="00AB029D"/>
    <w:rsid w:val="00AB254C"/>
    <w:rsid w:val="00AB2EEB"/>
    <w:rsid w:val="00AB5EE0"/>
    <w:rsid w:val="00AB6698"/>
    <w:rsid w:val="00AB759B"/>
    <w:rsid w:val="00AC06E3"/>
    <w:rsid w:val="00AC2645"/>
    <w:rsid w:val="00AC26B5"/>
    <w:rsid w:val="00AC2BC6"/>
    <w:rsid w:val="00AC3B8D"/>
    <w:rsid w:val="00AC3CB6"/>
    <w:rsid w:val="00AC410F"/>
    <w:rsid w:val="00AC4D97"/>
    <w:rsid w:val="00AC5F19"/>
    <w:rsid w:val="00AC7404"/>
    <w:rsid w:val="00AD0274"/>
    <w:rsid w:val="00AD05E4"/>
    <w:rsid w:val="00AD17B2"/>
    <w:rsid w:val="00AD312F"/>
    <w:rsid w:val="00AD56F1"/>
    <w:rsid w:val="00AE29DB"/>
    <w:rsid w:val="00AE4F23"/>
    <w:rsid w:val="00AE6F27"/>
    <w:rsid w:val="00AF01D8"/>
    <w:rsid w:val="00AF042F"/>
    <w:rsid w:val="00AF0AA8"/>
    <w:rsid w:val="00AF5649"/>
    <w:rsid w:val="00AF6BE5"/>
    <w:rsid w:val="00B00832"/>
    <w:rsid w:val="00B01E35"/>
    <w:rsid w:val="00B02ADC"/>
    <w:rsid w:val="00B02B3C"/>
    <w:rsid w:val="00B12261"/>
    <w:rsid w:val="00B15783"/>
    <w:rsid w:val="00B17228"/>
    <w:rsid w:val="00B176A1"/>
    <w:rsid w:val="00B22831"/>
    <w:rsid w:val="00B24E28"/>
    <w:rsid w:val="00B25625"/>
    <w:rsid w:val="00B268C1"/>
    <w:rsid w:val="00B27131"/>
    <w:rsid w:val="00B273BE"/>
    <w:rsid w:val="00B2783D"/>
    <w:rsid w:val="00B306A9"/>
    <w:rsid w:val="00B347D7"/>
    <w:rsid w:val="00B375B0"/>
    <w:rsid w:val="00B37C32"/>
    <w:rsid w:val="00B426F4"/>
    <w:rsid w:val="00B4370F"/>
    <w:rsid w:val="00B43EBA"/>
    <w:rsid w:val="00B44373"/>
    <w:rsid w:val="00B463FE"/>
    <w:rsid w:val="00B46A5B"/>
    <w:rsid w:val="00B46EF1"/>
    <w:rsid w:val="00B47226"/>
    <w:rsid w:val="00B52577"/>
    <w:rsid w:val="00B5259D"/>
    <w:rsid w:val="00B52EE4"/>
    <w:rsid w:val="00B5339F"/>
    <w:rsid w:val="00B549C8"/>
    <w:rsid w:val="00B555A7"/>
    <w:rsid w:val="00B558BE"/>
    <w:rsid w:val="00B57795"/>
    <w:rsid w:val="00B57E67"/>
    <w:rsid w:val="00B61750"/>
    <w:rsid w:val="00B62F49"/>
    <w:rsid w:val="00B63B5A"/>
    <w:rsid w:val="00B64299"/>
    <w:rsid w:val="00B648D3"/>
    <w:rsid w:val="00B64C55"/>
    <w:rsid w:val="00B65244"/>
    <w:rsid w:val="00B65FBC"/>
    <w:rsid w:val="00B7076B"/>
    <w:rsid w:val="00B70AA9"/>
    <w:rsid w:val="00B70CAA"/>
    <w:rsid w:val="00B70D6A"/>
    <w:rsid w:val="00B715B2"/>
    <w:rsid w:val="00B73155"/>
    <w:rsid w:val="00B77447"/>
    <w:rsid w:val="00B775F6"/>
    <w:rsid w:val="00B80076"/>
    <w:rsid w:val="00B805E5"/>
    <w:rsid w:val="00B810CC"/>
    <w:rsid w:val="00B813B6"/>
    <w:rsid w:val="00B83050"/>
    <w:rsid w:val="00B8585C"/>
    <w:rsid w:val="00B85C77"/>
    <w:rsid w:val="00B8787A"/>
    <w:rsid w:val="00B87FE9"/>
    <w:rsid w:val="00B918EC"/>
    <w:rsid w:val="00B91CB2"/>
    <w:rsid w:val="00B97525"/>
    <w:rsid w:val="00BA40BA"/>
    <w:rsid w:val="00BA42E4"/>
    <w:rsid w:val="00BA5453"/>
    <w:rsid w:val="00BA5573"/>
    <w:rsid w:val="00BA7316"/>
    <w:rsid w:val="00BA7CF8"/>
    <w:rsid w:val="00BB12F6"/>
    <w:rsid w:val="00BB5577"/>
    <w:rsid w:val="00BB7FFC"/>
    <w:rsid w:val="00BC1717"/>
    <w:rsid w:val="00BC2267"/>
    <w:rsid w:val="00BC2779"/>
    <w:rsid w:val="00BC33B4"/>
    <w:rsid w:val="00BC5749"/>
    <w:rsid w:val="00BC63C4"/>
    <w:rsid w:val="00BD1F47"/>
    <w:rsid w:val="00BD4C80"/>
    <w:rsid w:val="00BD70D3"/>
    <w:rsid w:val="00BD7A94"/>
    <w:rsid w:val="00BE0B15"/>
    <w:rsid w:val="00BE2D55"/>
    <w:rsid w:val="00BE4181"/>
    <w:rsid w:val="00BE46F2"/>
    <w:rsid w:val="00BE49E4"/>
    <w:rsid w:val="00BE7F0E"/>
    <w:rsid w:val="00BF1ECF"/>
    <w:rsid w:val="00BF3E92"/>
    <w:rsid w:val="00BF6E86"/>
    <w:rsid w:val="00BF7C68"/>
    <w:rsid w:val="00C02E43"/>
    <w:rsid w:val="00C0584A"/>
    <w:rsid w:val="00C05E83"/>
    <w:rsid w:val="00C13D53"/>
    <w:rsid w:val="00C165D1"/>
    <w:rsid w:val="00C17AC5"/>
    <w:rsid w:val="00C17C2B"/>
    <w:rsid w:val="00C2015B"/>
    <w:rsid w:val="00C20F07"/>
    <w:rsid w:val="00C23120"/>
    <w:rsid w:val="00C23F6A"/>
    <w:rsid w:val="00C2446F"/>
    <w:rsid w:val="00C25F09"/>
    <w:rsid w:val="00C26151"/>
    <w:rsid w:val="00C27F7A"/>
    <w:rsid w:val="00C31D35"/>
    <w:rsid w:val="00C32D0B"/>
    <w:rsid w:val="00C3409A"/>
    <w:rsid w:val="00C34536"/>
    <w:rsid w:val="00C36490"/>
    <w:rsid w:val="00C37B79"/>
    <w:rsid w:val="00C407F8"/>
    <w:rsid w:val="00C41CEA"/>
    <w:rsid w:val="00C454F8"/>
    <w:rsid w:val="00C502CF"/>
    <w:rsid w:val="00C50C39"/>
    <w:rsid w:val="00C529F6"/>
    <w:rsid w:val="00C538AC"/>
    <w:rsid w:val="00C54F4E"/>
    <w:rsid w:val="00C56764"/>
    <w:rsid w:val="00C6403A"/>
    <w:rsid w:val="00C64119"/>
    <w:rsid w:val="00C641B5"/>
    <w:rsid w:val="00C642E7"/>
    <w:rsid w:val="00C6779F"/>
    <w:rsid w:val="00C70DDE"/>
    <w:rsid w:val="00C73BC1"/>
    <w:rsid w:val="00C74665"/>
    <w:rsid w:val="00C75B78"/>
    <w:rsid w:val="00C764A6"/>
    <w:rsid w:val="00C77327"/>
    <w:rsid w:val="00C775A5"/>
    <w:rsid w:val="00C80352"/>
    <w:rsid w:val="00C814B6"/>
    <w:rsid w:val="00C82349"/>
    <w:rsid w:val="00C83DB8"/>
    <w:rsid w:val="00C859DD"/>
    <w:rsid w:val="00C9070A"/>
    <w:rsid w:val="00C914D5"/>
    <w:rsid w:val="00C91C77"/>
    <w:rsid w:val="00C92459"/>
    <w:rsid w:val="00C932AC"/>
    <w:rsid w:val="00C9364A"/>
    <w:rsid w:val="00C94F0F"/>
    <w:rsid w:val="00C94F1C"/>
    <w:rsid w:val="00C962E6"/>
    <w:rsid w:val="00C96942"/>
    <w:rsid w:val="00C9698A"/>
    <w:rsid w:val="00C97A16"/>
    <w:rsid w:val="00CA0663"/>
    <w:rsid w:val="00CA0995"/>
    <w:rsid w:val="00CA263B"/>
    <w:rsid w:val="00CA2CE7"/>
    <w:rsid w:val="00CA3CEA"/>
    <w:rsid w:val="00CA7D6C"/>
    <w:rsid w:val="00CB04D7"/>
    <w:rsid w:val="00CB1E8B"/>
    <w:rsid w:val="00CB2ABA"/>
    <w:rsid w:val="00CB4086"/>
    <w:rsid w:val="00CB5BCA"/>
    <w:rsid w:val="00CB7546"/>
    <w:rsid w:val="00CB78C6"/>
    <w:rsid w:val="00CB7995"/>
    <w:rsid w:val="00CC0EB7"/>
    <w:rsid w:val="00CC4C0C"/>
    <w:rsid w:val="00CC7D80"/>
    <w:rsid w:val="00CD20C8"/>
    <w:rsid w:val="00CD21EF"/>
    <w:rsid w:val="00CD257C"/>
    <w:rsid w:val="00CD2A51"/>
    <w:rsid w:val="00CD35E6"/>
    <w:rsid w:val="00CD444A"/>
    <w:rsid w:val="00CD7992"/>
    <w:rsid w:val="00CE030A"/>
    <w:rsid w:val="00CE1B7A"/>
    <w:rsid w:val="00CE4EBB"/>
    <w:rsid w:val="00CE7E5A"/>
    <w:rsid w:val="00CF02F9"/>
    <w:rsid w:val="00CF0551"/>
    <w:rsid w:val="00CF157C"/>
    <w:rsid w:val="00CF16ED"/>
    <w:rsid w:val="00CF3527"/>
    <w:rsid w:val="00CF3DE9"/>
    <w:rsid w:val="00CF57A7"/>
    <w:rsid w:val="00CF5F89"/>
    <w:rsid w:val="00D004CF"/>
    <w:rsid w:val="00D02520"/>
    <w:rsid w:val="00D03652"/>
    <w:rsid w:val="00D039BB"/>
    <w:rsid w:val="00D039F2"/>
    <w:rsid w:val="00D0490F"/>
    <w:rsid w:val="00D05B3F"/>
    <w:rsid w:val="00D07BDA"/>
    <w:rsid w:val="00D07F95"/>
    <w:rsid w:val="00D12FD0"/>
    <w:rsid w:val="00D177E6"/>
    <w:rsid w:val="00D1782D"/>
    <w:rsid w:val="00D20046"/>
    <w:rsid w:val="00D21456"/>
    <w:rsid w:val="00D2194B"/>
    <w:rsid w:val="00D21BEA"/>
    <w:rsid w:val="00D2264D"/>
    <w:rsid w:val="00D23BB9"/>
    <w:rsid w:val="00D25606"/>
    <w:rsid w:val="00D26E78"/>
    <w:rsid w:val="00D30B8E"/>
    <w:rsid w:val="00D31223"/>
    <w:rsid w:val="00D32732"/>
    <w:rsid w:val="00D329E4"/>
    <w:rsid w:val="00D3315E"/>
    <w:rsid w:val="00D34877"/>
    <w:rsid w:val="00D35E0B"/>
    <w:rsid w:val="00D36E3A"/>
    <w:rsid w:val="00D3782E"/>
    <w:rsid w:val="00D416DD"/>
    <w:rsid w:val="00D42BB3"/>
    <w:rsid w:val="00D45682"/>
    <w:rsid w:val="00D46E21"/>
    <w:rsid w:val="00D47D91"/>
    <w:rsid w:val="00D47ECD"/>
    <w:rsid w:val="00D50258"/>
    <w:rsid w:val="00D502A0"/>
    <w:rsid w:val="00D505D1"/>
    <w:rsid w:val="00D50A87"/>
    <w:rsid w:val="00D525B8"/>
    <w:rsid w:val="00D54C8C"/>
    <w:rsid w:val="00D6002A"/>
    <w:rsid w:val="00D60B82"/>
    <w:rsid w:val="00D63D58"/>
    <w:rsid w:val="00D66ED8"/>
    <w:rsid w:val="00D675FE"/>
    <w:rsid w:val="00D70AD0"/>
    <w:rsid w:val="00D7223A"/>
    <w:rsid w:val="00D724DE"/>
    <w:rsid w:val="00D7450B"/>
    <w:rsid w:val="00D74730"/>
    <w:rsid w:val="00D74C73"/>
    <w:rsid w:val="00D76C01"/>
    <w:rsid w:val="00D774A4"/>
    <w:rsid w:val="00D77D0D"/>
    <w:rsid w:val="00D80760"/>
    <w:rsid w:val="00D813A0"/>
    <w:rsid w:val="00D82D7C"/>
    <w:rsid w:val="00D832EF"/>
    <w:rsid w:val="00D8337A"/>
    <w:rsid w:val="00D912A4"/>
    <w:rsid w:val="00D91F0E"/>
    <w:rsid w:val="00D94F81"/>
    <w:rsid w:val="00DA1B8D"/>
    <w:rsid w:val="00DA36FB"/>
    <w:rsid w:val="00DA548D"/>
    <w:rsid w:val="00DB0822"/>
    <w:rsid w:val="00DB0E47"/>
    <w:rsid w:val="00DB1790"/>
    <w:rsid w:val="00DB2461"/>
    <w:rsid w:val="00DB27E3"/>
    <w:rsid w:val="00DB5C13"/>
    <w:rsid w:val="00DC09EA"/>
    <w:rsid w:val="00DC1A09"/>
    <w:rsid w:val="00DC290F"/>
    <w:rsid w:val="00DC4670"/>
    <w:rsid w:val="00DC4F3C"/>
    <w:rsid w:val="00DC56C2"/>
    <w:rsid w:val="00DC5C29"/>
    <w:rsid w:val="00DC5C45"/>
    <w:rsid w:val="00DC608F"/>
    <w:rsid w:val="00DC6AFC"/>
    <w:rsid w:val="00DC7E64"/>
    <w:rsid w:val="00DD0CBC"/>
    <w:rsid w:val="00DD1C95"/>
    <w:rsid w:val="00DD2299"/>
    <w:rsid w:val="00DD26AC"/>
    <w:rsid w:val="00DD2D16"/>
    <w:rsid w:val="00DD3831"/>
    <w:rsid w:val="00DD6D8B"/>
    <w:rsid w:val="00DD771E"/>
    <w:rsid w:val="00DD7F44"/>
    <w:rsid w:val="00DE0141"/>
    <w:rsid w:val="00DE1CA8"/>
    <w:rsid w:val="00DE23C5"/>
    <w:rsid w:val="00DE2C7C"/>
    <w:rsid w:val="00DE2F42"/>
    <w:rsid w:val="00DE327C"/>
    <w:rsid w:val="00DE48B4"/>
    <w:rsid w:val="00DE5FF2"/>
    <w:rsid w:val="00DF12AB"/>
    <w:rsid w:val="00DF2610"/>
    <w:rsid w:val="00DF6CB8"/>
    <w:rsid w:val="00DF747F"/>
    <w:rsid w:val="00DF74EC"/>
    <w:rsid w:val="00E00750"/>
    <w:rsid w:val="00E04CC2"/>
    <w:rsid w:val="00E0649D"/>
    <w:rsid w:val="00E06FA6"/>
    <w:rsid w:val="00E07CA4"/>
    <w:rsid w:val="00E10CAD"/>
    <w:rsid w:val="00E11850"/>
    <w:rsid w:val="00E127AB"/>
    <w:rsid w:val="00E12B6E"/>
    <w:rsid w:val="00E1313E"/>
    <w:rsid w:val="00E13DD1"/>
    <w:rsid w:val="00E1653A"/>
    <w:rsid w:val="00E17EDD"/>
    <w:rsid w:val="00E20181"/>
    <w:rsid w:val="00E21609"/>
    <w:rsid w:val="00E2220A"/>
    <w:rsid w:val="00E22363"/>
    <w:rsid w:val="00E23232"/>
    <w:rsid w:val="00E24D85"/>
    <w:rsid w:val="00E333AB"/>
    <w:rsid w:val="00E3453D"/>
    <w:rsid w:val="00E354AF"/>
    <w:rsid w:val="00E35BAE"/>
    <w:rsid w:val="00E35FE5"/>
    <w:rsid w:val="00E379E4"/>
    <w:rsid w:val="00E41AD3"/>
    <w:rsid w:val="00E41FB6"/>
    <w:rsid w:val="00E4207A"/>
    <w:rsid w:val="00E5322C"/>
    <w:rsid w:val="00E53AA8"/>
    <w:rsid w:val="00E5417C"/>
    <w:rsid w:val="00E55151"/>
    <w:rsid w:val="00E553DC"/>
    <w:rsid w:val="00E6209F"/>
    <w:rsid w:val="00E6327B"/>
    <w:rsid w:val="00E644F8"/>
    <w:rsid w:val="00E64EF1"/>
    <w:rsid w:val="00E65195"/>
    <w:rsid w:val="00E651BE"/>
    <w:rsid w:val="00E6652E"/>
    <w:rsid w:val="00E66A89"/>
    <w:rsid w:val="00E7085B"/>
    <w:rsid w:val="00E74B44"/>
    <w:rsid w:val="00E75785"/>
    <w:rsid w:val="00E77828"/>
    <w:rsid w:val="00E8095A"/>
    <w:rsid w:val="00E81706"/>
    <w:rsid w:val="00E82186"/>
    <w:rsid w:val="00E82999"/>
    <w:rsid w:val="00E82F75"/>
    <w:rsid w:val="00E8311F"/>
    <w:rsid w:val="00E836BC"/>
    <w:rsid w:val="00E849F6"/>
    <w:rsid w:val="00E8578B"/>
    <w:rsid w:val="00E878B6"/>
    <w:rsid w:val="00E90BDB"/>
    <w:rsid w:val="00E94145"/>
    <w:rsid w:val="00E942F9"/>
    <w:rsid w:val="00E9610A"/>
    <w:rsid w:val="00E97074"/>
    <w:rsid w:val="00EA1B56"/>
    <w:rsid w:val="00EA38FE"/>
    <w:rsid w:val="00EA3A4A"/>
    <w:rsid w:val="00EA3FBB"/>
    <w:rsid w:val="00EA4D1D"/>
    <w:rsid w:val="00EB06B7"/>
    <w:rsid w:val="00EB1370"/>
    <w:rsid w:val="00EB49CC"/>
    <w:rsid w:val="00EB56DE"/>
    <w:rsid w:val="00EC27D2"/>
    <w:rsid w:val="00EC3280"/>
    <w:rsid w:val="00EC32F2"/>
    <w:rsid w:val="00EC5AA2"/>
    <w:rsid w:val="00EC5CD6"/>
    <w:rsid w:val="00ED08C9"/>
    <w:rsid w:val="00ED5A43"/>
    <w:rsid w:val="00ED7314"/>
    <w:rsid w:val="00EE0DD4"/>
    <w:rsid w:val="00EE3BC6"/>
    <w:rsid w:val="00EE4008"/>
    <w:rsid w:val="00EE60DF"/>
    <w:rsid w:val="00EE6467"/>
    <w:rsid w:val="00EF3E76"/>
    <w:rsid w:val="00EF4E5D"/>
    <w:rsid w:val="00EF525A"/>
    <w:rsid w:val="00F01CB8"/>
    <w:rsid w:val="00F03AFA"/>
    <w:rsid w:val="00F05CC0"/>
    <w:rsid w:val="00F06361"/>
    <w:rsid w:val="00F07682"/>
    <w:rsid w:val="00F10C1C"/>
    <w:rsid w:val="00F10EAD"/>
    <w:rsid w:val="00F125B5"/>
    <w:rsid w:val="00F13AC5"/>
    <w:rsid w:val="00F1658F"/>
    <w:rsid w:val="00F16665"/>
    <w:rsid w:val="00F16A58"/>
    <w:rsid w:val="00F17DE7"/>
    <w:rsid w:val="00F20112"/>
    <w:rsid w:val="00F20F22"/>
    <w:rsid w:val="00F23517"/>
    <w:rsid w:val="00F2406A"/>
    <w:rsid w:val="00F26E71"/>
    <w:rsid w:val="00F278E5"/>
    <w:rsid w:val="00F3007B"/>
    <w:rsid w:val="00F336AB"/>
    <w:rsid w:val="00F34EE0"/>
    <w:rsid w:val="00F35B58"/>
    <w:rsid w:val="00F41CAB"/>
    <w:rsid w:val="00F4200D"/>
    <w:rsid w:val="00F422EE"/>
    <w:rsid w:val="00F42E2D"/>
    <w:rsid w:val="00F464F5"/>
    <w:rsid w:val="00F4678E"/>
    <w:rsid w:val="00F468A5"/>
    <w:rsid w:val="00F476B0"/>
    <w:rsid w:val="00F4796E"/>
    <w:rsid w:val="00F50A25"/>
    <w:rsid w:val="00F50BA7"/>
    <w:rsid w:val="00F510A5"/>
    <w:rsid w:val="00F51EB7"/>
    <w:rsid w:val="00F56CA5"/>
    <w:rsid w:val="00F61CDD"/>
    <w:rsid w:val="00F62A40"/>
    <w:rsid w:val="00F62E3A"/>
    <w:rsid w:val="00F633E5"/>
    <w:rsid w:val="00F640D5"/>
    <w:rsid w:val="00F64911"/>
    <w:rsid w:val="00F6499D"/>
    <w:rsid w:val="00F6582C"/>
    <w:rsid w:val="00F67205"/>
    <w:rsid w:val="00F706A7"/>
    <w:rsid w:val="00F71529"/>
    <w:rsid w:val="00F72348"/>
    <w:rsid w:val="00F7268C"/>
    <w:rsid w:val="00F77788"/>
    <w:rsid w:val="00F80A53"/>
    <w:rsid w:val="00F82A2E"/>
    <w:rsid w:val="00F85989"/>
    <w:rsid w:val="00F85C2C"/>
    <w:rsid w:val="00F863E6"/>
    <w:rsid w:val="00F864DC"/>
    <w:rsid w:val="00F86638"/>
    <w:rsid w:val="00F86C8E"/>
    <w:rsid w:val="00F90FA3"/>
    <w:rsid w:val="00F91474"/>
    <w:rsid w:val="00F917E2"/>
    <w:rsid w:val="00F97654"/>
    <w:rsid w:val="00FA123E"/>
    <w:rsid w:val="00FA2159"/>
    <w:rsid w:val="00FA28FC"/>
    <w:rsid w:val="00FA5FC2"/>
    <w:rsid w:val="00FA6FA2"/>
    <w:rsid w:val="00FB056F"/>
    <w:rsid w:val="00FB0964"/>
    <w:rsid w:val="00FB1368"/>
    <w:rsid w:val="00FB293C"/>
    <w:rsid w:val="00FB7C38"/>
    <w:rsid w:val="00FC0270"/>
    <w:rsid w:val="00FC10DA"/>
    <w:rsid w:val="00FC1AA4"/>
    <w:rsid w:val="00FC20B4"/>
    <w:rsid w:val="00FC23A0"/>
    <w:rsid w:val="00FC4583"/>
    <w:rsid w:val="00FC7EFB"/>
    <w:rsid w:val="00FD29BC"/>
    <w:rsid w:val="00FD3CB0"/>
    <w:rsid w:val="00FD4373"/>
    <w:rsid w:val="00FD4EBF"/>
    <w:rsid w:val="00FD5B09"/>
    <w:rsid w:val="00FD5CAE"/>
    <w:rsid w:val="00FE0B68"/>
    <w:rsid w:val="00FE275D"/>
    <w:rsid w:val="00FE2C13"/>
    <w:rsid w:val="00FE575C"/>
    <w:rsid w:val="00FF0660"/>
    <w:rsid w:val="00FF0F75"/>
    <w:rsid w:val="00FF34C1"/>
    <w:rsid w:val="00FF4C3F"/>
    <w:rsid w:val="00FF54E7"/>
    <w:rsid w:val="00FF6C6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3824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lang w:val="en-IE" w:eastAsia="en-US" w:bidi="ar-SA"/>
      </w:rPr>
    </w:rPrDefault>
    <w:pPrDefault>
      <w:pPr>
        <w:spacing w:before="240" w:line="264" w:lineRule="auto"/>
        <w:jc w:val="both"/>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0" w:unhideWhenUsed="1" w:qFormat="1"/>
    <w:lsdException w:name="heading 7" w:semiHidden="1" w:uiPriority="10" w:unhideWhenUsed="1" w:qFormat="1"/>
    <w:lsdException w:name="heading 8" w:semiHidden="1" w:uiPriority="10" w:unhideWhenUsed="1" w:qFormat="1"/>
    <w:lsdException w:name="heading 9" w:semiHidden="1" w:uiPriority="1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nhideWhenUsed/>
    <w:qFormat/>
    <w:rsid w:val="007A69E1"/>
    <w:rPr>
      <w:rFonts w:eastAsia="Times New Roman" w:cs="Times New Roman"/>
    </w:rPr>
  </w:style>
  <w:style w:type="paragraph" w:styleId="Heading1">
    <w:name w:val="heading 1"/>
    <w:aliases w:val="h1,Attribute Heading 1,H1,Roman 14 B Heading,Roman 14 B Heading1,Roman 14 B Heading2,Roman 14 B Heading11,new page/chapter,1st level,(Alt+1),Part,H1 (TOC),2,Heading,Subhead A,Section Heading"/>
    <w:next w:val="L1Para"/>
    <w:link w:val="Heading1Char"/>
    <w:uiPriority w:val="1"/>
    <w:qFormat/>
    <w:rsid w:val="005E5560"/>
    <w:pPr>
      <w:numPr>
        <w:numId w:val="2"/>
      </w:numPr>
      <w:spacing w:before="360"/>
      <w:outlineLvl w:val="0"/>
    </w:pPr>
    <w:rPr>
      <w:rFonts w:eastAsiaTheme="majorEastAsia" w:cstheme="majorBidi"/>
      <w:b/>
      <w:bCs/>
      <w:caps/>
      <w:szCs w:val="28"/>
    </w:rPr>
  </w:style>
  <w:style w:type="paragraph" w:styleId="Heading2">
    <w:name w:val="heading 2"/>
    <w:aliases w:val="h2,Heading 2 Char1,Heading 2 Char Char,Heading 2 Char2 Char,Heading 2 Char1 Char Char,Heading 2 Char Char Char Char,Heading 2 Char Char1 Char,Heading 2 Char2 Char Char,Heading 2 Char1 Char Char Char,Heading 2 Char Char Char Char Ch,Heading B"/>
    <w:next w:val="L2Para"/>
    <w:link w:val="Heading2Char"/>
    <w:uiPriority w:val="1"/>
    <w:qFormat/>
    <w:rsid w:val="003B64C6"/>
    <w:pPr>
      <w:numPr>
        <w:ilvl w:val="1"/>
        <w:numId w:val="2"/>
      </w:numPr>
      <w:outlineLvl w:val="1"/>
    </w:pPr>
    <w:rPr>
      <w:rFonts w:eastAsiaTheme="majorEastAsia" w:cstheme="majorBidi"/>
      <w:bCs/>
      <w:szCs w:val="26"/>
    </w:rPr>
  </w:style>
  <w:style w:type="paragraph" w:styleId="Heading3">
    <w:name w:val="heading 3"/>
    <w:aliases w:val="h3,Heading 3 Char1,Heading 3 Char Char,Heading 3 Char1 Char Char,Heading 3 Char Char Char Char,Heading 3 Char1 Char Char Char Char,Heading 3 Char Char Char Char Char Char,Heading 3 Char Char1 Char Char Char,H3,H31,Heading C,(Alt+3),L3,h31,h32"/>
    <w:next w:val="L3Para"/>
    <w:link w:val="Heading3Char"/>
    <w:uiPriority w:val="1"/>
    <w:qFormat/>
    <w:rsid w:val="003B64C6"/>
    <w:pPr>
      <w:numPr>
        <w:ilvl w:val="2"/>
        <w:numId w:val="2"/>
      </w:numPr>
      <w:outlineLvl w:val="2"/>
    </w:pPr>
    <w:rPr>
      <w:rFonts w:eastAsiaTheme="majorEastAsia" w:cstheme="majorBidi"/>
      <w:bCs/>
    </w:rPr>
  </w:style>
  <w:style w:type="paragraph" w:styleId="Heading4">
    <w:name w:val="heading 4"/>
    <w:aliases w:val="Heading 4 Char1,Heading 4 Char Char,h4,Heading 4 Char2,Heading 4 Char1 Char1,Heading 4 Char Char Char1,Heading 4 Char Char1,Heading 4 Char1 Char Char Char Char,Heading 4 Char Char Char Char Char C,Second Level Heading HM,Subhead C,H4,14,l4,4"/>
    <w:next w:val="L4Para"/>
    <w:link w:val="Heading4Char"/>
    <w:uiPriority w:val="1"/>
    <w:qFormat/>
    <w:rsid w:val="003B64C6"/>
    <w:pPr>
      <w:numPr>
        <w:ilvl w:val="3"/>
        <w:numId w:val="2"/>
      </w:numPr>
      <w:outlineLvl w:val="3"/>
    </w:pPr>
    <w:rPr>
      <w:rFonts w:eastAsiaTheme="majorEastAsia" w:cstheme="majorBidi"/>
      <w:bCs/>
      <w:iCs/>
    </w:rPr>
  </w:style>
  <w:style w:type="paragraph" w:styleId="Heading5">
    <w:name w:val="heading 5"/>
    <w:aliases w:val="h5,test,Third Level Heading,H5"/>
    <w:next w:val="L5Para"/>
    <w:link w:val="Heading5Char"/>
    <w:uiPriority w:val="1"/>
    <w:qFormat/>
    <w:rsid w:val="003B64C6"/>
    <w:pPr>
      <w:numPr>
        <w:ilvl w:val="4"/>
        <w:numId w:val="1"/>
      </w:numPr>
      <w:outlineLvl w:val="4"/>
    </w:pPr>
    <w:rPr>
      <w:rFonts w:eastAsiaTheme="majorEastAsia" w:cstheme="majorBidi"/>
    </w:rPr>
  </w:style>
  <w:style w:type="paragraph" w:styleId="Heading6">
    <w:name w:val="heading 6"/>
    <w:basedOn w:val="Normal"/>
    <w:next w:val="Normal"/>
    <w:link w:val="Heading6Char"/>
    <w:uiPriority w:val="10"/>
    <w:semiHidden/>
    <w:qFormat/>
    <w:rsid w:val="003B64C6"/>
    <w:pPr>
      <w:keepLines/>
      <w:outlineLvl w:val="5"/>
    </w:pPr>
    <w:rPr>
      <w:rFonts w:eastAsiaTheme="majorEastAsia" w:cstheme="majorBidi"/>
      <w:iCs/>
    </w:rPr>
  </w:style>
  <w:style w:type="paragraph" w:styleId="Heading7">
    <w:name w:val="heading 7"/>
    <w:basedOn w:val="Normal"/>
    <w:next w:val="Normal"/>
    <w:link w:val="Heading7Char"/>
    <w:uiPriority w:val="10"/>
    <w:semiHidden/>
    <w:qFormat/>
    <w:rsid w:val="003B64C6"/>
    <w:pPr>
      <w:keepLines/>
      <w:outlineLvl w:val="6"/>
    </w:pPr>
    <w:rPr>
      <w:rFonts w:eastAsiaTheme="majorEastAsia" w:cstheme="majorBidi"/>
      <w:iCs/>
    </w:rPr>
  </w:style>
  <w:style w:type="paragraph" w:styleId="Heading8">
    <w:name w:val="heading 8"/>
    <w:basedOn w:val="Normal"/>
    <w:next w:val="Normal"/>
    <w:link w:val="Heading8Char"/>
    <w:uiPriority w:val="10"/>
    <w:semiHidden/>
    <w:qFormat/>
    <w:rsid w:val="003B64C6"/>
    <w:pPr>
      <w:keepLines/>
      <w:outlineLvl w:val="7"/>
    </w:pPr>
    <w:rPr>
      <w:rFonts w:eastAsiaTheme="majorEastAsia" w:cstheme="majorBidi"/>
    </w:rPr>
  </w:style>
  <w:style w:type="paragraph" w:styleId="Heading9">
    <w:name w:val="heading 9"/>
    <w:basedOn w:val="Normal"/>
    <w:next w:val="Normal"/>
    <w:link w:val="Heading9Char"/>
    <w:uiPriority w:val="10"/>
    <w:semiHidden/>
    <w:qFormat/>
    <w:rsid w:val="003B64C6"/>
    <w:pPr>
      <w:keepLines/>
      <w:outlineLvl w:val="8"/>
    </w:pPr>
    <w:rPr>
      <w:rFonts w:eastAsiaTheme="majorEastAsia" w:cstheme="majorBid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1Para">
    <w:name w:val="L1Para"/>
    <w:next w:val="Normal"/>
    <w:uiPriority w:val="2"/>
    <w:qFormat/>
    <w:rsid w:val="003B64C6"/>
    <w:pPr>
      <w:ind w:left="720"/>
    </w:pPr>
  </w:style>
  <w:style w:type="paragraph" w:customStyle="1" w:styleId="L2Para">
    <w:name w:val="L2Para"/>
    <w:next w:val="Normal"/>
    <w:uiPriority w:val="2"/>
    <w:qFormat/>
    <w:rsid w:val="003B64C6"/>
    <w:pPr>
      <w:ind w:left="720"/>
    </w:pPr>
  </w:style>
  <w:style w:type="paragraph" w:customStyle="1" w:styleId="L3Para">
    <w:name w:val="L3Para"/>
    <w:next w:val="Normal"/>
    <w:uiPriority w:val="2"/>
    <w:qFormat/>
    <w:rsid w:val="003B64C6"/>
    <w:pPr>
      <w:ind w:left="1644"/>
    </w:pPr>
  </w:style>
  <w:style w:type="character" w:customStyle="1" w:styleId="Heading1Char">
    <w:name w:val="Heading 1 Char"/>
    <w:aliases w:val="h1 Char,Attribute Heading 1 Char,H1 Char,Roman 14 B Heading Char,Roman 14 B Heading1 Char,Roman 14 B Heading2 Char,Roman 14 B Heading11 Char,new page/chapter Char,1st level Char,(Alt+1) Char,Part Char,H1 (TOC) Char,2 Char,Heading Char"/>
    <w:basedOn w:val="DefaultParagraphFont"/>
    <w:link w:val="Heading1"/>
    <w:uiPriority w:val="1"/>
    <w:rsid w:val="005E5560"/>
    <w:rPr>
      <w:rFonts w:eastAsiaTheme="majorEastAsia" w:cstheme="majorBidi"/>
      <w:b/>
      <w:bCs/>
      <w:caps/>
      <w:szCs w:val="28"/>
    </w:rPr>
  </w:style>
  <w:style w:type="character" w:customStyle="1" w:styleId="Heading2Char">
    <w:name w:val="Heading 2 Char"/>
    <w:aliases w:val="h2 Char,Heading 2 Char1 Char,Heading 2 Char Char Char,Heading 2 Char2 Char Char1,Heading 2 Char1 Char Char Char1,Heading 2 Char Char Char Char Char,Heading 2 Char Char1 Char Char,Heading 2 Char2 Char Char Char,Heading B Char"/>
    <w:basedOn w:val="DefaultParagraphFont"/>
    <w:link w:val="Heading2"/>
    <w:uiPriority w:val="1"/>
    <w:rsid w:val="003B64C6"/>
    <w:rPr>
      <w:rFonts w:eastAsiaTheme="majorEastAsia" w:cstheme="majorBidi"/>
      <w:bCs/>
      <w:szCs w:val="26"/>
    </w:rPr>
  </w:style>
  <w:style w:type="paragraph" w:customStyle="1" w:styleId="L4Para">
    <w:name w:val="L4Para"/>
    <w:next w:val="Normal"/>
    <w:uiPriority w:val="2"/>
    <w:qFormat/>
    <w:rsid w:val="003B64C6"/>
    <w:pPr>
      <w:ind w:left="2160"/>
    </w:pPr>
  </w:style>
  <w:style w:type="character" w:customStyle="1" w:styleId="Heading3Char">
    <w:name w:val="Heading 3 Char"/>
    <w:aliases w:val="h3 Char,Heading 3 Char1 Char,Heading 3 Char Char Char,Heading 3 Char1 Char Char Char,Heading 3 Char Char Char Char Char,Heading 3 Char1 Char Char Char Char Char,Heading 3 Char Char Char Char Char Char Char,H3 Char,H31 Char,Heading C Char"/>
    <w:basedOn w:val="DefaultParagraphFont"/>
    <w:link w:val="Heading3"/>
    <w:uiPriority w:val="1"/>
    <w:rsid w:val="003B64C6"/>
    <w:rPr>
      <w:rFonts w:eastAsiaTheme="majorEastAsia" w:cstheme="majorBidi"/>
      <w:bCs/>
    </w:rPr>
  </w:style>
  <w:style w:type="character" w:customStyle="1" w:styleId="Heading4Char">
    <w:name w:val="Heading 4 Char"/>
    <w:aliases w:val="Heading 4 Char1 Char,Heading 4 Char Char Char,h4 Char,Heading 4 Char2 Char,Heading 4 Char1 Char1 Char,Heading 4 Char Char Char1 Char,Heading 4 Char Char1 Char,Heading 4 Char1 Char Char Char Char Char,Second Level Heading HM Char,H4 Char"/>
    <w:basedOn w:val="DefaultParagraphFont"/>
    <w:link w:val="Heading4"/>
    <w:uiPriority w:val="1"/>
    <w:rsid w:val="003B64C6"/>
    <w:rPr>
      <w:rFonts w:eastAsiaTheme="majorEastAsia" w:cstheme="majorBidi"/>
      <w:bCs/>
      <w:iCs/>
    </w:rPr>
  </w:style>
  <w:style w:type="character" w:customStyle="1" w:styleId="Heading5Char">
    <w:name w:val="Heading 5 Char"/>
    <w:aliases w:val="h5 Char,test Char,Third Level Heading Char,H5 Char"/>
    <w:basedOn w:val="DefaultParagraphFont"/>
    <w:link w:val="Heading5"/>
    <w:uiPriority w:val="1"/>
    <w:rsid w:val="003B64C6"/>
    <w:rPr>
      <w:rFonts w:eastAsiaTheme="majorEastAsia" w:cstheme="majorBidi"/>
    </w:rPr>
  </w:style>
  <w:style w:type="character" w:customStyle="1" w:styleId="Heading6Char">
    <w:name w:val="Heading 6 Char"/>
    <w:basedOn w:val="DefaultParagraphFont"/>
    <w:link w:val="Heading6"/>
    <w:uiPriority w:val="10"/>
    <w:semiHidden/>
    <w:rsid w:val="003B64C6"/>
    <w:rPr>
      <w:rFonts w:eastAsiaTheme="majorEastAsia" w:cstheme="majorBidi"/>
      <w:iCs/>
    </w:rPr>
  </w:style>
  <w:style w:type="character" w:customStyle="1" w:styleId="Heading7Char">
    <w:name w:val="Heading 7 Char"/>
    <w:basedOn w:val="DefaultParagraphFont"/>
    <w:link w:val="Heading7"/>
    <w:uiPriority w:val="10"/>
    <w:semiHidden/>
    <w:rsid w:val="003B64C6"/>
    <w:rPr>
      <w:rFonts w:eastAsiaTheme="majorEastAsia" w:cstheme="majorBidi"/>
      <w:iCs/>
    </w:rPr>
  </w:style>
  <w:style w:type="character" w:customStyle="1" w:styleId="Heading8Char">
    <w:name w:val="Heading 8 Char"/>
    <w:basedOn w:val="DefaultParagraphFont"/>
    <w:link w:val="Heading8"/>
    <w:uiPriority w:val="10"/>
    <w:semiHidden/>
    <w:rsid w:val="003B64C6"/>
    <w:rPr>
      <w:rFonts w:eastAsiaTheme="majorEastAsia" w:cstheme="majorBidi"/>
    </w:rPr>
  </w:style>
  <w:style w:type="character" w:customStyle="1" w:styleId="Heading9Char">
    <w:name w:val="Heading 9 Char"/>
    <w:basedOn w:val="DefaultParagraphFont"/>
    <w:link w:val="Heading9"/>
    <w:uiPriority w:val="10"/>
    <w:semiHidden/>
    <w:rsid w:val="003B64C6"/>
    <w:rPr>
      <w:rFonts w:eastAsiaTheme="majorEastAsia" w:cstheme="majorBidi"/>
      <w:iCs/>
    </w:rPr>
  </w:style>
  <w:style w:type="paragraph" w:customStyle="1" w:styleId="L5Para">
    <w:name w:val="L5Para"/>
    <w:next w:val="Normal"/>
    <w:uiPriority w:val="2"/>
    <w:qFormat/>
    <w:rsid w:val="003B64C6"/>
    <w:pPr>
      <w:ind w:left="2880"/>
    </w:pPr>
  </w:style>
  <w:style w:type="paragraph" w:styleId="BalloonText">
    <w:name w:val="Balloon Text"/>
    <w:basedOn w:val="Normal"/>
    <w:link w:val="BalloonTextChar"/>
    <w:uiPriority w:val="99"/>
    <w:semiHidden/>
    <w:unhideWhenUsed/>
    <w:rsid w:val="00577F06"/>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7F06"/>
    <w:rPr>
      <w:rFonts w:ascii="Tahoma" w:eastAsia="Times New Roman" w:hAnsi="Tahoma" w:cs="Tahoma"/>
      <w:sz w:val="16"/>
      <w:szCs w:val="16"/>
    </w:rPr>
  </w:style>
  <w:style w:type="paragraph" w:customStyle="1" w:styleId="Schedule1">
    <w:name w:val="Schedule 1"/>
    <w:next w:val="ScheduleName"/>
    <w:uiPriority w:val="5"/>
    <w:qFormat/>
    <w:rsid w:val="003B64C6"/>
    <w:pPr>
      <w:pageBreakBefore/>
      <w:numPr>
        <w:numId w:val="6"/>
      </w:numPr>
      <w:spacing w:before="480"/>
      <w:jc w:val="center"/>
      <w:outlineLvl w:val="0"/>
    </w:pPr>
    <w:rPr>
      <w:b/>
      <w:caps/>
    </w:rPr>
  </w:style>
  <w:style w:type="paragraph" w:customStyle="1" w:styleId="Style1">
    <w:name w:val="Style (1)"/>
    <w:uiPriority w:val="3"/>
    <w:qFormat/>
    <w:rsid w:val="003B64C6"/>
    <w:pPr>
      <w:numPr>
        <w:numId w:val="3"/>
      </w:numPr>
    </w:pPr>
  </w:style>
  <w:style w:type="paragraph" w:customStyle="1" w:styleId="Stylei">
    <w:name w:val="Style (i)"/>
    <w:uiPriority w:val="3"/>
    <w:qFormat/>
    <w:rsid w:val="00A4436D"/>
    <w:pPr>
      <w:numPr>
        <w:numId w:val="4"/>
      </w:numPr>
    </w:pPr>
  </w:style>
  <w:style w:type="paragraph" w:customStyle="1" w:styleId="StyleA0">
    <w:name w:val="Style A"/>
    <w:uiPriority w:val="3"/>
    <w:qFormat/>
    <w:rsid w:val="003B64C6"/>
    <w:pPr>
      <w:numPr>
        <w:numId w:val="5"/>
      </w:numPr>
    </w:pPr>
  </w:style>
  <w:style w:type="table" w:styleId="TableGrid">
    <w:name w:val="Table Grid"/>
    <w:basedOn w:val="TableNormal"/>
    <w:rsid w:val="00AC5F19"/>
    <w:pPr>
      <w:spacing w:before="0"/>
      <w:jc w:val="left"/>
    </w:pPr>
    <w:rPr>
      <w:rFonts w:eastAsia="Verdana" w:cs="Times New Roman"/>
      <w:lang w:eastAsia="en-IE"/>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cPr>
      <w:shd w:val="clear" w:color="auto" w:fill="auto"/>
      <w:vAlign w:val="center"/>
    </w:tcPr>
    <w:tblStylePr w:type="firstRow">
      <w:pPr>
        <w:wordWrap/>
        <w:spacing w:beforeLines="0" w:before="0" w:beforeAutospacing="0" w:afterLines="0" w:after="0" w:afterAutospacing="0" w:line="264" w:lineRule="auto"/>
        <w:ind w:leftChars="0" w:left="0" w:rightChars="0" w:right="0"/>
      </w:pPr>
      <w:rPr>
        <w:rFonts w:ascii="Arial" w:hAnsi="Arial"/>
        <w:b/>
        <w:color w:val="auto"/>
        <w:sz w:val="20"/>
      </w:rPr>
      <w:tblPr/>
      <w:tcPr>
        <w:shd w:val="clear" w:color="auto" w:fill="auto"/>
      </w:tcPr>
    </w:tblStylePr>
  </w:style>
  <w:style w:type="paragraph" w:styleId="Header">
    <w:name w:val="header"/>
    <w:basedOn w:val="Normal"/>
    <w:link w:val="HeaderChar"/>
    <w:uiPriority w:val="99"/>
    <w:semiHidden/>
    <w:rsid w:val="00827475"/>
    <w:pPr>
      <w:tabs>
        <w:tab w:val="center" w:pos="4513"/>
        <w:tab w:val="right" w:pos="9026"/>
      </w:tabs>
    </w:pPr>
    <w:rPr>
      <w:rFonts w:eastAsiaTheme="minorHAnsi" w:cstheme="minorBidi"/>
    </w:rPr>
  </w:style>
  <w:style w:type="character" w:customStyle="1" w:styleId="HeaderChar">
    <w:name w:val="Header Char"/>
    <w:basedOn w:val="DefaultParagraphFont"/>
    <w:link w:val="Header"/>
    <w:uiPriority w:val="99"/>
    <w:semiHidden/>
    <w:rsid w:val="001B5196"/>
  </w:style>
  <w:style w:type="paragraph" w:styleId="Footer">
    <w:name w:val="footer"/>
    <w:basedOn w:val="Normal"/>
    <w:link w:val="FooterChar"/>
    <w:uiPriority w:val="99"/>
    <w:semiHidden/>
    <w:rsid w:val="00827475"/>
    <w:pPr>
      <w:tabs>
        <w:tab w:val="center" w:pos="4513"/>
        <w:tab w:val="right" w:pos="9026"/>
      </w:tabs>
    </w:pPr>
    <w:rPr>
      <w:rFonts w:eastAsiaTheme="minorHAnsi" w:cstheme="minorBidi"/>
    </w:rPr>
  </w:style>
  <w:style w:type="character" w:customStyle="1" w:styleId="FooterChar">
    <w:name w:val="Footer Char"/>
    <w:basedOn w:val="DefaultParagraphFont"/>
    <w:link w:val="Footer"/>
    <w:uiPriority w:val="99"/>
    <w:semiHidden/>
    <w:rsid w:val="001B5196"/>
  </w:style>
  <w:style w:type="paragraph" w:styleId="FootnoteText">
    <w:name w:val="footnote text"/>
    <w:basedOn w:val="Normal"/>
    <w:link w:val="FootnoteTextChar"/>
    <w:uiPriority w:val="99"/>
    <w:semiHidden/>
    <w:rsid w:val="00E354AF"/>
    <w:pPr>
      <w:ind w:left="113" w:hanging="113"/>
    </w:pPr>
    <w:rPr>
      <w:rFonts w:eastAsiaTheme="minorHAnsi" w:cstheme="minorBidi"/>
      <w:i/>
      <w:sz w:val="16"/>
    </w:rPr>
  </w:style>
  <w:style w:type="character" w:customStyle="1" w:styleId="FootnoteTextChar">
    <w:name w:val="Footnote Text Char"/>
    <w:basedOn w:val="DefaultParagraphFont"/>
    <w:link w:val="FootnoteText"/>
    <w:uiPriority w:val="99"/>
    <w:semiHidden/>
    <w:rsid w:val="008663DE"/>
    <w:rPr>
      <w:i/>
      <w:sz w:val="16"/>
    </w:rPr>
  </w:style>
  <w:style w:type="character" w:styleId="FootnoteReference">
    <w:name w:val="footnote reference"/>
    <w:basedOn w:val="DefaultParagraphFont"/>
    <w:uiPriority w:val="99"/>
    <w:semiHidden/>
    <w:rsid w:val="00E9610A"/>
    <w:rPr>
      <w:rFonts w:ascii="Arial" w:hAnsi="Arial"/>
      <w:b/>
      <w:sz w:val="20"/>
      <w:vertAlign w:val="superscript"/>
    </w:rPr>
  </w:style>
  <w:style w:type="paragraph" w:customStyle="1" w:styleId="Schedule2">
    <w:name w:val="Schedule 2"/>
    <w:next w:val="L1Para"/>
    <w:uiPriority w:val="6"/>
    <w:qFormat/>
    <w:rsid w:val="003B64C6"/>
    <w:pPr>
      <w:numPr>
        <w:ilvl w:val="1"/>
        <w:numId w:val="6"/>
      </w:numPr>
      <w:outlineLvl w:val="1"/>
    </w:pPr>
  </w:style>
  <w:style w:type="paragraph" w:customStyle="1" w:styleId="Schedule3">
    <w:name w:val="Schedule 3"/>
    <w:next w:val="L2Para"/>
    <w:uiPriority w:val="6"/>
    <w:qFormat/>
    <w:rsid w:val="003B64C6"/>
    <w:pPr>
      <w:numPr>
        <w:ilvl w:val="2"/>
        <w:numId w:val="6"/>
      </w:numPr>
      <w:outlineLvl w:val="2"/>
    </w:pPr>
  </w:style>
  <w:style w:type="paragraph" w:customStyle="1" w:styleId="Schedule4">
    <w:name w:val="Schedule 4"/>
    <w:next w:val="L3Para"/>
    <w:uiPriority w:val="6"/>
    <w:qFormat/>
    <w:rsid w:val="003B64C6"/>
    <w:pPr>
      <w:numPr>
        <w:ilvl w:val="3"/>
        <w:numId w:val="6"/>
      </w:numPr>
      <w:outlineLvl w:val="3"/>
    </w:pPr>
  </w:style>
  <w:style w:type="paragraph" w:customStyle="1" w:styleId="Schedule5">
    <w:name w:val="Schedule 5"/>
    <w:next w:val="L4Para"/>
    <w:uiPriority w:val="6"/>
    <w:qFormat/>
    <w:rsid w:val="003B64C6"/>
    <w:pPr>
      <w:numPr>
        <w:ilvl w:val="4"/>
        <w:numId w:val="6"/>
      </w:numPr>
      <w:outlineLvl w:val="4"/>
    </w:pPr>
  </w:style>
  <w:style w:type="paragraph" w:customStyle="1" w:styleId="ScheduleName">
    <w:name w:val="Schedule Name"/>
    <w:basedOn w:val="Normal"/>
    <w:next w:val="Normal"/>
    <w:uiPriority w:val="5"/>
    <w:qFormat/>
    <w:rsid w:val="003B64C6"/>
    <w:pPr>
      <w:jc w:val="center"/>
    </w:pPr>
    <w:rPr>
      <w:b/>
      <w:lang w:val="en-GB"/>
    </w:rPr>
  </w:style>
  <w:style w:type="paragraph" w:styleId="TOC1">
    <w:name w:val="toc 1"/>
    <w:next w:val="Normal"/>
    <w:autoRedefine/>
    <w:uiPriority w:val="39"/>
    <w:unhideWhenUsed/>
    <w:rsid w:val="000F4BF0"/>
    <w:pPr>
      <w:ind w:left="226" w:hanging="113"/>
    </w:pPr>
    <w:rPr>
      <w:b/>
      <w:caps/>
    </w:rPr>
  </w:style>
  <w:style w:type="paragraph" w:customStyle="1" w:styleId="SectionHeadings">
    <w:name w:val="SectionHeadings"/>
    <w:next w:val="Normal"/>
    <w:uiPriority w:val="6"/>
    <w:semiHidden/>
    <w:qFormat/>
    <w:rsid w:val="003B64C6"/>
    <w:pPr>
      <w:spacing w:before="480"/>
    </w:pPr>
  </w:style>
  <w:style w:type="paragraph" w:customStyle="1" w:styleId="Stylea">
    <w:name w:val="Style (a)"/>
    <w:uiPriority w:val="3"/>
    <w:qFormat/>
    <w:rsid w:val="0047459D"/>
    <w:pPr>
      <w:numPr>
        <w:numId w:val="8"/>
      </w:numPr>
    </w:pPr>
  </w:style>
  <w:style w:type="table" w:customStyle="1" w:styleId="ALGplaintable">
    <w:name w:val="ALG plain table"/>
    <w:basedOn w:val="TableNormal"/>
    <w:uiPriority w:val="99"/>
    <w:rsid w:val="00AC5F19"/>
    <w:pPr>
      <w:spacing w:befor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Pr>
    <w:tcPr>
      <w:vAlign w:val="center"/>
    </w:tcPr>
  </w:style>
  <w:style w:type="paragraph" w:styleId="TOCHeading">
    <w:name w:val="TOC Heading"/>
    <w:basedOn w:val="Heading1"/>
    <w:next w:val="Normal"/>
    <w:uiPriority w:val="39"/>
    <w:semiHidden/>
    <w:unhideWhenUsed/>
    <w:rsid w:val="009301E9"/>
    <w:pPr>
      <w:keepNext/>
      <w:keepLines/>
      <w:numPr>
        <w:numId w:val="0"/>
      </w:numPr>
      <w:spacing w:before="480" w:line="276" w:lineRule="auto"/>
      <w:jc w:val="left"/>
      <w:outlineLvl w:val="9"/>
    </w:pPr>
    <w:rPr>
      <w:rFonts w:asciiTheme="majorHAnsi" w:hAnsiTheme="majorHAnsi"/>
      <w:caps w:val="0"/>
      <w:sz w:val="28"/>
      <w:lang w:val="en-US" w:eastAsia="ja-JP"/>
    </w:rPr>
  </w:style>
  <w:style w:type="paragraph" w:customStyle="1" w:styleId="ParaNoSpacing">
    <w:name w:val="Para NoSpacing"/>
    <w:uiPriority w:val="4"/>
    <w:unhideWhenUsed/>
    <w:qFormat/>
    <w:rsid w:val="00FA123E"/>
    <w:pPr>
      <w:spacing w:before="0"/>
    </w:pPr>
    <w:rPr>
      <w:rFonts w:eastAsia="Times New Roman" w:cs="Times New Roman"/>
    </w:rPr>
  </w:style>
  <w:style w:type="paragraph" w:customStyle="1" w:styleId="Appendix1">
    <w:name w:val="Appendix 1"/>
    <w:next w:val="AppendixName"/>
    <w:uiPriority w:val="7"/>
    <w:qFormat/>
    <w:rsid w:val="003B64C6"/>
    <w:pPr>
      <w:pageBreakBefore/>
      <w:numPr>
        <w:numId w:val="7"/>
      </w:numPr>
      <w:spacing w:before="480"/>
      <w:jc w:val="center"/>
      <w:outlineLvl w:val="0"/>
    </w:pPr>
    <w:rPr>
      <w:rFonts w:eastAsia="Times New Roman" w:cs="Times New Roman"/>
      <w:b/>
      <w:caps/>
    </w:rPr>
  </w:style>
  <w:style w:type="paragraph" w:customStyle="1" w:styleId="Appendix3">
    <w:name w:val="Appendix 3"/>
    <w:next w:val="L2Para"/>
    <w:uiPriority w:val="8"/>
    <w:qFormat/>
    <w:rsid w:val="003B64C6"/>
    <w:pPr>
      <w:numPr>
        <w:ilvl w:val="2"/>
        <w:numId w:val="7"/>
      </w:numPr>
    </w:pPr>
  </w:style>
  <w:style w:type="paragraph" w:customStyle="1" w:styleId="Appendix2">
    <w:name w:val="Appendix 2"/>
    <w:next w:val="L1Para"/>
    <w:uiPriority w:val="8"/>
    <w:qFormat/>
    <w:rsid w:val="003B64C6"/>
    <w:pPr>
      <w:numPr>
        <w:ilvl w:val="1"/>
        <w:numId w:val="7"/>
      </w:numPr>
    </w:pPr>
  </w:style>
  <w:style w:type="paragraph" w:customStyle="1" w:styleId="Appendix4">
    <w:name w:val="Appendix 4"/>
    <w:next w:val="L3Para"/>
    <w:uiPriority w:val="8"/>
    <w:qFormat/>
    <w:rsid w:val="003B64C6"/>
    <w:pPr>
      <w:numPr>
        <w:ilvl w:val="3"/>
        <w:numId w:val="7"/>
      </w:numPr>
    </w:pPr>
  </w:style>
  <w:style w:type="paragraph" w:customStyle="1" w:styleId="Appendix5">
    <w:name w:val="Appendix 5"/>
    <w:next w:val="L4Para"/>
    <w:uiPriority w:val="8"/>
    <w:qFormat/>
    <w:rsid w:val="005E5560"/>
    <w:pPr>
      <w:numPr>
        <w:ilvl w:val="4"/>
        <w:numId w:val="7"/>
      </w:numPr>
    </w:pPr>
  </w:style>
  <w:style w:type="paragraph" w:customStyle="1" w:styleId="AppendixName">
    <w:name w:val="Appendix Name"/>
    <w:next w:val="Appendix2"/>
    <w:uiPriority w:val="7"/>
    <w:semiHidden/>
    <w:qFormat/>
    <w:rsid w:val="003B64C6"/>
    <w:pPr>
      <w:jc w:val="center"/>
    </w:pPr>
    <w:rPr>
      <w:rFonts w:eastAsia="Times New Roman" w:cs="Times New Roman"/>
      <w:b/>
    </w:rPr>
  </w:style>
  <w:style w:type="paragraph" w:styleId="TOC2">
    <w:name w:val="toc 2"/>
    <w:next w:val="Normal"/>
    <w:autoRedefine/>
    <w:uiPriority w:val="39"/>
    <w:unhideWhenUsed/>
    <w:rsid w:val="000F4BF0"/>
    <w:pPr>
      <w:ind w:left="226" w:hanging="113"/>
    </w:pPr>
    <w:rPr>
      <w:rFonts w:eastAsia="Times New Roman" w:cs="Times New Roman"/>
      <w:b/>
      <w:caps/>
    </w:rPr>
  </w:style>
  <w:style w:type="paragraph" w:customStyle="1" w:styleId="DefinitionsL1">
    <w:name w:val="DefinitionsL1"/>
    <w:basedOn w:val="Normal"/>
    <w:uiPriority w:val="3"/>
    <w:qFormat/>
    <w:rsid w:val="0012359F"/>
    <w:pPr>
      <w:numPr>
        <w:numId w:val="9"/>
      </w:numPr>
      <w:ind w:left="720"/>
    </w:pPr>
  </w:style>
  <w:style w:type="paragraph" w:customStyle="1" w:styleId="DefinitionsL2">
    <w:name w:val="DefinitionsL2"/>
    <w:basedOn w:val="DefinitionsL1"/>
    <w:next w:val="DefinitionsL1"/>
    <w:uiPriority w:val="3"/>
    <w:qFormat/>
    <w:rsid w:val="0012359F"/>
    <w:pPr>
      <w:numPr>
        <w:ilvl w:val="1"/>
      </w:numPr>
    </w:pPr>
  </w:style>
  <w:style w:type="paragraph" w:customStyle="1" w:styleId="DefinitionsL3">
    <w:name w:val="DefinitionsL3"/>
    <w:basedOn w:val="DefinitionsL2"/>
    <w:next w:val="DefinitionsL1"/>
    <w:uiPriority w:val="3"/>
    <w:qFormat/>
    <w:rsid w:val="0012359F"/>
    <w:pPr>
      <w:numPr>
        <w:ilvl w:val="2"/>
      </w:numPr>
    </w:pPr>
  </w:style>
  <w:style w:type="paragraph" w:styleId="Title">
    <w:name w:val="Title"/>
    <w:basedOn w:val="Normal"/>
    <w:next w:val="Normal"/>
    <w:link w:val="TitleChar"/>
    <w:uiPriority w:val="4"/>
    <w:qFormat/>
    <w:rsid w:val="00CD21EF"/>
    <w:pPr>
      <w:spacing w:before="360"/>
      <w:contextualSpacing/>
      <w:jc w:val="center"/>
    </w:pPr>
    <w:rPr>
      <w:rFonts w:eastAsiaTheme="majorEastAsia" w:cstheme="majorBidi"/>
      <w:b/>
      <w:color w:val="252525" w:themeColor="text2" w:themeShade="BF"/>
      <w:spacing w:val="5"/>
      <w:kern w:val="28"/>
      <w:szCs w:val="52"/>
    </w:rPr>
  </w:style>
  <w:style w:type="character" w:customStyle="1" w:styleId="TitleChar">
    <w:name w:val="Title Char"/>
    <w:basedOn w:val="DefaultParagraphFont"/>
    <w:link w:val="Title"/>
    <w:uiPriority w:val="4"/>
    <w:rsid w:val="00CD21EF"/>
    <w:rPr>
      <w:rFonts w:eastAsiaTheme="majorEastAsia" w:cstheme="majorBidi"/>
      <w:b/>
      <w:color w:val="252525" w:themeColor="text2" w:themeShade="BF"/>
      <w:spacing w:val="5"/>
      <w:kern w:val="28"/>
      <w:szCs w:val="52"/>
    </w:rPr>
  </w:style>
  <w:style w:type="character" w:styleId="Hyperlink">
    <w:name w:val="Hyperlink"/>
    <w:basedOn w:val="DefaultParagraphFont"/>
    <w:uiPriority w:val="99"/>
    <w:unhideWhenUsed/>
    <w:rsid w:val="00CD21EF"/>
    <w:rPr>
      <w:color w:val="6B9F25" w:themeColor="hyperlink"/>
      <w:u w:val="single"/>
    </w:rPr>
  </w:style>
  <w:style w:type="paragraph" w:customStyle="1" w:styleId="ACBulletLv1">
    <w:name w:val="AC Bullet Lv 1"/>
    <w:basedOn w:val="Normal"/>
    <w:rsid w:val="003E79DD"/>
    <w:pPr>
      <w:numPr>
        <w:numId w:val="12"/>
      </w:numPr>
      <w:adjustRightInd w:val="0"/>
      <w:spacing w:before="0" w:after="220" w:line="240" w:lineRule="auto"/>
      <w:outlineLvl w:val="0"/>
    </w:pPr>
    <w:rPr>
      <w:rFonts w:ascii="Times New Roman" w:hAnsi="Times New Roman"/>
      <w:sz w:val="22"/>
      <w:szCs w:val="22"/>
      <w:lang w:eastAsia="en-IE"/>
    </w:rPr>
  </w:style>
  <w:style w:type="paragraph" w:customStyle="1" w:styleId="ACBulletLv2">
    <w:name w:val="AC Bullet Lv 2"/>
    <w:basedOn w:val="Normal"/>
    <w:rsid w:val="003E79DD"/>
    <w:pPr>
      <w:numPr>
        <w:ilvl w:val="1"/>
        <w:numId w:val="12"/>
      </w:numPr>
      <w:adjustRightInd w:val="0"/>
      <w:spacing w:before="0" w:after="220" w:line="240" w:lineRule="auto"/>
      <w:outlineLvl w:val="1"/>
    </w:pPr>
    <w:rPr>
      <w:rFonts w:ascii="Times New Roman" w:hAnsi="Times New Roman"/>
      <w:sz w:val="22"/>
      <w:szCs w:val="22"/>
      <w:lang w:eastAsia="en-IE"/>
    </w:rPr>
  </w:style>
  <w:style w:type="paragraph" w:customStyle="1" w:styleId="ACBulletLv3">
    <w:name w:val="AC Bullet Lv 3"/>
    <w:basedOn w:val="Normal"/>
    <w:rsid w:val="003E79DD"/>
    <w:pPr>
      <w:numPr>
        <w:ilvl w:val="2"/>
        <w:numId w:val="12"/>
      </w:numPr>
      <w:adjustRightInd w:val="0"/>
      <w:spacing w:before="0" w:after="220" w:line="240" w:lineRule="auto"/>
      <w:outlineLvl w:val="2"/>
    </w:pPr>
    <w:rPr>
      <w:rFonts w:ascii="Times New Roman" w:hAnsi="Times New Roman"/>
      <w:sz w:val="22"/>
      <w:szCs w:val="22"/>
      <w:lang w:eastAsia="en-IE"/>
    </w:rPr>
  </w:style>
  <w:style w:type="paragraph" w:customStyle="1" w:styleId="ACBulletLv4">
    <w:name w:val="AC Bullet Lv 4"/>
    <w:basedOn w:val="Normal"/>
    <w:rsid w:val="003E79DD"/>
    <w:pPr>
      <w:numPr>
        <w:ilvl w:val="3"/>
        <w:numId w:val="12"/>
      </w:numPr>
      <w:adjustRightInd w:val="0"/>
      <w:spacing w:before="0" w:after="220" w:line="240" w:lineRule="auto"/>
      <w:outlineLvl w:val="3"/>
    </w:pPr>
    <w:rPr>
      <w:rFonts w:ascii="Times New Roman" w:hAnsi="Times New Roman"/>
      <w:sz w:val="22"/>
      <w:szCs w:val="22"/>
      <w:lang w:eastAsia="en-IE"/>
    </w:rPr>
  </w:style>
  <w:style w:type="paragraph" w:customStyle="1" w:styleId="ACBulletLv5">
    <w:name w:val="AC Bullet Lv 5"/>
    <w:basedOn w:val="Normal"/>
    <w:rsid w:val="003E79DD"/>
    <w:pPr>
      <w:numPr>
        <w:ilvl w:val="4"/>
        <w:numId w:val="12"/>
      </w:numPr>
      <w:adjustRightInd w:val="0"/>
      <w:spacing w:before="0" w:after="220" w:line="240" w:lineRule="auto"/>
      <w:outlineLvl w:val="4"/>
    </w:pPr>
    <w:rPr>
      <w:rFonts w:ascii="Times New Roman" w:hAnsi="Times New Roman"/>
      <w:sz w:val="22"/>
      <w:szCs w:val="22"/>
      <w:lang w:eastAsia="en-IE"/>
    </w:rPr>
  </w:style>
  <w:style w:type="paragraph" w:customStyle="1" w:styleId="ACLevel1">
    <w:name w:val="AC Level 1"/>
    <w:basedOn w:val="Normal"/>
    <w:rsid w:val="00A14F10"/>
    <w:pPr>
      <w:numPr>
        <w:numId w:val="13"/>
      </w:numPr>
      <w:adjustRightInd w:val="0"/>
      <w:spacing w:before="0" w:after="220" w:line="240" w:lineRule="auto"/>
      <w:outlineLvl w:val="0"/>
    </w:pPr>
    <w:rPr>
      <w:rFonts w:ascii="Times New Roman" w:hAnsi="Times New Roman"/>
      <w:sz w:val="22"/>
      <w:szCs w:val="24"/>
      <w:lang w:eastAsia="en-IE"/>
    </w:rPr>
  </w:style>
  <w:style w:type="paragraph" w:customStyle="1" w:styleId="ACLevel2">
    <w:name w:val="AC Level 2"/>
    <w:basedOn w:val="Normal"/>
    <w:rsid w:val="00A14F10"/>
    <w:pPr>
      <w:numPr>
        <w:ilvl w:val="1"/>
        <w:numId w:val="13"/>
      </w:numPr>
      <w:adjustRightInd w:val="0"/>
      <w:spacing w:before="0" w:after="220" w:line="240" w:lineRule="auto"/>
      <w:outlineLvl w:val="1"/>
    </w:pPr>
    <w:rPr>
      <w:rFonts w:ascii="Times New Roman" w:hAnsi="Times New Roman"/>
      <w:sz w:val="22"/>
      <w:szCs w:val="24"/>
      <w:lang w:eastAsia="en-IE"/>
    </w:rPr>
  </w:style>
  <w:style w:type="paragraph" w:customStyle="1" w:styleId="ACLevel3">
    <w:name w:val="AC Level 3"/>
    <w:basedOn w:val="Normal"/>
    <w:rsid w:val="00A14F10"/>
    <w:pPr>
      <w:numPr>
        <w:ilvl w:val="2"/>
        <w:numId w:val="13"/>
      </w:numPr>
      <w:adjustRightInd w:val="0"/>
      <w:spacing w:before="0" w:after="220" w:line="240" w:lineRule="auto"/>
      <w:outlineLvl w:val="2"/>
    </w:pPr>
    <w:rPr>
      <w:rFonts w:ascii="Times New Roman" w:hAnsi="Times New Roman"/>
      <w:sz w:val="22"/>
      <w:szCs w:val="24"/>
      <w:lang w:eastAsia="en-IE"/>
    </w:rPr>
  </w:style>
  <w:style w:type="character" w:customStyle="1" w:styleId="ACLevel3asheadingtext">
    <w:name w:val="AC Level 3 as heading (text)"/>
    <w:rsid w:val="00A14F10"/>
    <w:rPr>
      <w:rFonts w:cs="Times New Roman"/>
      <w:b/>
    </w:rPr>
  </w:style>
  <w:style w:type="paragraph" w:customStyle="1" w:styleId="ACLevel4">
    <w:name w:val="AC Level 4"/>
    <w:basedOn w:val="Normal"/>
    <w:rsid w:val="00A14F10"/>
    <w:pPr>
      <w:numPr>
        <w:ilvl w:val="3"/>
        <w:numId w:val="13"/>
      </w:numPr>
      <w:adjustRightInd w:val="0"/>
      <w:spacing w:before="0" w:after="220" w:line="240" w:lineRule="auto"/>
      <w:outlineLvl w:val="3"/>
    </w:pPr>
    <w:rPr>
      <w:rFonts w:ascii="Times New Roman" w:hAnsi="Times New Roman"/>
      <w:sz w:val="22"/>
      <w:szCs w:val="24"/>
      <w:lang w:eastAsia="en-IE"/>
    </w:rPr>
  </w:style>
  <w:style w:type="paragraph" w:customStyle="1" w:styleId="ACLevel5">
    <w:name w:val="AC Level 5"/>
    <w:basedOn w:val="Normal"/>
    <w:rsid w:val="00A14F10"/>
    <w:pPr>
      <w:numPr>
        <w:ilvl w:val="4"/>
        <w:numId w:val="13"/>
      </w:numPr>
      <w:adjustRightInd w:val="0"/>
      <w:spacing w:before="0" w:after="220" w:line="240" w:lineRule="auto"/>
      <w:outlineLvl w:val="4"/>
    </w:pPr>
    <w:rPr>
      <w:rFonts w:ascii="Times New Roman" w:hAnsi="Times New Roman"/>
      <w:sz w:val="22"/>
      <w:szCs w:val="24"/>
      <w:lang w:eastAsia="en-IE"/>
    </w:rPr>
  </w:style>
  <w:style w:type="paragraph" w:styleId="ListParagraph">
    <w:name w:val="List Paragraph"/>
    <w:aliases w:val="igunore,Subtitle Cover Page"/>
    <w:basedOn w:val="Normal"/>
    <w:link w:val="ListParagraphChar"/>
    <w:uiPriority w:val="34"/>
    <w:qFormat/>
    <w:rsid w:val="00021AE6"/>
    <w:pPr>
      <w:ind w:left="720"/>
      <w:contextualSpacing/>
    </w:pPr>
  </w:style>
  <w:style w:type="paragraph" w:customStyle="1" w:styleId="Default">
    <w:name w:val="Default"/>
    <w:rsid w:val="00927E5D"/>
    <w:pPr>
      <w:autoSpaceDE w:val="0"/>
      <w:autoSpaceDN w:val="0"/>
      <w:adjustRightInd w:val="0"/>
      <w:spacing w:before="0" w:line="240" w:lineRule="auto"/>
      <w:jc w:val="left"/>
    </w:pPr>
    <w:rPr>
      <w:rFonts w:ascii="Calibri" w:hAnsi="Calibri" w:cs="Calibri"/>
      <w:color w:val="000000"/>
      <w:sz w:val="24"/>
      <w:szCs w:val="24"/>
    </w:rPr>
  </w:style>
  <w:style w:type="character" w:customStyle="1" w:styleId="ListParagraphChar">
    <w:name w:val="List Paragraph Char"/>
    <w:aliases w:val="igunore Char,Subtitle Cover Page Char"/>
    <w:link w:val="ListParagraph"/>
    <w:uiPriority w:val="34"/>
    <w:rsid w:val="00FF34C1"/>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169939">
      <w:bodyDiv w:val="1"/>
      <w:marLeft w:val="0"/>
      <w:marRight w:val="0"/>
      <w:marTop w:val="0"/>
      <w:marBottom w:val="0"/>
      <w:divBdr>
        <w:top w:val="none" w:sz="0" w:space="0" w:color="auto"/>
        <w:left w:val="none" w:sz="0" w:space="0" w:color="auto"/>
        <w:bottom w:val="none" w:sz="0" w:space="0" w:color="auto"/>
        <w:right w:val="none" w:sz="0" w:space="0" w:color="auto"/>
      </w:divBdr>
    </w:div>
    <w:div w:id="73550090">
      <w:bodyDiv w:val="1"/>
      <w:marLeft w:val="0"/>
      <w:marRight w:val="0"/>
      <w:marTop w:val="0"/>
      <w:marBottom w:val="0"/>
      <w:divBdr>
        <w:top w:val="none" w:sz="0" w:space="0" w:color="auto"/>
        <w:left w:val="none" w:sz="0" w:space="0" w:color="auto"/>
        <w:bottom w:val="none" w:sz="0" w:space="0" w:color="auto"/>
        <w:right w:val="none" w:sz="0" w:space="0" w:color="auto"/>
      </w:divBdr>
    </w:div>
    <w:div w:id="461268565">
      <w:bodyDiv w:val="1"/>
      <w:marLeft w:val="0"/>
      <w:marRight w:val="0"/>
      <w:marTop w:val="0"/>
      <w:marBottom w:val="0"/>
      <w:divBdr>
        <w:top w:val="none" w:sz="0" w:space="0" w:color="auto"/>
        <w:left w:val="none" w:sz="0" w:space="0" w:color="auto"/>
        <w:bottom w:val="none" w:sz="0" w:space="0" w:color="auto"/>
        <w:right w:val="none" w:sz="0" w:space="0" w:color="auto"/>
      </w:divBdr>
    </w:div>
    <w:div w:id="921380402">
      <w:bodyDiv w:val="1"/>
      <w:marLeft w:val="0"/>
      <w:marRight w:val="0"/>
      <w:marTop w:val="0"/>
      <w:marBottom w:val="0"/>
      <w:divBdr>
        <w:top w:val="none" w:sz="0" w:space="0" w:color="auto"/>
        <w:left w:val="none" w:sz="0" w:space="0" w:color="auto"/>
        <w:bottom w:val="none" w:sz="0" w:space="0" w:color="auto"/>
        <w:right w:val="none" w:sz="0" w:space="0" w:color="auto"/>
      </w:divBdr>
    </w:div>
    <w:div w:id="1221287510">
      <w:bodyDiv w:val="1"/>
      <w:marLeft w:val="0"/>
      <w:marRight w:val="0"/>
      <w:marTop w:val="0"/>
      <w:marBottom w:val="0"/>
      <w:divBdr>
        <w:top w:val="none" w:sz="0" w:space="0" w:color="auto"/>
        <w:left w:val="none" w:sz="0" w:space="0" w:color="auto"/>
        <w:bottom w:val="none" w:sz="0" w:space="0" w:color="auto"/>
        <w:right w:val="none" w:sz="0" w:space="0" w:color="auto"/>
      </w:divBdr>
    </w:div>
    <w:div w:id="1247036842">
      <w:bodyDiv w:val="1"/>
      <w:marLeft w:val="0"/>
      <w:marRight w:val="0"/>
      <w:marTop w:val="0"/>
      <w:marBottom w:val="0"/>
      <w:divBdr>
        <w:top w:val="none" w:sz="0" w:space="0" w:color="auto"/>
        <w:left w:val="none" w:sz="0" w:space="0" w:color="auto"/>
        <w:bottom w:val="none" w:sz="0" w:space="0" w:color="auto"/>
        <w:right w:val="none" w:sz="0" w:space="0" w:color="auto"/>
      </w:divBdr>
    </w:div>
    <w:div w:id="1765373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amp;LTemplates\WorkgroupTemplates\ALGAgreement.dotm"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Aspect">
  <a:themeElements>
    <a:clrScheme name="Aspect">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Aspect">
      <a:maj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Aspect">
      <a:fillStyleLst>
        <a:solidFill>
          <a:schemeClr val="phClr"/>
        </a:solidFill>
        <a:gradFill rotWithShape="1">
          <a:gsLst>
            <a:gs pos="0">
              <a:schemeClr val="phClr">
                <a:tint val="65000"/>
                <a:satMod val="270000"/>
              </a:schemeClr>
            </a:gs>
            <a:gs pos="25000">
              <a:schemeClr val="phClr">
                <a:tint val="60000"/>
                <a:satMod val="300000"/>
              </a:schemeClr>
            </a:gs>
            <a:gs pos="100000">
              <a:schemeClr val="phClr">
                <a:tint val="29000"/>
                <a:satMod val="400000"/>
              </a:schemeClr>
            </a:gs>
          </a:gsLst>
          <a:lin ang="16200000" scaled="1"/>
        </a:gradFill>
        <a:gradFill rotWithShape="1">
          <a:gsLst>
            <a:gs pos="0">
              <a:schemeClr val="phClr">
                <a:shade val="45000"/>
                <a:satMod val="155000"/>
              </a:schemeClr>
            </a:gs>
            <a:gs pos="60000">
              <a:schemeClr val="phClr">
                <a:shade val="95000"/>
                <a:satMod val="150000"/>
              </a:schemeClr>
            </a:gs>
            <a:gs pos="100000">
              <a:schemeClr val="phClr">
                <a:tint val="87000"/>
                <a:satMod val="250000"/>
              </a:schemeClr>
            </a:gs>
          </a:gsLst>
          <a:lin ang="16200000" scaled="0"/>
        </a:gradFill>
      </a:fillStyleLst>
      <a:lnStyleLst>
        <a:ln w="9525" cap="flat" cmpd="sng" algn="ctr">
          <a:solidFill>
            <a:schemeClr val="phClr">
              <a:satMod val="150000"/>
            </a:schemeClr>
          </a:solidFill>
          <a:prstDash val="solid"/>
        </a:ln>
        <a:ln w="42500" cap="flat" cmpd="sng" algn="ctr">
          <a:solidFill>
            <a:schemeClr val="phClr"/>
          </a:solidFill>
          <a:prstDash val="solid"/>
        </a:ln>
        <a:ln w="38100" cap="flat" cmpd="sng" algn="ctr">
          <a:solidFill>
            <a:schemeClr val="phClr"/>
          </a:solidFill>
          <a:prstDash val="solid"/>
        </a:ln>
      </a:lnStyleLst>
      <a:effectStyleLst>
        <a:effectStyle>
          <a:effectLst>
            <a:outerShdw blurRad="65500" dist="38100" dir="5400000" rotWithShape="0">
              <a:srgbClr val="000000">
                <a:alpha val="40000"/>
              </a:srgbClr>
            </a:outerShdw>
          </a:effectLst>
        </a:effectStyle>
        <a:effectStyle>
          <a:effectLst>
            <a:outerShdw blurRad="65500" dist="38100" dir="5400000" rotWithShape="0">
              <a:srgbClr val="000000">
                <a:alpha val="40000"/>
              </a:srgbClr>
            </a:outerShdw>
          </a:effectLst>
        </a:effectStyle>
        <a:effectStyle>
          <a:effectLst>
            <a:outerShdw blurRad="65500" dist="38100" dir="5400000" rotWithShape="0">
              <a:srgbClr val="000000">
                <a:alpha val="40000"/>
              </a:srgbClr>
            </a:outerShdw>
          </a:effectLst>
          <a:scene3d>
            <a:camera prst="orthographicFront" fov="0">
              <a:rot lat="0" lon="0" rev="0"/>
            </a:camera>
            <a:lightRig rig="contrasting" dir="t">
              <a:rot lat="0" lon="0" rev="12000000"/>
            </a:lightRig>
          </a:scene3d>
          <a:sp3d prstMaterial="powder">
            <a:bevelT h="50800"/>
          </a:sp3d>
        </a:effectStyle>
      </a:effectStyleLst>
      <a:bgFillStyleLst>
        <a:solidFill>
          <a:schemeClr val="phClr"/>
        </a:solidFill>
        <a:gradFill rotWithShape="1">
          <a:gsLst>
            <a:gs pos="0">
              <a:schemeClr val="phClr">
                <a:shade val="35000"/>
                <a:satMod val="150000"/>
              </a:schemeClr>
            </a:gs>
            <a:gs pos="45000">
              <a:schemeClr val="phClr">
                <a:shade val="68000"/>
                <a:satMod val="155000"/>
              </a:schemeClr>
            </a:gs>
            <a:gs pos="100000">
              <a:schemeClr val="phClr">
                <a:tint val="70000"/>
                <a:satMod val="175000"/>
              </a:schemeClr>
            </a:gs>
          </a:gsLst>
          <a:lin ang="16200000" scaled="0"/>
        </a:gradFill>
        <a:blipFill>
          <a:blip xmlns:r="http://schemas.openxmlformats.org/officeDocument/2006/relationships" r:embed="rId1">
            <a:duotone>
              <a:schemeClr val="phClr">
                <a:shade val="800"/>
                <a:satMod val="150000"/>
              </a:schemeClr>
              <a:schemeClr val="phClr">
                <a:tint val="80000"/>
                <a:satMod val="150000"/>
              </a:schemeClr>
            </a:duotone>
          </a:blip>
          <a:tile tx="0" ty="0" sx="75000" sy="75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2FD460-EEEF-480F-8818-80A4984A8D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ALGAgreement</Template>
  <TotalTime>0</TotalTime>
  <Pages>33</Pages>
  <Words>10596</Words>
  <Characters>60401</Characters>
  <Application>Microsoft Office Word</Application>
  <DocSecurity>0</DocSecurity>
  <PresentationFormat/>
  <Lines>503</Lines>
  <Paragraphs>141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70856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2026-06-16T12:54:00Z</dcterms:created>
  <dcterms:modified xsi:type="dcterms:W3CDTF">2026-06-17T09:12:00Z</dcterms:modified>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Footer">
    <vt:lpwstr>M-25292508-1</vt:lpwstr>
  </property>
</Properties>
</file>