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77612C0" w:rsidR="002D441D" w:rsidRPr="00E1757E" w:rsidRDefault="00F353B9" w:rsidP="00591898">
      <w:pPr>
        <w:pStyle w:val="Body"/>
        <w:rPr>
          <w:rFonts w:cs="Arial"/>
          <w:b/>
          <w:noProof/>
          <w:szCs w:val="20"/>
        </w:rPr>
      </w:pPr>
      <w:r w:rsidRPr="00E1757E">
        <w:rPr>
          <w:rFonts w:cs="Arial"/>
          <w:b/>
          <w:noProof/>
          <w:color w:val="2B579A"/>
          <w:szCs w:val="20"/>
          <w:shd w:val="clear" w:color="auto" w:fill="E6E6E6"/>
        </w:rPr>
        <mc:AlternateContent>
          <mc:Choice Requires="wps">
            <w:drawing>
              <wp:anchor distT="0" distB="0" distL="114300" distR="114300" simplePos="0" relativeHeight="251658241" behindDoc="1" locked="0" layoutInCell="1" allowOverlap="1" wp14:anchorId="44C842C3" wp14:editId="2350AA51">
                <wp:simplePos x="0" y="0"/>
                <wp:positionH relativeFrom="column">
                  <wp:posOffset>-535305</wp:posOffset>
                </wp:positionH>
                <wp:positionV relativeFrom="paragraph">
                  <wp:posOffset>-1030605</wp:posOffset>
                </wp:positionV>
                <wp:extent cx="7559675" cy="5057775"/>
                <wp:effectExtent l="0" t="0" r="9525" b="9525"/>
                <wp:wrapNone/>
                <wp:docPr id="4" name="Rectangle 4"/>
                <wp:cNvGraphicFramePr/>
                <a:graphic xmlns:a="http://schemas.openxmlformats.org/drawingml/2006/main">
                  <a:graphicData uri="http://schemas.microsoft.com/office/word/2010/wordprocessingShape">
                    <wps:wsp>
                      <wps:cNvSpPr/>
                      <wps:spPr>
                        <a:xfrm>
                          <a:off x="0" y="0"/>
                          <a:ext cx="7559675" cy="5057775"/>
                        </a:xfrm>
                        <a:prstGeom prst="rect">
                          <a:avLst/>
                        </a:prstGeom>
                        <a:solidFill>
                          <a:srgbClr val="005C3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73EF" id="Rectangle 4" o:spid="_x0000_s1026" style="position:absolute;margin-left:-42.15pt;margin-top:-81.15pt;width:595.25pt;height:398.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" fillcolor="#005c3b" strokecolor="#1f3763 [1604]" strokeweight="1pt"/>
            </w:pict>
          </mc:Fallback>
        </mc:AlternateContent>
      </w:r>
      <w:r w:rsidRPr="00E1757E">
        <w:rPr>
          <w:rFonts w:cs="Arial"/>
          <w:b/>
          <w:noProof/>
          <w:color w:val="2B579A"/>
          <w:szCs w:val="20"/>
          <w:shd w:val="clear" w:color="auto" w:fill="E6E6E6"/>
        </w:rPr>
        <w:drawing>
          <wp:anchor distT="0" distB="0" distL="114300" distR="114300" simplePos="0" relativeHeight="251658242" behindDoc="1" locked="0" layoutInCell="1" allowOverlap="1" wp14:anchorId="6AFA719B" wp14:editId="669A457D">
            <wp:simplePos x="0" y="0"/>
            <wp:positionH relativeFrom="column">
              <wp:posOffset>3619500</wp:posOffset>
            </wp:positionH>
            <wp:positionV relativeFrom="paragraph">
              <wp:posOffset>-379095</wp:posOffset>
            </wp:positionV>
            <wp:extent cx="2820670" cy="520596"/>
            <wp:effectExtent l="0" t="0" r="0" b="635"/>
            <wp:wrapNone/>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670" cy="520596"/>
                    </a:xfrm>
                    <a:prstGeom prst="rect">
                      <a:avLst/>
                    </a:prstGeom>
                  </pic:spPr>
                </pic:pic>
              </a:graphicData>
            </a:graphic>
            <wp14:sizeRelH relativeFrom="page">
              <wp14:pctWidth>0</wp14:pctWidth>
            </wp14:sizeRelH>
            <wp14:sizeRelV relativeFrom="page">
              <wp14:pctHeight>0</wp14:pctHeight>
            </wp14:sizeRelV>
          </wp:anchor>
        </w:drawing>
      </w:r>
    </w:p>
    <w:p w14:paraId="4E3E4905" w14:textId="5A1FEFE9" w:rsidR="002D441D" w:rsidRPr="00E1757E" w:rsidRDefault="00F353B9">
      <w:pPr>
        <w:adjustRightInd/>
        <w:rPr>
          <w:rFonts w:cs="Arial"/>
          <w:b/>
          <w:noProof/>
          <w:szCs w:val="20"/>
        </w:rPr>
      </w:pPr>
      <w:r w:rsidRPr="00E1757E">
        <w:rPr>
          <w:rFonts w:cs="Arial"/>
          <w:noProof/>
          <w:color w:val="2B579A"/>
          <w:sz w:val="22"/>
          <w:shd w:val="clear" w:color="auto" w:fill="E6E6E6"/>
        </w:rPr>
        <mc:AlternateContent>
          <mc:Choice Requires="wps">
            <w:drawing>
              <wp:anchor distT="0" distB="0" distL="114300" distR="114300" simplePos="0" relativeHeight="251658244" behindDoc="0" locked="0" layoutInCell="1" allowOverlap="1" wp14:anchorId="70D20C98" wp14:editId="5F777ABC">
                <wp:simplePos x="0" y="0"/>
                <wp:positionH relativeFrom="column">
                  <wp:posOffset>1888489</wp:posOffset>
                </wp:positionH>
                <wp:positionV relativeFrom="paragraph">
                  <wp:posOffset>1591945</wp:posOffset>
                </wp:positionV>
                <wp:extent cx="4924425" cy="22288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924425" cy="2228850"/>
                        </a:xfrm>
                        <a:prstGeom prst="rect">
                          <a:avLst/>
                        </a:prstGeom>
                        <a:noFill/>
                        <a:ln w="6350">
                          <a:noFill/>
                        </a:ln>
                      </wps:spPr>
                      <wps:txbx>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20C98" id="_x0000_t202" coordsize="21600,21600" o:spt="202" path="m,l,21600r21600,l21600,xe">
                <v:stroke joinstyle="miter"/>
                <v:path gradientshapeok="t" o:connecttype="rect"/>
              </v:shapetype>
              <v:shape id="Text Box 7" o:spid="_x0000_s1026" type="#_x0000_t202" style="position:absolute;margin-left:148.7pt;margin-top:125.35pt;width:387.7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" filled="f" stroked="f" strokeweight=".5pt">
                <v:textbox inset="0,0,0,0">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v:textbox>
              </v:shape>
            </w:pict>
          </mc:Fallback>
        </mc:AlternateContent>
      </w:r>
      <w:r w:rsidRPr="00E1757E">
        <w:rPr>
          <w:rFonts w:cs="Arial"/>
          <w:noProof/>
          <w:color w:val="2B579A"/>
          <w:sz w:val="22"/>
          <w:shd w:val="clear" w:color="auto" w:fill="E6E6E6"/>
        </w:rPr>
        <mc:AlternateContent>
          <mc:Choice Requires="wps">
            <w:drawing>
              <wp:anchor distT="0" distB="0" distL="114300" distR="114300" simplePos="0" relativeHeight="251658240" behindDoc="1" locked="0" layoutInCell="1" allowOverlap="1" wp14:anchorId="623B455E" wp14:editId="1CDB5E79">
                <wp:simplePos x="0" y="0"/>
                <wp:positionH relativeFrom="column">
                  <wp:posOffset>-644525</wp:posOffset>
                </wp:positionH>
                <wp:positionV relativeFrom="paragraph">
                  <wp:posOffset>3378200</wp:posOffset>
                </wp:positionV>
                <wp:extent cx="7670800" cy="6091598"/>
                <wp:effectExtent l="0" t="0" r="0" b="4445"/>
                <wp:wrapNone/>
                <wp:docPr id="19" name="Rectangle 19"/>
                <wp:cNvGraphicFramePr/>
                <a:graphic xmlns:a="http://schemas.openxmlformats.org/drawingml/2006/main">
                  <a:graphicData uri="http://schemas.microsoft.com/office/word/2010/wordprocessingShape">
                    <wps:wsp>
                      <wps:cNvSpPr/>
                      <wps:spPr>
                        <a:xfrm>
                          <a:off x="0" y="0"/>
                          <a:ext cx="7670800" cy="6091598"/>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BE6EB" w14:textId="54324975" w:rsidR="00F353B9" w:rsidRDefault="00F353B9" w:rsidP="00F353B9">
                            <w:pPr>
                              <w:jc w:val="center"/>
                            </w:pPr>
                            <w: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B455E" id="Rectangle 19" o:spid="_x0000_s1027" style="position:absolute;margin-left:-50.75pt;margin-top:266pt;width:604pt;height:47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" stroked="f" strokeweight="1pt">
                <v:fill r:id="rId13" o:title="" recolor="t" rotate="t" type="frame"/>
                <v:textbox inset="0,0,0,0">
                  <w:txbxContent>
                    <w:p w14:paraId="414BE6EB" w14:textId="54324975" w:rsidR="00F353B9" w:rsidRDefault="00F353B9" w:rsidP="00F353B9">
                      <w:pPr>
                        <w:jc w:val="center"/>
                      </w:pPr>
                      <w:r>
                        <w:t xml:space="preserve">       </w:t>
                      </w:r>
                    </w:p>
                  </w:txbxContent>
                </v:textbox>
              </v:rect>
            </w:pict>
          </mc:Fallback>
        </mc:AlternateContent>
      </w:r>
      <w:r w:rsidR="002D441D" w:rsidRPr="00E1757E">
        <w:rPr>
          <w:rFonts w:cs="Arial"/>
          <w:b/>
          <w:noProof/>
          <w:szCs w:val="20"/>
        </w:rPr>
        <w:br w:type="page"/>
      </w:r>
    </w:p>
    <w:p w14:paraId="054A7530" w14:textId="75CA05E7" w:rsidR="00FA0CC9" w:rsidRPr="00E1757E" w:rsidRDefault="00FA0CC9" w:rsidP="00627E5B">
      <w:pPr>
        <w:pStyle w:val="Body"/>
        <w:jc w:val="center"/>
        <w:rPr>
          <w:rFonts w:cs="Arial"/>
          <w:b/>
          <w:noProof/>
          <w:szCs w:val="20"/>
        </w:rPr>
      </w:pPr>
    </w:p>
    <w:p w14:paraId="5DAB6C7B" w14:textId="1643A127" w:rsidR="00627E5B" w:rsidRDefault="00627E5B" w:rsidP="00627E5B">
      <w:pPr>
        <w:pStyle w:val="Body"/>
        <w:jc w:val="center"/>
        <w:rPr>
          <w:rFonts w:cs="Arial"/>
          <w:szCs w:val="20"/>
          <w:lang w:val="en-GB"/>
        </w:rPr>
      </w:pPr>
    </w:p>
    <w:p w14:paraId="19E69077" w14:textId="3B7C376B" w:rsidR="00015982" w:rsidRPr="00015982" w:rsidRDefault="00015982" w:rsidP="00015982">
      <w:pPr>
        <w:pStyle w:val="Body"/>
        <w:rPr>
          <w:rFonts w:cs="Arial"/>
          <w:b/>
          <w:bCs/>
          <w:szCs w:val="20"/>
        </w:rPr>
      </w:pPr>
      <w:bookmarkStart w:id="0" w:name="_Toc132737034"/>
      <w:r w:rsidRPr="00015982">
        <w:rPr>
          <w:rFonts w:cs="Arial"/>
          <w:b/>
          <w:bCs/>
          <w:szCs w:val="20"/>
        </w:rPr>
        <w:t xml:space="preserve">Appendix </w:t>
      </w:r>
      <w:r w:rsidR="00DA1017">
        <w:rPr>
          <w:rFonts w:cs="Arial"/>
          <w:b/>
          <w:bCs/>
          <w:szCs w:val="20"/>
        </w:rPr>
        <w:t>2</w:t>
      </w:r>
      <w:r w:rsidRPr="00015982">
        <w:rPr>
          <w:rFonts w:cs="Arial"/>
          <w:b/>
          <w:bCs/>
          <w:szCs w:val="20"/>
        </w:rPr>
        <w:t xml:space="preserve">: </w:t>
      </w:r>
      <w:bookmarkEnd w:id="0"/>
      <w:r w:rsidR="00FD6F1B">
        <w:rPr>
          <w:rFonts w:cs="Arial"/>
          <w:b/>
          <w:bCs/>
          <w:szCs w:val="20"/>
        </w:rPr>
        <w:t xml:space="preserve">Framework </w:t>
      </w:r>
      <w:r w:rsidR="00A34425">
        <w:rPr>
          <w:rFonts w:cs="Arial"/>
          <w:b/>
          <w:bCs/>
          <w:szCs w:val="20"/>
        </w:rPr>
        <w:t>Task Order</w:t>
      </w:r>
      <w:r w:rsidRPr="00015982">
        <w:rPr>
          <w:rFonts w:cs="Arial"/>
          <w:b/>
          <w:bCs/>
          <w:szCs w:val="20"/>
        </w:rPr>
        <w:t xml:space="preserve"> </w:t>
      </w:r>
    </w:p>
    <w:p w14:paraId="3D40DCE7" w14:textId="77777777" w:rsidR="00015982" w:rsidRPr="00015982" w:rsidRDefault="00015982" w:rsidP="00015982">
      <w:pPr>
        <w:pStyle w:val="Body"/>
        <w:rPr>
          <w:rFonts w:cs="Arial"/>
          <w:szCs w:val="20"/>
        </w:rPr>
      </w:pPr>
      <w:r w:rsidRPr="00015982">
        <w:rPr>
          <w:rFonts w:cs="Arial"/>
          <w:szCs w:val="20"/>
        </w:rPr>
        <w:t xml:space="preserve">To: </w:t>
      </w:r>
    </w:p>
    <w:p w14:paraId="7C67622E" w14:textId="77777777" w:rsidR="00015982" w:rsidRPr="00015982" w:rsidRDefault="00015982" w:rsidP="00015982">
      <w:pPr>
        <w:pStyle w:val="Body"/>
        <w:rPr>
          <w:rFonts w:cs="Arial"/>
          <w:szCs w:val="20"/>
        </w:rPr>
      </w:pPr>
    </w:p>
    <w:tbl>
      <w:tblPr>
        <w:tblStyle w:val="TableGrid"/>
        <w:tblW w:w="9923" w:type="dxa"/>
        <w:tblInd w:w="137" w:type="dxa"/>
        <w:tblLook w:val="04A0" w:firstRow="1" w:lastRow="0" w:firstColumn="1" w:lastColumn="0" w:noHBand="0" w:noVBand="1"/>
      </w:tblPr>
      <w:tblGrid>
        <w:gridCol w:w="3260"/>
        <w:gridCol w:w="6663"/>
      </w:tblGrid>
      <w:tr w:rsidR="00015982" w:rsidRPr="00015982" w14:paraId="15C80A01" w14:textId="77777777" w:rsidTr="001B4550">
        <w:tc>
          <w:tcPr>
            <w:tcW w:w="3260" w:type="dxa"/>
          </w:tcPr>
          <w:p w14:paraId="252E7DDE" w14:textId="77777777" w:rsidR="00015982" w:rsidRPr="00015982" w:rsidRDefault="00015982" w:rsidP="00015982">
            <w:pPr>
              <w:pStyle w:val="Body"/>
              <w:rPr>
                <w:rFonts w:cs="Arial"/>
                <w:szCs w:val="20"/>
                <w:lang w:val="en-GB"/>
              </w:rPr>
            </w:pPr>
            <w:r w:rsidRPr="00015982">
              <w:rPr>
                <w:rFonts w:cs="Arial"/>
                <w:szCs w:val="20"/>
                <w:lang w:val="en-GB"/>
              </w:rPr>
              <w:t xml:space="preserve">Framework Member </w:t>
            </w:r>
          </w:p>
        </w:tc>
        <w:tc>
          <w:tcPr>
            <w:tcW w:w="6663" w:type="dxa"/>
          </w:tcPr>
          <w:p w14:paraId="039F6A92" w14:textId="1ED4DD18" w:rsidR="00015982" w:rsidRPr="00015982" w:rsidRDefault="00015982" w:rsidP="00015982">
            <w:pPr>
              <w:pStyle w:val="Body"/>
              <w:rPr>
                <w:rFonts w:cs="Arial"/>
                <w:b/>
                <w:szCs w:val="20"/>
                <w:lang w:val="en-GB"/>
              </w:rPr>
            </w:pPr>
          </w:p>
        </w:tc>
      </w:tr>
    </w:tbl>
    <w:p w14:paraId="36348D39" w14:textId="77777777" w:rsidR="00015982" w:rsidRPr="00015982" w:rsidRDefault="00015982" w:rsidP="00015982">
      <w:pPr>
        <w:pStyle w:val="Body"/>
        <w:rPr>
          <w:rFonts w:cs="Arial"/>
          <w:b/>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2"/>
      </w:tblGrid>
      <w:tr w:rsidR="00015982" w:rsidRPr="00015982" w14:paraId="09514DD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191A9AC7" w14:textId="77777777" w:rsidR="00015982" w:rsidRPr="00015982" w:rsidRDefault="00015982" w:rsidP="00015982">
            <w:pPr>
              <w:pStyle w:val="Body"/>
              <w:rPr>
                <w:rFonts w:cs="Arial"/>
                <w:szCs w:val="20"/>
                <w:lang w:val="en-US"/>
              </w:rPr>
            </w:pPr>
            <w:r w:rsidRPr="00015982">
              <w:rPr>
                <w:rFonts w:cs="Arial"/>
                <w:szCs w:val="20"/>
                <w:lang w:val="en-US"/>
              </w:rPr>
              <w:t>Issue Date</w:t>
            </w:r>
          </w:p>
        </w:tc>
        <w:tc>
          <w:tcPr>
            <w:tcW w:w="6662" w:type="dxa"/>
            <w:tcBorders>
              <w:top w:val="single" w:sz="4" w:space="0" w:color="auto"/>
              <w:left w:val="single" w:sz="4" w:space="0" w:color="auto"/>
              <w:bottom w:val="single" w:sz="4" w:space="0" w:color="auto"/>
              <w:right w:val="single" w:sz="4" w:space="0" w:color="auto"/>
            </w:tcBorders>
            <w:hideMark/>
          </w:tcPr>
          <w:p w14:paraId="2CB07A51" w14:textId="20E49518" w:rsidR="00015982" w:rsidRPr="00015982" w:rsidRDefault="00015982" w:rsidP="00015982">
            <w:pPr>
              <w:pStyle w:val="Body"/>
              <w:rPr>
                <w:rFonts w:cs="Arial"/>
                <w:szCs w:val="20"/>
                <w:lang w:val="en-US"/>
              </w:rPr>
            </w:pPr>
          </w:p>
        </w:tc>
      </w:tr>
      <w:tr w:rsidR="00015982" w:rsidRPr="00015982" w14:paraId="5F2A6547"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tcPr>
          <w:p w14:paraId="0F2417D6" w14:textId="77777777" w:rsidR="00015982" w:rsidRPr="00015982" w:rsidRDefault="00015982" w:rsidP="00015982">
            <w:pPr>
              <w:pStyle w:val="Body"/>
              <w:rPr>
                <w:rFonts w:cs="Arial"/>
                <w:szCs w:val="20"/>
                <w:lang w:val="en-US"/>
              </w:rPr>
            </w:pPr>
            <w:r w:rsidRPr="00015982">
              <w:rPr>
                <w:rFonts w:cs="Arial"/>
                <w:szCs w:val="20"/>
                <w:lang w:val="en-US"/>
              </w:rPr>
              <w:t>Description of the Services</w:t>
            </w:r>
          </w:p>
          <w:p w14:paraId="76B32157" w14:textId="77777777" w:rsidR="00015982" w:rsidRPr="00015982" w:rsidRDefault="00015982" w:rsidP="00015982">
            <w:pPr>
              <w:pStyle w:val="Body"/>
              <w:rPr>
                <w:rFonts w:cs="Arial"/>
                <w:szCs w:val="20"/>
                <w:lang w:val="en-US"/>
              </w:rPr>
            </w:pPr>
          </w:p>
        </w:tc>
        <w:tc>
          <w:tcPr>
            <w:tcW w:w="6662" w:type="dxa"/>
            <w:tcBorders>
              <w:top w:val="single" w:sz="4" w:space="0" w:color="auto"/>
              <w:left w:val="single" w:sz="4" w:space="0" w:color="auto"/>
              <w:bottom w:val="single" w:sz="4" w:space="0" w:color="auto"/>
              <w:right w:val="single" w:sz="4" w:space="0" w:color="auto"/>
            </w:tcBorders>
          </w:tcPr>
          <w:p w14:paraId="5112F413" w14:textId="2F5DCA1C" w:rsidR="00015982" w:rsidRPr="00015982" w:rsidRDefault="00015982" w:rsidP="00015982">
            <w:pPr>
              <w:pStyle w:val="Body"/>
              <w:rPr>
                <w:rFonts w:cs="Arial"/>
                <w:szCs w:val="20"/>
                <w:lang w:val="en-US"/>
              </w:rPr>
            </w:pPr>
          </w:p>
        </w:tc>
      </w:tr>
      <w:tr w:rsidR="00015982" w:rsidRPr="00015982" w14:paraId="2C3424B9" w14:textId="77777777" w:rsidTr="005B3709">
        <w:trPr>
          <w:trHeight w:val="611"/>
          <w:jc w:val="center"/>
        </w:trPr>
        <w:tc>
          <w:tcPr>
            <w:tcW w:w="3261" w:type="dxa"/>
            <w:tcBorders>
              <w:top w:val="single" w:sz="4" w:space="0" w:color="auto"/>
              <w:left w:val="single" w:sz="4" w:space="0" w:color="auto"/>
              <w:bottom w:val="single" w:sz="4" w:space="0" w:color="auto"/>
              <w:right w:val="single" w:sz="4" w:space="0" w:color="auto"/>
            </w:tcBorders>
            <w:hideMark/>
          </w:tcPr>
          <w:p w14:paraId="787C2F9A" w14:textId="77777777" w:rsidR="00015982" w:rsidRPr="00015982" w:rsidRDefault="00015982" w:rsidP="00015982">
            <w:pPr>
              <w:pStyle w:val="Body"/>
              <w:rPr>
                <w:rFonts w:cs="Arial"/>
                <w:szCs w:val="20"/>
                <w:lang w:val="en-US"/>
              </w:rPr>
            </w:pPr>
            <w:r w:rsidRPr="00015982">
              <w:rPr>
                <w:rFonts w:cs="Arial"/>
                <w:szCs w:val="20"/>
                <w:lang w:val="en-US"/>
              </w:rPr>
              <w:t>Date for Commencement:</w:t>
            </w:r>
          </w:p>
        </w:tc>
        <w:tc>
          <w:tcPr>
            <w:tcW w:w="6662" w:type="dxa"/>
            <w:tcBorders>
              <w:top w:val="single" w:sz="4" w:space="0" w:color="auto"/>
              <w:left w:val="single" w:sz="4" w:space="0" w:color="auto"/>
              <w:bottom w:val="single" w:sz="4" w:space="0" w:color="auto"/>
              <w:right w:val="single" w:sz="4" w:space="0" w:color="auto"/>
            </w:tcBorders>
            <w:hideMark/>
          </w:tcPr>
          <w:p w14:paraId="4F3B2CD7" w14:textId="1997D5EF" w:rsidR="00015982" w:rsidRPr="00015982" w:rsidRDefault="00015982" w:rsidP="00015982">
            <w:pPr>
              <w:pStyle w:val="Body"/>
              <w:rPr>
                <w:rFonts w:cs="Arial"/>
                <w:szCs w:val="20"/>
                <w:lang w:val="en-US"/>
              </w:rPr>
            </w:pPr>
          </w:p>
        </w:tc>
      </w:tr>
      <w:tr w:rsidR="00015982" w:rsidRPr="00015982" w14:paraId="1F2BCEF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771A745" w14:textId="48CB0EE4" w:rsidR="00015982" w:rsidRPr="00015982" w:rsidRDefault="00015982" w:rsidP="00015982">
            <w:pPr>
              <w:pStyle w:val="Body"/>
              <w:rPr>
                <w:rFonts w:cs="Arial"/>
                <w:szCs w:val="20"/>
                <w:lang w:val="en-US"/>
              </w:rPr>
            </w:pPr>
            <w:r w:rsidRPr="00015982">
              <w:rPr>
                <w:rFonts w:cs="Arial"/>
                <w:szCs w:val="20"/>
                <w:lang w:val="en-US"/>
              </w:rPr>
              <w:t>Date for Completion of Services (as defined in the [</w:t>
            </w:r>
            <w:r w:rsidR="00C80718">
              <w:rPr>
                <w:rFonts w:cs="Arial"/>
                <w:szCs w:val="20"/>
                <w:lang w:val="en-US"/>
              </w:rPr>
              <w:t>Supply of Services Contract</w:t>
            </w:r>
            <w:r w:rsidRPr="00015982">
              <w:rPr>
                <w:rFonts w:cs="Arial"/>
                <w:szCs w:val="20"/>
                <w:lang w:val="en-US"/>
              </w:rPr>
              <w:t xml:space="preserve">]) </w:t>
            </w:r>
          </w:p>
        </w:tc>
        <w:tc>
          <w:tcPr>
            <w:tcW w:w="6662" w:type="dxa"/>
            <w:tcBorders>
              <w:top w:val="single" w:sz="4" w:space="0" w:color="auto"/>
              <w:left w:val="single" w:sz="4" w:space="0" w:color="auto"/>
              <w:bottom w:val="single" w:sz="4" w:space="0" w:color="auto"/>
              <w:right w:val="single" w:sz="4" w:space="0" w:color="auto"/>
            </w:tcBorders>
            <w:hideMark/>
          </w:tcPr>
          <w:p w14:paraId="0E2AE8A6" w14:textId="750E14B1" w:rsidR="00015982" w:rsidRPr="00015982" w:rsidRDefault="00015982" w:rsidP="00015982">
            <w:pPr>
              <w:pStyle w:val="Body"/>
              <w:rPr>
                <w:rFonts w:cs="Arial"/>
                <w:szCs w:val="20"/>
                <w:lang w:val="en-US"/>
              </w:rPr>
            </w:pPr>
          </w:p>
        </w:tc>
      </w:tr>
      <w:tr w:rsidR="00015982" w:rsidRPr="00015982" w14:paraId="079B33FD"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EAFCF71" w14:textId="77777777" w:rsidR="00015982" w:rsidRPr="00015982" w:rsidRDefault="00015982" w:rsidP="00015982">
            <w:pPr>
              <w:pStyle w:val="Body"/>
              <w:rPr>
                <w:rFonts w:cs="Arial"/>
                <w:szCs w:val="20"/>
                <w:lang w:val="en-US"/>
              </w:rPr>
            </w:pPr>
            <w:r w:rsidRPr="00015982">
              <w:rPr>
                <w:rFonts w:cs="Arial"/>
                <w:szCs w:val="20"/>
                <w:lang w:val="en-US"/>
              </w:rPr>
              <w:t xml:space="preserve">Person responsible for </w:t>
            </w:r>
            <w:proofErr w:type="spellStart"/>
            <w:r w:rsidRPr="00015982">
              <w:rPr>
                <w:rFonts w:cs="Arial"/>
                <w:szCs w:val="20"/>
                <w:lang w:val="en-US"/>
              </w:rPr>
              <w:t>authorising</w:t>
            </w:r>
            <w:proofErr w:type="spellEnd"/>
            <w:r w:rsidRPr="00015982">
              <w:rPr>
                <w:rFonts w:cs="Arial"/>
                <w:szCs w:val="20"/>
                <w:lang w:val="en-US"/>
              </w:rPr>
              <w:t xml:space="preserve"> Task Order </w:t>
            </w:r>
          </w:p>
        </w:tc>
        <w:tc>
          <w:tcPr>
            <w:tcW w:w="6662" w:type="dxa"/>
            <w:tcBorders>
              <w:top w:val="single" w:sz="4" w:space="0" w:color="auto"/>
              <w:left w:val="single" w:sz="4" w:space="0" w:color="auto"/>
              <w:bottom w:val="single" w:sz="4" w:space="0" w:color="auto"/>
              <w:right w:val="single" w:sz="4" w:space="0" w:color="auto"/>
            </w:tcBorders>
          </w:tcPr>
          <w:p w14:paraId="69B60999" w14:textId="07665C08" w:rsidR="00015982" w:rsidRPr="00015982" w:rsidRDefault="00015982" w:rsidP="00015982">
            <w:pPr>
              <w:pStyle w:val="Body"/>
              <w:rPr>
                <w:rFonts w:cs="Arial"/>
                <w:i/>
                <w:szCs w:val="20"/>
                <w:lang w:val="en-US"/>
              </w:rPr>
            </w:pPr>
          </w:p>
        </w:tc>
      </w:tr>
      <w:tr w:rsidR="00015982" w:rsidRPr="00015982" w14:paraId="385244C5"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826189F" w14:textId="77777777" w:rsidR="00015982" w:rsidRPr="00015982" w:rsidRDefault="00015982" w:rsidP="00015982">
            <w:pPr>
              <w:pStyle w:val="Body"/>
              <w:rPr>
                <w:rFonts w:cs="Arial"/>
                <w:szCs w:val="20"/>
                <w:lang w:val="en-US"/>
              </w:rPr>
            </w:pPr>
            <w:r w:rsidRPr="00015982">
              <w:rPr>
                <w:rFonts w:cs="Arial"/>
                <w:szCs w:val="20"/>
                <w:lang w:val="en-US"/>
              </w:rPr>
              <w:t>Rates for Services</w:t>
            </w:r>
          </w:p>
        </w:tc>
        <w:tc>
          <w:tcPr>
            <w:tcW w:w="6662" w:type="dxa"/>
            <w:tcBorders>
              <w:top w:val="single" w:sz="4" w:space="0" w:color="auto"/>
              <w:left w:val="single" w:sz="4" w:space="0" w:color="auto"/>
              <w:bottom w:val="single" w:sz="4" w:space="0" w:color="auto"/>
              <w:right w:val="single" w:sz="4" w:space="0" w:color="auto"/>
            </w:tcBorders>
          </w:tcPr>
          <w:p w14:paraId="188B6FF2" w14:textId="6F0F4A88" w:rsidR="00015982" w:rsidRPr="00015982" w:rsidRDefault="00015982" w:rsidP="00015982">
            <w:pPr>
              <w:pStyle w:val="Body"/>
              <w:rPr>
                <w:rFonts w:cs="Arial"/>
                <w:szCs w:val="20"/>
                <w:lang w:val="en-US"/>
              </w:rPr>
            </w:pPr>
            <w:r w:rsidRPr="00015982">
              <w:rPr>
                <w:rFonts w:cs="Arial"/>
                <w:szCs w:val="20"/>
                <w:lang w:val="en-GB"/>
              </w:rPr>
              <w:t xml:space="preserve">€ </w:t>
            </w:r>
            <w:r w:rsidRPr="00015982">
              <w:rPr>
                <w:rFonts w:cs="Arial"/>
                <w:szCs w:val="20"/>
                <w:lang w:val="en-US"/>
              </w:rPr>
              <w:t>(excluding VAT)</w:t>
            </w:r>
            <w:r w:rsidRPr="00015982">
              <w:rPr>
                <w:rFonts w:cs="Arial"/>
                <w:b/>
                <w:szCs w:val="20"/>
                <w:lang w:val="en-US"/>
              </w:rPr>
              <w:t xml:space="preserve"> </w:t>
            </w:r>
          </w:p>
        </w:tc>
      </w:tr>
    </w:tbl>
    <w:p w14:paraId="472519B3" w14:textId="77777777" w:rsidR="00015982" w:rsidRPr="00015982" w:rsidRDefault="00015982" w:rsidP="00015982">
      <w:pPr>
        <w:pStyle w:val="Body"/>
        <w:rPr>
          <w:rFonts w:cs="Arial"/>
          <w:szCs w:val="20"/>
        </w:rPr>
      </w:pPr>
    </w:p>
    <w:p w14:paraId="7557C396" w14:textId="23972647" w:rsidR="00015982" w:rsidRPr="00015982" w:rsidRDefault="00015982" w:rsidP="204BA02E">
      <w:pPr>
        <w:pStyle w:val="Body"/>
        <w:numPr>
          <w:ilvl w:val="0"/>
          <w:numId w:val="39"/>
        </w:numPr>
        <w:rPr>
          <w:rFonts w:cs="Arial"/>
        </w:rPr>
      </w:pPr>
      <w:r w:rsidRPr="204BA02E">
        <w:rPr>
          <w:rFonts w:cs="Arial"/>
        </w:rPr>
        <w:t xml:space="preserve">In accordance with the provisions of the </w:t>
      </w:r>
      <w:r w:rsidR="00FD6F1B" w:rsidRPr="204BA02E">
        <w:rPr>
          <w:rFonts w:cs="Arial"/>
        </w:rPr>
        <w:t>Supply of Services</w:t>
      </w:r>
      <w:r w:rsidRPr="204BA02E">
        <w:rPr>
          <w:rFonts w:cs="Arial"/>
        </w:rPr>
        <w:t xml:space="preserve"> Contract, the Framework Member is instructed to proceed with provision of the Services </w:t>
      </w:r>
      <w:proofErr w:type="gramStart"/>
      <w:r w:rsidRPr="204BA02E">
        <w:rPr>
          <w:rFonts w:cs="Arial"/>
        </w:rPr>
        <w:t>with regard to</w:t>
      </w:r>
      <w:proofErr w:type="gramEnd"/>
      <w:r w:rsidRPr="204BA02E">
        <w:rPr>
          <w:rFonts w:cs="Arial"/>
        </w:rPr>
        <w:t xml:space="preserve"> the requirements specified above.  The provision of the Services is to commence on the Date for Commencement (as noted above) and the Services are to be completed by the Date for Completion (as noted above) in accordance with the terms</w:t>
      </w:r>
      <w:r w:rsidR="5E1F20FF" w:rsidRPr="204BA02E">
        <w:rPr>
          <w:rFonts w:cs="Arial"/>
        </w:rPr>
        <w:t xml:space="preserve"> and conditions</w:t>
      </w:r>
      <w:r w:rsidRPr="204BA02E">
        <w:rPr>
          <w:rFonts w:cs="Arial"/>
        </w:rPr>
        <w:t xml:space="preserve"> of the </w:t>
      </w:r>
      <w:r w:rsidR="00FD6F1B" w:rsidRPr="204BA02E">
        <w:rPr>
          <w:rFonts w:cs="Arial"/>
        </w:rPr>
        <w:t>Supply of Services Contr</w:t>
      </w:r>
      <w:r w:rsidR="46683B13" w:rsidRPr="204BA02E">
        <w:rPr>
          <w:rFonts w:cs="Arial"/>
        </w:rPr>
        <w:t>act</w:t>
      </w:r>
      <w:r w:rsidR="00A117BE" w:rsidRPr="204BA02E">
        <w:rPr>
          <w:rFonts w:cs="Arial"/>
        </w:rPr>
        <w:t>.</w:t>
      </w:r>
      <w:r w:rsidRPr="204BA02E">
        <w:rPr>
          <w:rFonts w:cs="Arial"/>
        </w:rPr>
        <w:t xml:space="preserve"> </w:t>
      </w:r>
    </w:p>
    <w:p w14:paraId="42F75059" w14:textId="065E0586"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In undertaking the Services as required under this </w:t>
      </w:r>
      <w:r w:rsidR="00D774E8">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the Framework Member shall comply with all applicable requirements of the </w:t>
      </w:r>
      <w:r w:rsidR="00C73C05" w:rsidRPr="204BA02E">
        <w:rPr>
          <w:rFonts w:ascii="Arial" w:eastAsia="Calibri" w:hAnsi="Arial" w:cs="Arial"/>
          <w:color w:val="000000" w:themeColor="text1"/>
          <w:sz w:val="20"/>
          <w:szCs w:val="20"/>
        </w:rPr>
        <w:t xml:space="preserve">Supply of Services </w:t>
      </w:r>
      <w:r w:rsidR="00FD6F1B" w:rsidRPr="204BA02E">
        <w:rPr>
          <w:rFonts w:ascii="Arial" w:eastAsia="Calibri" w:hAnsi="Arial" w:cs="Arial"/>
          <w:color w:val="000000" w:themeColor="text1"/>
          <w:sz w:val="20"/>
          <w:szCs w:val="20"/>
        </w:rPr>
        <w:t>Contract</w:t>
      </w:r>
      <w:r w:rsidRPr="204BA02E">
        <w:rPr>
          <w:rFonts w:ascii="Arial" w:eastAsia="Calibri" w:hAnsi="Arial" w:cs="Arial"/>
          <w:color w:val="000000" w:themeColor="text1"/>
          <w:sz w:val="20"/>
          <w:szCs w:val="20"/>
        </w:rPr>
        <w:t xml:space="preserve">. </w:t>
      </w:r>
    </w:p>
    <w:p w14:paraId="24D22DBE" w14:textId="62BE3403"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Upon signing and return by the Framework Member of this </w:t>
      </w:r>
      <w:r w:rsidR="00600B44">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Fáilte Ireland, the Framework Member agrees, with effect from the date set out below (or, if no date is stated, with effect from the date of receipt of the returned signed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provide the Services as specified in the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w:t>
      </w:r>
      <w:r w:rsidR="00556F9A">
        <w:rPr>
          <w:rFonts w:ascii="Arial" w:eastAsia="Calibri" w:hAnsi="Arial" w:cs="Arial"/>
          <w:color w:val="000000" w:themeColor="text1"/>
          <w:sz w:val="20"/>
          <w:szCs w:val="20"/>
        </w:rPr>
        <w:t xml:space="preserve"> on </w:t>
      </w:r>
      <w:r w:rsidRPr="204BA02E">
        <w:rPr>
          <w:rFonts w:ascii="Arial" w:eastAsia="Calibri" w:hAnsi="Arial" w:cs="Arial"/>
          <w:color w:val="000000" w:themeColor="text1"/>
          <w:sz w:val="20"/>
          <w:szCs w:val="20"/>
        </w:rPr>
        <w:t xml:space="preserve">the terms and subject to the conditions of the </w:t>
      </w:r>
      <w:r w:rsidR="00A117BE" w:rsidRPr="204BA02E">
        <w:rPr>
          <w:rFonts w:ascii="Arial" w:eastAsia="Calibri" w:hAnsi="Arial" w:cs="Arial"/>
          <w:color w:val="000000" w:themeColor="text1"/>
          <w:sz w:val="20"/>
          <w:szCs w:val="20"/>
        </w:rPr>
        <w:t>Supply of Services Contract</w:t>
      </w:r>
      <w:r w:rsidRPr="204BA02E">
        <w:rPr>
          <w:rFonts w:ascii="Arial" w:eastAsia="Calibri" w:hAnsi="Arial" w:cs="Arial"/>
          <w:color w:val="000000" w:themeColor="text1"/>
          <w:sz w:val="20"/>
          <w:szCs w:val="20"/>
        </w:rPr>
        <w:t xml:space="preserve"> and this </w:t>
      </w:r>
      <w:r w:rsidR="00456B53">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shall constitute a legally binding contract between the Framework Member and Fáilte Ireland forming part of the </w:t>
      </w:r>
      <w:r w:rsidR="00191E85" w:rsidRPr="204BA02E">
        <w:rPr>
          <w:rFonts w:ascii="Arial" w:eastAsia="Calibri" w:hAnsi="Arial" w:cs="Arial"/>
          <w:color w:val="000000" w:themeColor="text1"/>
          <w:sz w:val="20"/>
          <w:szCs w:val="20"/>
        </w:rPr>
        <w:t xml:space="preserve">Supply of Services Contract </w:t>
      </w:r>
      <w:r w:rsidRPr="204BA02E">
        <w:rPr>
          <w:rFonts w:ascii="Arial" w:eastAsia="Calibri" w:hAnsi="Arial" w:cs="Arial"/>
          <w:color w:val="000000" w:themeColor="text1"/>
          <w:sz w:val="20"/>
          <w:szCs w:val="20"/>
        </w:rPr>
        <w:t xml:space="preserve">with effect from such date. </w:t>
      </w:r>
    </w:p>
    <w:p w14:paraId="2E318979" w14:textId="2E22A9D9" w:rsidR="00015982" w:rsidRPr="00593BE8" w:rsidRDefault="00015982" w:rsidP="00593BE8">
      <w:pPr>
        <w:pStyle w:val="ACSchLv1"/>
        <w:numPr>
          <w:ilvl w:val="0"/>
          <w:numId w:val="39"/>
        </w:numPr>
        <w:rPr>
          <w:rFonts w:ascii="Arial" w:eastAsia="Calibri" w:hAnsi="Arial" w:cs="Arial"/>
          <w:color w:val="000000" w:themeColor="text1"/>
          <w:sz w:val="20"/>
          <w:szCs w:val="20"/>
        </w:rPr>
      </w:pPr>
      <w:r w:rsidRPr="00593BE8">
        <w:rPr>
          <w:rFonts w:ascii="Arial" w:eastAsia="Calibri" w:hAnsi="Arial" w:cs="Arial"/>
          <w:color w:val="000000" w:themeColor="text1"/>
          <w:sz w:val="20"/>
          <w:szCs w:val="20"/>
        </w:rPr>
        <w:t xml:space="preserve">Capitalised terms used in this </w:t>
      </w:r>
      <w:r w:rsidR="00A23469">
        <w:rPr>
          <w:rFonts w:ascii="Arial" w:eastAsia="Calibri" w:hAnsi="Arial" w:cs="Arial"/>
          <w:color w:val="000000" w:themeColor="text1"/>
          <w:sz w:val="20"/>
          <w:szCs w:val="20"/>
        </w:rPr>
        <w:t>Task Order</w:t>
      </w:r>
      <w:r w:rsidRPr="00593BE8">
        <w:rPr>
          <w:rFonts w:ascii="Arial" w:eastAsia="Calibri" w:hAnsi="Arial" w:cs="Arial"/>
          <w:color w:val="000000" w:themeColor="text1"/>
          <w:sz w:val="20"/>
          <w:szCs w:val="20"/>
        </w:rPr>
        <w:t xml:space="preserve"> have the meaning ascribed to them in the </w:t>
      </w:r>
      <w:r w:rsidR="00A23469">
        <w:rPr>
          <w:rFonts w:ascii="Arial" w:eastAsia="Calibri" w:hAnsi="Arial" w:cs="Arial"/>
          <w:color w:val="000000" w:themeColor="text1"/>
          <w:sz w:val="20"/>
          <w:szCs w:val="20"/>
        </w:rPr>
        <w:t>Supply of Services Contract</w:t>
      </w:r>
      <w:r w:rsidRPr="00593BE8">
        <w:rPr>
          <w:rFonts w:ascii="Arial" w:eastAsia="Calibri" w:hAnsi="Arial" w:cs="Arial"/>
          <w:color w:val="000000" w:themeColor="text1"/>
          <w:sz w:val="20"/>
          <w:szCs w:val="20"/>
        </w:rPr>
        <w:t xml:space="preserve"> where applicable. </w:t>
      </w:r>
    </w:p>
    <w:p w14:paraId="3D73AA51" w14:textId="77777777" w:rsidR="00015982" w:rsidRPr="00015982" w:rsidRDefault="00015982" w:rsidP="00015982">
      <w:pPr>
        <w:pStyle w:val="Body"/>
        <w:rPr>
          <w:rFonts w:cs="Arial"/>
          <w:szCs w:val="20"/>
        </w:rPr>
      </w:pPr>
      <w:r w:rsidRPr="00015982">
        <w:rPr>
          <w:rFonts w:cs="Arial"/>
          <w:b/>
          <w:szCs w:val="20"/>
        </w:rPr>
        <w:t>IN WITNESS</w:t>
      </w:r>
      <w:r w:rsidRPr="00015982">
        <w:rPr>
          <w:rFonts w:cs="Arial"/>
          <w:szCs w:val="20"/>
        </w:rPr>
        <w:t xml:space="preserve"> of which the Parties have signed this Agreement the day and year first above written.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89"/>
      </w:tblGrid>
      <w:tr w:rsidR="00015982" w:rsidRPr="00015982" w14:paraId="0A53ABC5" w14:textId="77777777" w:rsidTr="005B3709">
        <w:tc>
          <w:tcPr>
            <w:tcW w:w="5353" w:type="dxa"/>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1976"/>
            </w:tblGrid>
            <w:tr w:rsidR="00015982" w:rsidRPr="00015982" w14:paraId="36716DD5" w14:textId="77777777" w:rsidTr="005B3709">
              <w:tc>
                <w:tcPr>
                  <w:tcW w:w="5353" w:type="dxa"/>
                </w:tcPr>
                <w:p w14:paraId="1959CA95" w14:textId="77777777" w:rsidR="00015982" w:rsidRPr="00015982" w:rsidRDefault="00015982" w:rsidP="00015982">
                  <w:pPr>
                    <w:pStyle w:val="Body"/>
                    <w:rPr>
                      <w:rFonts w:cs="Arial"/>
                      <w:b/>
                      <w:szCs w:val="20"/>
                    </w:rPr>
                  </w:pPr>
                </w:p>
                <w:p w14:paraId="24BD71D9" w14:textId="77777777" w:rsidR="00015982" w:rsidRPr="00015982" w:rsidRDefault="00015982" w:rsidP="00015982">
                  <w:pPr>
                    <w:pStyle w:val="Body"/>
                    <w:rPr>
                      <w:rFonts w:cs="Arial"/>
                      <w:szCs w:val="20"/>
                    </w:rPr>
                  </w:pPr>
                </w:p>
                <w:p w14:paraId="12C562C2" w14:textId="77777777" w:rsidR="00015982" w:rsidRPr="00015982" w:rsidRDefault="00015982" w:rsidP="00015982">
                  <w:pPr>
                    <w:pStyle w:val="Body"/>
                    <w:rPr>
                      <w:rFonts w:cs="Arial"/>
                      <w:szCs w:val="20"/>
                    </w:rPr>
                  </w:pPr>
                </w:p>
                <w:p w14:paraId="396A668C" w14:textId="77777777" w:rsidR="00015982" w:rsidRPr="00015982" w:rsidRDefault="00015982" w:rsidP="00015982">
                  <w:pPr>
                    <w:pStyle w:val="Body"/>
                    <w:rPr>
                      <w:rFonts w:cs="Arial"/>
                      <w:szCs w:val="20"/>
                    </w:rPr>
                  </w:pPr>
                  <w:r w:rsidRPr="00015982">
                    <w:rPr>
                      <w:rFonts w:cs="Arial"/>
                      <w:szCs w:val="20"/>
                    </w:rPr>
                    <w:lastRenderedPageBreak/>
                    <w:t xml:space="preserve">Duly authorised for and on behalf of Fáilte Ireland </w:t>
                  </w:r>
                </w:p>
              </w:tc>
              <w:tc>
                <w:tcPr>
                  <w:tcW w:w="3889" w:type="dxa"/>
                </w:tcPr>
                <w:p w14:paraId="41ECD9EF" w14:textId="77777777" w:rsidR="00015982" w:rsidRPr="00015982" w:rsidRDefault="00015982" w:rsidP="00015982">
                  <w:pPr>
                    <w:pStyle w:val="Body"/>
                    <w:rPr>
                      <w:rFonts w:cs="Arial"/>
                      <w:b/>
                      <w:szCs w:val="20"/>
                    </w:rPr>
                  </w:pPr>
                </w:p>
              </w:tc>
            </w:tr>
            <w:tr w:rsidR="00015982" w:rsidRPr="00015982" w14:paraId="4E12B4D1" w14:textId="77777777" w:rsidTr="005B3709">
              <w:tc>
                <w:tcPr>
                  <w:tcW w:w="5353" w:type="dxa"/>
                </w:tcPr>
                <w:p w14:paraId="388F4D36" w14:textId="77777777" w:rsidR="00015982" w:rsidRPr="00015982" w:rsidRDefault="00015982" w:rsidP="00015982">
                  <w:pPr>
                    <w:pStyle w:val="Body"/>
                    <w:rPr>
                      <w:rFonts w:cs="Arial"/>
                      <w:b/>
                      <w:szCs w:val="20"/>
                    </w:rPr>
                  </w:pPr>
                </w:p>
                <w:p w14:paraId="6C91D95F" w14:textId="77777777" w:rsidR="00015982" w:rsidRPr="00015982" w:rsidRDefault="00015982" w:rsidP="00015982">
                  <w:pPr>
                    <w:pStyle w:val="Body"/>
                    <w:rPr>
                      <w:rFonts w:cs="Arial"/>
                      <w:b/>
                      <w:szCs w:val="20"/>
                    </w:rPr>
                  </w:pPr>
                </w:p>
              </w:tc>
              <w:tc>
                <w:tcPr>
                  <w:tcW w:w="3889" w:type="dxa"/>
                </w:tcPr>
                <w:p w14:paraId="324CF9AA" w14:textId="77777777" w:rsidR="00015982" w:rsidRPr="00015982" w:rsidRDefault="00015982" w:rsidP="00015982">
                  <w:pPr>
                    <w:pStyle w:val="Body"/>
                    <w:rPr>
                      <w:rFonts w:cs="Arial"/>
                      <w:b/>
                      <w:szCs w:val="20"/>
                    </w:rPr>
                  </w:pPr>
                </w:p>
              </w:tc>
            </w:tr>
          </w:tbl>
          <w:p w14:paraId="3EAF8965" w14:textId="77777777" w:rsidR="00015982" w:rsidRPr="00015982" w:rsidRDefault="00015982" w:rsidP="00015982">
            <w:pPr>
              <w:pStyle w:val="Body"/>
              <w:rPr>
                <w:rFonts w:cs="Arial"/>
                <w:b/>
                <w:szCs w:val="20"/>
                <w:lang w:val="en-US"/>
              </w:rPr>
            </w:pPr>
          </w:p>
        </w:tc>
        <w:tc>
          <w:tcPr>
            <w:tcW w:w="3889" w:type="dxa"/>
          </w:tcPr>
          <w:p w14:paraId="6F36CEDD" w14:textId="77777777" w:rsidR="00015982" w:rsidRPr="00015982" w:rsidRDefault="00015982" w:rsidP="00015982">
            <w:pPr>
              <w:pStyle w:val="Body"/>
              <w:rPr>
                <w:rFonts w:cs="Arial"/>
                <w:b/>
                <w:szCs w:val="20"/>
              </w:rPr>
            </w:pPr>
          </w:p>
          <w:p w14:paraId="24AAF90F" w14:textId="77777777" w:rsidR="00015982" w:rsidRPr="00015982" w:rsidRDefault="00015982" w:rsidP="00015982">
            <w:pPr>
              <w:pStyle w:val="Body"/>
              <w:rPr>
                <w:rFonts w:cs="Arial"/>
                <w:b/>
                <w:szCs w:val="20"/>
              </w:rPr>
            </w:pPr>
          </w:p>
          <w:p w14:paraId="4E218931" w14:textId="77777777" w:rsidR="00015982" w:rsidRPr="00015982" w:rsidRDefault="00015982" w:rsidP="00015982">
            <w:pPr>
              <w:pStyle w:val="Body"/>
              <w:rPr>
                <w:rFonts w:cs="Arial"/>
                <w:b/>
                <w:szCs w:val="20"/>
              </w:rPr>
            </w:pPr>
          </w:p>
          <w:p w14:paraId="77990759" w14:textId="77777777" w:rsidR="00015982" w:rsidRPr="00015982" w:rsidRDefault="00015982" w:rsidP="00015982">
            <w:pPr>
              <w:pStyle w:val="Body"/>
              <w:rPr>
                <w:rFonts w:cs="Arial"/>
                <w:b/>
                <w:szCs w:val="20"/>
              </w:rPr>
            </w:pPr>
          </w:p>
          <w:p w14:paraId="44BBC669" w14:textId="77777777" w:rsidR="00015982" w:rsidRPr="00015982" w:rsidRDefault="00015982" w:rsidP="00015982">
            <w:pPr>
              <w:pStyle w:val="Body"/>
              <w:rPr>
                <w:rFonts w:cs="Arial"/>
                <w:b/>
                <w:szCs w:val="20"/>
              </w:rPr>
            </w:pPr>
          </w:p>
          <w:p w14:paraId="72B78554" w14:textId="77777777" w:rsidR="00015982" w:rsidRPr="00015982" w:rsidRDefault="00015982" w:rsidP="00015982">
            <w:pPr>
              <w:pStyle w:val="Body"/>
              <w:rPr>
                <w:rFonts w:cs="Arial"/>
                <w:szCs w:val="20"/>
              </w:rPr>
            </w:pPr>
            <w:r w:rsidRPr="00015982">
              <w:rPr>
                <w:rFonts w:cs="Arial"/>
                <w:szCs w:val="20"/>
              </w:rPr>
              <w:t xml:space="preserve"> ________________________________</w:t>
            </w:r>
          </w:p>
          <w:p w14:paraId="0582E9E5"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46F1532C" w14:textId="77777777" w:rsidR="00015982" w:rsidRPr="00015982" w:rsidRDefault="00015982" w:rsidP="00015982">
      <w:pPr>
        <w:pStyle w:val="Body"/>
        <w:rPr>
          <w:rFonts w:cs="Arial"/>
          <w:b/>
          <w:szCs w:val="20"/>
          <w:lang w:val="en-GB"/>
        </w:rPr>
      </w:pPr>
    </w:p>
    <w:p w14:paraId="33109813" w14:textId="77777777" w:rsidR="00015982" w:rsidRPr="00015982" w:rsidRDefault="00015982" w:rsidP="00015982">
      <w:pPr>
        <w:pStyle w:val="Body"/>
        <w:rPr>
          <w:rFonts w:cs="Arial"/>
          <w:szCs w:val="20"/>
          <w:lang w:val="en-GB"/>
        </w:rPr>
      </w:pPr>
    </w:p>
    <w:p w14:paraId="1EA6E99F" w14:textId="77777777" w:rsidR="00015982" w:rsidRPr="00015982" w:rsidRDefault="00015982" w:rsidP="00015982">
      <w:pPr>
        <w:pStyle w:val="Body"/>
        <w:rPr>
          <w:rFonts w:cs="Arial"/>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683"/>
      </w:tblGrid>
      <w:tr w:rsidR="00015982" w:rsidRPr="00015982" w14:paraId="75C9C63E" w14:textId="77777777" w:rsidTr="005B3709">
        <w:tc>
          <w:tcPr>
            <w:tcW w:w="5387" w:type="dxa"/>
            <w:hideMark/>
          </w:tcPr>
          <w:tbl>
            <w:tblPr>
              <w:tblStyle w:val="TableGrid"/>
              <w:tblW w:w="5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4"/>
              <w:gridCol w:w="2780"/>
            </w:tblGrid>
            <w:tr w:rsidR="00015982" w:rsidRPr="00015982" w14:paraId="725FC747" w14:textId="77777777" w:rsidTr="005B3709">
              <w:tc>
                <w:tcPr>
                  <w:tcW w:w="3064" w:type="dxa"/>
                </w:tcPr>
                <w:p w14:paraId="045D2EA4" w14:textId="77777777" w:rsidR="00015982" w:rsidRPr="00015982" w:rsidRDefault="00015982" w:rsidP="00015982">
                  <w:pPr>
                    <w:pStyle w:val="Body"/>
                    <w:rPr>
                      <w:rFonts w:cs="Arial"/>
                      <w:szCs w:val="20"/>
                    </w:rPr>
                  </w:pPr>
                  <w:r w:rsidRPr="00015982">
                    <w:rPr>
                      <w:rFonts w:cs="Arial"/>
                      <w:szCs w:val="20"/>
                    </w:rPr>
                    <w:t xml:space="preserve">Duly authorised for and on behalf of the Framework Member </w:t>
                  </w:r>
                </w:p>
                <w:p w14:paraId="05D2EDB3" w14:textId="77777777" w:rsidR="00015982" w:rsidRPr="00015982" w:rsidRDefault="00015982" w:rsidP="00015982">
                  <w:pPr>
                    <w:pStyle w:val="Body"/>
                    <w:rPr>
                      <w:rFonts w:cs="Arial"/>
                      <w:szCs w:val="20"/>
                    </w:rPr>
                  </w:pPr>
                </w:p>
              </w:tc>
              <w:tc>
                <w:tcPr>
                  <w:tcW w:w="2780" w:type="dxa"/>
                </w:tcPr>
                <w:p w14:paraId="07F58E46" w14:textId="77777777" w:rsidR="00015982" w:rsidRPr="00015982" w:rsidRDefault="00015982" w:rsidP="00015982">
                  <w:pPr>
                    <w:pStyle w:val="Body"/>
                    <w:rPr>
                      <w:rFonts w:cs="Arial"/>
                      <w:b/>
                      <w:szCs w:val="20"/>
                    </w:rPr>
                  </w:pPr>
                </w:p>
              </w:tc>
            </w:tr>
            <w:tr w:rsidR="00015982" w:rsidRPr="00015982" w14:paraId="29F7A8FE" w14:textId="77777777" w:rsidTr="005B3709">
              <w:tc>
                <w:tcPr>
                  <w:tcW w:w="3064" w:type="dxa"/>
                </w:tcPr>
                <w:p w14:paraId="5F6CE34E" w14:textId="77777777" w:rsidR="00015982" w:rsidRPr="00015982" w:rsidRDefault="00015982" w:rsidP="00015982">
                  <w:pPr>
                    <w:pStyle w:val="Body"/>
                    <w:rPr>
                      <w:rFonts w:cs="Arial"/>
                      <w:szCs w:val="20"/>
                    </w:rPr>
                  </w:pPr>
                  <w:r w:rsidRPr="00015982">
                    <w:rPr>
                      <w:rFonts w:cs="Arial"/>
                      <w:szCs w:val="20"/>
                    </w:rPr>
                    <w:t xml:space="preserve">Date:  </w:t>
                  </w:r>
                </w:p>
                <w:p w14:paraId="6F59128E" w14:textId="77777777" w:rsidR="00015982" w:rsidRPr="00015982" w:rsidRDefault="00015982" w:rsidP="00015982">
                  <w:pPr>
                    <w:pStyle w:val="Body"/>
                    <w:rPr>
                      <w:rFonts w:cs="Arial"/>
                      <w:b/>
                      <w:szCs w:val="20"/>
                    </w:rPr>
                  </w:pPr>
                </w:p>
              </w:tc>
              <w:tc>
                <w:tcPr>
                  <w:tcW w:w="2780" w:type="dxa"/>
                </w:tcPr>
                <w:p w14:paraId="4729CF04" w14:textId="77777777" w:rsidR="00015982" w:rsidRPr="00015982" w:rsidRDefault="00015982" w:rsidP="00015982">
                  <w:pPr>
                    <w:pStyle w:val="Body"/>
                    <w:rPr>
                      <w:rFonts w:cs="Arial"/>
                      <w:szCs w:val="20"/>
                    </w:rPr>
                  </w:pPr>
                  <w:r w:rsidRPr="00015982">
                    <w:rPr>
                      <w:rFonts w:cs="Arial"/>
                      <w:b/>
                      <w:szCs w:val="20"/>
                    </w:rPr>
                    <w:t>__________</w:t>
                  </w:r>
                  <w:proofErr w:type="gramStart"/>
                  <w:r w:rsidRPr="00015982">
                    <w:rPr>
                      <w:rFonts w:cs="Arial"/>
                      <w:b/>
                      <w:szCs w:val="20"/>
                    </w:rPr>
                    <w:t xml:space="preserve">_  </w:t>
                  </w:r>
                  <w:r w:rsidRPr="00015982">
                    <w:rPr>
                      <w:rFonts w:cs="Arial"/>
                      <w:szCs w:val="20"/>
                    </w:rPr>
                    <w:t>202</w:t>
                  </w:r>
                  <w:proofErr w:type="gramEnd"/>
                  <w:r w:rsidRPr="00015982">
                    <w:rPr>
                      <w:rFonts w:cs="Arial"/>
                      <w:szCs w:val="20"/>
                    </w:rPr>
                    <w:t>___</w:t>
                  </w:r>
                </w:p>
              </w:tc>
            </w:tr>
          </w:tbl>
          <w:p w14:paraId="1D1AD844" w14:textId="77777777" w:rsidR="00015982" w:rsidRPr="00015982" w:rsidRDefault="00015982" w:rsidP="00015982">
            <w:pPr>
              <w:pStyle w:val="Body"/>
              <w:rPr>
                <w:rFonts w:cs="Arial"/>
                <w:b/>
                <w:szCs w:val="20"/>
                <w:lang w:val="en-US"/>
              </w:rPr>
            </w:pPr>
          </w:p>
        </w:tc>
        <w:tc>
          <w:tcPr>
            <w:tcW w:w="3683" w:type="dxa"/>
          </w:tcPr>
          <w:p w14:paraId="29E760D3" w14:textId="77777777" w:rsidR="00015982" w:rsidRPr="00015982" w:rsidRDefault="00015982" w:rsidP="00015982">
            <w:pPr>
              <w:pStyle w:val="Body"/>
              <w:rPr>
                <w:rFonts w:cs="Arial"/>
                <w:b/>
                <w:szCs w:val="20"/>
              </w:rPr>
            </w:pPr>
          </w:p>
          <w:p w14:paraId="2C7A5A5E" w14:textId="77777777" w:rsidR="00015982" w:rsidRPr="00015982" w:rsidRDefault="00015982" w:rsidP="00015982">
            <w:pPr>
              <w:pStyle w:val="Body"/>
              <w:rPr>
                <w:rFonts w:cs="Arial"/>
                <w:b/>
                <w:szCs w:val="20"/>
              </w:rPr>
            </w:pPr>
          </w:p>
          <w:p w14:paraId="6CE98836" w14:textId="77777777" w:rsidR="00015982" w:rsidRPr="00015982" w:rsidRDefault="00015982" w:rsidP="00015982">
            <w:pPr>
              <w:pStyle w:val="Body"/>
              <w:rPr>
                <w:rFonts w:cs="Arial"/>
                <w:b/>
                <w:szCs w:val="20"/>
              </w:rPr>
            </w:pPr>
          </w:p>
          <w:p w14:paraId="561B6512" w14:textId="77777777" w:rsidR="00015982" w:rsidRPr="00015982" w:rsidRDefault="00015982" w:rsidP="00015982">
            <w:pPr>
              <w:pStyle w:val="Body"/>
              <w:rPr>
                <w:rFonts w:cs="Arial"/>
                <w:b/>
                <w:szCs w:val="20"/>
              </w:rPr>
            </w:pPr>
          </w:p>
          <w:p w14:paraId="74013B47" w14:textId="77777777" w:rsidR="00015982" w:rsidRPr="00015982" w:rsidRDefault="00015982" w:rsidP="00015982">
            <w:pPr>
              <w:pStyle w:val="Body"/>
              <w:rPr>
                <w:rFonts w:cs="Arial"/>
                <w:szCs w:val="20"/>
              </w:rPr>
            </w:pPr>
            <w:r w:rsidRPr="00015982">
              <w:rPr>
                <w:rFonts w:cs="Arial"/>
                <w:b/>
                <w:szCs w:val="20"/>
              </w:rPr>
              <w:t xml:space="preserve"> </w:t>
            </w:r>
            <w:r w:rsidRPr="00015982">
              <w:rPr>
                <w:rFonts w:cs="Arial"/>
                <w:szCs w:val="20"/>
              </w:rPr>
              <w:t>_______________________________</w:t>
            </w:r>
          </w:p>
          <w:p w14:paraId="6E4C0787"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58C730A2" w14:textId="77777777" w:rsidR="00015982" w:rsidRPr="00015982" w:rsidRDefault="00015982" w:rsidP="00015982">
      <w:pPr>
        <w:pStyle w:val="Body"/>
        <w:rPr>
          <w:rFonts w:cs="Arial"/>
          <w:szCs w:val="20"/>
          <w:lang w:val="en-GB"/>
        </w:rPr>
      </w:pPr>
    </w:p>
    <w:p w14:paraId="6CA19748" w14:textId="77777777" w:rsidR="00015982" w:rsidRPr="00015982" w:rsidRDefault="00015982" w:rsidP="00015982">
      <w:pPr>
        <w:pStyle w:val="Body"/>
        <w:rPr>
          <w:rFonts w:cs="Arial"/>
          <w:szCs w:val="20"/>
          <w:lang w:val="en-GB"/>
        </w:rPr>
      </w:pPr>
    </w:p>
    <w:p w14:paraId="0E359C98" w14:textId="77777777" w:rsidR="00015982" w:rsidRPr="00015982" w:rsidRDefault="00015982" w:rsidP="00015982">
      <w:pPr>
        <w:pStyle w:val="Body"/>
        <w:rPr>
          <w:rFonts w:cs="Arial"/>
          <w:b/>
          <w:bCs/>
          <w:szCs w:val="20"/>
        </w:rPr>
      </w:pPr>
    </w:p>
    <w:p w14:paraId="39C53B60" w14:textId="77777777" w:rsidR="00015982" w:rsidRPr="00015982" w:rsidRDefault="00015982" w:rsidP="00015982">
      <w:pPr>
        <w:pStyle w:val="Body"/>
        <w:rPr>
          <w:rFonts w:cs="Arial"/>
          <w:szCs w:val="20"/>
        </w:rPr>
      </w:pPr>
    </w:p>
    <w:p w14:paraId="5E83A8A4" w14:textId="77777777" w:rsidR="00015982" w:rsidRPr="00015982" w:rsidRDefault="00015982" w:rsidP="00015982">
      <w:pPr>
        <w:pStyle w:val="Body"/>
        <w:rPr>
          <w:rFonts w:cs="Arial"/>
          <w:szCs w:val="20"/>
        </w:rPr>
      </w:pPr>
    </w:p>
    <w:p w14:paraId="49A66E82" w14:textId="77777777" w:rsidR="00015982" w:rsidRPr="00E1757E" w:rsidRDefault="00015982" w:rsidP="00015982">
      <w:pPr>
        <w:pStyle w:val="Body"/>
        <w:rPr>
          <w:rFonts w:cs="Arial"/>
          <w:szCs w:val="20"/>
          <w:lang w:val="en-GB"/>
        </w:rPr>
      </w:pPr>
    </w:p>
    <w:p w14:paraId="57C0D796" w14:textId="77777777" w:rsidR="002F71D9" w:rsidRPr="00E1757E" w:rsidRDefault="002F71D9" w:rsidP="00015982">
      <w:pPr>
        <w:pStyle w:val="Body"/>
        <w:rPr>
          <w:rFonts w:cs="Arial"/>
          <w:szCs w:val="20"/>
        </w:rPr>
      </w:pPr>
    </w:p>
    <w:sectPr w:rsidR="002F71D9" w:rsidRPr="00E1757E" w:rsidSect="005C5915">
      <w:headerReference w:type="default" r:id="rId14"/>
      <w:footerReference w:type="even" r:id="rId15"/>
      <w:footerReference w:type="default" r:id="rId16"/>
      <w:footerReference w:type="first" r:id="rId17"/>
      <w:pgSz w:w="11906" w:h="16838" w:code="9"/>
      <w:pgMar w:top="1418" w:right="849" w:bottom="1276"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4A17F" w14:textId="77777777" w:rsidR="007E0F59" w:rsidRDefault="007E0F59" w:rsidP="009160F3">
      <w:r>
        <w:separator/>
      </w:r>
    </w:p>
  </w:endnote>
  <w:endnote w:type="continuationSeparator" w:id="0">
    <w:p w14:paraId="3E125E25" w14:textId="77777777" w:rsidR="007E0F59" w:rsidRDefault="007E0F59" w:rsidP="009160F3">
      <w:r>
        <w:continuationSeparator/>
      </w:r>
    </w:p>
  </w:endnote>
  <w:endnote w:type="continuationNotice" w:id="1">
    <w:p w14:paraId="19FAB64E" w14:textId="77777777" w:rsidR="007E0F59" w:rsidRDefault="007E0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0743" w14:textId="665BCAB3" w:rsidR="00313B26" w:rsidRDefault="00313B26">
    <w:pPr>
      <w:pStyle w:val="Footer"/>
    </w:pPr>
    <w:r>
      <w:rPr>
        <w:noProof/>
      </w:rPr>
      <mc:AlternateContent>
        <mc:Choice Requires="wps">
          <w:drawing>
            <wp:anchor distT="0" distB="0" distL="0" distR="0" simplePos="0" relativeHeight="251660290" behindDoc="0" locked="0" layoutInCell="1" allowOverlap="1" wp14:anchorId="6A7C11DC" wp14:editId="645A4C6B">
              <wp:simplePos x="635" y="635"/>
              <wp:positionH relativeFrom="page">
                <wp:align>left</wp:align>
              </wp:positionH>
              <wp:positionV relativeFrom="page">
                <wp:align>bottom</wp:align>
              </wp:positionV>
              <wp:extent cx="1926590" cy="345440"/>
              <wp:effectExtent l="0" t="0" r="16510" b="0"/>
              <wp:wrapNone/>
              <wp:docPr id="1385210070" name="Text Box 2" descr="Failte Ireland Restricted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26590" cy="345440"/>
                      </a:xfrm>
                      <a:prstGeom prst="rect">
                        <a:avLst/>
                      </a:prstGeom>
                      <a:noFill/>
                      <a:ln>
                        <a:noFill/>
                      </a:ln>
                    </wps:spPr>
                    <wps:txbx>
                      <w:txbxContent>
                        <w:p w14:paraId="031D7E0D" w14:textId="1D796AB4"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7C11DC" id="_x0000_t202" coordsize="21600,21600" o:spt="202" path="m,l,21600r21600,l21600,xe">
              <v:stroke joinstyle="miter"/>
              <v:path gradientshapeok="t" o:connecttype="rect"/>
            </v:shapetype>
            <v:shape id="Text Box 2" o:spid="_x0000_s1028" type="#_x0000_t202" alt="Failte Ireland Restricted Content" style="position:absolute;margin-left:0;margin-top:0;width:151.7pt;height:27.2pt;z-index:25166029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" filled="f" stroked="f">
              <v:textbox style="mso-fit-shape-to-text:t" inset="20pt,0,0,15pt">
                <w:txbxContent>
                  <w:p w14:paraId="031D7E0D" w14:textId="1D796AB4"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923" w14:textId="680E53F5" w:rsidR="0006686D" w:rsidRDefault="00313B26" w:rsidP="009160F3">
    <w:pPr>
      <w:pStyle w:val="Footer"/>
    </w:pPr>
    <w:r>
      <w:rPr>
        <w:noProof/>
        <w:color w:val="2B579A"/>
      </w:rPr>
      <mc:AlternateContent>
        <mc:Choice Requires="wps">
          <w:drawing>
            <wp:anchor distT="0" distB="0" distL="0" distR="0" simplePos="0" relativeHeight="251661314" behindDoc="0" locked="0" layoutInCell="1" allowOverlap="1" wp14:anchorId="08B7D79E" wp14:editId="50CB2509">
              <wp:simplePos x="542925" y="9953625"/>
              <wp:positionH relativeFrom="page">
                <wp:align>left</wp:align>
              </wp:positionH>
              <wp:positionV relativeFrom="page">
                <wp:align>bottom</wp:align>
              </wp:positionV>
              <wp:extent cx="1926590" cy="345440"/>
              <wp:effectExtent l="0" t="0" r="16510" b="0"/>
              <wp:wrapNone/>
              <wp:docPr id="1348479402" name="Text Box 3" descr="Failte Ireland Restricted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26590" cy="345440"/>
                      </a:xfrm>
                      <a:prstGeom prst="rect">
                        <a:avLst/>
                      </a:prstGeom>
                      <a:noFill/>
                      <a:ln>
                        <a:noFill/>
                      </a:ln>
                    </wps:spPr>
                    <wps:txbx>
                      <w:txbxContent>
                        <w:p w14:paraId="26D168CB" w14:textId="4AAE027F"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B7D79E" id="_x0000_t202" coordsize="21600,21600" o:spt="202" path="m,l,21600r21600,l21600,xe">
              <v:stroke joinstyle="miter"/>
              <v:path gradientshapeok="t" o:connecttype="rect"/>
            </v:shapetype>
            <v:shape id="Text Box 3" o:spid="_x0000_s1029" type="#_x0000_t202" alt="Failte Ireland Restricted Content" style="position:absolute;margin-left:0;margin-top:0;width:151.7pt;height:27.2pt;z-index:25166131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" filled="f" stroked="f">
              <v:textbox style="mso-fit-shape-to-text:t" inset="20pt,0,0,15pt">
                <w:txbxContent>
                  <w:p w14:paraId="26D168CB" w14:textId="4AAE027F"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v:textbox>
              <w10:wrap anchorx="page" anchory="page"/>
            </v:shape>
          </w:pict>
        </mc:Fallback>
      </mc:AlternateContent>
    </w:r>
    <w:r w:rsidR="00F353B9">
      <w:rPr>
        <w:noProof/>
        <w:color w:val="2B579A"/>
        <w:shd w:val="clear" w:color="auto" w:fill="E6E6E6"/>
      </w:rPr>
      <w:drawing>
        <wp:anchor distT="0" distB="0" distL="114300" distR="114300" simplePos="0" relativeHeight="251658240" behindDoc="1" locked="0" layoutInCell="1" allowOverlap="1" wp14:anchorId="0D251B17" wp14:editId="03914274">
          <wp:simplePos x="0" y="0"/>
          <wp:positionH relativeFrom="column">
            <wp:posOffset>3190240</wp:posOffset>
          </wp:positionH>
          <wp:positionV relativeFrom="paragraph">
            <wp:posOffset>-3088005</wp:posOffset>
          </wp:positionV>
          <wp:extent cx="3810000" cy="381000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p>
  <w:p w14:paraId="4718821A" w14:textId="74B7A1B6" w:rsidR="0006686D" w:rsidRDefault="00F353B9" w:rsidP="009160F3">
    <w:pPr>
      <w:pStyle w:val="Footer"/>
      <w:jc w:val="center"/>
    </w:pPr>
    <w:r w:rsidRPr="00F353B9">
      <w:rPr>
        <w:noProof/>
        <w:color w:val="2B579A"/>
        <w:shd w:val="clear" w:color="auto" w:fill="E6E6E6"/>
      </w:rPr>
      <mc:AlternateContent>
        <mc:Choice Requires="wps">
          <w:drawing>
            <wp:anchor distT="0" distB="0" distL="114300" distR="114300" simplePos="0" relativeHeight="251658241" behindDoc="0" locked="0" layoutInCell="1" allowOverlap="1" wp14:anchorId="43C3C7D1" wp14:editId="48D56AC7">
              <wp:simplePos x="0" y="0"/>
              <wp:positionH relativeFrom="column">
                <wp:posOffset>0</wp:posOffset>
              </wp:positionH>
              <wp:positionV relativeFrom="paragraph">
                <wp:posOffset>7620</wp:posOffset>
              </wp:positionV>
              <wp:extent cx="2705100" cy="190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3C3C7D1" id="Text Box 8" o:spid="_x0000_s1030" type="#_x0000_t202" style="position:absolute;left:0;text-align:left;margin-left:0;margin-top:.6pt;width:213pt;height: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" filled="f" stroked="f" strokeweight=".5pt">
              <v:textbox inset="0,0,0,0">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v:textbox>
            </v:shape>
          </w:pict>
        </mc:Fallback>
      </mc:AlternateContent>
    </w:r>
    <w:r w:rsidRPr="00F353B9">
      <w:rPr>
        <w:noProof/>
        <w:color w:val="2B579A"/>
        <w:shd w:val="clear" w:color="auto" w:fill="E6E6E6"/>
      </w:rPr>
      <mc:AlternateContent>
        <mc:Choice Requires="wps">
          <w:drawing>
            <wp:anchor distT="0" distB="0" distL="114300" distR="114300" simplePos="0" relativeHeight="251658242" behindDoc="0" locked="0" layoutInCell="1" allowOverlap="1" wp14:anchorId="3E6E2391" wp14:editId="22575243">
              <wp:simplePos x="0" y="0"/>
              <wp:positionH relativeFrom="column">
                <wp:posOffset>4137660</wp:posOffset>
              </wp:positionH>
              <wp:positionV relativeFrom="paragraph">
                <wp:posOffset>-635</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E6E2391" id="Text Box 9" o:spid="_x0000_s1031" type="#_x0000_t202" style="position:absolute;left:0;text-align:left;margin-left:325.8pt;margin-top:-.05pt;width:182pt;height:1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" filled="f" stroked="f" strokeweight=".5pt">
              <v:textbox inset="0,0,0,0">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637A" w14:textId="42CCA1A4" w:rsidR="00313B26" w:rsidRDefault="00313B26">
    <w:pPr>
      <w:pStyle w:val="Footer"/>
    </w:pPr>
    <w:r>
      <w:rPr>
        <w:noProof/>
      </w:rPr>
      <mc:AlternateContent>
        <mc:Choice Requires="wps">
          <w:drawing>
            <wp:anchor distT="0" distB="0" distL="0" distR="0" simplePos="0" relativeHeight="251659266" behindDoc="0" locked="0" layoutInCell="1" allowOverlap="1" wp14:anchorId="3F61DF8E" wp14:editId="5D2D7DCB">
              <wp:simplePos x="635" y="635"/>
              <wp:positionH relativeFrom="page">
                <wp:align>left</wp:align>
              </wp:positionH>
              <wp:positionV relativeFrom="page">
                <wp:align>bottom</wp:align>
              </wp:positionV>
              <wp:extent cx="1926590" cy="345440"/>
              <wp:effectExtent l="0" t="0" r="16510" b="0"/>
              <wp:wrapNone/>
              <wp:docPr id="1132432065" name="Text Box 1" descr="Failte Ireland Restricted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26590" cy="345440"/>
                      </a:xfrm>
                      <a:prstGeom prst="rect">
                        <a:avLst/>
                      </a:prstGeom>
                      <a:noFill/>
                      <a:ln>
                        <a:noFill/>
                      </a:ln>
                    </wps:spPr>
                    <wps:txbx>
                      <w:txbxContent>
                        <w:p w14:paraId="6E31FA49" w14:textId="0E5BC08D"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61DF8E" id="_x0000_t202" coordsize="21600,21600" o:spt="202" path="m,l,21600r21600,l21600,xe">
              <v:stroke joinstyle="miter"/>
              <v:path gradientshapeok="t" o:connecttype="rect"/>
            </v:shapetype>
            <v:shape id="Text Box 1" o:spid="_x0000_s1032" type="#_x0000_t202" alt="Failte Ireland Restricted Content" style="position:absolute;margin-left:0;margin-top:0;width:151.7pt;height:27.2pt;z-index:25165926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" filled="f" stroked="f">
              <v:textbox style="mso-fit-shape-to-text:t" inset="20pt,0,0,15pt">
                <w:txbxContent>
                  <w:p w14:paraId="6E31FA49" w14:textId="0E5BC08D" w:rsidR="00313B26" w:rsidRPr="00313B26" w:rsidRDefault="00313B26" w:rsidP="00313B26">
                    <w:pPr>
                      <w:rPr>
                        <w:rFonts w:ascii="Calibri" w:hAnsi="Calibri"/>
                        <w:noProof/>
                        <w:color w:val="000000"/>
                        <w:szCs w:val="20"/>
                      </w:rPr>
                    </w:pPr>
                    <w:r w:rsidRPr="00313B26">
                      <w:rPr>
                        <w:rFonts w:ascii="Calibri" w:hAnsi="Calibri"/>
                        <w:noProof/>
                        <w:color w:val="000000"/>
                        <w:szCs w:val="20"/>
                      </w:rPr>
                      <w:t>Failte Ireland Restricted Content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3F79" w14:textId="77777777" w:rsidR="007E0F59" w:rsidRDefault="007E0F59" w:rsidP="009160F3">
      <w:r>
        <w:separator/>
      </w:r>
    </w:p>
  </w:footnote>
  <w:footnote w:type="continuationSeparator" w:id="0">
    <w:p w14:paraId="332205DA" w14:textId="77777777" w:rsidR="007E0F59" w:rsidRDefault="007E0F59" w:rsidP="009160F3">
      <w:r>
        <w:continuationSeparator/>
      </w:r>
    </w:p>
  </w:footnote>
  <w:footnote w:type="continuationNotice" w:id="1">
    <w:p w14:paraId="372D31F0" w14:textId="77777777" w:rsidR="007E0F59" w:rsidRDefault="007E0F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0E26" w14:textId="40D575E8" w:rsidR="00F353B9" w:rsidRDefault="00F353B9" w:rsidP="00F353B9">
    <w:pPr>
      <w:pStyle w:val="Header"/>
    </w:pPr>
    <w:r w:rsidRPr="00435747">
      <w:rPr>
        <w:noProof/>
        <w:color w:val="2B579A"/>
      </w:rPr>
      <w:drawing>
        <wp:inline distT="0" distB="0" distL="0" distR="0" wp14:anchorId="3BD7801E" wp14:editId="5CD81DF2">
          <wp:extent cx="2319020" cy="428061"/>
          <wp:effectExtent l="0" t="0" r="5080" b="381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58191E85" w14:textId="77777777" w:rsidR="002A692E" w:rsidRDefault="002A692E" w:rsidP="00F3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D2C69A"/>
    <w:multiLevelType w:val="multilevel"/>
    <w:tmpl w:val="AC67E8EA"/>
    <w:lvl w:ilvl="0">
      <w:numFmt w:val="none"/>
      <w:pStyle w:val="Definition1"/>
      <w:lvlText w:val=""/>
      <w:lvlJc w:val="left"/>
      <w:pPr>
        <w:tabs>
          <w:tab w:val="num" w:pos="360"/>
        </w:tabs>
      </w:pPr>
    </w:lvl>
    <w:lvl w:ilvl="1">
      <w:numFmt w:val="decimal"/>
      <w:pStyle w:val="Definition2"/>
      <w:lvlText w:val=""/>
      <w:lvlJc w:val="left"/>
    </w:lvl>
    <w:lvl w:ilvl="2">
      <w:numFmt w:val="decimal"/>
      <w:lvlText w:val=""/>
      <w:lvlJc w:val="left"/>
      <w:rPr>
        <w:b w:val="0"/>
        <w:i w:val="0"/>
        <w:caps w:val="0"/>
        <w:smallCaps w:val="0"/>
        <w:strike w:val="0"/>
        <w:dstrike w:val="0"/>
        <w:vanish w:val="0"/>
        <w:color w:val="000000"/>
        <w:u w:val="none"/>
        <w:effect w:val="none"/>
        <w:vertAlign w:val="baseli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B09049"/>
    <w:multiLevelType w:val="multilevel"/>
    <w:tmpl w:val="39B053EC"/>
    <w:lvl w:ilvl="0">
      <w:numFmt w:val="decimal"/>
      <w:pStyle w:val="Bullet1"/>
      <w:lvlText w:val="囈"/>
      <w:lvlJc w:val="left"/>
    </w:lvl>
    <w:lvl w:ilvl="1">
      <w:numFmt w:val="decimal"/>
      <w:pStyle w:val="Bullet2"/>
      <w:lvlText w:val=""/>
      <w:lvlJc w:val="left"/>
    </w:lvl>
    <w:lvl w:ilvl="2">
      <w:numFmt w:val="decimal"/>
      <w:pStyle w:val="Bullet3"/>
      <w:lvlText w:val=""/>
      <w:lvlJc w:val="left"/>
    </w:lvl>
    <w:lvl w:ilvl="3">
      <w:numFmt w:val="decimal"/>
      <w:pStyle w:val="Bullet4"/>
      <w:lvlText w:val=""/>
      <w:lvlJc w:val="left"/>
    </w:lvl>
    <w:lvl w:ilvl="4">
      <w:numFmt w:val="decimal"/>
      <w:pStyle w:val="Bullet5"/>
      <w:lvlText w:val=""/>
      <w:lvlJc w:val="left"/>
    </w:lvl>
    <w:lvl w:ilvl="5">
      <w:numFmt w:val="decimal"/>
      <w:pStyle w:val="Bullet6"/>
      <w:lvlText w:val=""/>
      <w:lvlJc w:val="left"/>
    </w:lvl>
    <w:lvl w:ilvl="6">
      <w:numFmt w:val="decimal"/>
      <w:pStyle w:val="Bullet7"/>
      <w:lvlText w:val=""/>
      <w:lvlJc w:val="left"/>
    </w:lvl>
    <w:lvl w:ilvl="7">
      <w:numFmt w:val="decimal"/>
      <w:pStyle w:val="Bullet8"/>
      <w:lvlText w:val=""/>
      <w:lvlJc w:val="left"/>
    </w:lvl>
    <w:lvl w:ilvl="8">
      <w:numFmt w:val="decimal"/>
      <w:pStyle w:val="Bullet9"/>
      <w:lvlText w:val=""/>
      <w:lvlJc w:val="left"/>
    </w:lvl>
  </w:abstractNum>
  <w:abstractNum w:abstractNumId="2" w15:restartNumberingAfterBreak="0">
    <w:nsid w:val="B6523C67"/>
    <w:multiLevelType w:val="multilevel"/>
    <w:tmpl w:val="AA3A04AE"/>
    <w:lvl w:ilvl="0">
      <w:numFmt w:val="decimal"/>
      <w:pStyle w:val="Level1"/>
      <w:lvlText w:val=""/>
      <w:lvlJc w:val="left"/>
    </w:lvl>
    <w:lvl w:ilvl="1">
      <w:numFmt w:val="decimal"/>
      <w:pStyle w:val="Level2"/>
      <w:lvlText w:val=""/>
      <w:lvlJc w:val="left"/>
    </w:lvl>
    <w:lvl w:ilvl="2">
      <w:numFmt w:val="decimal"/>
      <w:pStyle w:val="Level3"/>
      <w:lvlText w:val=""/>
      <w:lvlJc w:val="left"/>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E44CEA"/>
    <w:multiLevelType w:val="multilevel"/>
    <w:tmpl w:val="A39C23B6"/>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86C0F"/>
    <w:multiLevelType w:val="multilevel"/>
    <w:tmpl w:val="0C53DD65"/>
    <w:lvl w:ilvl="0">
      <w:numFmt w:val="decimal"/>
      <w:pStyle w:val="Recital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95C80"/>
    <w:multiLevelType w:val="hybridMultilevel"/>
    <w:tmpl w:val="D75C5FDA"/>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9C3E6F"/>
    <w:multiLevelType w:val="hybridMultilevel"/>
    <w:tmpl w:val="8BD2670E"/>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9CC5106"/>
    <w:multiLevelType w:val="hybridMultilevel"/>
    <w:tmpl w:val="13EE198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910A7D"/>
    <w:multiLevelType w:val="multilevel"/>
    <w:tmpl w:val="0D20D00A"/>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31334019"/>
    <w:multiLevelType w:val="hybridMultilevel"/>
    <w:tmpl w:val="96747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67D96"/>
    <w:multiLevelType w:val="multilevel"/>
    <w:tmpl w:val="85FDCC1E"/>
    <w:lvl w:ilvl="0">
      <w:numFmt w:val="decimal"/>
      <w:pStyle w:val="Partie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B32FEF"/>
    <w:multiLevelType w:val="hybridMultilevel"/>
    <w:tmpl w:val="49F81834"/>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0862578"/>
    <w:multiLevelType w:val="hybridMultilevel"/>
    <w:tmpl w:val="4274E444"/>
    <w:lvl w:ilvl="0" w:tplc="18090017">
      <w:start w:val="1"/>
      <w:numFmt w:val="lowerLetter"/>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3" w15:restartNumberingAfterBreak="0">
    <w:nsid w:val="40C21F55"/>
    <w:multiLevelType w:val="hybridMultilevel"/>
    <w:tmpl w:val="C22ED576"/>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46B0A98"/>
    <w:multiLevelType w:val="multilevel"/>
    <w:tmpl w:val="6818E144"/>
    <w:lvl w:ilvl="0">
      <w:start w:val="4"/>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5" w15:restartNumberingAfterBreak="0">
    <w:nsid w:val="44B51099"/>
    <w:multiLevelType w:val="hybridMultilevel"/>
    <w:tmpl w:val="E03631C4"/>
    <w:lvl w:ilvl="0" w:tplc="867CC1B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5E653C4"/>
    <w:multiLevelType w:val="hybridMultilevel"/>
    <w:tmpl w:val="987C6D34"/>
    <w:lvl w:ilvl="0" w:tplc="867CC1B4">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17" w15:restartNumberingAfterBreak="0">
    <w:nsid w:val="46690039"/>
    <w:multiLevelType w:val="hybridMultilevel"/>
    <w:tmpl w:val="80F4B5A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6F4510D"/>
    <w:multiLevelType w:val="hybridMultilevel"/>
    <w:tmpl w:val="ED801098"/>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4E562A"/>
    <w:multiLevelType w:val="hybridMultilevel"/>
    <w:tmpl w:val="944810A2"/>
    <w:lvl w:ilvl="0" w:tplc="F35A612E">
      <w:start w:val="1"/>
      <w:numFmt w:val="decimal"/>
      <w:lvlText w:val="%1."/>
      <w:lvlJc w:val="left"/>
      <w:pPr>
        <w:ind w:left="720" w:hanging="360"/>
      </w:pPr>
      <w:rPr>
        <w:rFonts w:ascii="Arial" w:hAnsi="Arial" w:hint="default"/>
        <w:b/>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EAA1BF4"/>
    <w:multiLevelType w:val="hybridMultilevel"/>
    <w:tmpl w:val="74A0B512"/>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4FD2638B"/>
    <w:multiLevelType w:val="hybridMultilevel"/>
    <w:tmpl w:val="D43210D4"/>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FF76C2"/>
    <w:multiLevelType w:val="hybridMultilevel"/>
    <w:tmpl w:val="6F42B93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A2B61"/>
    <w:multiLevelType w:val="multilevel"/>
    <w:tmpl w:val="0BBA6136"/>
    <w:lvl w:ilvl="0">
      <w:numFmt w:val="decimal"/>
      <w:pStyle w:val="BCMHW1Num"/>
      <w:lvlText w:val=""/>
      <w:lvlJc w:val="left"/>
    </w:lvl>
    <w:lvl w:ilvl="1">
      <w:numFmt w:val="decimal"/>
      <w:pStyle w:val="BCMHW2Num"/>
      <w:lvlText w:val=""/>
      <w:lvlJc w:val="left"/>
    </w:lvl>
    <w:lvl w:ilvl="2">
      <w:numFmt w:val="decimal"/>
      <w:pStyle w:val="BCMHW3Num"/>
      <w:lvlText w:val=""/>
      <w:lvlJc w:val="left"/>
    </w:lvl>
    <w:lvl w:ilvl="3">
      <w:numFmt w:val="decimal"/>
      <w:pStyle w:val="BCMHW4Num"/>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8E0986"/>
    <w:multiLevelType w:val="hybridMultilevel"/>
    <w:tmpl w:val="0D40D33C"/>
    <w:lvl w:ilvl="0" w:tplc="E0CA48A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3D41311"/>
    <w:multiLevelType w:val="hybridMultilevel"/>
    <w:tmpl w:val="3DBCC8AA"/>
    <w:lvl w:ilvl="0" w:tplc="59BE688A">
      <w:start w:val="1"/>
      <w:numFmt w:val="upperLetter"/>
      <w:lvlText w:val="%1."/>
      <w:lvlJc w:val="left"/>
      <w:pPr>
        <w:ind w:left="720" w:hanging="360"/>
      </w:pPr>
      <w:rPr>
        <w:b w:val="0"/>
        <w:bCs w:val="0"/>
        <w:color w:val="auto"/>
      </w:rPr>
    </w:lvl>
    <w:lvl w:ilvl="1" w:tplc="52E0E4BA">
      <w:start w:val="1"/>
      <w:numFmt w:val="lowerRoman"/>
      <w:lvlText w:val="(%2)"/>
      <w:lvlJc w:val="left"/>
      <w:pPr>
        <w:ind w:left="1800" w:hanging="720"/>
      </w:pPr>
      <w:rPr>
        <w:rFonts w:hint="default"/>
      </w:rPr>
    </w:lvl>
    <w:lvl w:ilvl="2" w:tplc="955A44E4">
      <w:start w:val="1"/>
      <w:numFmt w:val="lowerLetter"/>
      <w:lvlText w:val="(%3)"/>
      <w:lvlJc w:val="left"/>
      <w:pPr>
        <w:ind w:left="2550" w:hanging="57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4C2E402"/>
    <w:multiLevelType w:val="multilevel"/>
    <w:tmpl w:val="9F738BEE"/>
    <w:lvl w:ilvl="0">
      <w:numFmt w:val="decimal"/>
      <w:pStyle w:val="Schedule"/>
      <w:lvlText w:val=""/>
      <w:lvlJc w:val="left"/>
    </w:lvl>
    <w:lvl w:ilvl="1">
      <w:numFmt w:val="decimal"/>
      <w:pStyle w:val="Appendix"/>
      <w:lvlText w:val=""/>
      <w:lvlJc w:val="left"/>
    </w:lvl>
    <w:lvl w:ilvl="2">
      <w:numFmt w:val="decimal"/>
      <w:pStyle w:val="Par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626351"/>
    <w:multiLevelType w:val="hybridMultilevel"/>
    <w:tmpl w:val="D2C0C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1E2098"/>
    <w:multiLevelType w:val="hybridMultilevel"/>
    <w:tmpl w:val="D5A48638"/>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87D556D"/>
    <w:multiLevelType w:val="hybridMultilevel"/>
    <w:tmpl w:val="B02AD97E"/>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AE77362"/>
    <w:multiLevelType w:val="hybridMultilevel"/>
    <w:tmpl w:val="70BE8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CEA1EFB"/>
    <w:multiLevelType w:val="hybridMultilevel"/>
    <w:tmpl w:val="74FC4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151E6F"/>
    <w:multiLevelType w:val="hybridMultilevel"/>
    <w:tmpl w:val="04740F7A"/>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BF0972"/>
    <w:multiLevelType w:val="multilevel"/>
    <w:tmpl w:val="343643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F45C20"/>
    <w:multiLevelType w:val="multilevel"/>
    <w:tmpl w:val="03924FCA"/>
    <w:lvl w:ilvl="0">
      <w:start w:val="1"/>
      <w:numFmt w:val="decimal"/>
      <w:lvlRestart w:val="0"/>
      <w:pStyle w:val="ACSchLv1"/>
      <w:lvlText w:val="%1."/>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35" w15:restartNumberingAfterBreak="0">
    <w:nsid w:val="715343C2"/>
    <w:multiLevelType w:val="hybridMultilevel"/>
    <w:tmpl w:val="C8725E2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707D8F"/>
    <w:multiLevelType w:val="hybridMultilevel"/>
    <w:tmpl w:val="7FCE912C"/>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DD549D"/>
    <w:multiLevelType w:val="hybridMultilevel"/>
    <w:tmpl w:val="0136D85E"/>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5981344">
    <w:abstractNumId w:val="1"/>
  </w:num>
  <w:num w:numId="2" w16cid:durableId="1518614100">
    <w:abstractNumId w:val="10"/>
  </w:num>
  <w:num w:numId="3" w16cid:durableId="1852522391">
    <w:abstractNumId w:val="26"/>
  </w:num>
  <w:num w:numId="4" w16cid:durableId="1849979584">
    <w:abstractNumId w:val="2"/>
  </w:num>
  <w:num w:numId="5" w16cid:durableId="511799396">
    <w:abstractNumId w:val="4"/>
  </w:num>
  <w:num w:numId="6" w16cid:durableId="597950627">
    <w:abstractNumId w:val="3"/>
  </w:num>
  <w:num w:numId="7" w16cid:durableId="107763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4988684">
    <w:abstractNumId w:val="23"/>
  </w:num>
  <w:num w:numId="9" w16cid:durableId="802845064">
    <w:abstractNumId w:val="16"/>
  </w:num>
  <w:num w:numId="10" w16cid:durableId="694036301">
    <w:abstractNumId w:val="25"/>
  </w:num>
  <w:num w:numId="11" w16cid:durableId="74400376">
    <w:abstractNumId w:val="19"/>
  </w:num>
  <w:num w:numId="12" w16cid:durableId="1877157564">
    <w:abstractNumId w:val="24"/>
  </w:num>
  <w:num w:numId="13" w16cid:durableId="980504215">
    <w:abstractNumId w:val="12"/>
  </w:num>
  <w:num w:numId="14" w16cid:durableId="124468285">
    <w:abstractNumId w:val="33"/>
  </w:num>
  <w:num w:numId="15" w16cid:durableId="1336834376">
    <w:abstractNumId w:val="32"/>
  </w:num>
  <w:num w:numId="16" w16cid:durableId="1239755186">
    <w:abstractNumId w:val="17"/>
  </w:num>
  <w:num w:numId="17" w16cid:durableId="385299853">
    <w:abstractNumId w:val="11"/>
  </w:num>
  <w:num w:numId="18" w16cid:durableId="1955289695">
    <w:abstractNumId w:val="6"/>
  </w:num>
  <w:num w:numId="19" w16cid:durableId="254676767">
    <w:abstractNumId w:val="29"/>
  </w:num>
  <w:num w:numId="20" w16cid:durableId="215244919">
    <w:abstractNumId w:val="7"/>
  </w:num>
  <w:num w:numId="21" w16cid:durableId="758790400">
    <w:abstractNumId w:val="28"/>
  </w:num>
  <w:num w:numId="22" w16cid:durableId="1540124268">
    <w:abstractNumId w:val="5"/>
  </w:num>
  <w:num w:numId="23" w16cid:durableId="1122846136">
    <w:abstractNumId w:val="13"/>
  </w:num>
  <w:num w:numId="24" w16cid:durableId="340355957">
    <w:abstractNumId w:val="15"/>
  </w:num>
  <w:num w:numId="25" w16cid:durableId="505435607">
    <w:abstractNumId w:val="35"/>
  </w:num>
  <w:num w:numId="26" w16cid:durableId="1237588127">
    <w:abstractNumId w:val="22"/>
  </w:num>
  <w:num w:numId="27" w16cid:durableId="406615480">
    <w:abstractNumId w:val="21"/>
  </w:num>
  <w:num w:numId="28" w16cid:durableId="1375040249">
    <w:abstractNumId w:val="37"/>
  </w:num>
  <w:num w:numId="29" w16cid:durableId="450589558">
    <w:abstractNumId w:val="20"/>
  </w:num>
  <w:num w:numId="30" w16cid:durableId="818422363">
    <w:abstractNumId w:val="36"/>
  </w:num>
  <w:num w:numId="31" w16cid:durableId="599989415">
    <w:abstractNumId w:val="18"/>
  </w:num>
  <w:num w:numId="32" w16cid:durableId="1254431897">
    <w:abstractNumId w:val="8"/>
  </w:num>
  <w:num w:numId="33" w16cid:durableId="761992977">
    <w:abstractNumId w:val="14"/>
  </w:num>
  <w:num w:numId="34" w16cid:durableId="1940991414">
    <w:abstractNumId w:val="31"/>
  </w:num>
  <w:num w:numId="35" w16cid:durableId="8145115">
    <w:abstractNumId w:val="9"/>
  </w:num>
  <w:num w:numId="36" w16cid:durableId="1345941667">
    <w:abstractNumId w:val="27"/>
  </w:num>
  <w:num w:numId="37" w16cid:durableId="308751919">
    <w:abstractNumId w:val="30"/>
  </w:num>
  <w:num w:numId="38" w16cid:durableId="800462206">
    <w:abstractNumId w:val="34"/>
  </w:num>
  <w:num w:numId="39" w16cid:durableId="7135075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defaultTabStop w:val="851"/>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BW Bullets"/>
    <w:docVar w:name="Bullet _NumBodies" w:val="0"/>
    <w:docVar w:name="Definition _Body" w:val="Definition Body "/>
    <w:docVar w:name="Definition _HeadSuf" w:val=" as Heading (text)"/>
    <w:docVar w:name="Definition _LongName" w:val="BW Definitions"/>
    <w:docVar w:name="Definition _NumBodies" w:val="0"/>
    <w:docVar w:name="Level _Body" w:val="Body "/>
    <w:docVar w:name="Level _HeadSuf" w:val=" as heading (text)"/>
    <w:docVar w:name="Level _LongName" w:val="BW Main Styles"/>
    <w:docVar w:name="Level _NumBodies" w:val="5"/>
    <w:docVar w:name="Level HCR1" w:val="0"/>
    <w:docVar w:name="Level HCR2" w:val="0"/>
    <w:docVar w:name="Level HCR3" w:val="0"/>
    <w:docVar w:name="Level HKWN1" w:val="-1"/>
    <w:docVar w:name="Level HKWN2" w:val="-1"/>
    <w:docVar w:name="Level HKWN3" w:val="-1"/>
  </w:docVars>
  <w:rsids>
    <w:rsidRoot w:val="00766FD1"/>
    <w:rsid w:val="00001498"/>
    <w:rsid w:val="000017FA"/>
    <w:rsid w:val="00003ADC"/>
    <w:rsid w:val="000052D8"/>
    <w:rsid w:val="000061D0"/>
    <w:rsid w:val="00007BFC"/>
    <w:rsid w:val="000140DE"/>
    <w:rsid w:val="000152AC"/>
    <w:rsid w:val="00015982"/>
    <w:rsid w:val="0001712D"/>
    <w:rsid w:val="000178B8"/>
    <w:rsid w:val="00022C84"/>
    <w:rsid w:val="000234E5"/>
    <w:rsid w:val="00023650"/>
    <w:rsid w:val="000266CF"/>
    <w:rsid w:val="0003099A"/>
    <w:rsid w:val="00032B42"/>
    <w:rsid w:val="00032D58"/>
    <w:rsid w:val="00033E56"/>
    <w:rsid w:val="000343DB"/>
    <w:rsid w:val="0003735E"/>
    <w:rsid w:val="00040BB4"/>
    <w:rsid w:val="00041060"/>
    <w:rsid w:val="0004293E"/>
    <w:rsid w:val="00042B83"/>
    <w:rsid w:val="00047779"/>
    <w:rsid w:val="00050CAB"/>
    <w:rsid w:val="00051DF1"/>
    <w:rsid w:val="000521A7"/>
    <w:rsid w:val="0005369F"/>
    <w:rsid w:val="00056153"/>
    <w:rsid w:val="00056492"/>
    <w:rsid w:val="00057F96"/>
    <w:rsid w:val="0006242C"/>
    <w:rsid w:val="00064E62"/>
    <w:rsid w:val="000662D4"/>
    <w:rsid w:val="0006686D"/>
    <w:rsid w:val="00066A68"/>
    <w:rsid w:val="00067D9B"/>
    <w:rsid w:val="00073DEE"/>
    <w:rsid w:val="00074F59"/>
    <w:rsid w:val="000752E5"/>
    <w:rsid w:val="00077662"/>
    <w:rsid w:val="00080777"/>
    <w:rsid w:val="00081BC1"/>
    <w:rsid w:val="00082A2D"/>
    <w:rsid w:val="000838A5"/>
    <w:rsid w:val="0008452E"/>
    <w:rsid w:val="00084D64"/>
    <w:rsid w:val="00087419"/>
    <w:rsid w:val="000905FB"/>
    <w:rsid w:val="00090B53"/>
    <w:rsid w:val="00091509"/>
    <w:rsid w:val="0009313D"/>
    <w:rsid w:val="00094C2A"/>
    <w:rsid w:val="00095A3C"/>
    <w:rsid w:val="00095F8D"/>
    <w:rsid w:val="00097D59"/>
    <w:rsid w:val="000A15CD"/>
    <w:rsid w:val="000A28E4"/>
    <w:rsid w:val="000A2EAE"/>
    <w:rsid w:val="000A341C"/>
    <w:rsid w:val="000A5072"/>
    <w:rsid w:val="000B1BFE"/>
    <w:rsid w:val="000B2715"/>
    <w:rsid w:val="000B35E1"/>
    <w:rsid w:val="000B495C"/>
    <w:rsid w:val="000B6C8D"/>
    <w:rsid w:val="000B73A7"/>
    <w:rsid w:val="000B7553"/>
    <w:rsid w:val="000C0F94"/>
    <w:rsid w:val="000C475A"/>
    <w:rsid w:val="000C50B3"/>
    <w:rsid w:val="000C6C36"/>
    <w:rsid w:val="000C6E4B"/>
    <w:rsid w:val="000C7326"/>
    <w:rsid w:val="000D0881"/>
    <w:rsid w:val="000D12B2"/>
    <w:rsid w:val="000D66E9"/>
    <w:rsid w:val="000D7D46"/>
    <w:rsid w:val="000E2738"/>
    <w:rsid w:val="000E30A9"/>
    <w:rsid w:val="000E3E5B"/>
    <w:rsid w:val="000E54E4"/>
    <w:rsid w:val="000E5F88"/>
    <w:rsid w:val="000E7BA3"/>
    <w:rsid w:val="000E7D31"/>
    <w:rsid w:val="000E7E3A"/>
    <w:rsid w:val="000F2CA7"/>
    <w:rsid w:val="00100CCB"/>
    <w:rsid w:val="00102A25"/>
    <w:rsid w:val="001047B6"/>
    <w:rsid w:val="00110938"/>
    <w:rsid w:val="001117B6"/>
    <w:rsid w:val="00112AA8"/>
    <w:rsid w:val="001137F7"/>
    <w:rsid w:val="0011445A"/>
    <w:rsid w:val="001149A5"/>
    <w:rsid w:val="001170FD"/>
    <w:rsid w:val="001201D9"/>
    <w:rsid w:val="001234DE"/>
    <w:rsid w:val="001250FF"/>
    <w:rsid w:val="00125684"/>
    <w:rsid w:val="00126247"/>
    <w:rsid w:val="00126ED6"/>
    <w:rsid w:val="00126FFD"/>
    <w:rsid w:val="00132C6D"/>
    <w:rsid w:val="001336F1"/>
    <w:rsid w:val="001370F1"/>
    <w:rsid w:val="001419D4"/>
    <w:rsid w:val="00141E62"/>
    <w:rsid w:val="00145A78"/>
    <w:rsid w:val="001526ED"/>
    <w:rsid w:val="00154C28"/>
    <w:rsid w:val="00154DC1"/>
    <w:rsid w:val="0015506C"/>
    <w:rsid w:val="00155F80"/>
    <w:rsid w:val="001579CD"/>
    <w:rsid w:val="00160EFE"/>
    <w:rsid w:val="00164755"/>
    <w:rsid w:val="0016492A"/>
    <w:rsid w:val="0016528D"/>
    <w:rsid w:val="00165772"/>
    <w:rsid w:val="00166BCB"/>
    <w:rsid w:val="00174F74"/>
    <w:rsid w:val="00177A35"/>
    <w:rsid w:val="001816BD"/>
    <w:rsid w:val="00182001"/>
    <w:rsid w:val="00187487"/>
    <w:rsid w:val="00191E85"/>
    <w:rsid w:val="00194A20"/>
    <w:rsid w:val="001A1C5D"/>
    <w:rsid w:val="001A6343"/>
    <w:rsid w:val="001B2362"/>
    <w:rsid w:val="001B4550"/>
    <w:rsid w:val="001B53F9"/>
    <w:rsid w:val="001B5877"/>
    <w:rsid w:val="001C0465"/>
    <w:rsid w:val="001C076A"/>
    <w:rsid w:val="001C1D58"/>
    <w:rsid w:val="001C2365"/>
    <w:rsid w:val="001C2D3B"/>
    <w:rsid w:val="001C33AF"/>
    <w:rsid w:val="001C34AA"/>
    <w:rsid w:val="001C5E56"/>
    <w:rsid w:val="001D1EC4"/>
    <w:rsid w:val="001D22DC"/>
    <w:rsid w:val="001D63AD"/>
    <w:rsid w:val="001E1235"/>
    <w:rsid w:val="001E57F4"/>
    <w:rsid w:val="001E6B91"/>
    <w:rsid w:val="001E6DDF"/>
    <w:rsid w:val="001E7084"/>
    <w:rsid w:val="001F081A"/>
    <w:rsid w:val="001F0D52"/>
    <w:rsid w:val="001F22C3"/>
    <w:rsid w:val="001F345B"/>
    <w:rsid w:val="001F4B4B"/>
    <w:rsid w:val="002037C6"/>
    <w:rsid w:val="0020434A"/>
    <w:rsid w:val="00204D56"/>
    <w:rsid w:val="002079A8"/>
    <w:rsid w:val="002101C2"/>
    <w:rsid w:val="00213B65"/>
    <w:rsid w:val="00215258"/>
    <w:rsid w:val="00221AAE"/>
    <w:rsid w:val="00222237"/>
    <w:rsid w:val="0022230F"/>
    <w:rsid w:val="0022258E"/>
    <w:rsid w:val="002307C3"/>
    <w:rsid w:val="00231A2D"/>
    <w:rsid w:val="00232F78"/>
    <w:rsid w:val="002332B3"/>
    <w:rsid w:val="002335C9"/>
    <w:rsid w:val="002346F7"/>
    <w:rsid w:val="0023617B"/>
    <w:rsid w:val="00236F49"/>
    <w:rsid w:val="0024001D"/>
    <w:rsid w:val="00241568"/>
    <w:rsid w:val="00242F3D"/>
    <w:rsid w:val="00242FCE"/>
    <w:rsid w:val="002442B4"/>
    <w:rsid w:val="00245483"/>
    <w:rsid w:val="00247139"/>
    <w:rsid w:val="0024789C"/>
    <w:rsid w:val="00251279"/>
    <w:rsid w:val="00253538"/>
    <w:rsid w:val="00253ADA"/>
    <w:rsid w:val="00254095"/>
    <w:rsid w:val="00255BB4"/>
    <w:rsid w:val="00262272"/>
    <w:rsid w:val="00264B4B"/>
    <w:rsid w:val="002669FE"/>
    <w:rsid w:val="00267D27"/>
    <w:rsid w:val="00270F9F"/>
    <w:rsid w:val="0027401C"/>
    <w:rsid w:val="00283AE2"/>
    <w:rsid w:val="00284922"/>
    <w:rsid w:val="002849C6"/>
    <w:rsid w:val="00284F9B"/>
    <w:rsid w:val="00290BE2"/>
    <w:rsid w:val="002915CC"/>
    <w:rsid w:val="00292AD7"/>
    <w:rsid w:val="00295099"/>
    <w:rsid w:val="002A0696"/>
    <w:rsid w:val="002A0FF8"/>
    <w:rsid w:val="002A3CB9"/>
    <w:rsid w:val="002A469C"/>
    <w:rsid w:val="002A692E"/>
    <w:rsid w:val="002A6FB4"/>
    <w:rsid w:val="002A79F5"/>
    <w:rsid w:val="002B5498"/>
    <w:rsid w:val="002B6813"/>
    <w:rsid w:val="002C0F4A"/>
    <w:rsid w:val="002C206D"/>
    <w:rsid w:val="002D09E9"/>
    <w:rsid w:val="002D441D"/>
    <w:rsid w:val="002E13CF"/>
    <w:rsid w:val="002E3520"/>
    <w:rsid w:val="002E538D"/>
    <w:rsid w:val="002E780A"/>
    <w:rsid w:val="002E7EC5"/>
    <w:rsid w:val="002F0867"/>
    <w:rsid w:val="002F2A4D"/>
    <w:rsid w:val="002F71D9"/>
    <w:rsid w:val="00304441"/>
    <w:rsid w:val="003045F0"/>
    <w:rsid w:val="0030494D"/>
    <w:rsid w:val="00307E29"/>
    <w:rsid w:val="00311F16"/>
    <w:rsid w:val="003126D1"/>
    <w:rsid w:val="0031281E"/>
    <w:rsid w:val="00312F15"/>
    <w:rsid w:val="00313B26"/>
    <w:rsid w:val="00314253"/>
    <w:rsid w:val="003159E0"/>
    <w:rsid w:val="00317142"/>
    <w:rsid w:val="0031790E"/>
    <w:rsid w:val="00317932"/>
    <w:rsid w:val="00317E21"/>
    <w:rsid w:val="003257C8"/>
    <w:rsid w:val="0032728F"/>
    <w:rsid w:val="0033288C"/>
    <w:rsid w:val="00337792"/>
    <w:rsid w:val="00340D9B"/>
    <w:rsid w:val="00340DA6"/>
    <w:rsid w:val="003414AC"/>
    <w:rsid w:val="00342CB7"/>
    <w:rsid w:val="003441CA"/>
    <w:rsid w:val="00346BE4"/>
    <w:rsid w:val="00347781"/>
    <w:rsid w:val="00355389"/>
    <w:rsid w:val="0036133B"/>
    <w:rsid w:val="00361AB0"/>
    <w:rsid w:val="00362525"/>
    <w:rsid w:val="003628FC"/>
    <w:rsid w:val="00362A45"/>
    <w:rsid w:val="003638F8"/>
    <w:rsid w:val="00363B18"/>
    <w:rsid w:val="00366968"/>
    <w:rsid w:val="00372F74"/>
    <w:rsid w:val="00375152"/>
    <w:rsid w:val="003825DA"/>
    <w:rsid w:val="003853CE"/>
    <w:rsid w:val="00385E8B"/>
    <w:rsid w:val="003911D2"/>
    <w:rsid w:val="00391D78"/>
    <w:rsid w:val="003947C0"/>
    <w:rsid w:val="00396283"/>
    <w:rsid w:val="003A25A5"/>
    <w:rsid w:val="003A60DE"/>
    <w:rsid w:val="003B1263"/>
    <w:rsid w:val="003B57E4"/>
    <w:rsid w:val="003B7831"/>
    <w:rsid w:val="003B7D1D"/>
    <w:rsid w:val="003C302D"/>
    <w:rsid w:val="003C39C9"/>
    <w:rsid w:val="003C5CB6"/>
    <w:rsid w:val="003C788D"/>
    <w:rsid w:val="003C7EC9"/>
    <w:rsid w:val="003D79F6"/>
    <w:rsid w:val="003E24BA"/>
    <w:rsid w:val="003E7AFC"/>
    <w:rsid w:val="003E7E9A"/>
    <w:rsid w:val="003F42CC"/>
    <w:rsid w:val="003F468F"/>
    <w:rsid w:val="003F4BA8"/>
    <w:rsid w:val="003F66E1"/>
    <w:rsid w:val="00402BEE"/>
    <w:rsid w:val="00404E62"/>
    <w:rsid w:val="00406FB6"/>
    <w:rsid w:val="0041089B"/>
    <w:rsid w:val="004111A9"/>
    <w:rsid w:val="00411255"/>
    <w:rsid w:val="00414C45"/>
    <w:rsid w:val="00417661"/>
    <w:rsid w:val="00423797"/>
    <w:rsid w:val="00424DF1"/>
    <w:rsid w:val="004262D1"/>
    <w:rsid w:val="00431054"/>
    <w:rsid w:val="00431F7A"/>
    <w:rsid w:val="00433AC0"/>
    <w:rsid w:val="0043401D"/>
    <w:rsid w:val="00434CA5"/>
    <w:rsid w:val="00435747"/>
    <w:rsid w:val="004379F8"/>
    <w:rsid w:val="0044073E"/>
    <w:rsid w:val="00443919"/>
    <w:rsid w:val="0044688D"/>
    <w:rsid w:val="004513F5"/>
    <w:rsid w:val="0045215C"/>
    <w:rsid w:val="00453850"/>
    <w:rsid w:val="00454087"/>
    <w:rsid w:val="00454D31"/>
    <w:rsid w:val="00455AA4"/>
    <w:rsid w:val="00456B53"/>
    <w:rsid w:val="00456CC5"/>
    <w:rsid w:val="00460861"/>
    <w:rsid w:val="00460B9F"/>
    <w:rsid w:val="004621C7"/>
    <w:rsid w:val="00463A72"/>
    <w:rsid w:val="004674CA"/>
    <w:rsid w:val="004705E5"/>
    <w:rsid w:val="00470A9F"/>
    <w:rsid w:val="00471AD4"/>
    <w:rsid w:val="00472DFA"/>
    <w:rsid w:val="00472F46"/>
    <w:rsid w:val="0047358B"/>
    <w:rsid w:val="00474ABE"/>
    <w:rsid w:val="00476D97"/>
    <w:rsid w:val="00483A6B"/>
    <w:rsid w:val="00485C61"/>
    <w:rsid w:val="00490E89"/>
    <w:rsid w:val="00491799"/>
    <w:rsid w:val="0049319A"/>
    <w:rsid w:val="0049599D"/>
    <w:rsid w:val="004A7822"/>
    <w:rsid w:val="004A787A"/>
    <w:rsid w:val="004A7C0C"/>
    <w:rsid w:val="004B0AB7"/>
    <w:rsid w:val="004B5D80"/>
    <w:rsid w:val="004C1C96"/>
    <w:rsid w:val="004C2D31"/>
    <w:rsid w:val="004C31C9"/>
    <w:rsid w:val="004C3C35"/>
    <w:rsid w:val="004C440A"/>
    <w:rsid w:val="004D03D2"/>
    <w:rsid w:val="004D2493"/>
    <w:rsid w:val="004D257D"/>
    <w:rsid w:val="004D3BF9"/>
    <w:rsid w:val="004D5917"/>
    <w:rsid w:val="004D7F87"/>
    <w:rsid w:val="004E04D5"/>
    <w:rsid w:val="004E0E33"/>
    <w:rsid w:val="004E2CD4"/>
    <w:rsid w:val="004E468E"/>
    <w:rsid w:val="004E50C3"/>
    <w:rsid w:val="004E583C"/>
    <w:rsid w:val="004E6C61"/>
    <w:rsid w:val="004F1AFF"/>
    <w:rsid w:val="004F2432"/>
    <w:rsid w:val="004F4668"/>
    <w:rsid w:val="004F507D"/>
    <w:rsid w:val="004F7516"/>
    <w:rsid w:val="004F7537"/>
    <w:rsid w:val="0050193F"/>
    <w:rsid w:val="00504A9E"/>
    <w:rsid w:val="00510955"/>
    <w:rsid w:val="00510994"/>
    <w:rsid w:val="005112C0"/>
    <w:rsid w:val="00512AFA"/>
    <w:rsid w:val="00515E4A"/>
    <w:rsid w:val="00515F33"/>
    <w:rsid w:val="00517780"/>
    <w:rsid w:val="0052426C"/>
    <w:rsid w:val="00524BC7"/>
    <w:rsid w:val="00527538"/>
    <w:rsid w:val="005275C8"/>
    <w:rsid w:val="005311BA"/>
    <w:rsid w:val="00531FFE"/>
    <w:rsid w:val="00532877"/>
    <w:rsid w:val="00533529"/>
    <w:rsid w:val="00534178"/>
    <w:rsid w:val="00535AAB"/>
    <w:rsid w:val="00535CF7"/>
    <w:rsid w:val="00542937"/>
    <w:rsid w:val="00543654"/>
    <w:rsid w:val="00544279"/>
    <w:rsid w:val="0054500F"/>
    <w:rsid w:val="0054605C"/>
    <w:rsid w:val="005474F2"/>
    <w:rsid w:val="00550B03"/>
    <w:rsid w:val="00551226"/>
    <w:rsid w:val="00552665"/>
    <w:rsid w:val="00555409"/>
    <w:rsid w:val="00555D39"/>
    <w:rsid w:val="00556F9A"/>
    <w:rsid w:val="0056478D"/>
    <w:rsid w:val="00564EDB"/>
    <w:rsid w:val="00572967"/>
    <w:rsid w:val="00572C2C"/>
    <w:rsid w:val="00576343"/>
    <w:rsid w:val="00576C85"/>
    <w:rsid w:val="00577CC1"/>
    <w:rsid w:val="00582570"/>
    <w:rsid w:val="005842E4"/>
    <w:rsid w:val="005844B3"/>
    <w:rsid w:val="00585598"/>
    <w:rsid w:val="00586CD5"/>
    <w:rsid w:val="00586EEF"/>
    <w:rsid w:val="005871EA"/>
    <w:rsid w:val="00587393"/>
    <w:rsid w:val="00587C9D"/>
    <w:rsid w:val="00591898"/>
    <w:rsid w:val="00591FCB"/>
    <w:rsid w:val="00593BE8"/>
    <w:rsid w:val="0059426C"/>
    <w:rsid w:val="00594A9B"/>
    <w:rsid w:val="00594D3C"/>
    <w:rsid w:val="005A403D"/>
    <w:rsid w:val="005A4DE6"/>
    <w:rsid w:val="005A5297"/>
    <w:rsid w:val="005A73A5"/>
    <w:rsid w:val="005A73B3"/>
    <w:rsid w:val="005B0851"/>
    <w:rsid w:val="005B4A8C"/>
    <w:rsid w:val="005B6EA4"/>
    <w:rsid w:val="005C5915"/>
    <w:rsid w:val="005C5D84"/>
    <w:rsid w:val="005D066A"/>
    <w:rsid w:val="005D2B56"/>
    <w:rsid w:val="005D2CC3"/>
    <w:rsid w:val="005D2F87"/>
    <w:rsid w:val="005D4934"/>
    <w:rsid w:val="005D68AB"/>
    <w:rsid w:val="005E1604"/>
    <w:rsid w:val="005E3BBF"/>
    <w:rsid w:val="005E67FE"/>
    <w:rsid w:val="005F1A60"/>
    <w:rsid w:val="005F5B55"/>
    <w:rsid w:val="00600B44"/>
    <w:rsid w:val="00601B72"/>
    <w:rsid w:val="00603D39"/>
    <w:rsid w:val="00605311"/>
    <w:rsid w:val="006054C9"/>
    <w:rsid w:val="00605ABC"/>
    <w:rsid w:val="0060684D"/>
    <w:rsid w:val="00612629"/>
    <w:rsid w:val="006154C6"/>
    <w:rsid w:val="00617358"/>
    <w:rsid w:val="006178E9"/>
    <w:rsid w:val="00617DDA"/>
    <w:rsid w:val="006227E3"/>
    <w:rsid w:val="006275ED"/>
    <w:rsid w:val="00627E5B"/>
    <w:rsid w:val="006337CD"/>
    <w:rsid w:val="00634FED"/>
    <w:rsid w:val="00635E08"/>
    <w:rsid w:val="00637DE5"/>
    <w:rsid w:val="00643DE2"/>
    <w:rsid w:val="0064445E"/>
    <w:rsid w:val="00646D45"/>
    <w:rsid w:val="00651D37"/>
    <w:rsid w:val="00654CE3"/>
    <w:rsid w:val="00654E82"/>
    <w:rsid w:val="00657C8B"/>
    <w:rsid w:val="006651F8"/>
    <w:rsid w:val="006653D3"/>
    <w:rsid w:val="00666EC1"/>
    <w:rsid w:val="00667118"/>
    <w:rsid w:val="00667F5F"/>
    <w:rsid w:val="00671C49"/>
    <w:rsid w:val="0067322C"/>
    <w:rsid w:val="00676019"/>
    <w:rsid w:val="006761C7"/>
    <w:rsid w:val="00680384"/>
    <w:rsid w:val="006842FD"/>
    <w:rsid w:val="00691102"/>
    <w:rsid w:val="00691ED3"/>
    <w:rsid w:val="00693F95"/>
    <w:rsid w:val="006946F8"/>
    <w:rsid w:val="006A0262"/>
    <w:rsid w:val="006A2119"/>
    <w:rsid w:val="006A4B75"/>
    <w:rsid w:val="006A5BEB"/>
    <w:rsid w:val="006B0967"/>
    <w:rsid w:val="006B0B35"/>
    <w:rsid w:val="006B12E2"/>
    <w:rsid w:val="006B168D"/>
    <w:rsid w:val="006B1A4D"/>
    <w:rsid w:val="006B3A1D"/>
    <w:rsid w:val="006B47E8"/>
    <w:rsid w:val="006B6DA4"/>
    <w:rsid w:val="006C09F3"/>
    <w:rsid w:val="006C0F92"/>
    <w:rsid w:val="006C530E"/>
    <w:rsid w:val="006C5B1D"/>
    <w:rsid w:val="006C5F72"/>
    <w:rsid w:val="006C6594"/>
    <w:rsid w:val="006D57D5"/>
    <w:rsid w:val="006D79FF"/>
    <w:rsid w:val="006E480D"/>
    <w:rsid w:val="006E7811"/>
    <w:rsid w:val="006F1360"/>
    <w:rsid w:val="006F194D"/>
    <w:rsid w:val="006F37A5"/>
    <w:rsid w:val="006F4D14"/>
    <w:rsid w:val="006F6143"/>
    <w:rsid w:val="006F692E"/>
    <w:rsid w:val="00705820"/>
    <w:rsid w:val="00705C5E"/>
    <w:rsid w:val="00706317"/>
    <w:rsid w:val="0071244D"/>
    <w:rsid w:val="0071357D"/>
    <w:rsid w:val="0071772F"/>
    <w:rsid w:val="00717EA7"/>
    <w:rsid w:val="00721CD6"/>
    <w:rsid w:val="007303A7"/>
    <w:rsid w:val="007369FB"/>
    <w:rsid w:val="00736FFE"/>
    <w:rsid w:val="007402CE"/>
    <w:rsid w:val="00747289"/>
    <w:rsid w:val="00750E85"/>
    <w:rsid w:val="00751218"/>
    <w:rsid w:val="00754A7F"/>
    <w:rsid w:val="00755D1A"/>
    <w:rsid w:val="007566BC"/>
    <w:rsid w:val="00756F88"/>
    <w:rsid w:val="00766FD1"/>
    <w:rsid w:val="007710C9"/>
    <w:rsid w:val="00771CF4"/>
    <w:rsid w:val="00771D7D"/>
    <w:rsid w:val="00774920"/>
    <w:rsid w:val="00774A68"/>
    <w:rsid w:val="00781C3D"/>
    <w:rsid w:val="00784EF8"/>
    <w:rsid w:val="007851E2"/>
    <w:rsid w:val="007909E5"/>
    <w:rsid w:val="00792D76"/>
    <w:rsid w:val="00796C2D"/>
    <w:rsid w:val="00797215"/>
    <w:rsid w:val="007A0776"/>
    <w:rsid w:val="007A34A6"/>
    <w:rsid w:val="007A432A"/>
    <w:rsid w:val="007A6ADA"/>
    <w:rsid w:val="007B1878"/>
    <w:rsid w:val="007B5972"/>
    <w:rsid w:val="007B625F"/>
    <w:rsid w:val="007C6D8B"/>
    <w:rsid w:val="007D175C"/>
    <w:rsid w:val="007D26FD"/>
    <w:rsid w:val="007D3438"/>
    <w:rsid w:val="007D3CDE"/>
    <w:rsid w:val="007D655D"/>
    <w:rsid w:val="007D72E6"/>
    <w:rsid w:val="007E0CCE"/>
    <w:rsid w:val="007E0CDC"/>
    <w:rsid w:val="007E0F59"/>
    <w:rsid w:val="007E23C4"/>
    <w:rsid w:val="007E39E6"/>
    <w:rsid w:val="007E6071"/>
    <w:rsid w:val="007E6AA2"/>
    <w:rsid w:val="007E71BD"/>
    <w:rsid w:val="007F0A9E"/>
    <w:rsid w:val="007F2386"/>
    <w:rsid w:val="007F2B45"/>
    <w:rsid w:val="007F3590"/>
    <w:rsid w:val="007F3A7D"/>
    <w:rsid w:val="007F7DA4"/>
    <w:rsid w:val="00803009"/>
    <w:rsid w:val="0080369A"/>
    <w:rsid w:val="008040C4"/>
    <w:rsid w:val="00804148"/>
    <w:rsid w:val="00805233"/>
    <w:rsid w:val="008056BA"/>
    <w:rsid w:val="00814D18"/>
    <w:rsid w:val="00815E2E"/>
    <w:rsid w:val="0081642E"/>
    <w:rsid w:val="00816E86"/>
    <w:rsid w:val="00820F24"/>
    <w:rsid w:val="00824456"/>
    <w:rsid w:val="00827B55"/>
    <w:rsid w:val="00834418"/>
    <w:rsid w:val="00835BAA"/>
    <w:rsid w:val="008361C9"/>
    <w:rsid w:val="008363E1"/>
    <w:rsid w:val="00836B2F"/>
    <w:rsid w:val="00837B4B"/>
    <w:rsid w:val="008423F6"/>
    <w:rsid w:val="00846FF2"/>
    <w:rsid w:val="008474A3"/>
    <w:rsid w:val="00847977"/>
    <w:rsid w:val="00850340"/>
    <w:rsid w:val="008510F8"/>
    <w:rsid w:val="00852DD7"/>
    <w:rsid w:val="00854B80"/>
    <w:rsid w:val="008567D5"/>
    <w:rsid w:val="00861064"/>
    <w:rsid w:val="0086108D"/>
    <w:rsid w:val="00861F75"/>
    <w:rsid w:val="00866A4F"/>
    <w:rsid w:val="00866F9E"/>
    <w:rsid w:val="008713A0"/>
    <w:rsid w:val="00872905"/>
    <w:rsid w:val="0087354B"/>
    <w:rsid w:val="00874446"/>
    <w:rsid w:val="008802BF"/>
    <w:rsid w:val="00882B2D"/>
    <w:rsid w:val="00885331"/>
    <w:rsid w:val="00890BCB"/>
    <w:rsid w:val="008920FF"/>
    <w:rsid w:val="00896556"/>
    <w:rsid w:val="00897D02"/>
    <w:rsid w:val="008A5B7E"/>
    <w:rsid w:val="008A68DA"/>
    <w:rsid w:val="008B2118"/>
    <w:rsid w:val="008B4349"/>
    <w:rsid w:val="008B45E4"/>
    <w:rsid w:val="008B7AB4"/>
    <w:rsid w:val="008B7E6F"/>
    <w:rsid w:val="008C1BBD"/>
    <w:rsid w:val="008C3A79"/>
    <w:rsid w:val="008C47F7"/>
    <w:rsid w:val="008D2440"/>
    <w:rsid w:val="008D58A4"/>
    <w:rsid w:val="008D5B2B"/>
    <w:rsid w:val="008D65A7"/>
    <w:rsid w:val="008D78F9"/>
    <w:rsid w:val="008D7D11"/>
    <w:rsid w:val="008E111C"/>
    <w:rsid w:val="008E3CD1"/>
    <w:rsid w:val="009023E0"/>
    <w:rsid w:val="00902EF9"/>
    <w:rsid w:val="0090667F"/>
    <w:rsid w:val="009116FA"/>
    <w:rsid w:val="00912D3B"/>
    <w:rsid w:val="009160F3"/>
    <w:rsid w:val="009201A6"/>
    <w:rsid w:val="00921DFF"/>
    <w:rsid w:val="00922782"/>
    <w:rsid w:val="00924F00"/>
    <w:rsid w:val="00925AEF"/>
    <w:rsid w:val="009275C2"/>
    <w:rsid w:val="009347CE"/>
    <w:rsid w:val="009352B3"/>
    <w:rsid w:val="009408C2"/>
    <w:rsid w:val="009425A4"/>
    <w:rsid w:val="009435AC"/>
    <w:rsid w:val="00945F3C"/>
    <w:rsid w:val="0095181C"/>
    <w:rsid w:val="00952EAC"/>
    <w:rsid w:val="00953D16"/>
    <w:rsid w:val="00956793"/>
    <w:rsid w:val="0095793D"/>
    <w:rsid w:val="00961D40"/>
    <w:rsid w:val="00963D36"/>
    <w:rsid w:val="00964554"/>
    <w:rsid w:val="00965CDD"/>
    <w:rsid w:val="00965D42"/>
    <w:rsid w:val="00966130"/>
    <w:rsid w:val="009718BE"/>
    <w:rsid w:val="00975C88"/>
    <w:rsid w:val="00977EDA"/>
    <w:rsid w:val="00980DDF"/>
    <w:rsid w:val="009813D1"/>
    <w:rsid w:val="009828E7"/>
    <w:rsid w:val="00983FAB"/>
    <w:rsid w:val="0099054D"/>
    <w:rsid w:val="00994787"/>
    <w:rsid w:val="00997DD1"/>
    <w:rsid w:val="009A3459"/>
    <w:rsid w:val="009A4E08"/>
    <w:rsid w:val="009A5387"/>
    <w:rsid w:val="009A67C0"/>
    <w:rsid w:val="009A6A9A"/>
    <w:rsid w:val="009B0760"/>
    <w:rsid w:val="009B1273"/>
    <w:rsid w:val="009B1855"/>
    <w:rsid w:val="009B2DCD"/>
    <w:rsid w:val="009B395E"/>
    <w:rsid w:val="009B4E2B"/>
    <w:rsid w:val="009C5B1B"/>
    <w:rsid w:val="009C6802"/>
    <w:rsid w:val="009C7F9C"/>
    <w:rsid w:val="009D2F1D"/>
    <w:rsid w:val="009D4E5D"/>
    <w:rsid w:val="009D53A5"/>
    <w:rsid w:val="009D6832"/>
    <w:rsid w:val="009D7B4D"/>
    <w:rsid w:val="009E1589"/>
    <w:rsid w:val="009E3F1B"/>
    <w:rsid w:val="009E4DEE"/>
    <w:rsid w:val="009E5A84"/>
    <w:rsid w:val="009F1573"/>
    <w:rsid w:val="009F24F1"/>
    <w:rsid w:val="009F324B"/>
    <w:rsid w:val="009F67CB"/>
    <w:rsid w:val="00A015F9"/>
    <w:rsid w:val="00A02B6C"/>
    <w:rsid w:val="00A03F01"/>
    <w:rsid w:val="00A117BE"/>
    <w:rsid w:val="00A16A41"/>
    <w:rsid w:val="00A22771"/>
    <w:rsid w:val="00A22EB5"/>
    <w:rsid w:val="00A232D2"/>
    <w:rsid w:val="00A23469"/>
    <w:rsid w:val="00A266EC"/>
    <w:rsid w:val="00A34425"/>
    <w:rsid w:val="00A34531"/>
    <w:rsid w:val="00A365BF"/>
    <w:rsid w:val="00A40D01"/>
    <w:rsid w:val="00A4152E"/>
    <w:rsid w:val="00A450EF"/>
    <w:rsid w:val="00A511BD"/>
    <w:rsid w:val="00A54C9E"/>
    <w:rsid w:val="00A558AA"/>
    <w:rsid w:val="00A57669"/>
    <w:rsid w:val="00A603EE"/>
    <w:rsid w:val="00A63E2A"/>
    <w:rsid w:val="00A7019D"/>
    <w:rsid w:val="00A70DDA"/>
    <w:rsid w:val="00A70F87"/>
    <w:rsid w:val="00A71BAD"/>
    <w:rsid w:val="00A74529"/>
    <w:rsid w:val="00A75554"/>
    <w:rsid w:val="00A76271"/>
    <w:rsid w:val="00A77879"/>
    <w:rsid w:val="00A814DF"/>
    <w:rsid w:val="00A828A1"/>
    <w:rsid w:val="00A85582"/>
    <w:rsid w:val="00A91F73"/>
    <w:rsid w:val="00A94A99"/>
    <w:rsid w:val="00A97B9C"/>
    <w:rsid w:val="00AA2CEB"/>
    <w:rsid w:val="00AA5DAE"/>
    <w:rsid w:val="00AA7BDC"/>
    <w:rsid w:val="00AB3681"/>
    <w:rsid w:val="00AB40ED"/>
    <w:rsid w:val="00AB582A"/>
    <w:rsid w:val="00AC3A72"/>
    <w:rsid w:val="00AC5C74"/>
    <w:rsid w:val="00AC7168"/>
    <w:rsid w:val="00AD1A0B"/>
    <w:rsid w:val="00AD2747"/>
    <w:rsid w:val="00AD368A"/>
    <w:rsid w:val="00AD3C67"/>
    <w:rsid w:val="00AD44A7"/>
    <w:rsid w:val="00AD534A"/>
    <w:rsid w:val="00AD70A0"/>
    <w:rsid w:val="00AE062B"/>
    <w:rsid w:val="00AE1B1B"/>
    <w:rsid w:val="00AE1BA0"/>
    <w:rsid w:val="00AE2D20"/>
    <w:rsid w:val="00AE3378"/>
    <w:rsid w:val="00AE79B7"/>
    <w:rsid w:val="00AF18D3"/>
    <w:rsid w:val="00AF2551"/>
    <w:rsid w:val="00AF39FD"/>
    <w:rsid w:val="00AF4878"/>
    <w:rsid w:val="00AF5E89"/>
    <w:rsid w:val="00AF7057"/>
    <w:rsid w:val="00B00D1B"/>
    <w:rsid w:val="00B00E8E"/>
    <w:rsid w:val="00B013DC"/>
    <w:rsid w:val="00B02F4F"/>
    <w:rsid w:val="00B061DC"/>
    <w:rsid w:val="00B07065"/>
    <w:rsid w:val="00B0710C"/>
    <w:rsid w:val="00B1777C"/>
    <w:rsid w:val="00B2188D"/>
    <w:rsid w:val="00B21BF0"/>
    <w:rsid w:val="00B245CB"/>
    <w:rsid w:val="00B25A41"/>
    <w:rsid w:val="00B25AA7"/>
    <w:rsid w:val="00B26DCE"/>
    <w:rsid w:val="00B325A8"/>
    <w:rsid w:val="00B33048"/>
    <w:rsid w:val="00B349D6"/>
    <w:rsid w:val="00B362F5"/>
    <w:rsid w:val="00B40D4B"/>
    <w:rsid w:val="00B43748"/>
    <w:rsid w:val="00B4493F"/>
    <w:rsid w:val="00B45BBB"/>
    <w:rsid w:val="00B45E15"/>
    <w:rsid w:val="00B477B3"/>
    <w:rsid w:val="00B510ED"/>
    <w:rsid w:val="00B52CCF"/>
    <w:rsid w:val="00B54F08"/>
    <w:rsid w:val="00B561A2"/>
    <w:rsid w:val="00B57E87"/>
    <w:rsid w:val="00B61465"/>
    <w:rsid w:val="00B647C5"/>
    <w:rsid w:val="00B666ED"/>
    <w:rsid w:val="00B66AF9"/>
    <w:rsid w:val="00B71F55"/>
    <w:rsid w:val="00B77412"/>
    <w:rsid w:val="00B77A5D"/>
    <w:rsid w:val="00B77C31"/>
    <w:rsid w:val="00B77C52"/>
    <w:rsid w:val="00B84D55"/>
    <w:rsid w:val="00B851BC"/>
    <w:rsid w:val="00B9476E"/>
    <w:rsid w:val="00B96651"/>
    <w:rsid w:val="00BA1084"/>
    <w:rsid w:val="00BA1104"/>
    <w:rsid w:val="00BA118E"/>
    <w:rsid w:val="00BA1C12"/>
    <w:rsid w:val="00BA1F1D"/>
    <w:rsid w:val="00BA2A36"/>
    <w:rsid w:val="00BA5826"/>
    <w:rsid w:val="00BA5F89"/>
    <w:rsid w:val="00BA6E21"/>
    <w:rsid w:val="00BA7C9F"/>
    <w:rsid w:val="00BB37CF"/>
    <w:rsid w:val="00BB44FA"/>
    <w:rsid w:val="00BB5849"/>
    <w:rsid w:val="00BB6459"/>
    <w:rsid w:val="00BC0A44"/>
    <w:rsid w:val="00BC0D2A"/>
    <w:rsid w:val="00BC2197"/>
    <w:rsid w:val="00BC56DE"/>
    <w:rsid w:val="00BC5F2B"/>
    <w:rsid w:val="00BC7AB1"/>
    <w:rsid w:val="00BD01D9"/>
    <w:rsid w:val="00BD3A60"/>
    <w:rsid w:val="00BD5D36"/>
    <w:rsid w:val="00BD76C3"/>
    <w:rsid w:val="00BE3282"/>
    <w:rsid w:val="00BE5212"/>
    <w:rsid w:val="00BE57DC"/>
    <w:rsid w:val="00BE5B9F"/>
    <w:rsid w:val="00BF0F38"/>
    <w:rsid w:val="00BF2CA5"/>
    <w:rsid w:val="00C00BDE"/>
    <w:rsid w:val="00C07DA3"/>
    <w:rsid w:val="00C1048C"/>
    <w:rsid w:val="00C117AC"/>
    <w:rsid w:val="00C163E6"/>
    <w:rsid w:val="00C20639"/>
    <w:rsid w:val="00C22319"/>
    <w:rsid w:val="00C24755"/>
    <w:rsid w:val="00C31D9A"/>
    <w:rsid w:val="00C35BA0"/>
    <w:rsid w:val="00C37E18"/>
    <w:rsid w:val="00C41AB6"/>
    <w:rsid w:val="00C443D9"/>
    <w:rsid w:val="00C4496C"/>
    <w:rsid w:val="00C45938"/>
    <w:rsid w:val="00C4728A"/>
    <w:rsid w:val="00C50431"/>
    <w:rsid w:val="00C50AD1"/>
    <w:rsid w:val="00C54FE2"/>
    <w:rsid w:val="00C612F6"/>
    <w:rsid w:val="00C61466"/>
    <w:rsid w:val="00C6177B"/>
    <w:rsid w:val="00C61AB5"/>
    <w:rsid w:val="00C627E4"/>
    <w:rsid w:val="00C63BD6"/>
    <w:rsid w:val="00C66F15"/>
    <w:rsid w:val="00C70114"/>
    <w:rsid w:val="00C70FAA"/>
    <w:rsid w:val="00C729A3"/>
    <w:rsid w:val="00C73C05"/>
    <w:rsid w:val="00C74198"/>
    <w:rsid w:val="00C75D0E"/>
    <w:rsid w:val="00C80718"/>
    <w:rsid w:val="00C812CF"/>
    <w:rsid w:val="00C841EF"/>
    <w:rsid w:val="00C93694"/>
    <w:rsid w:val="00C948C6"/>
    <w:rsid w:val="00CA0234"/>
    <w:rsid w:val="00CA0596"/>
    <w:rsid w:val="00CA3600"/>
    <w:rsid w:val="00CA4D59"/>
    <w:rsid w:val="00CA7687"/>
    <w:rsid w:val="00CA7C2F"/>
    <w:rsid w:val="00CC00D7"/>
    <w:rsid w:val="00CC1AA8"/>
    <w:rsid w:val="00CC2FC2"/>
    <w:rsid w:val="00CC5092"/>
    <w:rsid w:val="00CC71FC"/>
    <w:rsid w:val="00CC7D5D"/>
    <w:rsid w:val="00CD377B"/>
    <w:rsid w:val="00CD5AA7"/>
    <w:rsid w:val="00CD6211"/>
    <w:rsid w:val="00CD6FFB"/>
    <w:rsid w:val="00CE02D8"/>
    <w:rsid w:val="00CE1908"/>
    <w:rsid w:val="00CE249D"/>
    <w:rsid w:val="00CE2AB1"/>
    <w:rsid w:val="00CE426E"/>
    <w:rsid w:val="00CE4D9A"/>
    <w:rsid w:val="00CE6FE4"/>
    <w:rsid w:val="00CE70CC"/>
    <w:rsid w:val="00CE76DA"/>
    <w:rsid w:val="00CE7F93"/>
    <w:rsid w:val="00CF1D11"/>
    <w:rsid w:val="00CF5C84"/>
    <w:rsid w:val="00CF7C00"/>
    <w:rsid w:val="00D034FB"/>
    <w:rsid w:val="00D0448C"/>
    <w:rsid w:val="00D05EB3"/>
    <w:rsid w:val="00D1051F"/>
    <w:rsid w:val="00D114CE"/>
    <w:rsid w:val="00D12316"/>
    <w:rsid w:val="00D12393"/>
    <w:rsid w:val="00D12725"/>
    <w:rsid w:val="00D14DB7"/>
    <w:rsid w:val="00D15F7D"/>
    <w:rsid w:val="00D1766E"/>
    <w:rsid w:val="00D20532"/>
    <w:rsid w:val="00D212F2"/>
    <w:rsid w:val="00D21676"/>
    <w:rsid w:val="00D21E22"/>
    <w:rsid w:val="00D21F57"/>
    <w:rsid w:val="00D2274D"/>
    <w:rsid w:val="00D25243"/>
    <w:rsid w:val="00D30C32"/>
    <w:rsid w:val="00D3207D"/>
    <w:rsid w:val="00D325E5"/>
    <w:rsid w:val="00D32F25"/>
    <w:rsid w:val="00D333FC"/>
    <w:rsid w:val="00D34A1E"/>
    <w:rsid w:val="00D41FC3"/>
    <w:rsid w:val="00D44A76"/>
    <w:rsid w:val="00D460AA"/>
    <w:rsid w:val="00D4630D"/>
    <w:rsid w:val="00D55A99"/>
    <w:rsid w:val="00D574B1"/>
    <w:rsid w:val="00D6236B"/>
    <w:rsid w:val="00D6793C"/>
    <w:rsid w:val="00D71F34"/>
    <w:rsid w:val="00D746E1"/>
    <w:rsid w:val="00D752A9"/>
    <w:rsid w:val="00D7611D"/>
    <w:rsid w:val="00D76FBB"/>
    <w:rsid w:val="00D774E8"/>
    <w:rsid w:val="00D800B9"/>
    <w:rsid w:val="00D83B1C"/>
    <w:rsid w:val="00D85579"/>
    <w:rsid w:val="00D90464"/>
    <w:rsid w:val="00D90AC4"/>
    <w:rsid w:val="00D948FE"/>
    <w:rsid w:val="00DA1017"/>
    <w:rsid w:val="00DA15D4"/>
    <w:rsid w:val="00DA1D4F"/>
    <w:rsid w:val="00DA20AF"/>
    <w:rsid w:val="00DA2368"/>
    <w:rsid w:val="00DA34E3"/>
    <w:rsid w:val="00DA3583"/>
    <w:rsid w:val="00DA3D93"/>
    <w:rsid w:val="00DA519A"/>
    <w:rsid w:val="00DA62E2"/>
    <w:rsid w:val="00DA714D"/>
    <w:rsid w:val="00DA7B86"/>
    <w:rsid w:val="00DB1169"/>
    <w:rsid w:val="00DB22A2"/>
    <w:rsid w:val="00DB71D1"/>
    <w:rsid w:val="00DC0C18"/>
    <w:rsid w:val="00DC2B6D"/>
    <w:rsid w:val="00DD06FE"/>
    <w:rsid w:val="00DD27DC"/>
    <w:rsid w:val="00DD2D78"/>
    <w:rsid w:val="00DD3204"/>
    <w:rsid w:val="00DD3946"/>
    <w:rsid w:val="00DD47BE"/>
    <w:rsid w:val="00DE2C01"/>
    <w:rsid w:val="00DE2EBB"/>
    <w:rsid w:val="00DE344E"/>
    <w:rsid w:val="00DE413F"/>
    <w:rsid w:val="00DE4DA4"/>
    <w:rsid w:val="00DF371D"/>
    <w:rsid w:val="00DF5609"/>
    <w:rsid w:val="00DF6381"/>
    <w:rsid w:val="00DF6B25"/>
    <w:rsid w:val="00DF6C51"/>
    <w:rsid w:val="00DF77F8"/>
    <w:rsid w:val="00E00D01"/>
    <w:rsid w:val="00E018FB"/>
    <w:rsid w:val="00E1003B"/>
    <w:rsid w:val="00E10668"/>
    <w:rsid w:val="00E10BAC"/>
    <w:rsid w:val="00E125C6"/>
    <w:rsid w:val="00E1314D"/>
    <w:rsid w:val="00E1757E"/>
    <w:rsid w:val="00E21107"/>
    <w:rsid w:val="00E21FA6"/>
    <w:rsid w:val="00E23971"/>
    <w:rsid w:val="00E30E5E"/>
    <w:rsid w:val="00E323F4"/>
    <w:rsid w:val="00E32CC5"/>
    <w:rsid w:val="00E33BA9"/>
    <w:rsid w:val="00E40365"/>
    <w:rsid w:val="00E408C7"/>
    <w:rsid w:val="00E40A63"/>
    <w:rsid w:val="00E418E1"/>
    <w:rsid w:val="00E41C9A"/>
    <w:rsid w:val="00E44270"/>
    <w:rsid w:val="00E4445E"/>
    <w:rsid w:val="00E467BA"/>
    <w:rsid w:val="00E47390"/>
    <w:rsid w:val="00E50DBD"/>
    <w:rsid w:val="00E538A9"/>
    <w:rsid w:val="00E60316"/>
    <w:rsid w:val="00E604AD"/>
    <w:rsid w:val="00E62F58"/>
    <w:rsid w:val="00E64CFB"/>
    <w:rsid w:val="00E652BB"/>
    <w:rsid w:val="00E65C4F"/>
    <w:rsid w:val="00E70EB3"/>
    <w:rsid w:val="00E7463A"/>
    <w:rsid w:val="00E74E08"/>
    <w:rsid w:val="00E8023A"/>
    <w:rsid w:val="00E84AE1"/>
    <w:rsid w:val="00E92C47"/>
    <w:rsid w:val="00E92F6A"/>
    <w:rsid w:val="00E95DD6"/>
    <w:rsid w:val="00E95E7D"/>
    <w:rsid w:val="00E962BF"/>
    <w:rsid w:val="00E964E9"/>
    <w:rsid w:val="00E97F9B"/>
    <w:rsid w:val="00EA0E4F"/>
    <w:rsid w:val="00EA1B67"/>
    <w:rsid w:val="00EA3356"/>
    <w:rsid w:val="00EA3BC3"/>
    <w:rsid w:val="00EB3567"/>
    <w:rsid w:val="00EB3ADB"/>
    <w:rsid w:val="00EB4BF4"/>
    <w:rsid w:val="00EB7E95"/>
    <w:rsid w:val="00EC0E21"/>
    <w:rsid w:val="00EC1FCB"/>
    <w:rsid w:val="00EC259A"/>
    <w:rsid w:val="00EC2BB8"/>
    <w:rsid w:val="00EC3E7A"/>
    <w:rsid w:val="00EC4292"/>
    <w:rsid w:val="00EC6ED8"/>
    <w:rsid w:val="00EC7176"/>
    <w:rsid w:val="00ED17BE"/>
    <w:rsid w:val="00ED46B0"/>
    <w:rsid w:val="00ED67FA"/>
    <w:rsid w:val="00EE085D"/>
    <w:rsid w:val="00EE233F"/>
    <w:rsid w:val="00EE2EAE"/>
    <w:rsid w:val="00EE4C40"/>
    <w:rsid w:val="00EE5ED4"/>
    <w:rsid w:val="00EF07E1"/>
    <w:rsid w:val="00EF28DA"/>
    <w:rsid w:val="00F06BED"/>
    <w:rsid w:val="00F06E8A"/>
    <w:rsid w:val="00F0719B"/>
    <w:rsid w:val="00F07DAB"/>
    <w:rsid w:val="00F111E8"/>
    <w:rsid w:val="00F25E84"/>
    <w:rsid w:val="00F26D40"/>
    <w:rsid w:val="00F27FBF"/>
    <w:rsid w:val="00F31735"/>
    <w:rsid w:val="00F32624"/>
    <w:rsid w:val="00F353B9"/>
    <w:rsid w:val="00F368A0"/>
    <w:rsid w:val="00F4160A"/>
    <w:rsid w:val="00F456F1"/>
    <w:rsid w:val="00F46153"/>
    <w:rsid w:val="00F56516"/>
    <w:rsid w:val="00F56908"/>
    <w:rsid w:val="00F5732C"/>
    <w:rsid w:val="00F6138D"/>
    <w:rsid w:val="00F61844"/>
    <w:rsid w:val="00F61F8D"/>
    <w:rsid w:val="00F62B27"/>
    <w:rsid w:val="00F71EAF"/>
    <w:rsid w:val="00F739E7"/>
    <w:rsid w:val="00F746AC"/>
    <w:rsid w:val="00F76B50"/>
    <w:rsid w:val="00F775C1"/>
    <w:rsid w:val="00F77BA0"/>
    <w:rsid w:val="00F855B6"/>
    <w:rsid w:val="00F858F8"/>
    <w:rsid w:val="00F87530"/>
    <w:rsid w:val="00F87FB0"/>
    <w:rsid w:val="00F9015A"/>
    <w:rsid w:val="00F94224"/>
    <w:rsid w:val="00F96EB2"/>
    <w:rsid w:val="00F97721"/>
    <w:rsid w:val="00F97DF7"/>
    <w:rsid w:val="00FA0CC9"/>
    <w:rsid w:val="00FA1360"/>
    <w:rsid w:val="00FA2FC7"/>
    <w:rsid w:val="00FA4054"/>
    <w:rsid w:val="00FA524F"/>
    <w:rsid w:val="00FA5E39"/>
    <w:rsid w:val="00FB4CFF"/>
    <w:rsid w:val="00FB53AB"/>
    <w:rsid w:val="00FB6589"/>
    <w:rsid w:val="00FB749A"/>
    <w:rsid w:val="00FC1683"/>
    <w:rsid w:val="00FC1C37"/>
    <w:rsid w:val="00FC1DA0"/>
    <w:rsid w:val="00FC2849"/>
    <w:rsid w:val="00FC3448"/>
    <w:rsid w:val="00FC45FF"/>
    <w:rsid w:val="00FC4F2D"/>
    <w:rsid w:val="00FC5D1A"/>
    <w:rsid w:val="00FC6ADA"/>
    <w:rsid w:val="00FC6B65"/>
    <w:rsid w:val="00FC7551"/>
    <w:rsid w:val="00FC7CCA"/>
    <w:rsid w:val="00FD0163"/>
    <w:rsid w:val="00FD11F5"/>
    <w:rsid w:val="00FD25C3"/>
    <w:rsid w:val="00FD4B9B"/>
    <w:rsid w:val="00FD52C8"/>
    <w:rsid w:val="00FD55DB"/>
    <w:rsid w:val="00FD5F80"/>
    <w:rsid w:val="00FD6F1B"/>
    <w:rsid w:val="00FE0C6E"/>
    <w:rsid w:val="00FE6FBA"/>
    <w:rsid w:val="00FF0D1C"/>
    <w:rsid w:val="00FF1E12"/>
    <w:rsid w:val="00FF331E"/>
    <w:rsid w:val="00FF4D70"/>
    <w:rsid w:val="00FF606E"/>
    <w:rsid w:val="00FF6DBF"/>
    <w:rsid w:val="038DD44D"/>
    <w:rsid w:val="058D77FD"/>
    <w:rsid w:val="1FB8FB1B"/>
    <w:rsid w:val="204BA02E"/>
    <w:rsid w:val="25E31649"/>
    <w:rsid w:val="28C6C064"/>
    <w:rsid w:val="2B1C587C"/>
    <w:rsid w:val="3718FAFF"/>
    <w:rsid w:val="398237A4"/>
    <w:rsid w:val="3A138F79"/>
    <w:rsid w:val="3B6965AB"/>
    <w:rsid w:val="3EFA8DC0"/>
    <w:rsid w:val="40A3F8D1"/>
    <w:rsid w:val="46683B13"/>
    <w:rsid w:val="47116B57"/>
    <w:rsid w:val="5617F9FE"/>
    <w:rsid w:val="58B33013"/>
    <w:rsid w:val="5AED085B"/>
    <w:rsid w:val="5E1F20FF"/>
    <w:rsid w:val="6BF6EF18"/>
    <w:rsid w:val="6E656C89"/>
    <w:rsid w:val="7594D8AD"/>
    <w:rsid w:val="7A0CBB73"/>
    <w:rsid w:val="7F6F534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6CAF2"/>
  <w15:docId w15:val="{0D220593-0834-4F9D-8EB0-37291F43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7F7"/>
    <w:pPr>
      <w:adjustRightInd w:val="0"/>
    </w:pPr>
    <w:rPr>
      <w:rFonts w:ascii="Arial" w:hAnsi="Arial" w:cs="Calibri"/>
      <w:color w:val="000000" w:themeColor="text1"/>
      <w:szCs w:val="21"/>
    </w:rPr>
  </w:style>
  <w:style w:type="paragraph" w:styleId="Heading1">
    <w:name w:val="heading 1"/>
    <w:basedOn w:val="Normal"/>
    <w:next w:val="Normal"/>
    <w:link w:val="Heading1Char"/>
    <w:uiPriority w:val="9"/>
    <w:qFormat/>
    <w:rsid w:val="0006686D"/>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6732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0F3"/>
    <w:pPr>
      <w:tabs>
        <w:tab w:val="center" w:pos="4513"/>
        <w:tab w:val="right" w:pos="9026"/>
      </w:tabs>
    </w:pPr>
  </w:style>
  <w:style w:type="character" w:customStyle="1" w:styleId="HeaderChar">
    <w:name w:val="Header Char"/>
    <w:basedOn w:val="DefaultParagraphFont"/>
    <w:link w:val="Header"/>
    <w:uiPriority w:val="99"/>
    <w:rsid w:val="009160F3"/>
  </w:style>
  <w:style w:type="paragraph" w:styleId="Footer">
    <w:name w:val="footer"/>
    <w:basedOn w:val="Normal"/>
    <w:link w:val="FooterChar"/>
    <w:uiPriority w:val="99"/>
    <w:unhideWhenUsed/>
    <w:rsid w:val="009160F3"/>
    <w:pPr>
      <w:tabs>
        <w:tab w:val="center" w:pos="4513"/>
        <w:tab w:val="right" w:pos="9026"/>
      </w:tabs>
    </w:pPr>
  </w:style>
  <w:style w:type="character" w:customStyle="1" w:styleId="FooterChar">
    <w:name w:val="Footer Char"/>
    <w:basedOn w:val="DefaultParagraphFont"/>
    <w:link w:val="Footer"/>
    <w:uiPriority w:val="99"/>
    <w:rsid w:val="009160F3"/>
  </w:style>
  <w:style w:type="paragraph" w:styleId="EndnoteText">
    <w:name w:val="endnote text"/>
    <w:basedOn w:val="Normal"/>
    <w:link w:val="EndnoteTextChar"/>
    <w:uiPriority w:val="99"/>
    <w:unhideWhenUsed/>
    <w:rsid w:val="00342CB7"/>
    <w:pPr>
      <w:spacing w:after="80"/>
    </w:pPr>
    <w:rPr>
      <w:sz w:val="16"/>
      <w:szCs w:val="20"/>
    </w:rPr>
  </w:style>
  <w:style w:type="character" w:customStyle="1" w:styleId="EndnoteTextChar">
    <w:name w:val="Endnote Text Char"/>
    <w:link w:val="EndnoteText"/>
    <w:uiPriority w:val="99"/>
    <w:rsid w:val="00342CB7"/>
    <w:rPr>
      <w:rFonts w:ascii="Calibri" w:eastAsia="Calibri" w:hAnsi="Calibri" w:cs="Calibri"/>
      <w:sz w:val="16"/>
      <w:szCs w:val="20"/>
      <w:lang w:val="en-IE" w:eastAsia="en-IE"/>
    </w:rPr>
  </w:style>
  <w:style w:type="paragraph" w:styleId="TOC1">
    <w:name w:val="toc 1"/>
    <w:basedOn w:val="Normal"/>
    <w:next w:val="Normal"/>
    <w:uiPriority w:val="99"/>
    <w:rsid w:val="00BA5826"/>
    <w:pPr>
      <w:tabs>
        <w:tab w:val="right" w:pos="9000"/>
      </w:tabs>
      <w:spacing w:after="120"/>
      <w:ind w:left="851" w:right="851" w:hanging="851"/>
    </w:pPr>
    <w:rPr>
      <w:caps/>
    </w:rPr>
  </w:style>
  <w:style w:type="paragraph" w:styleId="TOC2">
    <w:name w:val="toc 2"/>
    <w:basedOn w:val="TOC1"/>
    <w:next w:val="Normal"/>
    <w:uiPriority w:val="99"/>
    <w:rsid w:val="00BA5826"/>
    <w:pPr>
      <w:ind w:left="1702"/>
    </w:pPr>
    <w:rPr>
      <w:caps w:val="0"/>
    </w:rPr>
  </w:style>
  <w:style w:type="paragraph" w:styleId="TOC3">
    <w:name w:val="toc 3"/>
    <w:basedOn w:val="TOC1"/>
    <w:next w:val="Normal"/>
    <w:uiPriority w:val="99"/>
    <w:rsid w:val="00BA5826"/>
    <w:pPr>
      <w:ind w:left="2552"/>
    </w:pPr>
    <w:rPr>
      <w:caps w:val="0"/>
    </w:rPr>
  </w:style>
  <w:style w:type="paragraph" w:styleId="TOC4">
    <w:name w:val="toc 4"/>
    <w:basedOn w:val="TOC1"/>
    <w:next w:val="Normal"/>
    <w:uiPriority w:val="99"/>
    <w:rsid w:val="00BA5826"/>
    <w:pPr>
      <w:ind w:left="0" w:firstLine="0"/>
    </w:pPr>
    <w:rPr>
      <w:caps w:val="0"/>
    </w:rPr>
  </w:style>
  <w:style w:type="paragraph" w:styleId="TOC5">
    <w:name w:val="toc 5"/>
    <w:basedOn w:val="TOC1"/>
    <w:next w:val="Normal"/>
    <w:uiPriority w:val="99"/>
    <w:rsid w:val="00BA5826"/>
    <w:pPr>
      <w:ind w:firstLine="0"/>
    </w:pPr>
    <w:rPr>
      <w:caps w:val="0"/>
    </w:rPr>
  </w:style>
  <w:style w:type="paragraph" w:styleId="TOC6">
    <w:name w:val="toc 6"/>
    <w:basedOn w:val="TOC1"/>
    <w:next w:val="Normal"/>
    <w:uiPriority w:val="99"/>
    <w:rsid w:val="00BA5826"/>
    <w:pPr>
      <w:ind w:left="1701" w:firstLine="0"/>
    </w:pPr>
    <w:rPr>
      <w:caps w:val="0"/>
    </w:rPr>
  </w:style>
  <w:style w:type="paragraph" w:customStyle="1" w:styleId="Body">
    <w:name w:val="Body"/>
    <w:basedOn w:val="Normal"/>
    <w:uiPriority w:val="99"/>
    <w:rsid w:val="0047358B"/>
    <w:pPr>
      <w:spacing w:after="210"/>
    </w:pPr>
  </w:style>
  <w:style w:type="paragraph" w:styleId="FootnoteText">
    <w:name w:val="footnote text"/>
    <w:basedOn w:val="Normal"/>
    <w:link w:val="FootnoteTextChar"/>
    <w:unhideWhenUsed/>
    <w:rsid w:val="00342CB7"/>
    <w:pPr>
      <w:spacing w:after="80"/>
    </w:pPr>
    <w:rPr>
      <w:sz w:val="16"/>
      <w:szCs w:val="20"/>
    </w:rPr>
  </w:style>
  <w:style w:type="character" w:customStyle="1" w:styleId="FootnoteTextChar">
    <w:name w:val="Footnote Text Char"/>
    <w:link w:val="FootnoteText"/>
    <w:rsid w:val="00342CB7"/>
    <w:rPr>
      <w:rFonts w:ascii="Calibri" w:eastAsia="Calibri" w:hAnsi="Calibri" w:cs="Calibri"/>
      <w:sz w:val="16"/>
      <w:szCs w:val="20"/>
      <w:lang w:val="en-IE" w:eastAsia="en-IE"/>
    </w:rPr>
  </w:style>
  <w:style w:type="character" w:styleId="FootnoteReference">
    <w:name w:val="footnote reference"/>
    <w:unhideWhenUsed/>
    <w:rsid w:val="00524BC7"/>
    <w:rPr>
      <w:vertAlign w:val="superscript"/>
    </w:rPr>
  </w:style>
  <w:style w:type="character" w:styleId="EndnoteReference">
    <w:name w:val="endnote reference"/>
    <w:uiPriority w:val="99"/>
    <w:semiHidden/>
    <w:unhideWhenUsed/>
    <w:rsid w:val="00524BC7"/>
    <w:rPr>
      <w:vertAlign w:val="superscript"/>
    </w:rPr>
  </w:style>
  <w:style w:type="paragraph" w:customStyle="1" w:styleId="Body1">
    <w:name w:val="Body 1"/>
    <w:basedOn w:val="Body"/>
    <w:uiPriority w:val="99"/>
    <w:rsid w:val="0047358B"/>
    <w:pPr>
      <w:ind w:left="850"/>
    </w:pPr>
  </w:style>
  <w:style w:type="paragraph" w:customStyle="1" w:styleId="Level1">
    <w:name w:val="Level 1"/>
    <w:basedOn w:val="Body1"/>
    <w:uiPriority w:val="99"/>
    <w:rsid w:val="0047358B"/>
    <w:pPr>
      <w:numPr>
        <w:numId w:val="4"/>
      </w:numPr>
      <w:outlineLvl w:val="0"/>
    </w:pPr>
  </w:style>
  <w:style w:type="character" w:customStyle="1" w:styleId="Level1asheadingtext">
    <w:name w:val="Level 1 as heading (text)"/>
    <w:uiPriority w:val="99"/>
    <w:rsid w:val="0047358B"/>
    <w:rPr>
      <w:b/>
      <w:bCs/>
      <w:caps/>
    </w:rPr>
  </w:style>
  <w:style w:type="paragraph" w:customStyle="1" w:styleId="Body2">
    <w:name w:val="Body 2"/>
    <w:basedOn w:val="Body"/>
    <w:uiPriority w:val="99"/>
    <w:rsid w:val="0047358B"/>
    <w:pPr>
      <w:ind w:left="850"/>
    </w:pPr>
  </w:style>
  <w:style w:type="paragraph" w:customStyle="1" w:styleId="Level2">
    <w:name w:val="Level 2"/>
    <w:basedOn w:val="Body2"/>
    <w:uiPriority w:val="99"/>
    <w:rsid w:val="0047358B"/>
    <w:pPr>
      <w:numPr>
        <w:ilvl w:val="1"/>
        <w:numId w:val="4"/>
      </w:numPr>
      <w:outlineLvl w:val="1"/>
    </w:pPr>
  </w:style>
  <w:style w:type="character" w:customStyle="1" w:styleId="Level2asheadingtext">
    <w:name w:val="Level 2 as heading (text)"/>
    <w:uiPriority w:val="99"/>
    <w:rsid w:val="0047358B"/>
    <w:rPr>
      <w:b/>
      <w:bCs/>
    </w:rPr>
  </w:style>
  <w:style w:type="paragraph" w:customStyle="1" w:styleId="Body3">
    <w:name w:val="Body 3"/>
    <w:basedOn w:val="Body"/>
    <w:uiPriority w:val="99"/>
    <w:rsid w:val="0047358B"/>
    <w:pPr>
      <w:ind w:left="850"/>
    </w:pPr>
  </w:style>
  <w:style w:type="paragraph" w:customStyle="1" w:styleId="Level3">
    <w:name w:val="Level 3"/>
    <w:basedOn w:val="Body3"/>
    <w:uiPriority w:val="99"/>
    <w:rsid w:val="0047358B"/>
    <w:pPr>
      <w:numPr>
        <w:ilvl w:val="2"/>
        <w:numId w:val="4"/>
      </w:numPr>
      <w:outlineLvl w:val="2"/>
    </w:pPr>
  </w:style>
  <w:style w:type="character" w:customStyle="1" w:styleId="Level3asheadingtext">
    <w:name w:val="Level 3 as heading (text)"/>
    <w:uiPriority w:val="99"/>
    <w:rsid w:val="0047358B"/>
    <w:rPr>
      <w:b/>
      <w:bCs/>
    </w:rPr>
  </w:style>
  <w:style w:type="paragraph" w:customStyle="1" w:styleId="Body4">
    <w:name w:val="Body 4"/>
    <w:basedOn w:val="Body"/>
    <w:uiPriority w:val="99"/>
    <w:rsid w:val="0047358B"/>
    <w:pPr>
      <w:ind w:left="1417"/>
    </w:pPr>
  </w:style>
  <w:style w:type="paragraph" w:customStyle="1" w:styleId="Level4">
    <w:name w:val="Level 4"/>
    <w:basedOn w:val="Body4"/>
    <w:uiPriority w:val="99"/>
    <w:rsid w:val="0047358B"/>
    <w:pPr>
      <w:numPr>
        <w:ilvl w:val="3"/>
        <w:numId w:val="4"/>
      </w:numPr>
      <w:outlineLvl w:val="3"/>
    </w:pPr>
  </w:style>
  <w:style w:type="paragraph" w:customStyle="1" w:styleId="Body5">
    <w:name w:val="Body 5"/>
    <w:basedOn w:val="Body"/>
    <w:uiPriority w:val="99"/>
    <w:rsid w:val="0047358B"/>
    <w:pPr>
      <w:ind w:left="1984"/>
    </w:pPr>
  </w:style>
  <w:style w:type="paragraph" w:customStyle="1" w:styleId="Level5">
    <w:name w:val="Level 5"/>
    <w:basedOn w:val="Body5"/>
    <w:uiPriority w:val="99"/>
    <w:rsid w:val="0047358B"/>
    <w:pPr>
      <w:numPr>
        <w:ilvl w:val="4"/>
        <w:numId w:val="4"/>
      </w:numPr>
      <w:outlineLvl w:val="4"/>
    </w:pPr>
  </w:style>
  <w:style w:type="paragraph" w:customStyle="1" w:styleId="Bullet1">
    <w:name w:val="Bullet 1"/>
    <w:basedOn w:val="Body"/>
    <w:uiPriority w:val="99"/>
    <w:rsid w:val="0047358B"/>
    <w:pPr>
      <w:numPr>
        <w:numId w:val="1"/>
      </w:numPr>
      <w:outlineLvl w:val="0"/>
    </w:pPr>
  </w:style>
  <w:style w:type="paragraph" w:customStyle="1" w:styleId="Bullet2">
    <w:name w:val="Bullet 2"/>
    <w:basedOn w:val="Body"/>
    <w:uiPriority w:val="99"/>
    <w:rsid w:val="0047358B"/>
    <w:pPr>
      <w:numPr>
        <w:ilvl w:val="1"/>
        <w:numId w:val="1"/>
      </w:numPr>
      <w:outlineLvl w:val="1"/>
    </w:pPr>
  </w:style>
  <w:style w:type="paragraph" w:customStyle="1" w:styleId="Bullet3">
    <w:name w:val="Bullet 3"/>
    <w:basedOn w:val="Body"/>
    <w:uiPriority w:val="99"/>
    <w:rsid w:val="0047358B"/>
    <w:pPr>
      <w:numPr>
        <w:ilvl w:val="2"/>
        <w:numId w:val="1"/>
      </w:numPr>
      <w:outlineLvl w:val="2"/>
    </w:pPr>
  </w:style>
  <w:style w:type="paragraph" w:customStyle="1" w:styleId="Bullet4">
    <w:name w:val="Bullet 4"/>
    <w:basedOn w:val="Body"/>
    <w:uiPriority w:val="99"/>
    <w:rsid w:val="0047358B"/>
    <w:pPr>
      <w:numPr>
        <w:ilvl w:val="3"/>
        <w:numId w:val="1"/>
      </w:numPr>
      <w:outlineLvl w:val="3"/>
    </w:pPr>
  </w:style>
  <w:style w:type="paragraph" w:customStyle="1" w:styleId="Bullet5">
    <w:name w:val="Bullet 5"/>
    <w:basedOn w:val="Body"/>
    <w:uiPriority w:val="99"/>
    <w:rsid w:val="0047358B"/>
    <w:pPr>
      <w:numPr>
        <w:ilvl w:val="4"/>
        <w:numId w:val="1"/>
      </w:numPr>
      <w:outlineLvl w:val="4"/>
    </w:pPr>
  </w:style>
  <w:style w:type="paragraph" w:customStyle="1" w:styleId="Bullet6">
    <w:name w:val="Bullet 6"/>
    <w:basedOn w:val="Body"/>
    <w:uiPriority w:val="99"/>
    <w:rsid w:val="0047358B"/>
    <w:pPr>
      <w:numPr>
        <w:ilvl w:val="5"/>
        <w:numId w:val="1"/>
      </w:numPr>
      <w:outlineLvl w:val="5"/>
    </w:pPr>
  </w:style>
  <w:style w:type="paragraph" w:customStyle="1" w:styleId="Bullet7">
    <w:name w:val="Bullet 7"/>
    <w:basedOn w:val="Body"/>
    <w:uiPriority w:val="99"/>
    <w:rsid w:val="0047358B"/>
    <w:pPr>
      <w:numPr>
        <w:ilvl w:val="6"/>
        <w:numId w:val="1"/>
      </w:numPr>
      <w:outlineLvl w:val="6"/>
    </w:pPr>
  </w:style>
  <w:style w:type="paragraph" w:customStyle="1" w:styleId="Bullet8">
    <w:name w:val="Bullet 8"/>
    <w:basedOn w:val="Body"/>
    <w:uiPriority w:val="99"/>
    <w:rsid w:val="0047358B"/>
    <w:pPr>
      <w:numPr>
        <w:ilvl w:val="7"/>
        <w:numId w:val="1"/>
      </w:numPr>
      <w:outlineLvl w:val="7"/>
    </w:pPr>
  </w:style>
  <w:style w:type="paragraph" w:customStyle="1" w:styleId="Bullet9">
    <w:name w:val="Bullet 9"/>
    <w:basedOn w:val="Body"/>
    <w:uiPriority w:val="99"/>
    <w:rsid w:val="0047358B"/>
    <w:pPr>
      <w:numPr>
        <w:ilvl w:val="8"/>
        <w:numId w:val="1"/>
      </w:numPr>
      <w:outlineLvl w:val="8"/>
    </w:pPr>
  </w:style>
  <w:style w:type="paragraph" w:customStyle="1" w:styleId="Definition1">
    <w:name w:val="Definition 1"/>
    <w:basedOn w:val="Body"/>
    <w:uiPriority w:val="99"/>
    <w:rsid w:val="0047358B"/>
    <w:pPr>
      <w:numPr>
        <w:numId w:val="7"/>
      </w:numPr>
      <w:outlineLvl w:val="0"/>
    </w:pPr>
  </w:style>
  <w:style w:type="paragraph" w:customStyle="1" w:styleId="Definition2">
    <w:name w:val="Definition 2"/>
    <w:basedOn w:val="Body"/>
    <w:uiPriority w:val="99"/>
    <w:rsid w:val="0047358B"/>
    <w:pPr>
      <w:numPr>
        <w:ilvl w:val="1"/>
        <w:numId w:val="7"/>
      </w:numPr>
      <w:outlineLvl w:val="1"/>
    </w:pPr>
  </w:style>
  <w:style w:type="paragraph" w:customStyle="1" w:styleId="Appendix">
    <w:name w:val="Appendix"/>
    <w:basedOn w:val="Body"/>
    <w:next w:val="SubHeading"/>
    <w:uiPriority w:val="99"/>
    <w:rsid w:val="0047358B"/>
    <w:pPr>
      <w:keepNext/>
      <w:numPr>
        <w:ilvl w:val="1"/>
        <w:numId w:val="3"/>
      </w:numPr>
      <w:jc w:val="center"/>
    </w:pPr>
  </w:style>
  <w:style w:type="paragraph" w:customStyle="1" w:styleId="Part">
    <w:name w:val="Part"/>
    <w:basedOn w:val="Body"/>
    <w:next w:val="SubHeading"/>
    <w:uiPriority w:val="99"/>
    <w:rsid w:val="0047358B"/>
    <w:pPr>
      <w:keepNext/>
      <w:numPr>
        <w:ilvl w:val="2"/>
        <w:numId w:val="3"/>
      </w:numPr>
      <w:jc w:val="center"/>
    </w:pPr>
  </w:style>
  <w:style w:type="paragraph" w:customStyle="1" w:styleId="Parties">
    <w:name w:val="Parties"/>
    <w:basedOn w:val="Body"/>
    <w:uiPriority w:val="99"/>
    <w:rsid w:val="0047358B"/>
    <w:pPr>
      <w:numPr>
        <w:numId w:val="2"/>
      </w:numPr>
    </w:pPr>
  </w:style>
  <w:style w:type="paragraph" w:customStyle="1" w:styleId="Recitals">
    <w:name w:val="Recitals"/>
    <w:basedOn w:val="Body"/>
    <w:uiPriority w:val="99"/>
    <w:rsid w:val="0047358B"/>
    <w:pPr>
      <w:numPr>
        <w:numId w:val="5"/>
      </w:numPr>
    </w:pPr>
  </w:style>
  <w:style w:type="paragraph" w:customStyle="1" w:styleId="Schedule">
    <w:name w:val="Schedule"/>
    <w:basedOn w:val="Body"/>
    <w:next w:val="SubHeading"/>
    <w:uiPriority w:val="99"/>
    <w:rsid w:val="0047358B"/>
    <w:pPr>
      <w:keepNext/>
      <w:numPr>
        <w:numId w:val="3"/>
      </w:numPr>
      <w:jc w:val="center"/>
    </w:pPr>
  </w:style>
  <w:style w:type="paragraph" w:customStyle="1" w:styleId="SubHeading">
    <w:name w:val="Sub Heading"/>
    <w:basedOn w:val="Body"/>
    <w:next w:val="Body"/>
    <w:uiPriority w:val="99"/>
    <w:rsid w:val="0047358B"/>
    <w:pPr>
      <w:keepNext/>
      <w:jc w:val="center"/>
    </w:pPr>
    <w:rPr>
      <w:b/>
      <w:bCs/>
      <w:caps/>
    </w:rPr>
  </w:style>
  <w:style w:type="character" w:styleId="Hyperlink">
    <w:name w:val="Hyperlink"/>
    <w:uiPriority w:val="99"/>
    <w:unhideWhenUsed/>
    <w:rsid w:val="00C35BA0"/>
    <w:rPr>
      <w:color w:val="0000FF"/>
      <w:u w:val="single"/>
    </w:rPr>
  </w:style>
  <w:style w:type="paragraph" w:styleId="BalloonText">
    <w:name w:val="Balloon Text"/>
    <w:basedOn w:val="Normal"/>
    <w:link w:val="BalloonTextChar"/>
    <w:uiPriority w:val="99"/>
    <w:semiHidden/>
    <w:unhideWhenUsed/>
    <w:rsid w:val="00FD11F5"/>
    <w:rPr>
      <w:rFonts w:ascii="Tahoma" w:hAnsi="Tahoma" w:cs="Tahoma"/>
      <w:sz w:val="16"/>
      <w:szCs w:val="16"/>
    </w:rPr>
  </w:style>
  <w:style w:type="character" w:customStyle="1" w:styleId="BalloonTextChar">
    <w:name w:val="Balloon Text Char"/>
    <w:link w:val="BalloonText"/>
    <w:uiPriority w:val="99"/>
    <w:semiHidden/>
    <w:rsid w:val="00FD11F5"/>
    <w:rPr>
      <w:rFonts w:ascii="Tahoma" w:hAnsi="Tahoma" w:cs="Tahoma"/>
      <w:sz w:val="16"/>
      <w:szCs w:val="16"/>
      <w:lang w:val="en-IE" w:eastAsia="en-IE"/>
    </w:rPr>
  </w:style>
  <w:style w:type="paragraph" w:customStyle="1" w:styleId="ACLevel1">
    <w:name w:val="AC Level 1"/>
    <w:basedOn w:val="Normal"/>
    <w:rsid w:val="000D7D46"/>
    <w:pPr>
      <w:numPr>
        <w:numId w:val="6"/>
      </w:numPr>
      <w:adjustRightInd/>
      <w:spacing w:before="120" w:after="120"/>
    </w:pPr>
    <w:rPr>
      <w:rFonts w:ascii="Times New Roman" w:eastAsia="Times New Roman" w:hAnsi="Times New Roman" w:cs="Times New Roman"/>
      <w:b/>
      <w:bCs/>
      <w:sz w:val="16"/>
      <w:szCs w:val="16"/>
      <w:lang w:val="en-GB" w:eastAsia="en-GB"/>
    </w:rPr>
  </w:style>
  <w:style w:type="paragraph" w:customStyle="1" w:styleId="ACLevel2">
    <w:name w:val="AC Level 2"/>
    <w:basedOn w:val="Normal"/>
    <w:rsid w:val="000D7D46"/>
    <w:pPr>
      <w:numPr>
        <w:ilvl w:val="1"/>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3">
    <w:name w:val="AC Level 3"/>
    <w:basedOn w:val="Normal"/>
    <w:rsid w:val="000D7D46"/>
    <w:pPr>
      <w:numPr>
        <w:ilvl w:val="2"/>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4">
    <w:name w:val="AC Level 4"/>
    <w:basedOn w:val="Normal"/>
    <w:rsid w:val="000D7D46"/>
    <w:pPr>
      <w:numPr>
        <w:ilvl w:val="3"/>
        <w:numId w:val="6"/>
      </w:numPr>
      <w:adjustRightInd/>
    </w:pPr>
    <w:rPr>
      <w:rFonts w:ascii="Times New Roman" w:eastAsia="Times New Roman" w:hAnsi="Times New Roman" w:cs="Times New Roman"/>
      <w:sz w:val="24"/>
      <w:szCs w:val="24"/>
      <w:lang w:val="en-GB" w:eastAsia="en-GB"/>
    </w:rPr>
  </w:style>
  <w:style w:type="paragraph" w:customStyle="1" w:styleId="ACLevel5">
    <w:name w:val="AC Level 5"/>
    <w:basedOn w:val="Normal"/>
    <w:rsid w:val="000D7D46"/>
    <w:pPr>
      <w:numPr>
        <w:ilvl w:val="4"/>
        <w:numId w:val="6"/>
      </w:numPr>
      <w:adjustRightInd/>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2F2A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532877"/>
    <w:rPr>
      <w:sz w:val="16"/>
      <w:szCs w:val="16"/>
    </w:rPr>
  </w:style>
  <w:style w:type="paragraph" w:styleId="CommentText">
    <w:name w:val="annotation text"/>
    <w:basedOn w:val="Normal"/>
    <w:link w:val="CommentTextChar"/>
    <w:uiPriority w:val="99"/>
    <w:unhideWhenUsed/>
    <w:rsid w:val="00532877"/>
    <w:rPr>
      <w:szCs w:val="20"/>
    </w:rPr>
  </w:style>
  <w:style w:type="character" w:customStyle="1" w:styleId="CommentTextChar">
    <w:name w:val="Comment Text Char"/>
    <w:link w:val="CommentText"/>
    <w:uiPriority w:val="99"/>
    <w:rsid w:val="00532877"/>
    <w:rPr>
      <w:rFonts w:cs="Calibri"/>
      <w:lang w:val="en-IE" w:eastAsia="en-IE"/>
    </w:rPr>
  </w:style>
  <w:style w:type="paragraph" w:styleId="CommentSubject">
    <w:name w:val="annotation subject"/>
    <w:basedOn w:val="CommentText"/>
    <w:next w:val="CommentText"/>
    <w:link w:val="CommentSubjectChar"/>
    <w:uiPriority w:val="99"/>
    <w:semiHidden/>
    <w:unhideWhenUsed/>
    <w:rsid w:val="00532877"/>
    <w:rPr>
      <w:b/>
      <w:bCs/>
    </w:rPr>
  </w:style>
  <w:style w:type="character" w:customStyle="1" w:styleId="CommentSubjectChar">
    <w:name w:val="Comment Subject Char"/>
    <w:link w:val="CommentSubject"/>
    <w:uiPriority w:val="99"/>
    <w:semiHidden/>
    <w:rsid w:val="00532877"/>
    <w:rPr>
      <w:rFonts w:cs="Calibri"/>
      <w:b/>
      <w:bCs/>
      <w:lang w:val="en-IE" w:eastAsia="en-IE"/>
    </w:rPr>
  </w:style>
  <w:style w:type="paragraph" w:styleId="NormalWeb">
    <w:name w:val="Normal (Web)"/>
    <w:basedOn w:val="Normal"/>
    <w:uiPriority w:val="99"/>
    <w:semiHidden/>
    <w:unhideWhenUsed/>
    <w:rsid w:val="007851E2"/>
    <w:pPr>
      <w:adjustRightInd/>
    </w:pPr>
    <w:rPr>
      <w:rFonts w:ascii="Times New Roman" w:eastAsia="Times New Roman" w:hAnsi="Times New Roman" w:cs="Times New Roman"/>
      <w:sz w:val="24"/>
      <w:szCs w:val="24"/>
    </w:rPr>
  </w:style>
  <w:style w:type="character" w:customStyle="1" w:styleId="searchword1">
    <w:name w:val="searchword1"/>
    <w:rsid w:val="007851E2"/>
    <w:rPr>
      <w:shd w:val="clear" w:color="auto" w:fill="FFFF00"/>
    </w:rPr>
  </w:style>
  <w:style w:type="paragraph" w:customStyle="1" w:styleId="BCMHW">
    <w:name w:val="BCMHW"/>
    <w:link w:val="BCMHWChar"/>
    <w:rsid w:val="003C788D"/>
    <w:pPr>
      <w:spacing w:before="120" w:after="120"/>
      <w:jc w:val="both"/>
    </w:pPr>
    <w:rPr>
      <w:rFonts w:ascii="Times New Roman" w:eastAsia="Times New Roman" w:hAnsi="Times New Roman"/>
      <w:sz w:val="22"/>
      <w:szCs w:val="24"/>
      <w:lang w:eastAsia="en-US"/>
    </w:rPr>
  </w:style>
  <w:style w:type="character" w:customStyle="1" w:styleId="BCMHWChar">
    <w:name w:val="BCMHW Char"/>
    <w:link w:val="BCMHW"/>
    <w:rsid w:val="003C788D"/>
    <w:rPr>
      <w:rFonts w:ascii="Times New Roman" w:eastAsia="Times New Roman" w:hAnsi="Times New Roman"/>
      <w:sz w:val="22"/>
      <w:szCs w:val="24"/>
      <w:lang w:eastAsia="en-US"/>
    </w:rPr>
  </w:style>
  <w:style w:type="paragraph" w:customStyle="1" w:styleId="BCMHW1Num">
    <w:name w:val="BCMHW 1Num"/>
    <w:basedOn w:val="BCMHW"/>
    <w:next w:val="BCMHW2Num"/>
    <w:rsid w:val="003C788D"/>
    <w:pPr>
      <w:keepNext/>
      <w:numPr>
        <w:numId w:val="8"/>
      </w:numPr>
      <w:tabs>
        <w:tab w:val="num" w:pos="720"/>
        <w:tab w:val="num" w:pos="850"/>
      </w:tabs>
      <w:spacing w:before="240"/>
      <w:outlineLvl w:val="0"/>
    </w:pPr>
    <w:rPr>
      <w:b/>
      <w:caps/>
      <w:kern w:val="2"/>
      <w:u w:val="single"/>
      <w:lang w:val="en-GB"/>
    </w:rPr>
  </w:style>
  <w:style w:type="paragraph" w:customStyle="1" w:styleId="BCMHW2Num">
    <w:name w:val="BCMHW 2Num"/>
    <w:basedOn w:val="BCMHW"/>
    <w:rsid w:val="003C788D"/>
    <w:pPr>
      <w:numPr>
        <w:ilvl w:val="1"/>
        <w:numId w:val="8"/>
      </w:numPr>
      <w:tabs>
        <w:tab w:val="num" w:pos="720"/>
      </w:tabs>
      <w:outlineLvl w:val="1"/>
    </w:pPr>
  </w:style>
  <w:style w:type="paragraph" w:customStyle="1" w:styleId="BCMHWSignatures">
    <w:name w:val="BCMHW Signatures"/>
    <w:basedOn w:val="BCMHW"/>
    <w:rsid w:val="003C788D"/>
    <w:pPr>
      <w:spacing w:before="0" w:after="0"/>
      <w:jc w:val="left"/>
    </w:pPr>
  </w:style>
  <w:style w:type="paragraph" w:customStyle="1" w:styleId="BCMHW3Num">
    <w:name w:val="BCMHW 3Num"/>
    <w:basedOn w:val="BCMHW2Num"/>
    <w:rsid w:val="003C788D"/>
    <w:pPr>
      <w:numPr>
        <w:ilvl w:val="2"/>
      </w:numPr>
      <w:tabs>
        <w:tab w:val="left" w:pos="1560"/>
      </w:tabs>
      <w:outlineLvl w:val="2"/>
    </w:pPr>
  </w:style>
  <w:style w:type="paragraph" w:customStyle="1" w:styleId="BCMHW4Num">
    <w:name w:val="BCMHW 4Num"/>
    <w:basedOn w:val="BCMHW3Num"/>
    <w:link w:val="BCMHW4NumChar"/>
    <w:rsid w:val="003C788D"/>
    <w:pPr>
      <w:numPr>
        <w:ilvl w:val="3"/>
      </w:numPr>
      <w:tabs>
        <w:tab w:val="clear" w:pos="1560"/>
        <w:tab w:val="left" w:pos="2880"/>
      </w:tabs>
      <w:outlineLvl w:val="3"/>
    </w:pPr>
    <w:rPr>
      <w:snapToGrid w:val="0"/>
    </w:rPr>
  </w:style>
  <w:style w:type="paragraph" w:customStyle="1" w:styleId="BCMHWSubhead">
    <w:name w:val="BCMHW Subhead"/>
    <w:basedOn w:val="BCMHW"/>
    <w:next w:val="BCMHW"/>
    <w:rsid w:val="003C788D"/>
    <w:pPr>
      <w:spacing w:before="360"/>
    </w:pPr>
    <w:rPr>
      <w:b/>
      <w:bCs/>
    </w:rPr>
  </w:style>
  <w:style w:type="character" w:customStyle="1" w:styleId="BCMHW4NumChar">
    <w:name w:val="BCMHW 4Num Char"/>
    <w:link w:val="BCMHW4Num"/>
    <w:rsid w:val="003C788D"/>
    <w:rPr>
      <w:rFonts w:ascii="Times New Roman" w:eastAsia="Times New Roman" w:hAnsi="Times New Roman"/>
      <w:snapToGrid w:val="0"/>
      <w:sz w:val="22"/>
      <w:szCs w:val="24"/>
      <w:lang w:eastAsia="en-US"/>
    </w:rPr>
  </w:style>
  <w:style w:type="character" w:customStyle="1" w:styleId="Heading1Char">
    <w:name w:val="Heading 1 Char"/>
    <w:link w:val="Heading1"/>
    <w:uiPriority w:val="9"/>
    <w:rsid w:val="0006686D"/>
    <w:rPr>
      <w:rFonts w:ascii="Calibri Light" w:eastAsia="Times New Roman" w:hAnsi="Calibri Light" w:cs="Times New Roman"/>
      <w:b/>
      <w:bCs/>
      <w:kern w:val="32"/>
      <w:sz w:val="32"/>
      <w:szCs w:val="32"/>
      <w:lang w:val="en-IE" w:eastAsia="en-IE"/>
    </w:rPr>
  </w:style>
  <w:style w:type="character" w:styleId="UnresolvedMention">
    <w:name w:val="Unresolved Mention"/>
    <w:basedOn w:val="DefaultParagraphFont"/>
    <w:uiPriority w:val="99"/>
    <w:semiHidden/>
    <w:unhideWhenUsed/>
    <w:rsid w:val="004A7822"/>
    <w:rPr>
      <w:color w:val="605E5C"/>
      <w:shd w:val="clear" w:color="auto" w:fill="E1DFDD"/>
    </w:rPr>
  </w:style>
  <w:style w:type="paragraph" w:customStyle="1" w:styleId="paragraph">
    <w:name w:val="paragraph"/>
    <w:basedOn w:val="Normal"/>
    <w:rsid w:val="00DE2C01"/>
    <w:pPr>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E2C01"/>
  </w:style>
  <w:style w:type="character" w:customStyle="1" w:styleId="eop">
    <w:name w:val="eop"/>
    <w:basedOn w:val="DefaultParagraphFont"/>
    <w:rsid w:val="00DE2C01"/>
  </w:style>
  <w:style w:type="paragraph" w:styleId="ListParagraph">
    <w:name w:val="List Paragraph"/>
    <w:basedOn w:val="Normal"/>
    <w:uiPriority w:val="34"/>
    <w:qFormat/>
    <w:rsid w:val="00890BCB"/>
    <w:pPr>
      <w:ind w:left="720"/>
      <w:contextualSpacing/>
    </w:pPr>
  </w:style>
  <w:style w:type="character" w:styleId="FollowedHyperlink">
    <w:name w:val="FollowedHyperlink"/>
    <w:basedOn w:val="DefaultParagraphFont"/>
    <w:uiPriority w:val="99"/>
    <w:semiHidden/>
    <w:unhideWhenUsed/>
    <w:rsid w:val="004D5917"/>
    <w:rPr>
      <w:color w:val="954F72" w:themeColor="followedHyperlink"/>
      <w:u w:val="single"/>
    </w:rPr>
  </w:style>
  <w:style w:type="paragraph" w:styleId="NoSpacing">
    <w:name w:val="No Spacing"/>
    <w:uiPriority w:val="1"/>
    <w:qFormat/>
    <w:rsid w:val="002D441D"/>
    <w:pPr>
      <w:adjustRightInd w:val="0"/>
    </w:pPr>
    <w:rPr>
      <w:rFonts w:ascii="Verdana" w:hAnsi="Verdana" w:cs="Calibri"/>
      <w:szCs w:val="21"/>
    </w:rPr>
  </w:style>
  <w:style w:type="paragraph" w:customStyle="1" w:styleId="CoverHead">
    <w:name w:val="Cover Head"/>
    <w:next w:val="Normal"/>
    <w:qFormat/>
    <w:rsid w:val="0024789C"/>
    <w:pPr>
      <w:spacing w:line="640" w:lineRule="exact"/>
    </w:pPr>
    <w:rPr>
      <w:rFonts w:ascii="Arial Black" w:eastAsiaTheme="majorEastAsia" w:hAnsi="Arial Black" w:cs="Times New Roman (Headings CS)"/>
      <w:color w:val="FFFFFF" w:themeColor="background1"/>
      <w:sz w:val="72"/>
      <w:szCs w:val="72"/>
    </w:rPr>
  </w:style>
  <w:style w:type="character" w:customStyle="1" w:styleId="Heading2Char">
    <w:name w:val="Heading 2 Char"/>
    <w:basedOn w:val="DefaultParagraphFont"/>
    <w:link w:val="Heading2"/>
    <w:uiPriority w:val="9"/>
    <w:rsid w:val="0067322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E30A9"/>
    <w:rPr>
      <w:rFonts w:ascii="Arial" w:hAnsi="Arial" w:cs="Calibri"/>
      <w:color w:val="000000" w:themeColor="text1"/>
      <w:szCs w:val="21"/>
    </w:rPr>
  </w:style>
  <w:style w:type="character" w:styleId="Mention">
    <w:name w:val="Mention"/>
    <w:basedOn w:val="DefaultParagraphFont"/>
    <w:uiPriority w:val="99"/>
    <w:unhideWhenUsed/>
    <w:rPr>
      <w:color w:val="2B579A"/>
      <w:shd w:val="clear" w:color="auto" w:fill="E6E6E6"/>
    </w:rPr>
  </w:style>
  <w:style w:type="paragraph" w:customStyle="1" w:styleId="ACSchLv1">
    <w:name w:val="AC Sch Lv 1"/>
    <w:basedOn w:val="Normal"/>
    <w:rsid w:val="00015982"/>
    <w:pPr>
      <w:numPr>
        <w:numId w:val="38"/>
      </w:numPr>
      <w:adjustRightInd/>
      <w:spacing w:after="240"/>
      <w:jc w:val="both"/>
    </w:pPr>
    <w:rPr>
      <w:rFonts w:asciiTheme="minorHAnsi" w:eastAsia="Times New Roman" w:hAnsiTheme="minorHAnsi" w:cs="Times New Roman"/>
      <w:color w:val="auto"/>
      <w:sz w:val="21"/>
      <w:szCs w:val="24"/>
    </w:rPr>
  </w:style>
  <w:style w:type="paragraph" w:customStyle="1" w:styleId="ACSchLv2">
    <w:name w:val="AC Sch Lv 2"/>
    <w:basedOn w:val="Normal"/>
    <w:rsid w:val="00015982"/>
    <w:pPr>
      <w:numPr>
        <w:ilvl w:val="1"/>
        <w:numId w:val="38"/>
      </w:numPr>
      <w:adjustRightInd/>
      <w:spacing w:after="240"/>
      <w:jc w:val="both"/>
    </w:pPr>
    <w:rPr>
      <w:rFonts w:ascii="Times New Roman" w:eastAsia="Times New Roman" w:hAnsi="Times New Roman" w:cs="Times New Roman"/>
      <w:color w:val="auto"/>
      <w:sz w:val="24"/>
      <w:szCs w:val="24"/>
    </w:rPr>
  </w:style>
  <w:style w:type="paragraph" w:customStyle="1" w:styleId="ACSchLv3">
    <w:name w:val="AC Sch Lv 3"/>
    <w:basedOn w:val="Normal"/>
    <w:rsid w:val="00015982"/>
    <w:pPr>
      <w:numPr>
        <w:ilvl w:val="2"/>
        <w:numId w:val="38"/>
      </w:numPr>
      <w:adjustRightInd/>
      <w:spacing w:after="240"/>
      <w:jc w:val="both"/>
    </w:pPr>
    <w:rPr>
      <w:rFonts w:ascii="Times New Roman" w:eastAsia="Times New Roman" w:hAnsi="Times New Roman" w:cs="Times New Roman"/>
      <w:color w:val="auto"/>
      <w:sz w:val="24"/>
      <w:szCs w:val="24"/>
    </w:rPr>
  </w:style>
  <w:style w:type="paragraph" w:customStyle="1" w:styleId="ACSchLv4">
    <w:name w:val="AC Sch Lv 4"/>
    <w:basedOn w:val="Normal"/>
    <w:rsid w:val="00015982"/>
    <w:pPr>
      <w:numPr>
        <w:ilvl w:val="3"/>
        <w:numId w:val="38"/>
      </w:numPr>
      <w:adjustRightInd/>
      <w:spacing w:after="240"/>
      <w:jc w:val="both"/>
    </w:pPr>
    <w:rPr>
      <w:rFonts w:ascii="Times New Roman" w:eastAsia="Times New Roman" w:hAnsi="Times New Roman" w:cs="Times New Roman"/>
      <w:color w:val="auto"/>
      <w:sz w:val="24"/>
      <w:szCs w:val="24"/>
    </w:rPr>
  </w:style>
  <w:style w:type="paragraph" w:customStyle="1" w:styleId="ACSchLv5">
    <w:name w:val="AC Sch Lv 5"/>
    <w:basedOn w:val="Normal"/>
    <w:rsid w:val="00015982"/>
    <w:pPr>
      <w:numPr>
        <w:ilvl w:val="4"/>
        <w:numId w:val="38"/>
      </w:numPr>
      <w:adjustRightInd/>
      <w:spacing w:after="240"/>
      <w:jc w:val="both"/>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94285">
      <w:bodyDiv w:val="1"/>
      <w:marLeft w:val="0"/>
      <w:marRight w:val="0"/>
      <w:marTop w:val="0"/>
      <w:marBottom w:val="0"/>
      <w:divBdr>
        <w:top w:val="none" w:sz="0" w:space="0" w:color="auto"/>
        <w:left w:val="none" w:sz="0" w:space="0" w:color="auto"/>
        <w:bottom w:val="none" w:sz="0" w:space="0" w:color="auto"/>
        <w:right w:val="none" w:sz="0" w:space="0" w:color="auto"/>
      </w:divBdr>
      <w:divsChild>
        <w:div w:id="447823722">
          <w:marLeft w:val="0"/>
          <w:marRight w:val="0"/>
          <w:marTop w:val="0"/>
          <w:marBottom w:val="0"/>
          <w:divBdr>
            <w:top w:val="none" w:sz="0" w:space="0" w:color="auto"/>
            <w:left w:val="none" w:sz="0" w:space="0" w:color="auto"/>
            <w:bottom w:val="none" w:sz="0" w:space="0" w:color="auto"/>
            <w:right w:val="none" w:sz="0" w:space="0" w:color="auto"/>
          </w:divBdr>
        </w:div>
        <w:div w:id="845021539">
          <w:marLeft w:val="0"/>
          <w:marRight w:val="0"/>
          <w:marTop w:val="0"/>
          <w:marBottom w:val="0"/>
          <w:divBdr>
            <w:top w:val="none" w:sz="0" w:space="0" w:color="auto"/>
            <w:left w:val="none" w:sz="0" w:space="0" w:color="auto"/>
            <w:bottom w:val="none" w:sz="0" w:space="0" w:color="auto"/>
            <w:right w:val="none" w:sz="0" w:space="0" w:color="auto"/>
          </w:divBdr>
        </w:div>
        <w:div w:id="1226915984">
          <w:marLeft w:val="0"/>
          <w:marRight w:val="0"/>
          <w:marTop w:val="0"/>
          <w:marBottom w:val="0"/>
          <w:divBdr>
            <w:top w:val="none" w:sz="0" w:space="0" w:color="auto"/>
            <w:left w:val="none" w:sz="0" w:space="0" w:color="auto"/>
            <w:bottom w:val="none" w:sz="0" w:space="0" w:color="auto"/>
            <w:right w:val="none" w:sz="0" w:space="0" w:color="auto"/>
          </w:divBdr>
        </w:div>
        <w:div w:id="1460801091">
          <w:marLeft w:val="0"/>
          <w:marRight w:val="0"/>
          <w:marTop w:val="0"/>
          <w:marBottom w:val="0"/>
          <w:divBdr>
            <w:top w:val="none" w:sz="0" w:space="0" w:color="auto"/>
            <w:left w:val="none" w:sz="0" w:space="0" w:color="auto"/>
            <w:bottom w:val="none" w:sz="0" w:space="0" w:color="auto"/>
            <w:right w:val="none" w:sz="0" w:space="0" w:color="auto"/>
          </w:divBdr>
        </w:div>
        <w:div w:id="2078476828">
          <w:marLeft w:val="0"/>
          <w:marRight w:val="0"/>
          <w:marTop w:val="0"/>
          <w:marBottom w:val="0"/>
          <w:divBdr>
            <w:top w:val="none" w:sz="0" w:space="0" w:color="auto"/>
            <w:left w:val="none" w:sz="0" w:space="0" w:color="auto"/>
            <w:bottom w:val="none" w:sz="0" w:space="0" w:color="auto"/>
            <w:right w:val="none" w:sz="0" w:space="0" w:color="auto"/>
          </w:divBdr>
        </w:div>
      </w:divsChild>
    </w:div>
    <w:div w:id="1485662135">
      <w:bodyDiv w:val="1"/>
      <w:marLeft w:val="0"/>
      <w:marRight w:val="0"/>
      <w:marTop w:val="0"/>
      <w:marBottom w:val="0"/>
      <w:divBdr>
        <w:top w:val="none" w:sz="0" w:space="0" w:color="auto"/>
        <w:left w:val="none" w:sz="0" w:space="0" w:color="auto"/>
        <w:bottom w:val="none" w:sz="0" w:space="0" w:color="auto"/>
        <w:right w:val="none" w:sz="0" w:space="0" w:color="auto"/>
      </w:divBdr>
    </w:div>
    <w:div w:id="1573588132">
      <w:bodyDiv w:val="1"/>
      <w:marLeft w:val="0"/>
      <w:marRight w:val="0"/>
      <w:marTop w:val="0"/>
      <w:marBottom w:val="0"/>
      <w:divBdr>
        <w:top w:val="none" w:sz="0" w:space="0" w:color="auto"/>
        <w:left w:val="none" w:sz="0" w:space="0" w:color="auto"/>
        <w:bottom w:val="none" w:sz="0" w:space="0" w:color="auto"/>
        <w:right w:val="none" w:sz="0" w:space="0" w:color="auto"/>
      </w:divBdr>
      <w:divsChild>
        <w:div w:id="1407337389">
          <w:marLeft w:val="0"/>
          <w:marRight w:val="0"/>
          <w:marTop w:val="75"/>
          <w:marBottom w:val="75"/>
          <w:divBdr>
            <w:top w:val="none" w:sz="0" w:space="0" w:color="auto"/>
            <w:left w:val="none" w:sz="0" w:space="0" w:color="auto"/>
            <w:bottom w:val="none" w:sz="0" w:space="0" w:color="auto"/>
            <w:right w:val="none" w:sz="0" w:space="0" w:color="auto"/>
          </w:divBdr>
          <w:divsChild>
            <w:div w:id="611784591">
              <w:marLeft w:val="75"/>
              <w:marRight w:val="75"/>
              <w:marTop w:val="0"/>
              <w:marBottom w:val="0"/>
              <w:divBdr>
                <w:top w:val="single" w:sz="6" w:space="8" w:color="333366"/>
                <w:left w:val="single" w:sz="6" w:space="8" w:color="333366"/>
                <w:bottom w:val="single" w:sz="6" w:space="8" w:color="333366"/>
                <w:right w:val="single" w:sz="6" w:space="8" w:color="333366"/>
              </w:divBdr>
              <w:divsChild>
                <w:div w:id="810750881">
                  <w:marLeft w:val="5"/>
                  <w:marRight w:val="5"/>
                  <w:marTop w:val="2"/>
                  <w:marBottom w:val="2"/>
                  <w:divBdr>
                    <w:top w:val="none" w:sz="0" w:space="0" w:color="auto"/>
                    <w:left w:val="none" w:sz="0" w:space="0" w:color="auto"/>
                    <w:bottom w:val="none" w:sz="0" w:space="0" w:color="auto"/>
                    <w:right w:val="none" w:sz="0" w:space="0" w:color="auto"/>
                  </w:divBdr>
                  <w:divsChild>
                    <w:div w:id="11639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144">
      <w:bodyDiv w:val="1"/>
      <w:marLeft w:val="0"/>
      <w:marRight w:val="0"/>
      <w:marTop w:val="0"/>
      <w:marBottom w:val="0"/>
      <w:divBdr>
        <w:top w:val="none" w:sz="0" w:space="0" w:color="auto"/>
        <w:left w:val="none" w:sz="0" w:space="0" w:color="auto"/>
        <w:bottom w:val="none" w:sz="0" w:space="0" w:color="auto"/>
        <w:right w:val="none" w:sz="0" w:space="0" w:color="auto"/>
      </w:divBdr>
    </w:div>
    <w:div w:id="1806894877">
      <w:bodyDiv w:val="1"/>
      <w:marLeft w:val="0"/>
      <w:marRight w:val="0"/>
      <w:marTop w:val="0"/>
      <w:marBottom w:val="0"/>
      <w:divBdr>
        <w:top w:val="none" w:sz="0" w:space="0" w:color="auto"/>
        <w:left w:val="none" w:sz="0" w:space="0" w:color="auto"/>
        <w:bottom w:val="none" w:sz="0" w:space="0" w:color="auto"/>
        <w:right w:val="none" w:sz="0" w:space="0" w:color="auto"/>
      </w:divBdr>
    </w:div>
    <w:div w:id="1887639842">
      <w:bodyDiv w:val="1"/>
      <w:marLeft w:val="0"/>
      <w:marRight w:val="0"/>
      <w:marTop w:val="0"/>
      <w:marBottom w:val="0"/>
      <w:divBdr>
        <w:top w:val="none" w:sz="0" w:space="0" w:color="auto"/>
        <w:left w:val="none" w:sz="0" w:space="0" w:color="auto"/>
        <w:bottom w:val="none" w:sz="0" w:space="0" w:color="auto"/>
        <w:right w:val="none" w:sz="0" w:space="0" w:color="auto"/>
      </w:divBdr>
    </w:div>
    <w:div w:id="1908878475">
      <w:bodyDiv w:val="1"/>
      <w:marLeft w:val="0"/>
      <w:marRight w:val="0"/>
      <w:marTop w:val="0"/>
      <w:marBottom w:val="0"/>
      <w:divBdr>
        <w:top w:val="none" w:sz="0" w:space="0" w:color="auto"/>
        <w:left w:val="none" w:sz="0" w:space="0" w:color="auto"/>
        <w:bottom w:val="none" w:sz="0" w:space="0" w:color="auto"/>
        <w:right w:val="none" w:sz="0" w:space="0" w:color="auto"/>
      </w:divBdr>
      <w:divsChild>
        <w:div w:id="286930746">
          <w:marLeft w:val="0"/>
          <w:marRight w:val="0"/>
          <w:marTop w:val="0"/>
          <w:marBottom w:val="0"/>
          <w:divBdr>
            <w:top w:val="none" w:sz="0" w:space="0" w:color="auto"/>
            <w:left w:val="none" w:sz="0" w:space="0" w:color="auto"/>
            <w:bottom w:val="none" w:sz="0" w:space="0" w:color="auto"/>
            <w:right w:val="none" w:sz="0" w:space="0" w:color="auto"/>
          </w:divBdr>
        </w:div>
        <w:div w:id="335158066">
          <w:marLeft w:val="0"/>
          <w:marRight w:val="0"/>
          <w:marTop w:val="0"/>
          <w:marBottom w:val="0"/>
          <w:divBdr>
            <w:top w:val="none" w:sz="0" w:space="0" w:color="auto"/>
            <w:left w:val="none" w:sz="0" w:space="0" w:color="auto"/>
            <w:bottom w:val="none" w:sz="0" w:space="0" w:color="auto"/>
            <w:right w:val="none" w:sz="0" w:space="0" w:color="auto"/>
          </w:divBdr>
        </w:div>
        <w:div w:id="1226381346">
          <w:marLeft w:val="0"/>
          <w:marRight w:val="0"/>
          <w:marTop w:val="0"/>
          <w:marBottom w:val="0"/>
          <w:divBdr>
            <w:top w:val="none" w:sz="0" w:space="0" w:color="auto"/>
            <w:left w:val="none" w:sz="0" w:space="0" w:color="auto"/>
            <w:bottom w:val="none" w:sz="0" w:space="0" w:color="auto"/>
            <w:right w:val="none" w:sz="0" w:space="0" w:color="auto"/>
          </w:divBdr>
        </w:div>
        <w:div w:id="1371300680">
          <w:marLeft w:val="0"/>
          <w:marRight w:val="0"/>
          <w:marTop w:val="0"/>
          <w:marBottom w:val="0"/>
          <w:divBdr>
            <w:top w:val="none" w:sz="0" w:space="0" w:color="auto"/>
            <w:left w:val="none" w:sz="0" w:space="0" w:color="auto"/>
            <w:bottom w:val="none" w:sz="0" w:space="0" w:color="auto"/>
            <w:right w:val="none" w:sz="0" w:space="0" w:color="auto"/>
          </w:divBdr>
        </w:div>
        <w:div w:id="1590043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SharedWithUsers xmlns="2e9959a6-f7a9-4664-8dee-0e739aa6afbd">
      <UserInfo>
        <DisplayName>Martina Holohan</DisplayName>
        <AccountId>185</AccountId>
        <AccountType/>
      </UserInfo>
      <UserInfo>
        <DisplayName>Glenda Byrne</DisplayName>
        <AccountId>12</AccountId>
        <AccountType/>
      </UserInfo>
      <UserInfo>
        <DisplayName>Jean McKinney</DisplayName>
        <AccountId>16</AccountId>
        <AccountType/>
      </UserInfo>
      <UserInfo>
        <DisplayName>Anita Murphy</DisplayName>
        <AccountId>56</AccountId>
        <AccountType/>
      </UserInfo>
      <UserInfo>
        <DisplayName>Sabrina Jones</DisplayName>
        <AccountId>15</AccountId>
        <AccountType/>
      </UserInfo>
    </SharedWithUsers>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20F8E2-0E0F-4FAE-9C07-A85A3576C69D}"/>
</file>

<file path=customXml/itemProps2.xml><?xml version="1.0" encoding="utf-8"?>
<ds:datastoreItem xmlns:ds="http://schemas.openxmlformats.org/officeDocument/2006/customXml" ds:itemID="{2D51608C-806D-4671-BD08-F5D81C3F2804}">
  <ds:schemaRefs>
    <ds:schemaRef ds:uri="http://schemas.microsoft.com/sharepoint/v3/contenttype/forms"/>
  </ds:schemaRefs>
</ds:datastoreItem>
</file>

<file path=customXml/itemProps3.xml><?xml version="1.0" encoding="utf-8"?>
<ds:datastoreItem xmlns:ds="http://schemas.openxmlformats.org/officeDocument/2006/customXml" ds:itemID="{CD9E2090-0C90-4E20-BA0A-96E1C267545A}">
  <ds:schemaRefs>
    <ds:schemaRef ds:uri="http://schemas.openxmlformats.org/officeDocument/2006/bibliography"/>
  </ds:schemaRefs>
</ds:datastoreItem>
</file>

<file path=customXml/itemProps4.xml><?xml version="1.0" encoding="utf-8"?>
<ds:datastoreItem xmlns:ds="http://schemas.openxmlformats.org/officeDocument/2006/customXml" ds:itemID="{69C01F18-050F-4254-8DE9-9D7575244ECF}">
  <ds:schemaRefs>
    <ds:schemaRef ds:uri="http://purl.org/dc/elements/1.1/"/>
    <ds:schemaRef ds:uri="http://schemas.microsoft.com/office/infopath/2007/PartnerControls"/>
    <ds:schemaRef ds:uri="http://purl.org/dc/terms/"/>
    <ds:schemaRef ds:uri="f2abe9e9-692d-4fd1-8d40-c570debb2e3a"/>
    <ds:schemaRef ds:uri="http://schemas.openxmlformats.org/package/2006/metadata/core-properties"/>
    <ds:schemaRef ds:uri="http://schemas.microsoft.com/office/2006/documentManagement/types"/>
    <ds:schemaRef ds:uri="2e9959a6-f7a9-4664-8dee-0e739aa6afb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3</Pages>
  <Words>301</Words>
  <Characters>1721</Characters>
  <Application>Microsoft Office Word</Application>
  <DocSecurity>0</DocSecurity>
  <Lines>14</Lines>
  <Paragraphs>4</Paragraphs>
  <ScaleCrop>false</ScaleCrop>
  <Company>Word Exchange</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Task Order</dc:title>
  <dc:subject/>
  <dc:creator>Lisa Murphy</dc:creator>
  <cp:keywords/>
  <cp:lastModifiedBy>Glenda Byrne</cp:lastModifiedBy>
  <cp:revision>2</cp:revision>
  <cp:lastPrinted>2022-10-06T17:22:00Z</cp:lastPrinted>
  <dcterms:created xsi:type="dcterms:W3CDTF">2025-03-20T15:45:00Z</dcterms:created>
  <dcterms:modified xsi:type="dcterms:W3CDTF">2025-03-20T15:45:00Z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15164762.1</vt:lpwstr>
  </property>
  <property fmtid="{D5CDD505-2E9C-101B-9397-08002B2CF9AE}" pid="3" name="DocClass">
    <vt:lpwstr>DOC</vt:lpwstr>
  </property>
  <property fmtid="{D5CDD505-2E9C-101B-9397-08002B2CF9AE}" pid="4" name="ActionID">
    <vt:lpwstr>BLANK</vt:lpwstr>
  </property>
  <property fmtid="{D5CDD505-2E9C-101B-9397-08002B2CF9AE}" pid="5" name="PrintClass">
    <vt:lpwstr>DOC</vt:lpwstr>
  </property>
  <property fmtid="{D5CDD505-2E9C-101B-9397-08002B2CF9AE}" pid="6" name="ContentTypeId">
    <vt:lpwstr>0x0101002518EA8AAC3DF646A9F7F007413AB061</vt:lpwstr>
  </property>
  <property fmtid="{D5CDD505-2E9C-101B-9397-08002B2CF9AE}" pid="7" name="Order">
    <vt:r8>131800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ClassificationContentMarkingFooterShapeIds">
    <vt:lpwstr>437f8ac1,5290a0d6,506029aa</vt:lpwstr>
  </property>
  <property fmtid="{D5CDD505-2E9C-101B-9397-08002B2CF9AE}" pid="14" name="ClassificationContentMarkingFooterFontProps">
    <vt:lpwstr>#000000,10,Calibri</vt:lpwstr>
  </property>
  <property fmtid="{D5CDD505-2E9C-101B-9397-08002B2CF9AE}" pid="15" name="ClassificationContentMarkingFooterText">
    <vt:lpwstr>Failte Ireland Restricted Content</vt:lpwstr>
  </property>
  <property fmtid="{D5CDD505-2E9C-101B-9397-08002B2CF9AE}" pid="16" name="MSIP_Label_a409545e-339c-4c10-90d3-73abfe79d125_Enabled">
    <vt:lpwstr>true</vt:lpwstr>
  </property>
  <property fmtid="{D5CDD505-2E9C-101B-9397-08002B2CF9AE}" pid="17" name="MSIP_Label_a409545e-339c-4c10-90d3-73abfe79d125_SetDate">
    <vt:lpwstr>2024-10-08T11:39:29Z</vt:lpwstr>
  </property>
  <property fmtid="{D5CDD505-2E9C-101B-9397-08002B2CF9AE}" pid="18" name="MSIP_Label_a409545e-339c-4c10-90d3-73abfe79d125_Method">
    <vt:lpwstr>Privileged</vt:lpwstr>
  </property>
  <property fmtid="{D5CDD505-2E9C-101B-9397-08002B2CF9AE}" pid="19" name="MSIP_Label_a409545e-339c-4c10-90d3-73abfe79d125_Name">
    <vt:lpwstr>Restricted</vt:lpwstr>
  </property>
  <property fmtid="{D5CDD505-2E9C-101B-9397-08002B2CF9AE}" pid="20" name="MSIP_Label_a409545e-339c-4c10-90d3-73abfe79d125_SiteId">
    <vt:lpwstr>caebc2d2-83f5-4f60-b6db-8273d5335aad</vt:lpwstr>
  </property>
  <property fmtid="{D5CDD505-2E9C-101B-9397-08002B2CF9AE}" pid="21" name="MSIP_Label_a409545e-339c-4c10-90d3-73abfe79d125_ActionId">
    <vt:lpwstr>8b1d92c6-f310-474e-9bfa-ff54a01997d8</vt:lpwstr>
  </property>
  <property fmtid="{D5CDD505-2E9C-101B-9397-08002B2CF9AE}" pid="22" name="MSIP_Label_a409545e-339c-4c10-90d3-73abfe79d125_ContentBits">
    <vt:lpwstr>2</vt:lpwstr>
  </property>
</Properties>
</file>