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77612C0" w:rsidR="002D441D" w:rsidRPr="00E1757E" w:rsidRDefault="00F353B9" w:rsidP="00591898">
      <w:pPr>
        <w:pStyle w:val="Body"/>
        <w:rPr>
          <w:rFonts w:cs="Arial"/>
          <w:b/>
          <w:noProof/>
          <w:szCs w:val="20"/>
        </w:rPr>
      </w:pPr>
      <w:r w:rsidRPr="00E1757E">
        <w:rPr>
          <w:rFonts w:cs="Arial"/>
          <w:b/>
          <w:noProof/>
          <w:color w:val="2B579A"/>
          <w:szCs w:val="20"/>
          <w:shd w:val="clear" w:color="auto" w:fill="E6E6E6"/>
        </w:rPr>
        <mc:AlternateContent>
          <mc:Choice Requires="wps">
            <w:drawing>
              <wp:anchor distT="0" distB="0" distL="114300" distR="114300" simplePos="0" relativeHeight="251658241" behindDoc="1" locked="0" layoutInCell="1" allowOverlap="1" wp14:anchorId="44C842C3" wp14:editId="2350AA51">
                <wp:simplePos x="0" y="0"/>
                <wp:positionH relativeFrom="column">
                  <wp:posOffset>-535305</wp:posOffset>
                </wp:positionH>
                <wp:positionV relativeFrom="paragraph">
                  <wp:posOffset>-1030605</wp:posOffset>
                </wp:positionV>
                <wp:extent cx="7559675" cy="5057775"/>
                <wp:effectExtent l="0" t="0" r="9525" b="9525"/>
                <wp:wrapNone/>
                <wp:docPr id="4" name="Rectangle 4"/>
                <wp:cNvGraphicFramePr/>
                <a:graphic xmlns:a="http://schemas.openxmlformats.org/drawingml/2006/main">
                  <a:graphicData uri="http://schemas.microsoft.com/office/word/2010/wordprocessingShape">
                    <wps:wsp>
                      <wps:cNvSpPr/>
                      <wps:spPr>
                        <a:xfrm>
                          <a:off x="0" y="0"/>
                          <a:ext cx="7559675" cy="5057775"/>
                        </a:xfrm>
                        <a:prstGeom prst="rect">
                          <a:avLst/>
                        </a:prstGeom>
                        <a:solidFill>
                          <a:srgbClr val="005C3B"/>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2C518" id="Rectangle 4" o:spid="_x0000_s1026" style="position:absolute;margin-left:-42.15pt;margin-top:-81.15pt;width:595.25pt;height:398.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" fillcolor="#005c3b" strokecolor="#1f3763 [1604]" strokeweight="1pt"/>
            </w:pict>
          </mc:Fallback>
        </mc:AlternateContent>
      </w:r>
      <w:r w:rsidRPr="00E1757E">
        <w:rPr>
          <w:rFonts w:cs="Arial"/>
          <w:b/>
          <w:noProof/>
          <w:color w:val="2B579A"/>
          <w:szCs w:val="20"/>
          <w:shd w:val="clear" w:color="auto" w:fill="E6E6E6"/>
        </w:rPr>
        <w:drawing>
          <wp:anchor distT="0" distB="0" distL="114300" distR="114300" simplePos="0" relativeHeight="251658242" behindDoc="1" locked="0" layoutInCell="1" allowOverlap="1" wp14:anchorId="6AFA719B" wp14:editId="669A457D">
            <wp:simplePos x="0" y="0"/>
            <wp:positionH relativeFrom="column">
              <wp:posOffset>3619500</wp:posOffset>
            </wp:positionH>
            <wp:positionV relativeFrom="paragraph">
              <wp:posOffset>-379095</wp:posOffset>
            </wp:positionV>
            <wp:extent cx="2820670" cy="520596"/>
            <wp:effectExtent l="0" t="0" r="0" b="635"/>
            <wp:wrapNone/>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0670" cy="520596"/>
                    </a:xfrm>
                    <a:prstGeom prst="rect">
                      <a:avLst/>
                    </a:prstGeom>
                  </pic:spPr>
                </pic:pic>
              </a:graphicData>
            </a:graphic>
            <wp14:sizeRelH relativeFrom="page">
              <wp14:pctWidth>0</wp14:pctWidth>
            </wp14:sizeRelH>
            <wp14:sizeRelV relativeFrom="page">
              <wp14:pctHeight>0</wp14:pctHeight>
            </wp14:sizeRelV>
          </wp:anchor>
        </w:drawing>
      </w:r>
    </w:p>
    <w:p w14:paraId="4E3E4905" w14:textId="5A1FEFE9" w:rsidR="002D441D" w:rsidRPr="00E1757E" w:rsidRDefault="00F353B9">
      <w:pPr>
        <w:adjustRightInd/>
        <w:rPr>
          <w:rFonts w:cs="Arial"/>
          <w:b/>
          <w:noProof/>
          <w:szCs w:val="20"/>
        </w:rPr>
      </w:pPr>
      <w:r w:rsidRPr="00E1757E">
        <w:rPr>
          <w:rFonts w:cs="Arial"/>
          <w:noProof/>
          <w:color w:val="2B579A"/>
          <w:sz w:val="22"/>
          <w:shd w:val="clear" w:color="auto" w:fill="E6E6E6"/>
        </w:rPr>
        <mc:AlternateContent>
          <mc:Choice Requires="wps">
            <w:drawing>
              <wp:anchor distT="0" distB="0" distL="114300" distR="114300" simplePos="0" relativeHeight="251658244" behindDoc="0" locked="0" layoutInCell="1" allowOverlap="1" wp14:anchorId="70D20C98" wp14:editId="5F777ABC">
                <wp:simplePos x="0" y="0"/>
                <wp:positionH relativeFrom="column">
                  <wp:posOffset>1888489</wp:posOffset>
                </wp:positionH>
                <wp:positionV relativeFrom="paragraph">
                  <wp:posOffset>1591945</wp:posOffset>
                </wp:positionV>
                <wp:extent cx="4924425" cy="22288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4924425" cy="2228850"/>
                        </a:xfrm>
                        <a:prstGeom prst="rect">
                          <a:avLst/>
                        </a:prstGeom>
                        <a:noFill/>
                        <a:ln w="6350">
                          <a:noFill/>
                        </a:ln>
                      </wps:spPr>
                      <wps:txbx>
                        <w:txbxContent>
                          <w:sdt>
                            <w:sdt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FC476B4" w14:textId="2EB9CBDD" w:rsidR="0024789C" w:rsidRDefault="00975C88" w:rsidP="00593BE8">
                                <w:pPr>
                                  <w:pStyle w:val="CoverHead"/>
                                </w:pPr>
                                <w:r>
                                  <w:t xml:space="preserve">Framework </w:t>
                                </w:r>
                                <w:r w:rsidR="00251279">
                                  <w:t>Task Order</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20C98" id="_x0000_t202" coordsize="21600,21600" o:spt="202" path="m,l,21600r21600,l21600,xe">
                <v:stroke joinstyle="miter"/>
                <v:path gradientshapeok="t" o:connecttype="rect"/>
              </v:shapetype>
              <v:shape id="Text Box 7" o:spid="_x0000_s1026" type="#_x0000_t202" style="position:absolute;margin-left:148.7pt;margin-top:125.35pt;width:387.75pt;height:1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" filled="f" stroked="f" strokeweight=".5pt">
                <v:textbox inset="0,0,0,0">
                  <w:txbxContent>
                    <w:sdt>
                      <w:sdt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FC476B4" w14:textId="2EB9CBDD" w:rsidR="0024789C" w:rsidRDefault="00975C88" w:rsidP="00593BE8">
                          <w:pPr>
                            <w:pStyle w:val="CoverHead"/>
                          </w:pPr>
                          <w:r>
                            <w:t xml:space="preserve">Framework </w:t>
                          </w:r>
                          <w:r w:rsidR="00251279">
                            <w:t>Task Order</w:t>
                          </w:r>
                        </w:p>
                      </w:sdtContent>
                    </w:sdt>
                  </w:txbxContent>
                </v:textbox>
              </v:shape>
            </w:pict>
          </mc:Fallback>
        </mc:AlternateContent>
      </w:r>
      <w:r w:rsidRPr="00E1757E">
        <w:rPr>
          <w:rFonts w:cs="Arial"/>
          <w:noProof/>
          <w:color w:val="2B579A"/>
          <w:sz w:val="22"/>
          <w:shd w:val="clear" w:color="auto" w:fill="E6E6E6"/>
        </w:rPr>
        <mc:AlternateContent>
          <mc:Choice Requires="wps">
            <w:drawing>
              <wp:anchor distT="0" distB="0" distL="114300" distR="114300" simplePos="0" relativeHeight="251658240" behindDoc="1" locked="0" layoutInCell="1" allowOverlap="1" wp14:anchorId="623B455E" wp14:editId="1CDB5E79">
                <wp:simplePos x="0" y="0"/>
                <wp:positionH relativeFrom="column">
                  <wp:posOffset>-644525</wp:posOffset>
                </wp:positionH>
                <wp:positionV relativeFrom="paragraph">
                  <wp:posOffset>3378200</wp:posOffset>
                </wp:positionV>
                <wp:extent cx="7670800" cy="6091598"/>
                <wp:effectExtent l="0" t="0" r="0" b="4445"/>
                <wp:wrapNone/>
                <wp:docPr id="19" name="Rectangle 19"/>
                <wp:cNvGraphicFramePr/>
                <a:graphic xmlns:a="http://schemas.openxmlformats.org/drawingml/2006/main">
                  <a:graphicData uri="http://schemas.microsoft.com/office/word/2010/wordprocessingShape">
                    <wps:wsp>
                      <wps:cNvSpPr/>
                      <wps:spPr>
                        <a:xfrm>
                          <a:off x="0" y="0"/>
                          <a:ext cx="7670800" cy="6091598"/>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4BE6EB" w14:textId="54324975" w:rsidR="00F353B9" w:rsidRDefault="00F353B9" w:rsidP="00F353B9">
                            <w:pPr>
                              <w:jc w:val="center"/>
                            </w:pPr>
                            <w: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B455E" id="Rectangle 19" o:spid="_x0000_s1027" style="position:absolute;margin-left:-50.75pt;margin-top:266pt;width:604pt;height:47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" stroked="f" strokeweight="1pt">
                <v:fill r:id="rId13" o:title="" recolor="t" rotate="t" type="frame"/>
                <v:textbox inset="0,0,0,0">
                  <w:txbxContent>
                    <w:p w14:paraId="414BE6EB" w14:textId="54324975" w:rsidR="00F353B9" w:rsidRDefault="00F353B9" w:rsidP="00F353B9">
                      <w:pPr>
                        <w:jc w:val="center"/>
                      </w:pPr>
                      <w:r>
                        <w:t xml:space="preserve">       </w:t>
                      </w:r>
                    </w:p>
                  </w:txbxContent>
                </v:textbox>
              </v:rect>
            </w:pict>
          </mc:Fallback>
        </mc:AlternateContent>
      </w:r>
      <w:r w:rsidR="002D441D" w:rsidRPr="00E1757E">
        <w:rPr>
          <w:rFonts w:cs="Arial"/>
          <w:b/>
          <w:noProof/>
          <w:szCs w:val="20"/>
        </w:rPr>
        <w:br w:type="page"/>
      </w:r>
    </w:p>
    <w:p w14:paraId="054A7530" w14:textId="75CA05E7" w:rsidR="00FA0CC9" w:rsidRPr="00E1757E" w:rsidRDefault="00FA0CC9" w:rsidP="00627E5B">
      <w:pPr>
        <w:pStyle w:val="Body"/>
        <w:jc w:val="center"/>
        <w:rPr>
          <w:rFonts w:cs="Arial"/>
          <w:b/>
          <w:noProof/>
          <w:szCs w:val="20"/>
        </w:rPr>
      </w:pPr>
    </w:p>
    <w:p w14:paraId="5DAB6C7B" w14:textId="1643A127" w:rsidR="00627E5B" w:rsidRDefault="00627E5B" w:rsidP="00627E5B">
      <w:pPr>
        <w:pStyle w:val="Body"/>
        <w:jc w:val="center"/>
        <w:rPr>
          <w:rFonts w:cs="Arial"/>
          <w:szCs w:val="20"/>
          <w:lang w:val="en-GB"/>
        </w:rPr>
      </w:pPr>
    </w:p>
    <w:p w14:paraId="19E69077" w14:textId="3B7C376B" w:rsidR="00015982" w:rsidRPr="00015982" w:rsidRDefault="00015982" w:rsidP="00015982">
      <w:pPr>
        <w:pStyle w:val="Body"/>
        <w:rPr>
          <w:rFonts w:cs="Arial"/>
          <w:b/>
          <w:bCs/>
          <w:szCs w:val="20"/>
        </w:rPr>
      </w:pPr>
      <w:bookmarkStart w:id="0" w:name="_Toc132737034"/>
      <w:r w:rsidRPr="00015982">
        <w:rPr>
          <w:rFonts w:cs="Arial"/>
          <w:b/>
          <w:bCs/>
          <w:szCs w:val="20"/>
        </w:rPr>
        <w:t xml:space="preserve">Appendix </w:t>
      </w:r>
      <w:r w:rsidR="00DA1017">
        <w:rPr>
          <w:rFonts w:cs="Arial"/>
          <w:b/>
          <w:bCs/>
          <w:szCs w:val="20"/>
        </w:rPr>
        <w:t>2</w:t>
      </w:r>
      <w:r w:rsidRPr="00015982">
        <w:rPr>
          <w:rFonts w:cs="Arial"/>
          <w:b/>
          <w:bCs/>
          <w:szCs w:val="20"/>
        </w:rPr>
        <w:t xml:space="preserve">: </w:t>
      </w:r>
      <w:bookmarkEnd w:id="0"/>
      <w:r w:rsidR="00FD6F1B">
        <w:rPr>
          <w:rFonts w:cs="Arial"/>
          <w:b/>
          <w:bCs/>
          <w:szCs w:val="20"/>
        </w:rPr>
        <w:t xml:space="preserve">Framework </w:t>
      </w:r>
      <w:r w:rsidR="00A34425">
        <w:rPr>
          <w:rFonts w:cs="Arial"/>
          <w:b/>
          <w:bCs/>
          <w:szCs w:val="20"/>
        </w:rPr>
        <w:t>Task Order</w:t>
      </w:r>
      <w:r w:rsidRPr="00015982">
        <w:rPr>
          <w:rFonts w:cs="Arial"/>
          <w:b/>
          <w:bCs/>
          <w:szCs w:val="20"/>
        </w:rPr>
        <w:t xml:space="preserve"> </w:t>
      </w:r>
    </w:p>
    <w:p w14:paraId="3D40DCE7" w14:textId="77777777" w:rsidR="00015982" w:rsidRPr="00015982" w:rsidRDefault="00015982" w:rsidP="00015982">
      <w:pPr>
        <w:pStyle w:val="Body"/>
        <w:rPr>
          <w:rFonts w:cs="Arial"/>
          <w:szCs w:val="20"/>
        </w:rPr>
      </w:pPr>
      <w:r w:rsidRPr="00015982">
        <w:rPr>
          <w:rFonts w:cs="Arial"/>
          <w:szCs w:val="20"/>
        </w:rPr>
        <w:t xml:space="preserve">To: </w:t>
      </w:r>
    </w:p>
    <w:p w14:paraId="7C67622E" w14:textId="77777777" w:rsidR="00015982" w:rsidRPr="00015982" w:rsidRDefault="00015982" w:rsidP="00015982">
      <w:pPr>
        <w:pStyle w:val="Body"/>
        <w:rPr>
          <w:rFonts w:cs="Arial"/>
          <w:szCs w:val="20"/>
        </w:rPr>
      </w:pPr>
    </w:p>
    <w:tbl>
      <w:tblPr>
        <w:tblStyle w:val="TableGrid"/>
        <w:tblW w:w="9923" w:type="dxa"/>
        <w:tblInd w:w="137" w:type="dxa"/>
        <w:tblLook w:val="04A0" w:firstRow="1" w:lastRow="0" w:firstColumn="1" w:lastColumn="0" w:noHBand="0" w:noVBand="1"/>
      </w:tblPr>
      <w:tblGrid>
        <w:gridCol w:w="3260"/>
        <w:gridCol w:w="6663"/>
      </w:tblGrid>
      <w:tr w:rsidR="00015982" w:rsidRPr="00015982" w14:paraId="15C80A01" w14:textId="77777777" w:rsidTr="001B4550">
        <w:tc>
          <w:tcPr>
            <w:tcW w:w="3260" w:type="dxa"/>
          </w:tcPr>
          <w:p w14:paraId="252E7DDE" w14:textId="77777777" w:rsidR="00015982" w:rsidRPr="00015982" w:rsidRDefault="00015982" w:rsidP="00015982">
            <w:pPr>
              <w:pStyle w:val="Body"/>
              <w:rPr>
                <w:rFonts w:cs="Arial"/>
                <w:szCs w:val="20"/>
                <w:lang w:val="en-GB"/>
              </w:rPr>
            </w:pPr>
            <w:r w:rsidRPr="00015982">
              <w:rPr>
                <w:rFonts w:cs="Arial"/>
                <w:szCs w:val="20"/>
                <w:lang w:val="en-GB"/>
              </w:rPr>
              <w:t xml:space="preserve">Framework Member </w:t>
            </w:r>
          </w:p>
        </w:tc>
        <w:tc>
          <w:tcPr>
            <w:tcW w:w="6663" w:type="dxa"/>
          </w:tcPr>
          <w:p w14:paraId="039F6A92" w14:textId="1ED4DD18" w:rsidR="00015982" w:rsidRPr="00015982" w:rsidRDefault="00015982" w:rsidP="00015982">
            <w:pPr>
              <w:pStyle w:val="Body"/>
              <w:rPr>
                <w:rFonts w:cs="Arial"/>
                <w:b/>
                <w:szCs w:val="20"/>
                <w:lang w:val="en-GB"/>
              </w:rPr>
            </w:pPr>
          </w:p>
        </w:tc>
      </w:tr>
    </w:tbl>
    <w:p w14:paraId="36348D39" w14:textId="77777777" w:rsidR="00015982" w:rsidRPr="00015982" w:rsidRDefault="00015982" w:rsidP="00015982">
      <w:pPr>
        <w:pStyle w:val="Body"/>
        <w:rPr>
          <w:rFonts w:cs="Arial"/>
          <w:b/>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662"/>
      </w:tblGrid>
      <w:tr w:rsidR="00015982" w:rsidRPr="00015982" w14:paraId="09514DD8"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191A9AC7" w14:textId="77777777" w:rsidR="00015982" w:rsidRPr="00015982" w:rsidRDefault="00015982" w:rsidP="00015982">
            <w:pPr>
              <w:pStyle w:val="Body"/>
              <w:rPr>
                <w:rFonts w:cs="Arial"/>
                <w:szCs w:val="20"/>
                <w:lang w:val="en-US"/>
              </w:rPr>
            </w:pPr>
            <w:r w:rsidRPr="00015982">
              <w:rPr>
                <w:rFonts w:cs="Arial"/>
                <w:szCs w:val="20"/>
                <w:lang w:val="en-US"/>
              </w:rPr>
              <w:t>Issue Date</w:t>
            </w:r>
          </w:p>
        </w:tc>
        <w:tc>
          <w:tcPr>
            <w:tcW w:w="6662" w:type="dxa"/>
            <w:tcBorders>
              <w:top w:val="single" w:sz="4" w:space="0" w:color="auto"/>
              <w:left w:val="single" w:sz="4" w:space="0" w:color="auto"/>
              <w:bottom w:val="single" w:sz="4" w:space="0" w:color="auto"/>
              <w:right w:val="single" w:sz="4" w:space="0" w:color="auto"/>
            </w:tcBorders>
            <w:hideMark/>
          </w:tcPr>
          <w:p w14:paraId="2CB07A51" w14:textId="20E49518" w:rsidR="00015982" w:rsidRPr="00015982" w:rsidRDefault="00015982" w:rsidP="00015982">
            <w:pPr>
              <w:pStyle w:val="Body"/>
              <w:rPr>
                <w:rFonts w:cs="Arial"/>
                <w:szCs w:val="20"/>
                <w:lang w:val="en-US"/>
              </w:rPr>
            </w:pPr>
          </w:p>
        </w:tc>
      </w:tr>
      <w:tr w:rsidR="00015982" w:rsidRPr="00015982" w14:paraId="5F2A6547"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tcPr>
          <w:p w14:paraId="0F2417D6" w14:textId="77777777" w:rsidR="00015982" w:rsidRPr="00015982" w:rsidRDefault="00015982" w:rsidP="00015982">
            <w:pPr>
              <w:pStyle w:val="Body"/>
              <w:rPr>
                <w:rFonts w:cs="Arial"/>
                <w:szCs w:val="20"/>
                <w:lang w:val="en-US"/>
              </w:rPr>
            </w:pPr>
            <w:r w:rsidRPr="00015982">
              <w:rPr>
                <w:rFonts w:cs="Arial"/>
                <w:szCs w:val="20"/>
                <w:lang w:val="en-US"/>
              </w:rPr>
              <w:t>Description of the Services</w:t>
            </w:r>
          </w:p>
          <w:p w14:paraId="76B32157" w14:textId="77777777" w:rsidR="00015982" w:rsidRPr="00015982" w:rsidRDefault="00015982" w:rsidP="00015982">
            <w:pPr>
              <w:pStyle w:val="Body"/>
              <w:rPr>
                <w:rFonts w:cs="Arial"/>
                <w:szCs w:val="20"/>
                <w:lang w:val="en-US"/>
              </w:rPr>
            </w:pPr>
          </w:p>
        </w:tc>
        <w:tc>
          <w:tcPr>
            <w:tcW w:w="6662" w:type="dxa"/>
            <w:tcBorders>
              <w:top w:val="single" w:sz="4" w:space="0" w:color="auto"/>
              <w:left w:val="single" w:sz="4" w:space="0" w:color="auto"/>
              <w:bottom w:val="single" w:sz="4" w:space="0" w:color="auto"/>
              <w:right w:val="single" w:sz="4" w:space="0" w:color="auto"/>
            </w:tcBorders>
          </w:tcPr>
          <w:p w14:paraId="5112F413" w14:textId="2F5DCA1C" w:rsidR="00015982" w:rsidRPr="00015982" w:rsidRDefault="00015982" w:rsidP="00015982">
            <w:pPr>
              <w:pStyle w:val="Body"/>
              <w:rPr>
                <w:rFonts w:cs="Arial"/>
                <w:szCs w:val="20"/>
                <w:lang w:val="en-US"/>
              </w:rPr>
            </w:pPr>
          </w:p>
        </w:tc>
      </w:tr>
      <w:tr w:rsidR="00015982" w:rsidRPr="00015982" w14:paraId="2C3424B9" w14:textId="77777777" w:rsidTr="005B3709">
        <w:trPr>
          <w:trHeight w:val="611"/>
          <w:jc w:val="center"/>
        </w:trPr>
        <w:tc>
          <w:tcPr>
            <w:tcW w:w="3261" w:type="dxa"/>
            <w:tcBorders>
              <w:top w:val="single" w:sz="4" w:space="0" w:color="auto"/>
              <w:left w:val="single" w:sz="4" w:space="0" w:color="auto"/>
              <w:bottom w:val="single" w:sz="4" w:space="0" w:color="auto"/>
              <w:right w:val="single" w:sz="4" w:space="0" w:color="auto"/>
            </w:tcBorders>
            <w:hideMark/>
          </w:tcPr>
          <w:p w14:paraId="787C2F9A" w14:textId="77777777" w:rsidR="00015982" w:rsidRPr="00015982" w:rsidRDefault="00015982" w:rsidP="00015982">
            <w:pPr>
              <w:pStyle w:val="Body"/>
              <w:rPr>
                <w:rFonts w:cs="Arial"/>
                <w:szCs w:val="20"/>
                <w:lang w:val="en-US"/>
              </w:rPr>
            </w:pPr>
            <w:r w:rsidRPr="00015982">
              <w:rPr>
                <w:rFonts w:cs="Arial"/>
                <w:szCs w:val="20"/>
                <w:lang w:val="en-US"/>
              </w:rPr>
              <w:t>Date for Commencement:</w:t>
            </w:r>
          </w:p>
        </w:tc>
        <w:tc>
          <w:tcPr>
            <w:tcW w:w="6662" w:type="dxa"/>
            <w:tcBorders>
              <w:top w:val="single" w:sz="4" w:space="0" w:color="auto"/>
              <w:left w:val="single" w:sz="4" w:space="0" w:color="auto"/>
              <w:bottom w:val="single" w:sz="4" w:space="0" w:color="auto"/>
              <w:right w:val="single" w:sz="4" w:space="0" w:color="auto"/>
            </w:tcBorders>
            <w:hideMark/>
          </w:tcPr>
          <w:p w14:paraId="4F3B2CD7" w14:textId="1997D5EF" w:rsidR="00015982" w:rsidRPr="00015982" w:rsidRDefault="00015982" w:rsidP="00015982">
            <w:pPr>
              <w:pStyle w:val="Body"/>
              <w:rPr>
                <w:rFonts w:cs="Arial"/>
                <w:szCs w:val="20"/>
                <w:lang w:val="en-US"/>
              </w:rPr>
            </w:pPr>
          </w:p>
        </w:tc>
      </w:tr>
      <w:tr w:rsidR="00015982" w:rsidRPr="00015982" w14:paraId="1F2BCEF8"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6771A745" w14:textId="48CB0EE4" w:rsidR="00015982" w:rsidRPr="00015982" w:rsidRDefault="00015982" w:rsidP="00015982">
            <w:pPr>
              <w:pStyle w:val="Body"/>
              <w:rPr>
                <w:rFonts w:cs="Arial"/>
                <w:szCs w:val="20"/>
                <w:lang w:val="en-US"/>
              </w:rPr>
            </w:pPr>
            <w:r w:rsidRPr="00015982">
              <w:rPr>
                <w:rFonts w:cs="Arial"/>
                <w:szCs w:val="20"/>
                <w:lang w:val="en-US"/>
              </w:rPr>
              <w:t>Date for Completion of Services (as defined in the [</w:t>
            </w:r>
            <w:r w:rsidR="00C80718">
              <w:rPr>
                <w:rFonts w:cs="Arial"/>
                <w:szCs w:val="20"/>
                <w:lang w:val="en-US"/>
              </w:rPr>
              <w:t>Supply of Services Contract</w:t>
            </w:r>
            <w:r w:rsidRPr="00015982">
              <w:rPr>
                <w:rFonts w:cs="Arial"/>
                <w:szCs w:val="20"/>
                <w:lang w:val="en-US"/>
              </w:rPr>
              <w:t xml:space="preserve">]) </w:t>
            </w:r>
          </w:p>
        </w:tc>
        <w:tc>
          <w:tcPr>
            <w:tcW w:w="6662" w:type="dxa"/>
            <w:tcBorders>
              <w:top w:val="single" w:sz="4" w:space="0" w:color="auto"/>
              <w:left w:val="single" w:sz="4" w:space="0" w:color="auto"/>
              <w:bottom w:val="single" w:sz="4" w:space="0" w:color="auto"/>
              <w:right w:val="single" w:sz="4" w:space="0" w:color="auto"/>
            </w:tcBorders>
            <w:hideMark/>
          </w:tcPr>
          <w:p w14:paraId="0E2AE8A6" w14:textId="750E14B1" w:rsidR="00015982" w:rsidRPr="00015982" w:rsidRDefault="00015982" w:rsidP="00015982">
            <w:pPr>
              <w:pStyle w:val="Body"/>
              <w:rPr>
                <w:rFonts w:cs="Arial"/>
                <w:szCs w:val="20"/>
                <w:lang w:val="en-US"/>
              </w:rPr>
            </w:pPr>
          </w:p>
        </w:tc>
      </w:tr>
      <w:tr w:rsidR="00015982" w:rsidRPr="00015982" w14:paraId="079B33FD"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6EAFCF71" w14:textId="77777777" w:rsidR="00015982" w:rsidRPr="00015982" w:rsidRDefault="00015982" w:rsidP="00015982">
            <w:pPr>
              <w:pStyle w:val="Body"/>
              <w:rPr>
                <w:rFonts w:cs="Arial"/>
                <w:szCs w:val="20"/>
                <w:lang w:val="en-US"/>
              </w:rPr>
            </w:pPr>
            <w:r w:rsidRPr="00015982">
              <w:rPr>
                <w:rFonts w:cs="Arial"/>
                <w:szCs w:val="20"/>
                <w:lang w:val="en-US"/>
              </w:rPr>
              <w:t xml:space="preserve">Person responsible for </w:t>
            </w:r>
            <w:proofErr w:type="spellStart"/>
            <w:r w:rsidRPr="00015982">
              <w:rPr>
                <w:rFonts w:cs="Arial"/>
                <w:szCs w:val="20"/>
                <w:lang w:val="en-US"/>
              </w:rPr>
              <w:t>authorising</w:t>
            </w:r>
            <w:proofErr w:type="spellEnd"/>
            <w:r w:rsidRPr="00015982">
              <w:rPr>
                <w:rFonts w:cs="Arial"/>
                <w:szCs w:val="20"/>
                <w:lang w:val="en-US"/>
              </w:rPr>
              <w:t xml:space="preserve"> Task Order </w:t>
            </w:r>
          </w:p>
        </w:tc>
        <w:tc>
          <w:tcPr>
            <w:tcW w:w="6662" w:type="dxa"/>
            <w:tcBorders>
              <w:top w:val="single" w:sz="4" w:space="0" w:color="auto"/>
              <w:left w:val="single" w:sz="4" w:space="0" w:color="auto"/>
              <w:bottom w:val="single" w:sz="4" w:space="0" w:color="auto"/>
              <w:right w:val="single" w:sz="4" w:space="0" w:color="auto"/>
            </w:tcBorders>
          </w:tcPr>
          <w:p w14:paraId="69B60999" w14:textId="07665C08" w:rsidR="00015982" w:rsidRPr="00015982" w:rsidRDefault="00015982" w:rsidP="00015982">
            <w:pPr>
              <w:pStyle w:val="Body"/>
              <w:rPr>
                <w:rFonts w:cs="Arial"/>
                <w:i/>
                <w:szCs w:val="20"/>
                <w:lang w:val="en-US"/>
              </w:rPr>
            </w:pPr>
          </w:p>
        </w:tc>
      </w:tr>
      <w:tr w:rsidR="00015982" w:rsidRPr="00015982" w14:paraId="385244C5"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6826189F" w14:textId="77777777" w:rsidR="00015982" w:rsidRPr="00015982" w:rsidRDefault="00015982" w:rsidP="00015982">
            <w:pPr>
              <w:pStyle w:val="Body"/>
              <w:rPr>
                <w:rFonts w:cs="Arial"/>
                <w:szCs w:val="20"/>
                <w:lang w:val="en-US"/>
              </w:rPr>
            </w:pPr>
            <w:r w:rsidRPr="00015982">
              <w:rPr>
                <w:rFonts w:cs="Arial"/>
                <w:szCs w:val="20"/>
                <w:lang w:val="en-US"/>
              </w:rPr>
              <w:t>Rates for Services</w:t>
            </w:r>
          </w:p>
        </w:tc>
        <w:tc>
          <w:tcPr>
            <w:tcW w:w="6662" w:type="dxa"/>
            <w:tcBorders>
              <w:top w:val="single" w:sz="4" w:space="0" w:color="auto"/>
              <w:left w:val="single" w:sz="4" w:space="0" w:color="auto"/>
              <w:bottom w:val="single" w:sz="4" w:space="0" w:color="auto"/>
              <w:right w:val="single" w:sz="4" w:space="0" w:color="auto"/>
            </w:tcBorders>
          </w:tcPr>
          <w:p w14:paraId="188B6FF2" w14:textId="6F0F4A88" w:rsidR="00015982" w:rsidRPr="00015982" w:rsidRDefault="00015982" w:rsidP="00015982">
            <w:pPr>
              <w:pStyle w:val="Body"/>
              <w:rPr>
                <w:rFonts w:cs="Arial"/>
                <w:szCs w:val="20"/>
                <w:lang w:val="en-US"/>
              </w:rPr>
            </w:pPr>
            <w:r w:rsidRPr="00015982">
              <w:rPr>
                <w:rFonts w:cs="Arial"/>
                <w:szCs w:val="20"/>
                <w:lang w:val="en-GB"/>
              </w:rPr>
              <w:t xml:space="preserve">€ </w:t>
            </w:r>
            <w:r w:rsidRPr="00015982">
              <w:rPr>
                <w:rFonts w:cs="Arial"/>
                <w:szCs w:val="20"/>
                <w:lang w:val="en-US"/>
              </w:rPr>
              <w:t>(excluding VAT)</w:t>
            </w:r>
            <w:r w:rsidRPr="00015982">
              <w:rPr>
                <w:rFonts w:cs="Arial"/>
                <w:b/>
                <w:szCs w:val="20"/>
                <w:lang w:val="en-US"/>
              </w:rPr>
              <w:t xml:space="preserve"> </w:t>
            </w:r>
          </w:p>
        </w:tc>
      </w:tr>
    </w:tbl>
    <w:p w14:paraId="472519B3" w14:textId="77777777" w:rsidR="00015982" w:rsidRPr="00015982" w:rsidRDefault="00015982" w:rsidP="00015982">
      <w:pPr>
        <w:pStyle w:val="Body"/>
        <w:rPr>
          <w:rFonts w:cs="Arial"/>
          <w:szCs w:val="20"/>
        </w:rPr>
      </w:pPr>
    </w:p>
    <w:p w14:paraId="7557C396" w14:textId="23972647" w:rsidR="00015982" w:rsidRPr="00015982" w:rsidRDefault="00015982" w:rsidP="204BA02E">
      <w:pPr>
        <w:pStyle w:val="Body"/>
        <w:numPr>
          <w:ilvl w:val="0"/>
          <w:numId w:val="39"/>
        </w:numPr>
        <w:rPr>
          <w:rFonts w:cs="Arial"/>
        </w:rPr>
      </w:pPr>
      <w:r w:rsidRPr="204BA02E">
        <w:rPr>
          <w:rFonts w:cs="Arial"/>
        </w:rPr>
        <w:t xml:space="preserve">In accordance with the provisions of the </w:t>
      </w:r>
      <w:r w:rsidR="00FD6F1B" w:rsidRPr="204BA02E">
        <w:rPr>
          <w:rFonts w:cs="Arial"/>
        </w:rPr>
        <w:t>Supply of Services</w:t>
      </w:r>
      <w:r w:rsidRPr="204BA02E">
        <w:rPr>
          <w:rFonts w:cs="Arial"/>
        </w:rPr>
        <w:t xml:space="preserve"> Contract, the Framework Member is instructed to proceed with provision of the Services with regard to the requirements specified above.  The provision of the Services is to commence on the Date for Commencement (as noted above) and the Services are to be completed by the Date for Completion (as noted above) in accordance with the terms</w:t>
      </w:r>
      <w:r w:rsidR="5E1F20FF" w:rsidRPr="204BA02E">
        <w:rPr>
          <w:rFonts w:cs="Arial"/>
        </w:rPr>
        <w:t xml:space="preserve"> and conditions</w:t>
      </w:r>
      <w:r w:rsidRPr="204BA02E">
        <w:rPr>
          <w:rFonts w:cs="Arial"/>
        </w:rPr>
        <w:t xml:space="preserve"> of the </w:t>
      </w:r>
      <w:r w:rsidR="00FD6F1B" w:rsidRPr="204BA02E">
        <w:rPr>
          <w:rFonts w:cs="Arial"/>
        </w:rPr>
        <w:t>Supply of Services Contr</w:t>
      </w:r>
      <w:r w:rsidR="46683B13" w:rsidRPr="204BA02E">
        <w:rPr>
          <w:rFonts w:cs="Arial"/>
        </w:rPr>
        <w:t>act</w:t>
      </w:r>
      <w:r w:rsidR="00A117BE" w:rsidRPr="204BA02E">
        <w:rPr>
          <w:rFonts w:cs="Arial"/>
        </w:rPr>
        <w:t>.</w:t>
      </w:r>
      <w:r w:rsidRPr="204BA02E">
        <w:rPr>
          <w:rFonts w:cs="Arial"/>
        </w:rPr>
        <w:t xml:space="preserve"> </w:t>
      </w:r>
    </w:p>
    <w:p w14:paraId="42F75059" w14:textId="065E0586" w:rsidR="00015982" w:rsidRPr="00593BE8" w:rsidRDefault="00015982" w:rsidP="204BA02E">
      <w:pPr>
        <w:pStyle w:val="ACSchLv1"/>
        <w:rPr>
          <w:rFonts w:ascii="Arial" w:eastAsia="Calibri" w:hAnsi="Arial" w:cs="Arial"/>
          <w:color w:val="000000" w:themeColor="text1"/>
          <w:sz w:val="20"/>
          <w:szCs w:val="20"/>
        </w:rPr>
      </w:pPr>
      <w:r w:rsidRPr="204BA02E">
        <w:rPr>
          <w:rFonts w:ascii="Arial" w:eastAsia="Calibri" w:hAnsi="Arial" w:cs="Arial"/>
          <w:color w:val="000000" w:themeColor="text1"/>
          <w:sz w:val="20"/>
          <w:szCs w:val="20"/>
        </w:rPr>
        <w:t xml:space="preserve">In undertaking the Services as required under this </w:t>
      </w:r>
      <w:r w:rsidR="00D774E8">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the Framework Member shall comply with all applicable requirements of the </w:t>
      </w:r>
      <w:r w:rsidR="00C73C05" w:rsidRPr="204BA02E">
        <w:rPr>
          <w:rFonts w:ascii="Arial" w:eastAsia="Calibri" w:hAnsi="Arial" w:cs="Arial"/>
          <w:color w:val="000000" w:themeColor="text1"/>
          <w:sz w:val="20"/>
          <w:szCs w:val="20"/>
        </w:rPr>
        <w:t xml:space="preserve">Supply of Services </w:t>
      </w:r>
      <w:r w:rsidR="00FD6F1B" w:rsidRPr="204BA02E">
        <w:rPr>
          <w:rFonts w:ascii="Arial" w:eastAsia="Calibri" w:hAnsi="Arial" w:cs="Arial"/>
          <w:color w:val="000000" w:themeColor="text1"/>
          <w:sz w:val="20"/>
          <w:szCs w:val="20"/>
        </w:rPr>
        <w:t>Contract</w:t>
      </w:r>
      <w:r w:rsidRPr="204BA02E">
        <w:rPr>
          <w:rFonts w:ascii="Arial" w:eastAsia="Calibri" w:hAnsi="Arial" w:cs="Arial"/>
          <w:color w:val="000000" w:themeColor="text1"/>
          <w:sz w:val="20"/>
          <w:szCs w:val="20"/>
        </w:rPr>
        <w:t xml:space="preserve">. </w:t>
      </w:r>
    </w:p>
    <w:p w14:paraId="24D22DBE" w14:textId="62BE3403" w:rsidR="00015982" w:rsidRPr="00593BE8" w:rsidRDefault="00015982" w:rsidP="204BA02E">
      <w:pPr>
        <w:pStyle w:val="ACSchLv1"/>
        <w:rPr>
          <w:rFonts w:ascii="Arial" w:eastAsia="Calibri" w:hAnsi="Arial" w:cs="Arial"/>
          <w:color w:val="000000" w:themeColor="text1"/>
          <w:sz w:val="20"/>
          <w:szCs w:val="20"/>
        </w:rPr>
      </w:pPr>
      <w:r w:rsidRPr="204BA02E">
        <w:rPr>
          <w:rFonts w:ascii="Arial" w:eastAsia="Calibri" w:hAnsi="Arial" w:cs="Arial"/>
          <w:color w:val="000000" w:themeColor="text1"/>
          <w:sz w:val="20"/>
          <w:szCs w:val="20"/>
        </w:rPr>
        <w:t xml:space="preserve">Upon signing and return by the Framework Member of this </w:t>
      </w:r>
      <w:r w:rsidR="00600B44">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to Fáilte Ireland, the Framework Member agrees, with effect from the date set out below (or, if no date is stated, with effect from the date of receipt of the returned signed </w:t>
      </w:r>
      <w:r w:rsidR="009A5387">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to provide the Services as specified in the </w:t>
      </w:r>
      <w:r w:rsidR="009A5387">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w:t>
      </w:r>
      <w:r w:rsidR="00556F9A">
        <w:rPr>
          <w:rFonts w:ascii="Arial" w:eastAsia="Calibri" w:hAnsi="Arial" w:cs="Arial"/>
          <w:color w:val="000000" w:themeColor="text1"/>
          <w:sz w:val="20"/>
          <w:szCs w:val="20"/>
        </w:rPr>
        <w:t xml:space="preserve"> on </w:t>
      </w:r>
      <w:r w:rsidRPr="204BA02E">
        <w:rPr>
          <w:rFonts w:ascii="Arial" w:eastAsia="Calibri" w:hAnsi="Arial" w:cs="Arial"/>
          <w:color w:val="000000" w:themeColor="text1"/>
          <w:sz w:val="20"/>
          <w:szCs w:val="20"/>
        </w:rPr>
        <w:t xml:space="preserve">the terms and subject to the conditions of the </w:t>
      </w:r>
      <w:r w:rsidR="00A117BE" w:rsidRPr="204BA02E">
        <w:rPr>
          <w:rFonts w:ascii="Arial" w:eastAsia="Calibri" w:hAnsi="Arial" w:cs="Arial"/>
          <w:color w:val="000000" w:themeColor="text1"/>
          <w:sz w:val="20"/>
          <w:szCs w:val="20"/>
        </w:rPr>
        <w:t>Supply of Services Contract</w:t>
      </w:r>
      <w:r w:rsidRPr="204BA02E">
        <w:rPr>
          <w:rFonts w:ascii="Arial" w:eastAsia="Calibri" w:hAnsi="Arial" w:cs="Arial"/>
          <w:color w:val="000000" w:themeColor="text1"/>
          <w:sz w:val="20"/>
          <w:szCs w:val="20"/>
        </w:rPr>
        <w:t xml:space="preserve"> and this </w:t>
      </w:r>
      <w:r w:rsidR="00456B53">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shall constitute a legally binding contract between the Framework Member and Fáilte Ireland forming part of the </w:t>
      </w:r>
      <w:r w:rsidR="00191E85" w:rsidRPr="204BA02E">
        <w:rPr>
          <w:rFonts w:ascii="Arial" w:eastAsia="Calibri" w:hAnsi="Arial" w:cs="Arial"/>
          <w:color w:val="000000" w:themeColor="text1"/>
          <w:sz w:val="20"/>
          <w:szCs w:val="20"/>
        </w:rPr>
        <w:t xml:space="preserve">Supply of Services Contract </w:t>
      </w:r>
      <w:r w:rsidRPr="204BA02E">
        <w:rPr>
          <w:rFonts w:ascii="Arial" w:eastAsia="Calibri" w:hAnsi="Arial" w:cs="Arial"/>
          <w:color w:val="000000" w:themeColor="text1"/>
          <w:sz w:val="20"/>
          <w:szCs w:val="20"/>
        </w:rPr>
        <w:t xml:space="preserve">with effect from such date. </w:t>
      </w:r>
    </w:p>
    <w:p w14:paraId="2E318979" w14:textId="2E22A9D9" w:rsidR="00015982" w:rsidRPr="00593BE8" w:rsidRDefault="00015982" w:rsidP="00593BE8">
      <w:pPr>
        <w:pStyle w:val="ACSchLv1"/>
        <w:numPr>
          <w:ilvl w:val="0"/>
          <w:numId w:val="39"/>
        </w:numPr>
        <w:rPr>
          <w:rFonts w:ascii="Arial" w:eastAsia="Calibri" w:hAnsi="Arial" w:cs="Arial"/>
          <w:color w:val="000000" w:themeColor="text1"/>
          <w:sz w:val="20"/>
          <w:szCs w:val="20"/>
        </w:rPr>
      </w:pPr>
      <w:r w:rsidRPr="00593BE8">
        <w:rPr>
          <w:rFonts w:ascii="Arial" w:eastAsia="Calibri" w:hAnsi="Arial" w:cs="Arial"/>
          <w:color w:val="000000" w:themeColor="text1"/>
          <w:sz w:val="20"/>
          <w:szCs w:val="20"/>
        </w:rPr>
        <w:t xml:space="preserve">Capitalised terms used in this </w:t>
      </w:r>
      <w:r w:rsidR="00A23469">
        <w:rPr>
          <w:rFonts w:ascii="Arial" w:eastAsia="Calibri" w:hAnsi="Arial" w:cs="Arial"/>
          <w:color w:val="000000" w:themeColor="text1"/>
          <w:sz w:val="20"/>
          <w:szCs w:val="20"/>
        </w:rPr>
        <w:t>Task Order</w:t>
      </w:r>
      <w:r w:rsidRPr="00593BE8">
        <w:rPr>
          <w:rFonts w:ascii="Arial" w:eastAsia="Calibri" w:hAnsi="Arial" w:cs="Arial"/>
          <w:color w:val="000000" w:themeColor="text1"/>
          <w:sz w:val="20"/>
          <w:szCs w:val="20"/>
        </w:rPr>
        <w:t xml:space="preserve"> have the meaning ascribed to them in the </w:t>
      </w:r>
      <w:r w:rsidR="00A23469">
        <w:rPr>
          <w:rFonts w:ascii="Arial" w:eastAsia="Calibri" w:hAnsi="Arial" w:cs="Arial"/>
          <w:color w:val="000000" w:themeColor="text1"/>
          <w:sz w:val="20"/>
          <w:szCs w:val="20"/>
        </w:rPr>
        <w:t>Supply of Services Contract</w:t>
      </w:r>
      <w:r w:rsidRPr="00593BE8">
        <w:rPr>
          <w:rFonts w:ascii="Arial" w:eastAsia="Calibri" w:hAnsi="Arial" w:cs="Arial"/>
          <w:color w:val="000000" w:themeColor="text1"/>
          <w:sz w:val="20"/>
          <w:szCs w:val="20"/>
        </w:rPr>
        <w:t xml:space="preserve"> where applicable. </w:t>
      </w:r>
    </w:p>
    <w:p w14:paraId="3D73AA51" w14:textId="77777777" w:rsidR="00015982" w:rsidRPr="00015982" w:rsidRDefault="00015982" w:rsidP="00015982">
      <w:pPr>
        <w:pStyle w:val="Body"/>
        <w:rPr>
          <w:rFonts w:cs="Arial"/>
          <w:szCs w:val="20"/>
        </w:rPr>
      </w:pPr>
      <w:r w:rsidRPr="00015982">
        <w:rPr>
          <w:rFonts w:cs="Arial"/>
          <w:b/>
          <w:szCs w:val="20"/>
        </w:rPr>
        <w:t>IN WITNESS</w:t>
      </w:r>
      <w:r w:rsidRPr="00015982">
        <w:rPr>
          <w:rFonts w:cs="Arial"/>
          <w:szCs w:val="20"/>
        </w:rPr>
        <w:t xml:space="preserve"> of which the Parties have signed this Agreement the day and year first above written.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889"/>
      </w:tblGrid>
      <w:tr w:rsidR="00015982" w:rsidRPr="00015982" w14:paraId="0A53ABC5" w14:textId="77777777" w:rsidTr="005B3709">
        <w:tc>
          <w:tcPr>
            <w:tcW w:w="5353" w:type="dxa"/>
            <w:hideMark/>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1"/>
              <w:gridCol w:w="1976"/>
            </w:tblGrid>
            <w:tr w:rsidR="00015982" w:rsidRPr="00015982" w14:paraId="36716DD5" w14:textId="77777777" w:rsidTr="005B3709">
              <w:tc>
                <w:tcPr>
                  <w:tcW w:w="5353" w:type="dxa"/>
                </w:tcPr>
                <w:p w14:paraId="1959CA95" w14:textId="77777777" w:rsidR="00015982" w:rsidRPr="00015982" w:rsidRDefault="00015982" w:rsidP="00015982">
                  <w:pPr>
                    <w:pStyle w:val="Body"/>
                    <w:rPr>
                      <w:rFonts w:cs="Arial"/>
                      <w:b/>
                      <w:szCs w:val="20"/>
                    </w:rPr>
                  </w:pPr>
                </w:p>
                <w:p w14:paraId="24BD71D9" w14:textId="77777777" w:rsidR="00015982" w:rsidRPr="00015982" w:rsidRDefault="00015982" w:rsidP="00015982">
                  <w:pPr>
                    <w:pStyle w:val="Body"/>
                    <w:rPr>
                      <w:rFonts w:cs="Arial"/>
                      <w:szCs w:val="20"/>
                    </w:rPr>
                  </w:pPr>
                </w:p>
                <w:p w14:paraId="12C562C2" w14:textId="77777777" w:rsidR="00015982" w:rsidRPr="00015982" w:rsidRDefault="00015982" w:rsidP="00015982">
                  <w:pPr>
                    <w:pStyle w:val="Body"/>
                    <w:rPr>
                      <w:rFonts w:cs="Arial"/>
                      <w:szCs w:val="20"/>
                    </w:rPr>
                  </w:pPr>
                </w:p>
                <w:p w14:paraId="396A668C" w14:textId="77777777" w:rsidR="00015982" w:rsidRPr="00015982" w:rsidRDefault="00015982" w:rsidP="00015982">
                  <w:pPr>
                    <w:pStyle w:val="Body"/>
                    <w:rPr>
                      <w:rFonts w:cs="Arial"/>
                      <w:szCs w:val="20"/>
                    </w:rPr>
                  </w:pPr>
                  <w:r w:rsidRPr="00015982">
                    <w:rPr>
                      <w:rFonts w:cs="Arial"/>
                      <w:szCs w:val="20"/>
                    </w:rPr>
                    <w:lastRenderedPageBreak/>
                    <w:t xml:space="preserve">Duly authorised for and on behalf of Fáilte Ireland </w:t>
                  </w:r>
                </w:p>
              </w:tc>
              <w:tc>
                <w:tcPr>
                  <w:tcW w:w="3889" w:type="dxa"/>
                </w:tcPr>
                <w:p w14:paraId="41ECD9EF" w14:textId="77777777" w:rsidR="00015982" w:rsidRPr="00015982" w:rsidRDefault="00015982" w:rsidP="00015982">
                  <w:pPr>
                    <w:pStyle w:val="Body"/>
                    <w:rPr>
                      <w:rFonts w:cs="Arial"/>
                      <w:b/>
                      <w:szCs w:val="20"/>
                    </w:rPr>
                  </w:pPr>
                </w:p>
              </w:tc>
            </w:tr>
            <w:tr w:rsidR="00015982" w:rsidRPr="00015982" w14:paraId="4E12B4D1" w14:textId="77777777" w:rsidTr="005B3709">
              <w:tc>
                <w:tcPr>
                  <w:tcW w:w="5353" w:type="dxa"/>
                </w:tcPr>
                <w:p w14:paraId="388F4D36" w14:textId="77777777" w:rsidR="00015982" w:rsidRPr="00015982" w:rsidRDefault="00015982" w:rsidP="00015982">
                  <w:pPr>
                    <w:pStyle w:val="Body"/>
                    <w:rPr>
                      <w:rFonts w:cs="Arial"/>
                      <w:b/>
                      <w:szCs w:val="20"/>
                    </w:rPr>
                  </w:pPr>
                </w:p>
                <w:p w14:paraId="6C91D95F" w14:textId="77777777" w:rsidR="00015982" w:rsidRPr="00015982" w:rsidRDefault="00015982" w:rsidP="00015982">
                  <w:pPr>
                    <w:pStyle w:val="Body"/>
                    <w:rPr>
                      <w:rFonts w:cs="Arial"/>
                      <w:b/>
                      <w:szCs w:val="20"/>
                    </w:rPr>
                  </w:pPr>
                </w:p>
              </w:tc>
              <w:tc>
                <w:tcPr>
                  <w:tcW w:w="3889" w:type="dxa"/>
                </w:tcPr>
                <w:p w14:paraId="324CF9AA" w14:textId="77777777" w:rsidR="00015982" w:rsidRPr="00015982" w:rsidRDefault="00015982" w:rsidP="00015982">
                  <w:pPr>
                    <w:pStyle w:val="Body"/>
                    <w:rPr>
                      <w:rFonts w:cs="Arial"/>
                      <w:b/>
                      <w:szCs w:val="20"/>
                    </w:rPr>
                  </w:pPr>
                </w:p>
              </w:tc>
            </w:tr>
          </w:tbl>
          <w:p w14:paraId="3EAF8965" w14:textId="77777777" w:rsidR="00015982" w:rsidRPr="00015982" w:rsidRDefault="00015982" w:rsidP="00015982">
            <w:pPr>
              <w:pStyle w:val="Body"/>
              <w:rPr>
                <w:rFonts w:cs="Arial"/>
                <w:b/>
                <w:szCs w:val="20"/>
                <w:lang w:val="en-US"/>
              </w:rPr>
            </w:pPr>
          </w:p>
        </w:tc>
        <w:tc>
          <w:tcPr>
            <w:tcW w:w="3889" w:type="dxa"/>
          </w:tcPr>
          <w:p w14:paraId="6F36CEDD" w14:textId="77777777" w:rsidR="00015982" w:rsidRPr="00015982" w:rsidRDefault="00015982" w:rsidP="00015982">
            <w:pPr>
              <w:pStyle w:val="Body"/>
              <w:rPr>
                <w:rFonts w:cs="Arial"/>
                <w:b/>
                <w:szCs w:val="20"/>
              </w:rPr>
            </w:pPr>
          </w:p>
          <w:p w14:paraId="24AAF90F" w14:textId="77777777" w:rsidR="00015982" w:rsidRPr="00015982" w:rsidRDefault="00015982" w:rsidP="00015982">
            <w:pPr>
              <w:pStyle w:val="Body"/>
              <w:rPr>
                <w:rFonts w:cs="Arial"/>
                <w:b/>
                <w:szCs w:val="20"/>
              </w:rPr>
            </w:pPr>
          </w:p>
          <w:p w14:paraId="4E218931" w14:textId="77777777" w:rsidR="00015982" w:rsidRPr="00015982" w:rsidRDefault="00015982" w:rsidP="00015982">
            <w:pPr>
              <w:pStyle w:val="Body"/>
              <w:rPr>
                <w:rFonts w:cs="Arial"/>
                <w:b/>
                <w:szCs w:val="20"/>
              </w:rPr>
            </w:pPr>
          </w:p>
          <w:p w14:paraId="77990759" w14:textId="77777777" w:rsidR="00015982" w:rsidRPr="00015982" w:rsidRDefault="00015982" w:rsidP="00015982">
            <w:pPr>
              <w:pStyle w:val="Body"/>
              <w:rPr>
                <w:rFonts w:cs="Arial"/>
                <w:b/>
                <w:szCs w:val="20"/>
              </w:rPr>
            </w:pPr>
          </w:p>
          <w:p w14:paraId="44BBC669" w14:textId="77777777" w:rsidR="00015982" w:rsidRPr="00015982" w:rsidRDefault="00015982" w:rsidP="00015982">
            <w:pPr>
              <w:pStyle w:val="Body"/>
              <w:rPr>
                <w:rFonts w:cs="Arial"/>
                <w:b/>
                <w:szCs w:val="20"/>
              </w:rPr>
            </w:pPr>
          </w:p>
          <w:p w14:paraId="72B78554" w14:textId="77777777" w:rsidR="00015982" w:rsidRPr="00015982" w:rsidRDefault="00015982" w:rsidP="00015982">
            <w:pPr>
              <w:pStyle w:val="Body"/>
              <w:rPr>
                <w:rFonts w:cs="Arial"/>
                <w:szCs w:val="20"/>
              </w:rPr>
            </w:pPr>
            <w:r w:rsidRPr="00015982">
              <w:rPr>
                <w:rFonts w:cs="Arial"/>
                <w:szCs w:val="20"/>
              </w:rPr>
              <w:t xml:space="preserve"> ________________________________</w:t>
            </w:r>
          </w:p>
          <w:p w14:paraId="0582E9E5" w14:textId="77777777" w:rsidR="00015982" w:rsidRPr="00015982" w:rsidRDefault="00015982" w:rsidP="00015982">
            <w:pPr>
              <w:pStyle w:val="Body"/>
              <w:rPr>
                <w:rFonts w:cs="Arial"/>
                <w:szCs w:val="20"/>
              </w:rPr>
            </w:pPr>
            <w:r w:rsidRPr="00015982">
              <w:rPr>
                <w:rFonts w:cs="Arial"/>
                <w:szCs w:val="20"/>
              </w:rPr>
              <w:t xml:space="preserve">Authorised Signatory </w:t>
            </w:r>
          </w:p>
        </w:tc>
      </w:tr>
    </w:tbl>
    <w:p w14:paraId="46F1532C" w14:textId="77777777" w:rsidR="00015982" w:rsidRPr="00015982" w:rsidRDefault="00015982" w:rsidP="00015982">
      <w:pPr>
        <w:pStyle w:val="Body"/>
        <w:rPr>
          <w:rFonts w:cs="Arial"/>
          <w:b/>
          <w:szCs w:val="20"/>
          <w:lang w:val="en-GB"/>
        </w:rPr>
      </w:pPr>
    </w:p>
    <w:p w14:paraId="33109813" w14:textId="77777777" w:rsidR="00015982" w:rsidRPr="00015982" w:rsidRDefault="00015982" w:rsidP="00015982">
      <w:pPr>
        <w:pStyle w:val="Body"/>
        <w:rPr>
          <w:rFonts w:cs="Arial"/>
          <w:szCs w:val="20"/>
          <w:lang w:val="en-GB"/>
        </w:rPr>
      </w:pPr>
    </w:p>
    <w:p w14:paraId="1EA6E99F" w14:textId="77777777" w:rsidR="00015982" w:rsidRPr="00015982" w:rsidRDefault="00015982" w:rsidP="00015982">
      <w:pPr>
        <w:pStyle w:val="Body"/>
        <w:rPr>
          <w:rFonts w:cs="Arial"/>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3683"/>
      </w:tblGrid>
      <w:tr w:rsidR="00015982" w:rsidRPr="00015982" w14:paraId="75C9C63E" w14:textId="77777777" w:rsidTr="005B3709">
        <w:tc>
          <w:tcPr>
            <w:tcW w:w="5387" w:type="dxa"/>
            <w:hideMark/>
          </w:tcPr>
          <w:tbl>
            <w:tblPr>
              <w:tblStyle w:val="TableGrid"/>
              <w:tblW w:w="5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4"/>
              <w:gridCol w:w="2780"/>
            </w:tblGrid>
            <w:tr w:rsidR="00015982" w:rsidRPr="00015982" w14:paraId="725FC747" w14:textId="77777777" w:rsidTr="005B3709">
              <w:tc>
                <w:tcPr>
                  <w:tcW w:w="3064" w:type="dxa"/>
                </w:tcPr>
                <w:p w14:paraId="045D2EA4" w14:textId="77777777" w:rsidR="00015982" w:rsidRPr="00015982" w:rsidRDefault="00015982" w:rsidP="00015982">
                  <w:pPr>
                    <w:pStyle w:val="Body"/>
                    <w:rPr>
                      <w:rFonts w:cs="Arial"/>
                      <w:szCs w:val="20"/>
                    </w:rPr>
                  </w:pPr>
                  <w:r w:rsidRPr="00015982">
                    <w:rPr>
                      <w:rFonts w:cs="Arial"/>
                      <w:szCs w:val="20"/>
                    </w:rPr>
                    <w:t xml:space="preserve">Duly authorised for and on behalf of the Framework Member </w:t>
                  </w:r>
                </w:p>
                <w:p w14:paraId="05D2EDB3" w14:textId="77777777" w:rsidR="00015982" w:rsidRPr="00015982" w:rsidRDefault="00015982" w:rsidP="00015982">
                  <w:pPr>
                    <w:pStyle w:val="Body"/>
                    <w:rPr>
                      <w:rFonts w:cs="Arial"/>
                      <w:szCs w:val="20"/>
                    </w:rPr>
                  </w:pPr>
                </w:p>
              </w:tc>
              <w:tc>
                <w:tcPr>
                  <w:tcW w:w="2780" w:type="dxa"/>
                </w:tcPr>
                <w:p w14:paraId="07F58E46" w14:textId="77777777" w:rsidR="00015982" w:rsidRPr="00015982" w:rsidRDefault="00015982" w:rsidP="00015982">
                  <w:pPr>
                    <w:pStyle w:val="Body"/>
                    <w:rPr>
                      <w:rFonts w:cs="Arial"/>
                      <w:b/>
                      <w:szCs w:val="20"/>
                    </w:rPr>
                  </w:pPr>
                </w:p>
              </w:tc>
            </w:tr>
            <w:tr w:rsidR="00015982" w:rsidRPr="00015982" w14:paraId="29F7A8FE" w14:textId="77777777" w:rsidTr="005B3709">
              <w:tc>
                <w:tcPr>
                  <w:tcW w:w="3064" w:type="dxa"/>
                </w:tcPr>
                <w:p w14:paraId="5F6CE34E" w14:textId="77777777" w:rsidR="00015982" w:rsidRPr="00015982" w:rsidRDefault="00015982" w:rsidP="00015982">
                  <w:pPr>
                    <w:pStyle w:val="Body"/>
                    <w:rPr>
                      <w:rFonts w:cs="Arial"/>
                      <w:szCs w:val="20"/>
                    </w:rPr>
                  </w:pPr>
                  <w:r w:rsidRPr="00015982">
                    <w:rPr>
                      <w:rFonts w:cs="Arial"/>
                      <w:szCs w:val="20"/>
                    </w:rPr>
                    <w:t xml:space="preserve">Date:  </w:t>
                  </w:r>
                </w:p>
                <w:p w14:paraId="6F59128E" w14:textId="77777777" w:rsidR="00015982" w:rsidRPr="00015982" w:rsidRDefault="00015982" w:rsidP="00015982">
                  <w:pPr>
                    <w:pStyle w:val="Body"/>
                    <w:rPr>
                      <w:rFonts w:cs="Arial"/>
                      <w:b/>
                      <w:szCs w:val="20"/>
                    </w:rPr>
                  </w:pPr>
                </w:p>
              </w:tc>
              <w:tc>
                <w:tcPr>
                  <w:tcW w:w="2780" w:type="dxa"/>
                </w:tcPr>
                <w:p w14:paraId="4729CF04" w14:textId="77777777" w:rsidR="00015982" w:rsidRPr="00015982" w:rsidRDefault="00015982" w:rsidP="00015982">
                  <w:pPr>
                    <w:pStyle w:val="Body"/>
                    <w:rPr>
                      <w:rFonts w:cs="Arial"/>
                      <w:szCs w:val="20"/>
                    </w:rPr>
                  </w:pPr>
                  <w:r w:rsidRPr="00015982">
                    <w:rPr>
                      <w:rFonts w:cs="Arial"/>
                      <w:b/>
                      <w:szCs w:val="20"/>
                    </w:rPr>
                    <w:t>__________</w:t>
                  </w:r>
                  <w:proofErr w:type="gramStart"/>
                  <w:r w:rsidRPr="00015982">
                    <w:rPr>
                      <w:rFonts w:cs="Arial"/>
                      <w:b/>
                      <w:szCs w:val="20"/>
                    </w:rPr>
                    <w:t xml:space="preserve">_  </w:t>
                  </w:r>
                  <w:r w:rsidRPr="00015982">
                    <w:rPr>
                      <w:rFonts w:cs="Arial"/>
                      <w:szCs w:val="20"/>
                    </w:rPr>
                    <w:t>202</w:t>
                  </w:r>
                  <w:proofErr w:type="gramEnd"/>
                  <w:r w:rsidRPr="00015982">
                    <w:rPr>
                      <w:rFonts w:cs="Arial"/>
                      <w:szCs w:val="20"/>
                    </w:rPr>
                    <w:t>___</w:t>
                  </w:r>
                </w:p>
              </w:tc>
            </w:tr>
          </w:tbl>
          <w:p w14:paraId="1D1AD844" w14:textId="77777777" w:rsidR="00015982" w:rsidRPr="00015982" w:rsidRDefault="00015982" w:rsidP="00015982">
            <w:pPr>
              <w:pStyle w:val="Body"/>
              <w:rPr>
                <w:rFonts w:cs="Arial"/>
                <w:b/>
                <w:szCs w:val="20"/>
                <w:lang w:val="en-US"/>
              </w:rPr>
            </w:pPr>
          </w:p>
        </w:tc>
        <w:tc>
          <w:tcPr>
            <w:tcW w:w="3683" w:type="dxa"/>
          </w:tcPr>
          <w:p w14:paraId="29E760D3" w14:textId="77777777" w:rsidR="00015982" w:rsidRPr="00015982" w:rsidRDefault="00015982" w:rsidP="00015982">
            <w:pPr>
              <w:pStyle w:val="Body"/>
              <w:rPr>
                <w:rFonts w:cs="Arial"/>
                <w:b/>
                <w:szCs w:val="20"/>
              </w:rPr>
            </w:pPr>
          </w:p>
          <w:p w14:paraId="2C7A5A5E" w14:textId="77777777" w:rsidR="00015982" w:rsidRPr="00015982" w:rsidRDefault="00015982" w:rsidP="00015982">
            <w:pPr>
              <w:pStyle w:val="Body"/>
              <w:rPr>
                <w:rFonts w:cs="Arial"/>
                <w:b/>
                <w:szCs w:val="20"/>
              </w:rPr>
            </w:pPr>
          </w:p>
          <w:p w14:paraId="6CE98836" w14:textId="77777777" w:rsidR="00015982" w:rsidRPr="00015982" w:rsidRDefault="00015982" w:rsidP="00015982">
            <w:pPr>
              <w:pStyle w:val="Body"/>
              <w:rPr>
                <w:rFonts w:cs="Arial"/>
                <w:b/>
                <w:szCs w:val="20"/>
              </w:rPr>
            </w:pPr>
          </w:p>
          <w:p w14:paraId="561B6512" w14:textId="77777777" w:rsidR="00015982" w:rsidRPr="00015982" w:rsidRDefault="00015982" w:rsidP="00015982">
            <w:pPr>
              <w:pStyle w:val="Body"/>
              <w:rPr>
                <w:rFonts w:cs="Arial"/>
                <w:b/>
                <w:szCs w:val="20"/>
              </w:rPr>
            </w:pPr>
          </w:p>
          <w:p w14:paraId="74013B47" w14:textId="77777777" w:rsidR="00015982" w:rsidRPr="00015982" w:rsidRDefault="00015982" w:rsidP="00015982">
            <w:pPr>
              <w:pStyle w:val="Body"/>
              <w:rPr>
                <w:rFonts w:cs="Arial"/>
                <w:szCs w:val="20"/>
              </w:rPr>
            </w:pPr>
            <w:r w:rsidRPr="00015982">
              <w:rPr>
                <w:rFonts w:cs="Arial"/>
                <w:b/>
                <w:szCs w:val="20"/>
              </w:rPr>
              <w:t xml:space="preserve"> </w:t>
            </w:r>
            <w:r w:rsidRPr="00015982">
              <w:rPr>
                <w:rFonts w:cs="Arial"/>
                <w:szCs w:val="20"/>
              </w:rPr>
              <w:t>_______________________________</w:t>
            </w:r>
          </w:p>
          <w:p w14:paraId="6E4C0787" w14:textId="77777777" w:rsidR="00015982" w:rsidRPr="00015982" w:rsidRDefault="00015982" w:rsidP="00015982">
            <w:pPr>
              <w:pStyle w:val="Body"/>
              <w:rPr>
                <w:rFonts w:cs="Arial"/>
                <w:szCs w:val="20"/>
              </w:rPr>
            </w:pPr>
            <w:r w:rsidRPr="00015982">
              <w:rPr>
                <w:rFonts w:cs="Arial"/>
                <w:szCs w:val="20"/>
              </w:rPr>
              <w:t xml:space="preserve">Authorised Signatory </w:t>
            </w:r>
          </w:p>
        </w:tc>
      </w:tr>
    </w:tbl>
    <w:p w14:paraId="58C730A2" w14:textId="77777777" w:rsidR="00015982" w:rsidRPr="00015982" w:rsidRDefault="00015982" w:rsidP="00015982">
      <w:pPr>
        <w:pStyle w:val="Body"/>
        <w:rPr>
          <w:rFonts w:cs="Arial"/>
          <w:szCs w:val="20"/>
          <w:lang w:val="en-GB"/>
        </w:rPr>
      </w:pPr>
    </w:p>
    <w:p w14:paraId="6CA19748" w14:textId="77777777" w:rsidR="00015982" w:rsidRPr="00015982" w:rsidRDefault="00015982" w:rsidP="00015982">
      <w:pPr>
        <w:pStyle w:val="Body"/>
        <w:rPr>
          <w:rFonts w:cs="Arial"/>
          <w:szCs w:val="20"/>
          <w:lang w:val="en-GB"/>
        </w:rPr>
      </w:pPr>
    </w:p>
    <w:p w14:paraId="0E359C98" w14:textId="77777777" w:rsidR="00015982" w:rsidRPr="00015982" w:rsidRDefault="00015982" w:rsidP="00015982">
      <w:pPr>
        <w:pStyle w:val="Body"/>
        <w:rPr>
          <w:rFonts w:cs="Arial"/>
          <w:b/>
          <w:bCs/>
          <w:szCs w:val="20"/>
        </w:rPr>
      </w:pPr>
    </w:p>
    <w:p w14:paraId="39C53B60" w14:textId="77777777" w:rsidR="00015982" w:rsidRPr="00015982" w:rsidRDefault="00015982" w:rsidP="00015982">
      <w:pPr>
        <w:pStyle w:val="Body"/>
        <w:rPr>
          <w:rFonts w:cs="Arial"/>
          <w:szCs w:val="20"/>
        </w:rPr>
      </w:pPr>
    </w:p>
    <w:p w14:paraId="5E83A8A4" w14:textId="77777777" w:rsidR="00015982" w:rsidRPr="00015982" w:rsidRDefault="00015982" w:rsidP="00015982">
      <w:pPr>
        <w:pStyle w:val="Body"/>
        <w:rPr>
          <w:rFonts w:cs="Arial"/>
          <w:szCs w:val="20"/>
        </w:rPr>
      </w:pPr>
    </w:p>
    <w:p w14:paraId="49A66E82" w14:textId="77777777" w:rsidR="00015982" w:rsidRPr="00E1757E" w:rsidRDefault="00015982" w:rsidP="00015982">
      <w:pPr>
        <w:pStyle w:val="Body"/>
        <w:rPr>
          <w:rFonts w:cs="Arial"/>
          <w:szCs w:val="20"/>
          <w:lang w:val="en-GB"/>
        </w:rPr>
      </w:pPr>
    </w:p>
    <w:p w14:paraId="57C0D796" w14:textId="77777777" w:rsidR="002F71D9" w:rsidRPr="00E1757E" w:rsidRDefault="002F71D9" w:rsidP="00015982">
      <w:pPr>
        <w:pStyle w:val="Body"/>
        <w:rPr>
          <w:rFonts w:cs="Arial"/>
          <w:szCs w:val="20"/>
        </w:rPr>
      </w:pPr>
    </w:p>
    <w:p w14:paraId="0784B26A" w14:textId="77777777" w:rsidR="002863FD" w:rsidRPr="00E1757E" w:rsidRDefault="002863FD">
      <w:pPr>
        <w:pStyle w:val="Body"/>
        <w:rPr>
          <w:rFonts w:cs="Arial"/>
          <w:szCs w:val="20"/>
        </w:rPr>
      </w:pPr>
    </w:p>
    <w:sectPr w:rsidR="002863FD" w:rsidRPr="00E1757E" w:rsidSect="005C5915">
      <w:headerReference w:type="default" r:id="rId14"/>
      <w:footerReference w:type="even" r:id="rId15"/>
      <w:footerReference w:type="default" r:id="rId16"/>
      <w:footerReference w:type="first" r:id="rId17"/>
      <w:pgSz w:w="11906" w:h="16838" w:code="9"/>
      <w:pgMar w:top="1418" w:right="849" w:bottom="1276" w:left="851"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3B764" w14:textId="77777777" w:rsidR="00A6730B" w:rsidRDefault="00A6730B" w:rsidP="009160F3">
      <w:r>
        <w:separator/>
      </w:r>
    </w:p>
  </w:endnote>
  <w:endnote w:type="continuationSeparator" w:id="0">
    <w:p w14:paraId="747A7949" w14:textId="77777777" w:rsidR="00A6730B" w:rsidRDefault="00A6730B" w:rsidP="009160F3">
      <w:r>
        <w:continuationSeparator/>
      </w:r>
    </w:p>
  </w:endnote>
  <w:endnote w:type="continuationNotice" w:id="1">
    <w:p w14:paraId="273524B4" w14:textId="77777777" w:rsidR="00A6730B" w:rsidRDefault="00A67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0743" w14:textId="3D4209C1" w:rsidR="00313B26" w:rsidRDefault="00313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2923" w14:textId="705425C3" w:rsidR="0006686D" w:rsidRDefault="00F353B9" w:rsidP="009160F3">
    <w:pPr>
      <w:pStyle w:val="Footer"/>
    </w:pPr>
    <w:r>
      <w:rPr>
        <w:noProof/>
        <w:color w:val="2B579A"/>
        <w:shd w:val="clear" w:color="auto" w:fill="E6E6E6"/>
      </w:rPr>
      <w:drawing>
        <wp:anchor distT="0" distB="0" distL="114300" distR="114300" simplePos="0" relativeHeight="251658240" behindDoc="1" locked="0" layoutInCell="1" allowOverlap="1" wp14:anchorId="0D251B17" wp14:editId="03914274">
          <wp:simplePos x="0" y="0"/>
          <wp:positionH relativeFrom="column">
            <wp:posOffset>3190240</wp:posOffset>
          </wp:positionH>
          <wp:positionV relativeFrom="paragraph">
            <wp:posOffset>-3088005</wp:posOffset>
          </wp:positionV>
          <wp:extent cx="3810000" cy="3810000"/>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p>
  <w:p w14:paraId="4718821A" w14:textId="74B7A1B6" w:rsidR="0006686D" w:rsidRDefault="00F353B9" w:rsidP="009160F3">
    <w:pPr>
      <w:pStyle w:val="Footer"/>
      <w:jc w:val="center"/>
    </w:pPr>
    <w:r w:rsidRPr="00F353B9">
      <w:rPr>
        <w:noProof/>
        <w:color w:val="2B579A"/>
        <w:shd w:val="clear" w:color="auto" w:fill="E6E6E6"/>
      </w:rPr>
      <mc:AlternateContent>
        <mc:Choice Requires="wps">
          <w:drawing>
            <wp:anchor distT="0" distB="0" distL="114300" distR="114300" simplePos="0" relativeHeight="251658241" behindDoc="0" locked="0" layoutInCell="1" allowOverlap="1" wp14:anchorId="43C3C7D1" wp14:editId="48D56AC7">
              <wp:simplePos x="0" y="0"/>
              <wp:positionH relativeFrom="column">
                <wp:posOffset>0</wp:posOffset>
              </wp:positionH>
              <wp:positionV relativeFrom="paragraph">
                <wp:posOffset>7620</wp:posOffset>
              </wp:positionV>
              <wp:extent cx="2705100" cy="190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684F3E1D" w14:textId="577736C2" w:rsidR="00F353B9" w:rsidRDefault="00F353B9" w:rsidP="00F353B9">
                          <w:r w:rsidRPr="007462D9">
                            <w:rPr>
                              <w:rFonts w:cs="Arial"/>
                              <w:sz w:val="16"/>
                              <w:szCs w:val="16"/>
                            </w:rPr>
                            <w:t xml:space="preserve">Fáilte Ireland’s </w:t>
                          </w:r>
                          <w:r>
                            <w:rPr>
                              <w:rFonts w:cs="Arial"/>
                              <w:sz w:val="16"/>
                              <w:szCs w:val="16"/>
                            </w:rPr>
                            <w:t>Supply of Services Contract</w:t>
                          </w:r>
                          <w:r w:rsidRPr="007462D9">
                            <w:rPr>
                              <w:rFonts w:cs="Arial"/>
                              <w:sz w:val="16"/>
                              <w:szCs w:val="16"/>
                            </w:rPr>
                            <w:t xml:space="preserve"> </w:t>
                          </w:r>
                          <w:r w:rsidR="00242FCE">
                            <w:rPr>
                              <w:rFonts w:cs="Arial"/>
                              <w:sz w:val="16"/>
                              <w:szCs w:val="16"/>
                            </w:rPr>
                            <w:t>–</w:t>
                          </w:r>
                          <w:r w:rsidRPr="007462D9">
                            <w:rPr>
                              <w:rFonts w:cs="Arial"/>
                              <w:sz w:val="16"/>
                              <w:szCs w:val="16"/>
                            </w:rPr>
                            <w:t xml:space="preserve"> </w:t>
                          </w:r>
                          <w:r w:rsidR="00D83B1C">
                            <w:rPr>
                              <w:rFonts w:cs="Arial"/>
                              <w:sz w:val="16"/>
                              <w:szCs w:val="16"/>
                            </w:rPr>
                            <w:t>V1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3C3C7D1" id="Text Box 8" o:spid="_x0000_s1030" type="#_x0000_t202" style="position:absolute;left:0;text-align:left;margin-left:0;margin-top:.6pt;width:213pt;height: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" filled="f" stroked="f" strokeweight=".5pt">
              <v:textbox inset="0,0,0,0">
                <w:txbxContent>
                  <w:p w14:paraId="684F3E1D" w14:textId="577736C2" w:rsidR="00F353B9" w:rsidRDefault="00F353B9" w:rsidP="00F353B9">
                    <w:r w:rsidRPr="007462D9">
                      <w:rPr>
                        <w:rFonts w:cs="Arial"/>
                        <w:sz w:val="16"/>
                        <w:szCs w:val="16"/>
                      </w:rPr>
                      <w:t xml:space="preserve">Fáilte Ireland’s </w:t>
                    </w:r>
                    <w:r>
                      <w:rPr>
                        <w:rFonts w:cs="Arial"/>
                        <w:sz w:val="16"/>
                        <w:szCs w:val="16"/>
                      </w:rPr>
                      <w:t>Supply of Services Contract</w:t>
                    </w:r>
                    <w:r w:rsidRPr="007462D9">
                      <w:rPr>
                        <w:rFonts w:cs="Arial"/>
                        <w:sz w:val="16"/>
                        <w:szCs w:val="16"/>
                      </w:rPr>
                      <w:t xml:space="preserve"> </w:t>
                    </w:r>
                    <w:r w:rsidR="00242FCE">
                      <w:rPr>
                        <w:rFonts w:cs="Arial"/>
                        <w:sz w:val="16"/>
                        <w:szCs w:val="16"/>
                      </w:rPr>
                      <w:t>–</w:t>
                    </w:r>
                    <w:r w:rsidRPr="007462D9">
                      <w:rPr>
                        <w:rFonts w:cs="Arial"/>
                        <w:sz w:val="16"/>
                        <w:szCs w:val="16"/>
                      </w:rPr>
                      <w:t xml:space="preserve"> </w:t>
                    </w:r>
                    <w:r w:rsidR="00D83B1C">
                      <w:rPr>
                        <w:rFonts w:cs="Arial"/>
                        <w:sz w:val="16"/>
                        <w:szCs w:val="16"/>
                      </w:rPr>
                      <w:t>V1</w:t>
                    </w:r>
                  </w:p>
                </w:txbxContent>
              </v:textbox>
            </v:shape>
          </w:pict>
        </mc:Fallback>
      </mc:AlternateContent>
    </w:r>
    <w:r w:rsidRPr="00F353B9">
      <w:rPr>
        <w:noProof/>
        <w:color w:val="2B579A"/>
        <w:shd w:val="clear" w:color="auto" w:fill="E6E6E6"/>
      </w:rPr>
      <mc:AlternateContent>
        <mc:Choice Requires="wps">
          <w:drawing>
            <wp:anchor distT="0" distB="0" distL="114300" distR="114300" simplePos="0" relativeHeight="251658242" behindDoc="0" locked="0" layoutInCell="1" allowOverlap="1" wp14:anchorId="3E6E2391" wp14:editId="22575243">
              <wp:simplePos x="0" y="0"/>
              <wp:positionH relativeFrom="column">
                <wp:posOffset>4137660</wp:posOffset>
              </wp:positionH>
              <wp:positionV relativeFrom="paragraph">
                <wp:posOffset>-635</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2AFCDBEC" w14:textId="77777777" w:rsidR="00F353B9" w:rsidRPr="00323D0E" w:rsidRDefault="00F353B9" w:rsidP="00F353B9">
                          <w:pPr>
                            <w:jc w:val="right"/>
                            <w:rPr>
                              <w:rFonts w:cs="Arial"/>
                              <w:color w:val="FFFFFF" w:themeColor="background1"/>
                              <w14:textFill>
                                <w14:noFill/>
                              </w14:textFill>
                            </w:rPr>
                          </w:pPr>
                          <w:r w:rsidRPr="00323D0E">
                            <w:rPr>
                              <w:rStyle w:val="EndnoteTextChar"/>
                              <w:rFonts w:ascii="Arial" w:hAnsi="Arial" w:cs="Arial"/>
                              <w:szCs w:val="16"/>
                            </w:rPr>
                            <w:t xml:space="preserve">   Page </w:t>
                          </w:r>
                          <w:r w:rsidRPr="00323D0E">
                            <w:rPr>
                              <w:rStyle w:val="EndnoteTextChar"/>
                              <w:rFonts w:ascii="Arial" w:hAnsi="Arial" w:cs="Arial"/>
                              <w:szCs w:val="16"/>
                            </w:rPr>
                            <w:fldChar w:fldCharType="begin"/>
                          </w:r>
                          <w:r w:rsidRPr="00323D0E">
                            <w:rPr>
                              <w:rStyle w:val="EndnoteTextChar"/>
                              <w:rFonts w:ascii="Arial" w:hAnsi="Arial" w:cs="Arial"/>
                              <w:szCs w:val="16"/>
                            </w:rPr>
                            <w:instrText xml:space="preserve"> PAGE   \* MERGEFORMAT </w:instrText>
                          </w:r>
                          <w:r w:rsidRPr="00323D0E">
                            <w:rPr>
                              <w:rStyle w:val="EndnoteTextChar"/>
                              <w:rFonts w:ascii="Arial" w:hAnsi="Arial" w:cs="Arial"/>
                              <w:szCs w:val="16"/>
                            </w:rPr>
                            <w:fldChar w:fldCharType="separate"/>
                          </w:r>
                          <w:r w:rsidRPr="00323D0E">
                            <w:rPr>
                              <w:rStyle w:val="EndnoteTextChar"/>
                              <w:rFonts w:ascii="Arial" w:hAnsi="Arial" w:cs="Arial"/>
                              <w:szCs w:val="16"/>
                            </w:rPr>
                            <w:t>1</w:t>
                          </w:r>
                          <w:r w:rsidRPr="00323D0E">
                            <w:rPr>
                              <w:rStyle w:val="EndnoteTextChar"/>
                              <w:rFonts w:ascii="Arial" w:hAnsi="Arial" w:cs="Arial"/>
                              <w:noProof/>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E6E2391" id="Text Box 9" o:spid="_x0000_s1031" type="#_x0000_t202" style="position:absolute;left:0;text-align:left;margin-left:325.8pt;margin-top:-.05pt;width:182pt;height:17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" filled="f" stroked="f" strokeweight=".5pt">
              <v:textbox inset="0,0,0,0">
                <w:txbxContent>
                  <w:p w14:paraId="2AFCDBEC" w14:textId="77777777" w:rsidR="00F353B9" w:rsidRPr="00323D0E" w:rsidRDefault="00F353B9" w:rsidP="00F353B9">
                    <w:pPr>
                      <w:jc w:val="right"/>
                      <w:rPr>
                        <w:rFonts w:cs="Arial"/>
                        <w:color w:val="FFFFFF" w:themeColor="background1"/>
                        <w14:textFill>
                          <w14:noFill/>
                        </w14:textFill>
                      </w:rPr>
                    </w:pPr>
                    <w:r w:rsidRPr="00323D0E">
                      <w:rPr>
                        <w:rStyle w:val="EndnoteTextChar"/>
                        <w:rFonts w:ascii="Arial" w:hAnsi="Arial" w:cs="Arial"/>
                        <w:szCs w:val="16"/>
                      </w:rPr>
                      <w:t xml:space="preserve">   Page </w:t>
                    </w:r>
                    <w:r w:rsidRPr="00323D0E">
                      <w:rPr>
                        <w:rStyle w:val="EndnoteTextChar"/>
                        <w:rFonts w:ascii="Arial" w:hAnsi="Arial" w:cs="Arial"/>
                        <w:szCs w:val="16"/>
                      </w:rPr>
                      <w:fldChar w:fldCharType="begin"/>
                    </w:r>
                    <w:r w:rsidRPr="00323D0E">
                      <w:rPr>
                        <w:rStyle w:val="EndnoteTextChar"/>
                        <w:rFonts w:ascii="Arial" w:hAnsi="Arial" w:cs="Arial"/>
                        <w:szCs w:val="16"/>
                      </w:rPr>
                      <w:instrText xml:space="preserve"> PAGE   \* MERGEFORMAT </w:instrText>
                    </w:r>
                    <w:r w:rsidRPr="00323D0E">
                      <w:rPr>
                        <w:rStyle w:val="EndnoteTextChar"/>
                        <w:rFonts w:ascii="Arial" w:hAnsi="Arial" w:cs="Arial"/>
                        <w:szCs w:val="16"/>
                      </w:rPr>
                      <w:fldChar w:fldCharType="separate"/>
                    </w:r>
                    <w:r w:rsidRPr="00323D0E">
                      <w:rPr>
                        <w:rStyle w:val="EndnoteTextChar"/>
                        <w:rFonts w:ascii="Arial" w:hAnsi="Arial" w:cs="Arial"/>
                        <w:szCs w:val="16"/>
                      </w:rPr>
                      <w:t>1</w:t>
                    </w:r>
                    <w:r w:rsidRPr="00323D0E">
                      <w:rPr>
                        <w:rStyle w:val="EndnoteTextChar"/>
                        <w:rFonts w:ascii="Arial" w:hAnsi="Arial" w:cs="Arial"/>
                        <w:noProof/>
                        <w:szCs w:val="16"/>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637A" w14:textId="1B3E75EC" w:rsidR="00313B26" w:rsidRDefault="00313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B0D7" w14:textId="77777777" w:rsidR="00A6730B" w:rsidRDefault="00A6730B" w:rsidP="009160F3">
      <w:r>
        <w:separator/>
      </w:r>
    </w:p>
  </w:footnote>
  <w:footnote w:type="continuationSeparator" w:id="0">
    <w:p w14:paraId="355DF424" w14:textId="77777777" w:rsidR="00A6730B" w:rsidRDefault="00A6730B" w:rsidP="009160F3">
      <w:r>
        <w:continuationSeparator/>
      </w:r>
    </w:p>
  </w:footnote>
  <w:footnote w:type="continuationNotice" w:id="1">
    <w:p w14:paraId="71CB52A2" w14:textId="77777777" w:rsidR="00A6730B" w:rsidRDefault="00A67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0E26" w14:textId="40D575E8" w:rsidR="00F353B9" w:rsidRDefault="00F353B9" w:rsidP="00F353B9">
    <w:pPr>
      <w:pStyle w:val="Header"/>
    </w:pPr>
    <w:r w:rsidRPr="00435747">
      <w:rPr>
        <w:noProof/>
        <w:color w:val="2B579A"/>
      </w:rPr>
      <w:drawing>
        <wp:inline distT="0" distB="0" distL="0" distR="0" wp14:anchorId="3BD7801E" wp14:editId="5CD81DF2">
          <wp:extent cx="2319020" cy="428061"/>
          <wp:effectExtent l="0" t="0" r="5080" b="381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58191E85" w14:textId="77777777" w:rsidR="002A692E" w:rsidRDefault="002A692E" w:rsidP="00F35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D2C69A"/>
    <w:multiLevelType w:val="multilevel"/>
    <w:tmpl w:val="AC67E8EA"/>
    <w:lvl w:ilvl="0">
      <w:numFmt w:val="none"/>
      <w:pStyle w:val="Definition1"/>
      <w:lvlText w:val=""/>
      <w:lvlJc w:val="left"/>
      <w:pPr>
        <w:tabs>
          <w:tab w:val="num" w:pos="360"/>
        </w:tabs>
      </w:pPr>
    </w:lvl>
    <w:lvl w:ilvl="1">
      <w:numFmt w:val="decimal"/>
      <w:pStyle w:val="Definition2"/>
      <w:lvlText w:val=""/>
      <w:lvlJc w:val="left"/>
    </w:lvl>
    <w:lvl w:ilvl="2">
      <w:numFmt w:val="decimal"/>
      <w:lvlText w:val=""/>
      <w:lvlJc w:val="left"/>
      <w:rPr>
        <w:b w:val="0"/>
        <w:i w:val="0"/>
        <w:caps w:val="0"/>
        <w:smallCaps w:val="0"/>
        <w:strike w:val="0"/>
        <w:dstrike w:val="0"/>
        <w:vanish w:val="0"/>
        <w:color w:val="000000"/>
        <w:u w:val="none"/>
        <w:effect w:val="none"/>
        <w:vertAlign w:val="baseli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2B09049"/>
    <w:multiLevelType w:val="multilevel"/>
    <w:tmpl w:val="39B053EC"/>
    <w:lvl w:ilvl="0">
      <w:numFmt w:val="decimal"/>
      <w:pStyle w:val="Bullet1"/>
      <w:lvlText w:val="囈"/>
      <w:lvlJc w:val="left"/>
    </w:lvl>
    <w:lvl w:ilvl="1">
      <w:numFmt w:val="decimal"/>
      <w:pStyle w:val="Bullet2"/>
      <w:lvlText w:val=""/>
      <w:lvlJc w:val="left"/>
    </w:lvl>
    <w:lvl w:ilvl="2">
      <w:numFmt w:val="decimal"/>
      <w:pStyle w:val="Bullet3"/>
      <w:lvlText w:val=""/>
      <w:lvlJc w:val="left"/>
    </w:lvl>
    <w:lvl w:ilvl="3">
      <w:numFmt w:val="decimal"/>
      <w:pStyle w:val="Bullet4"/>
      <w:lvlText w:val=""/>
      <w:lvlJc w:val="left"/>
    </w:lvl>
    <w:lvl w:ilvl="4">
      <w:numFmt w:val="decimal"/>
      <w:pStyle w:val="Bullet5"/>
      <w:lvlText w:val=""/>
      <w:lvlJc w:val="left"/>
    </w:lvl>
    <w:lvl w:ilvl="5">
      <w:numFmt w:val="decimal"/>
      <w:pStyle w:val="Bullet6"/>
      <w:lvlText w:val=""/>
      <w:lvlJc w:val="left"/>
    </w:lvl>
    <w:lvl w:ilvl="6">
      <w:numFmt w:val="decimal"/>
      <w:pStyle w:val="Bullet7"/>
      <w:lvlText w:val=""/>
      <w:lvlJc w:val="left"/>
    </w:lvl>
    <w:lvl w:ilvl="7">
      <w:numFmt w:val="decimal"/>
      <w:pStyle w:val="Bullet8"/>
      <w:lvlText w:val=""/>
      <w:lvlJc w:val="left"/>
    </w:lvl>
    <w:lvl w:ilvl="8">
      <w:numFmt w:val="decimal"/>
      <w:pStyle w:val="Bullet9"/>
      <w:lvlText w:val=""/>
      <w:lvlJc w:val="left"/>
    </w:lvl>
  </w:abstractNum>
  <w:abstractNum w:abstractNumId="2" w15:restartNumberingAfterBreak="0">
    <w:nsid w:val="B6523C67"/>
    <w:multiLevelType w:val="multilevel"/>
    <w:tmpl w:val="AA3A04AE"/>
    <w:lvl w:ilvl="0">
      <w:numFmt w:val="decimal"/>
      <w:pStyle w:val="Level1"/>
      <w:lvlText w:val=""/>
      <w:lvlJc w:val="left"/>
    </w:lvl>
    <w:lvl w:ilvl="1">
      <w:numFmt w:val="decimal"/>
      <w:pStyle w:val="Level2"/>
      <w:lvlText w:val=""/>
      <w:lvlJc w:val="left"/>
    </w:lvl>
    <w:lvl w:ilvl="2">
      <w:numFmt w:val="decimal"/>
      <w:pStyle w:val="Level3"/>
      <w:lvlText w:val=""/>
      <w:lvlJc w:val="left"/>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E44CEA"/>
    <w:multiLevelType w:val="multilevel"/>
    <w:tmpl w:val="A39C23B6"/>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86C0F"/>
    <w:multiLevelType w:val="multilevel"/>
    <w:tmpl w:val="0C53DD65"/>
    <w:lvl w:ilvl="0">
      <w:numFmt w:val="decimal"/>
      <w:pStyle w:val="Recitals"/>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595C80"/>
    <w:multiLevelType w:val="hybridMultilevel"/>
    <w:tmpl w:val="D75C5FDA"/>
    <w:lvl w:ilvl="0" w:tplc="867CC1B4">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89C3E6F"/>
    <w:multiLevelType w:val="hybridMultilevel"/>
    <w:tmpl w:val="8BD2670E"/>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9CC5106"/>
    <w:multiLevelType w:val="hybridMultilevel"/>
    <w:tmpl w:val="13EE1982"/>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D910A7D"/>
    <w:multiLevelType w:val="multilevel"/>
    <w:tmpl w:val="0D20D00A"/>
    <w:lvl w:ilvl="0">
      <w:start w:val="3"/>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 w15:restartNumberingAfterBreak="0">
    <w:nsid w:val="31334019"/>
    <w:multiLevelType w:val="hybridMultilevel"/>
    <w:tmpl w:val="96747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67D96"/>
    <w:multiLevelType w:val="multilevel"/>
    <w:tmpl w:val="85FDCC1E"/>
    <w:lvl w:ilvl="0">
      <w:numFmt w:val="decimal"/>
      <w:pStyle w:val="Parties"/>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B32FEF"/>
    <w:multiLevelType w:val="hybridMultilevel"/>
    <w:tmpl w:val="49F81834"/>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0862578"/>
    <w:multiLevelType w:val="hybridMultilevel"/>
    <w:tmpl w:val="4274E444"/>
    <w:lvl w:ilvl="0" w:tplc="18090017">
      <w:start w:val="1"/>
      <w:numFmt w:val="lowerLetter"/>
      <w:lvlText w:val="%1)"/>
      <w:lvlJc w:val="left"/>
      <w:pPr>
        <w:ind w:left="1146" w:hanging="360"/>
      </w:pPr>
    </w:lvl>
    <w:lvl w:ilvl="1" w:tplc="18090019" w:tentative="1">
      <w:start w:val="1"/>
      <w:numFmt w:val="lowerLetter"/>
      <w:lvlText w:val="%2."/>
      <w:lvlJc w:val="left"/>
      <w:pPr>
        <w:ind w:left="1866" w:hanging="360"/>
      </w:pPr>
    </w:lvl>
    <w:lvl w:ilvl="2" w:tplc="1809001B" w:tentative="1">
      <w:start w:val="1"/>
      <w:numFmt w:val="lowerRoman"/>
      <w:lvlText w:val="%3."/>
      <w:lvlJc w:val="right"/>
      <w:pPr>
        <w:ind w:left="2586" w:hanging="180"/>
      </w:pPr>
    </w:lvl>
    <w:lvl w:ilvl="3" w:tplc="1809000F" w:tentative="1">
      <w:start w:val="1"/>
      <w:numFmt w:val="decimal"/>
      <w:lvlText w:val="%4."/>
      <w:lvlJc w:val="left"/>
      <w:pPr>
        <w:ind w:left="3306" w:hanging="360"/>
      </w:pPr>
    </w:lvl>
    <w:lvl w:ilvl="4" w:tplc="18090019" w:tentative="1">
      <w:start w:val="1"/>
      <w:numFmt w:val="lowerLetter"/>
      <w:lvlText w:val="%5."/>
      <w:lvlJc w:val="left"/>
      <w:pPr>
        <w:ind w:left="4026" w:hanging="360"/>
      </w:pPr>
    </w:lvl>
    <w:lvl w:ilvl="5" w:tplc="1809001B" w:tentative="1">
      <w:start w:val="1"/>
      <w:numFmt w:val="lowerRoman"/>
      <w:lvlText w:val="%6."/>
      <w:lvlJc w:val="right"/>
      <w:pPr>
        <w:ind w:left="4746" w:hanging="180"/>
      </w:pPr>
    </w:lvl>
    <w:lvl w:ilvl="6" w:tplc="1809000F" w:tentative="1">
      <w:start w:val="1"/>
      <w:numFmt w:val="decimal"/>
      <w:lvlText w:val="%7."/>
      <w:lvlJc w:val="left"/>
      <w:pPr>
        <w:ind w:left="5466" w:hanging="360"/>
      </w:pPr>
    </w:lvl>
    <w:lvl w:ilvl="7" w:tplc="18090019" w:tentative="1">
      <w:start w:val="1"/>
      <w:numFmt w:val="lowerLetter"/>
      <w:lvlText w:val="%8."/>
      <w:lvlJc w:val="left"/>
      <w:pPr>
        <w:ind w:left="6186" w:hanging="360"/>
      </w:pPr>
    </w:lvl>
    <w:lvl w:ilvl="8" w:tplc="1809001B" w:tentative="1">
      <w:start w:val="1"/>
      <w:numFmt w:val="lowerRoman"/>
      <w:lvlText w:val="%9."/>
      <w:lvlJc w:val="right"/>
      <w:pPr>
        <w:ind w:left="6906" w:hanging="180"/>
      </w:pPr>
    </w:lvl>
  </w:abstractNum>
  <w:abstractNum w:abstractNumId="13" w15:restartNumberingAfterBreak="0">
    <w:nsid w:val="40C21F55"/>
    <w:multiLevelType w:val="hybridMultilevel"/>
    <w:tmpl w:val="C22ED576"/>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46B0A98"/>
    <w:multiLevelType w:val="multilevel"/>
    <w:tmpl w:val="6818E144"/>
    <w:lvl w:ilvl="0">
      <w:start w:val="4"/>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5" w15:restartNumberingAfterBreak="0">
    <w:nsid w:val="44B51099"/>
    <w:multiLevelType w:val="hybridMultilevel"/>
    <w:tmpl w:val="E03631C4"/>
    <w:lvl w:ilvl="0" w:tplc="867CC1B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5E653C4"/>
    <w:multiLevelType w:val="hybridMultilevel"/>
    <w:tmpl w:val="987C6D34"/>
    <w:lvl w:ilvl="0" w:tplc="867CC1B4">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17" w15:restartNumberingAfterBreak="0">
    <w:nsid w:val="46690039"/>
    <w:multiLevelType w:val="hybridMultilevel"/>
    <w:tmpl w:val="80F4B5A2"/>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6F4510D"/>
    <w:multiLevelType w:val="hybridMultilevel"/>
    <w:tmpl w:val="ED801098"/>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4E562A"/>
    <w:multiLevelType w:val="hybridMultilevel"/>
    <w:tmpl w:val="944810A2"/>
    <w:lvl w:ilvl="0" w:tplc="F35A612E">
      <w:start w:val="1"/>
      <w:numFmt w:val="decimal"/>
      <w:lvlText w:val="%1."/>
      <w:lvlJc w:val="left"/>
      <w:pPr>
        <w:ind w:left="720" w:hanging="360"/>
      </w:pPr>
      <w:rPr>
        <w:rFonts w:ascii="Arial" w:hAnsi="Arial" w:hint="default"/>
        <w:b/>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EAA1BF4"/>
    <w:multiLevelType w:val="hybridMultilevel"/>
    <w:tmpl w:val="74A0B512"/>
    <w:lvl w:ilvl="0" w:tplc="867CC1B4">
      <w:start w:val="1"/>
      <w:numFmt w:val="lowerRoman"/>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4FD2638B"/>
    <w:multiLevelType w:val="hybridMultilevel"/>
    <w:tmpl w:val="D43210D4"/>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FF76C2"/>
    <w:multiLevelType w:val="hybridMultilevel"/>
    <w:tmpl w:val="6F42B93A"/>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BA2B61"/>
    <w:multiLevelType w:val="multilevel"/>
    <w:tmpl w:val="0BBA6136"/>
    <w:lvl w:ilvl="0">
      <w:numFmt w:val="decimal"/>
      <w:pStyle w:val="BCMHW1Num"/>
      <w:lvlText w:val=""/>
      <w:lvlJc w:val="left"/>
    </w:lvl>
    <w:lvl w:ilvl="1">
      <w:numFmt w:val="decimal"/>
      <w:pStyle w:val="BCMHW2Num"/>
      <w:lvlText w:val=""/>
      <w:lvlJc w:val="left"/>
    </w:lvl>
    <w:lvl w:ilvl="2">
      <w:numFmt w:val="decimal"/>
      <w:pStyle w:val="BCMHW3Num"/>
      <w:lvlText w:val=""/>
      <w:lvlJc w:val="left"/>
    </w:lvl>
    <w:lvl w:ilvl="3">
      <w:numFmt w:val="decimal"/>
      <w:pStyle w:val="BCMHW4Num"/>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8E0986"/>
    <w:multiLevelType w:val="hybridMultilevel"/>
    <w:tmpl w:val="0D40D33C"/>
    <w:lvl w:ilvl="0" w:tplc="E0CA48AA">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3D41311"/>
    <w:multiLevelType w:val="hybridMultilevel"/>
    <w:tmpl w:val="3DBCC8AA"/>
    <w:lvl w:ilvl="0" w:tplc="59BE688A">
      <w:start w:val="1"/>
      <w:numFmt w:val="upperLetter"/>
      <w:lvlText w:val="%1."/>
      <w:lvlJc w:val="left"/>
      <w:pPr>
        <w:ind w:left="720" w:hanging="360"/>
      </w:pPr>
      <w:rPr>
        <w:b w:val="0"/>
        <w:bCs w:val="0"/>
        <w:color w:val="auto"/>
      </w:rPr>
    </w:lvl>
    <w:lvl w:ilvl="1" w:tplc="52E0E4BA">
      <w:start w:val="1"/>
      <w:numFmt w:val="lowerRoman"/>
      <w:lvlText w:val="(%2)"/>
      <w:lvlJc w:val="left"/>
      <w:pPr>
        <w:ind w:left="1800" w:hanging="720"/>
      </w:pPr>
      <w:rPr>
        <w:rFonts w:hint="default"/>
      </w:rPr>
    </w:lvl>
    <w:lvl w:ilvl="2" w:tplc="955A44E4">
      <w:start w:val="1"/>
      <w:numFmt w:val="lowerLetter"/>
      <w:lvlText w:val="(%3)"/>
      <w:lvlJc w:val="left"/>
      <w:pPr>
        <w:ind w:left="2550" w:hanging="57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4C2E402"/>
    <w:multiLevelType w:val="multilevel"/>
    <w:tmpl w:val="9F738BEE"/>
    <w:lvl w:ilvl="0">
      <w:numFmt w:val="decimal"/>
      <w:pStyle w:val="Schedule"/>
      <w:lvlText w:val=""/>
      <w:lvlJc w:val="left"/>
    </w:lvl>
    <w:lvl w:ilvl="1">
      <w:numFmt w:val="decimal"/>
      <w:pStyle w:val="Appendix"/>
      <w:lvlText w:val=""/>
      <w:lvlJc w:val="left"/>
    </w:lvl>
    <w:lvl w:ilvl="2">
      <w:numFmt w:val="decimal"/>
      <w:pStyle w:val="Part"/>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626351"/>
    <w:multiLevelType w:val="hybridMultilevel"/>
    <w:tmpl w:val="D2C0C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81E2098"/>
    <w:multiLevelType w:val="hybridMultilevel"/>
    <w:tmpl w:val="D5A48638"/>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87D556D"/>
    <w:multiLevelType w:val="hybridMultilevel"/>
    <w:tmpl w:val="B02AD97E"/>
    <w:lvl w:ilvl="0" w:tplc="867CC1B4">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AE77362"/>
    <w:multiLevelType w:val="hybridMultilevel"/>
    <w:tmpl w:val="70BE89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CEA1EFB"/>
    <w:multiLevelType w:val="hybridMultilevel"/>
    <w:tmpl w:val="74FC4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D151E6F"/>
    <w:multiLevelType w:val="hybridMultilevel"/>
    <w:tmpl w:val="04740F7A"/>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BF0972"/>
    <w:multiLevelType w:val="multilevel"/>
    <w:tmpl w:val="3436433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F45C20"/>
    <w:multiLevelType w:val="multilevel"/>
    <w:tmpl w:val="03924FCA"/>
    <w:lvl w:ilvl="0">
      <w:start w:val="1"/>
      <w:numFmt w:val="decimal"/>
      <w:lvlRestart w:val="0"/>
      <w:pStyle w:val="ACSchLv1"/>
      <w:lvlText w:val="%1."/>
      <w:lvlJc w:val="left"/>
      <w:pPr>
        <w:tabs>
          <w:tab w:val="num" w:pos="720"/>
        </w:tabs>
        <w:ind w:left="720" w:hanging="720"/>
      </w:pPr>
      <w:rPr>
        <w:rFonts w:cs="Times New Roman"/>
        <w:b w:val="0"/>
        <w:i w:val="0"/>
        <w:caps w:val="0"/>
        <w:smallCaps w:val="0"/>
        <w:strike w:val="0"/>
        <w:dstrike w:val="0"/>
        <w:vanish w:val="0"/>
        <w:color w:val="auto"/>
        <w:u w:val="none"/>
        <w:effect w:val="none"/>
        <w:vertAlign w:val="baseline"/>
      </w:rPr>
    </w:lvl>
    <w:lvl w:ilvl="1">
      <w:start w:val="1"/>
      <w:numFmt w:val="lowerLetter"/>
      <w:pStyle w:val="ACSchLv2"/>
      <w:lvlText w:val="(%2)"/>
      <w:lvlJc w:val="left"/>
      <w:pPr>
        <w:tabs>
          <w:tab w:val="num" w:pos="1440"/>
        </w:tabs>
        <w:ind w:left="1440" w:hanging="720"/>
      </w:pPr>
      <w:rPr>
        <w:rFonts w:cs="Times New Roman"/>
        <w:b w:val="0"/>
        <w:i w:val="0"/>
        <w:caps w:val="0"/>
        <w:smallCaps w:val="0"/>
        <w:strike w:val="0"/>
        <w:dstrike w:val="0"/>
        <w:vanish w:val="0"/>
        <w:color w:val="auto"/>
        <w:u w:val="none"/>
        <w:effect w:val="none"/>
        <w:vertAlign w:val="baseline"/>
      </w:rPr>
    </w:lvl>
    <w:lvl w:ilvl="2">
      <w:start w:val="1"/>
      <w:numFmt w:val="lowerRoman"/>
      <w:pStyle w:val="ACSchLv3"/>
      <w:lvlText w:val="(%3)"/>
      <w:lvlJc w:val="left"/>
      <w:pPr>
        <w:tabs>
          <w:tab w:val="num" w:pos="2160"/>
        </w:tabs>
        <w:ind w:left="2160" w:hanging="720"/>
      </w:pPr>
      <w:rPr>
        <w:rFonts w:cs="Times New Roman"/>
        <w:b w:val="0"/>
        <w:i w:val="0"/>
        <w:caps w:val="0"/>
        <w:smallCaps w:val="0"/>
        <w:strike w:val="0"/>
        <w:dstrike w:val="0"/>
        <w:vanish w:val="0"/>
        <w:color w:val="auto"/>
        <w:u w:val="none"/>
        <w:effect w:val="none"/>
        <w:vertAlign w:val="baseline"/>
      </w:rPr>
    </w:lvl>
    <w:lvl w:ilvl="3">
      <w:start w:val="1"/>
      <w:numFmt w:val="upperLetter"/>
      <w:pStyle w:val="ACSchLv4"/>
      <w:lvlText w:val="(%4)"/>
      <w:lvlJc w:val="left"/>
      <w:pPr>
        <w:tabs>
          <w:tab w:val="num" w:pos="2880"/>
        </w:tabs>
        <w:ind w:left="2880" w:hanging="720"/>
      </w:pPr>
      <w:rPr>
        <w:rFonts w:cs="Times New Roman"/>
        <w:b w:val="0"/>
        <w:i w:val="0"/>
        <w:caps w:val="0"/>
        <w:smallCaps w:val="0"/>
        <w:strike w:val="0"/>
        <w:dstrike w:val="0"/>
        <w:vanish w:val="0"/>
        <w:color w:val="auto"/>
        <w:u w:val="none"/>
        <w:effect w:val="none"/>
        <w:vertAlign w:val="baseline"/>
      </w:rPr>
    </w:lvl>
    <w:lvl w:ilvl="4">
      <w:start w:val="1"/>
      <w:numFmt w:val="upperRoman"/>
      <w:pStyle w:val="ACSchLv5"/>
      <w:lvlText w:val="(%5)"/>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35" w15:restartNumberingAfterBreak="0">
    <w:nsid w:val="715343C2"/>
    <w:multiLevelType w:val="hybridMultilevel"/>
    <w:tmpl w:val="C8725E2A"/>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707D8F"/>
    <w:multiLevelType w:val="hybridMultilevel"/>
    <w:tmpl w:val="7FCE912C"/>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DD549D"/>
    <w:multiLevelType w:val="hybridMultilevel"/>
    <w:tmpl w:val="0136D85E"/>
    <w:lvl w:ilvl="0" w:tplc="867CC1B4">
      <w:start w:val="1"/>
      <w:numFmt w:val="lowerRoman"/>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345981344">
    <w:abstractNumId w:val="1"/>
  </w:num>
  <w:num w:numId="2" w16cid:durableId="1518614100">
    <w:abstractNumId w:val="10"/>
  </w:num>
  <w:num w:numId="3" w16cid:durableId="1852522391">
    <w:abstractNumId w:val="26"/>
  </w:num>
  <w:num w:numId="4" w16cid:durableId="1849979584">
    <w:abstractNumId w:val="2"/>
  </w:num>
  <w:num w:numId="5" w16cid:durableId="511799396">
    <w:abstractNumId w:val="4"/>
  </w:num>
  <w:num w:numId="6" w16cid:durableId="597950627">
    <w:abstractNumId w:val="3"/>
  </w:num>
  <w:num w:numId="7" w16cid:durableId="1077630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4988684">
    <w:abstractNumId w:val="23"/>
  </w:num>
  <w:num w:numId="9" w16cid:durableId="802845064">
    <w:abstractNumId w:val="16"/>
  </w:num>
  <w:num w:numId="10" w16cid:durableId="694036301">
    <w:abstractNumId w:val="25"/>
  </w:num>
  <w:num w:numId="11" w16cid:durableId="74400376">
    <w:abstractNumId w:val="19"/>
  </w:num>
  <w:num w:numId="12" w16cid:durableId="1877157564">
    <w:abstractNumId w:val="24"/>
  </w:num>
  <w:num w:numId="13" w16cid:durableId="980504215">
    <w:abstractNumId w:val="12"/>
  </w:num>
  <w:num w:numId="14" w16cid:durableId="124468285">
    <w:abstractNumId w:val="33"/>
  </w:num>
  <w:num w:numId="15" w16cid:durableId="1336834376">
    <w:abstractNumId w:val="32"/>
  </w:num>
  <w:num w:numId="16" w16cid:durableId="1239755186">
    <w:abstractNumId w:val="17"/>
  </w:num>
  <w:num w:numId="17" w16cid:durableId="385299853">
    <w:abstractNumId w:val="11"/>
  </w:num>
  <w:num w:numId="18" w16cid:durableId="1955289695">
    <w:abstractNumId w:val="6"/>
  </w:num>
  <w:num w:numId="19" w16cid:durableId="254676767">
    <w:abstractNumId w:val="29"/>
  </w:num>
  <w:num w:numId="20" w16cid:durableId="215244919">
    <w:abstractNumId w:val="7"/>
  </w:num>
  <w:num w:numId="21" w16cid:durableId="758790400">
    <w:abstractNumId w:val="28"/>
  </w:num>
  <w:num w:numId="22" w16cid:durableId="1540124268">
    <w:abstractNumId w:val="5"/>
  </w:num>
  <w:num w:numId="23" w16cid:durableId="1122846136">
    <w:abstractNumId w:val="13"/>
  </w:num>
  <w:num w:numId="24" w16cid:durableId="340355957">
    <w:abstractNumId w:val="15"/>
  </w:num>
  <w:num w:numId="25" w16cid:durableId="505435607">
    <w:abstractNumId w:val="35"/>
  </w:num>
  <w:num w:numId="26" w16cid:durableId="1237588127">
    <w:abstractNumId w:val="22"/>
  </w:num>
  <w:num w:numId="27" w16cid:durableId="406615480">
    <w:abstractNumId w:val="21"/>
  </w:num>
  <w:num w:numId="28" w16cid:durableId="1375040249">
    <w:abstractNumId w:val="37"/>
  </w:num>
  <w:num w:numId="29" w16cid:durableId="450589558">
    <w:abstractNumId w:val="20"/>
  </w:num>
  <w:num w:numId="30" w16cid:durableId="818422363">
    <w:abstractNumId w:val="36"/>
  </w:num>
  <w:num w:numId="31" w16cid:durableId="599989415">
    <w:abstractNumId w:val="18"/>
  </w:num>
  <w:num w:numId="32" w16cid:durableId="1254431897">
    <w:abstractNumId w:val="8"/>
  </w:num>
  <w:num w:numId="33" w16cid:durableId="761992977">
    <w:abstractNumId w:val="14"/>
  </w:num>
  <w:num w:numId="34" w16cid:durableId="1940991414">
    <w:abstractNumId w:val="31"/>
  </w:num>
  <w:num w:numId="35" w16cid:durableId="8145115">
    <w:abstractNumId w:val="9"/>
  </w:num>
  <w:num w:numId="36" w16cid:durableId="1345941667">
    <w:abstractNumId w:val="27"/>
  </w:num>
  <w:num w:numId="37" w16cid:durableId="308751919">
    <w:abstractNumId w:val="30"/>
  </w:num>
  <w:num w:numId="38" w16cid:durableId="800462206">
    <w:abstractNumId w:val="34"/>
  </w:num>
  <w:num w:numId="39" w16cid:durableId="7135075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851"/>
  <w:drawingGridHorizontalSpacing w:val="10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BW Bullets"/>
    <w:docVar w:name="Bullet _NumBodies" w:val="0"/>
    <w:docVar w:name="Definition _Body" w:val="Definition Body "/>
    <w:docVar w:name="Definition _HeadSuf" w:val=" as Heading (text)"/>
    <w:docVar w:name="Definition _LongName" w:val="BW Definitions"/>
    <w:docVar w:name="Definition _NumBodies" w:val="0"/>
    <w:docVar w:name="Level _Body" w:val="Body "/>
    <w:docVar w:name="Level _HeadSuf" w:val=" as heading (text)"/>
    <w:docVar w:name="Level _LongName" w:val="BW Main Styles"/>
    <w:docVar w:name="Level _NumBodies" w:val="5"/>
    <w:docVar w:name="Level HCR1" w:val="0"/>
    <w:docVar w:name="Level HCR2" w:val="0"/>
    <w:docVar w:name="Level HCR3" w:val="0"/>
    <w:docVar w:name="Level HKWN1" w:val="-1"/>
    <w:docVar w:name="Level HKWN2" w:val="-1"/>
    <w:docVar w:name="Level HKWN3" w:val="-1"/>
  </w:docVars>
  <w:rsids>
    <w:rsidRoot w:val="00766FD1"/>
    <w:rsid w:val="00001498"/>
    <w:rsid w:val="000017FA"/>
    <w:rsid w:val="00003ADC"/>
    <w:rsid w:val="000052D8"/>
    <w:rsid w:val="000061D0"/>
    <w:rsid w:val="00007BFC"/>
    <w:rsid w:val="000140DE"/>
    <w:rsid w:val="000152AC"/>
    <w:rsid w:val="00015982"/>
    <w:rsid w:val="0001712D"/>
    <w:rsid w:val="000178B8"/>
    <w:rsid w:val="00022C84"/>
    <w:rsid w:val="000234E5"/>
    <w:rsid w:val="00023650"/>
    <w:rsid w:val="000266CF"/>
    <w:rsid w:val="0003099A"/>
    <w:rsid w:val="00032B42"/>
    <w:rsid w:val="00032D58"/>
    <w:rsid w:val="00033E56"/>
    <w:rsid w:val="000343DB"/>
    <w:rsid w:val="0003735E"/>
    <w:rsid w:val="00040BB4"/>
    <w:rsid w:val="00041060"/>
    <w:rsid w:val="0004293E"/>
    <w:rsid w:val="00042B83"/>
    <w:rsid w:val="00047779"/>
    <w:rsid w:val="00050CAB"/>
    <w:rsid w:val="00051DF1"/>
    <w:rsid w:val="000521A7"/>
    <w:rsid w:val="0005369F"/>
    <w:rsid w:val="00056153"/>
    <w:rsid w:val="00056492"/>
    <w:rsid w:val="00057F96"/>
    <w:rsid w:val="0006242C"/>
    <w:rsid w:val="00064E62"/>
    <w:rsid w:val="000662D4"/>
    <w:rsid w:val="0006686D"/>
    <w:rsid w:val="00066A68"/>
    <w:rsid w:val="00067D9B"/>
    <w:rsid w:val="00073DEE"/>
    <w:rsid w:val="00074F59"/>
    <w:rsid w:val="000752E5"/>
    <w:rsid w:val="00077662"/>
    <w:rsid w:val="00080777"/>
    <w:rsid w:val="00081BC1"/>
    <w:rsid w:val="00082A2D"/>
    <w:rsid w:val="000838A5"/>
    <w:rsid w:val="0008452E"/>
    <w:rsid w:val="00084D64"/>
    <w:rsid w:val="00087419"/>
    <w:rsid w:val="000905FB"/>
    <w:rsid w:val="00090B53"/>
    <w:rsid w:val="00091509"/>
    <w:rsid w:val="0009313D"/>
    <w:rsid w:val="00094C2A"/>
    <w:rsid w:val="00095A3C"/>
    <w:rsid w:val="00095F8D"/>
    <w:rsid w:val="00097D59"/>
    <w:rsid w:val="000A15CD"/>
    <w:rsid w:val="000A28E4"/>
    <w:rsid w:val="000A2EAE"/>
    <w:rsid w:val="000A341C"/>
    <w:rsid w:val="000A5072"/>
    <w:rsid w:val="000B1BFE"/>
    <w:rsid w:val="000B2715"/>
    <w:rsid w:val="000B35E1"/>
    <w:rsid w:val="000B495C"/>
    <w:rsid w:val="000B6C8D"/>
    <w:rsid w:val="000B73A7"/>
    <w:rsid w:val="000B7553"/>
    <w:rsid w:val="000C0F94"/>
    <w:rsid w:val="000C475A"/>
    <w:rsid w:val="000C50B3"/>
    <w:rsid w:val="000C6C36"/>
    <w:rsid w:val="000C6E4B"/>
    <w:rsid w:val="000C7326"/>
    <w:rsid w:val="000D0881"/>
    <w:rsid w:val="000D12B2"/>
    <w:rsid w:val="000D66E9"/>
    <w:rsid w:val="000D7D46"/>
    <w:rsid w:val="000E2738"/>
    <w:rsid w:val="000E30A9"/>
    <w:rsid w:val="000E3E5B"/>
    <w:rsid w:val="000E54E4"/>
    <w:rsid w:val="000E5F88"/>
    <w:rsid w:val="000E7BA3"/>
    <w:rsid w:val="000E7D31"/>
    <w:rsid w:val="000E7E3A"/>
    <w:rsid w:val="000F2CA7"/>
    <w:rsid w:val="00100CCB"/>
    <w:rsid w:val="00102A25"/>
    <w:rsid w:val="001047B6"/>
    <w:rsid w:val="00110938"/>
    <w:rsid w:val="001117B6"/>
    <w:rsid w:val="00112AA8"/>
    <w:rsid w:val="001137F7"/>
    <w:rsid w:val="0011445A"/>
    <w:rsid w:val="001149A5"/>
    <w:rsid w:val="001170FD"/>
    <w:rsid w:val="001201D9"/>
    <w:rsid w:val="001234DE"/>
    <w:rsid w:val="001250FF"/>
    <w:rsid w:val="00125684"/>
    <w:rsid w:val="00126247"/>
    <w:rsid w:val="00126ED6"/>
    <w:rsid w:val="00126FFD"/>
    <w:rsid w:val="00132C6D"/>
    <w:rsid w:val="001336F1"/>
    <w:rsid w:val="001370F1"/>
    <w:rsid w:val="001419D4"/>
    <w:rsid w:val="00141E62"/>
    <w:rsid w:val="00145A78"/>
    <w:rsid w:val="001526ED"/>
    <w:rsid w:val="00154C28"/>
    <w:rsid w:val="00154DC1"/>
    <w:rsid w:val="0015506C"/>
    <w:rsid w:val="00155F80"/>
    <w:rsid w:val="001579CD"/>
    <w:rsid w:val="00160EFE"/>
    <w:rsid w:val="00164755"/>
    <w:rsid w:val="0016492A"/>
    <w:rsid w:val="0016528D"/>
    <w:rsid w:val="00165772"/>
    <w:rsid w:val="00166BCB"/>
    <w:rsid w:val="00174F74"/>
    <w:rsid w:val="00177A35"/>
    <w:rsid w:val="001816BD"/>
    <w:rsid w:val="00182001"/>
    <w:rsid w:val="00187487"/>
    <w:rsid w:val="00191E85"/>
    <w:rsid w:val="00194A20"/>
    <w:rsid w:val="001A1C5D"/>
    <w:rsid w:val="001A6343"/>
    <w:rsid w:val="001B2362"/>
    <w:rsid w:val="001B4550"/>
    <w:rsid w:val="001B53F9"/>
    <w:rsid w:val="001B5877"/>
    <w:rsid w:val="001C0465"/>
    <w:rsid w:val="001C076A"/>
    <w:rsid w:val="001C1D58"/>
    <w:rsid w:val="001C2365"/>
    <w:rsid w:val="001C2D3B"/>
    <w:rsid w:val="001C33AF"/>
    <w:rsid w:val="001C34AA"/>
    <w:rsid w:val="001C5E56"/>
    <w:rsid w:val="001D1EC4"/>
    <w:rsid w:val="001D22DC"/>
    <w:rsid w:val="001D63AD"/>
    <w:rsid w:val="001E1235"/>
    <w:rsid w:val="001E57F4"/>
    <w:rsid w:val="001E6B91"/>
    <w:rsid w:val="001E6DDF"/>
    <w:rsid w:val="001E7084"/>
    <w:rsid w:val="001F081A"/>
    <w:rsid w:val="001F0D52"/>
    <w:rsid w:val="001F22C3"/>
    <w:rsid w:val="001F345B"/>
    <w:rsid w:val="001F4B4B"/>
    <w:rsid w:val="002037C6"/>
    <w:rsid w:val="0020434A"/>
    <w:rsid w:val="00204D56"/>
    <w:rsid w:val="002079A8"/>
    <w:rsid w:val="002101C2"/>
    <w:rsid w:val="00213B65"/>
    <w:rsid w:val="00215258"/>
    <w:rsid w:val="00217BE8"/>
    <w:rsid w:val="00221AAE"/>
    <w:rsid w:val="00222237"/>
    <w:rsid w:val="0022230F"/>
    <w:rsid w:val="0022258E"/>
    <w:rsid w:val="002307C3"/>
    <w:rsid w:val="00231A2D"/>
    <w:rsid w:val="00232F78"/>
    <w:rsid w:val="002332B3"/>
    <w:rsid w:val="002335C9"/>
    <w:rsid w:val="002346F7"/>
    <w:rsid w:val="0023617B"/>
    <w:rsid w:val="00236F49"/>
    <w:rsid w:val="0024001D"/>
    <w:rsid w:val="00241568"/>
    <w:rsid w:val="00242F3D"/>
    <w:rsid w:val="00242FCE"/>
    <w:rsid w:val="002442B4"/>
    <w:rsid w:val="00245483"/>
    <w:rsid w:val="00247139"/>
    <w:rsid w:val="0024789C"/>
    <w:rsid w:val="00251279"/>
    <w:rsid w:val="00253538"/>
    <w:rsid w:val="00253ADA"/>
    <w:rsid w:val="00254095"/>
    <w:rsid w:val="00255BB4"/>
    <w:rsid w:val="00262272"/>
    <w:rsid w:val="00264B4B"/>
    <w:rsid w:val="002669FE"/>
    <w:rsid w:val="00267D27"/>
    <w:rsid w:val="00270F9F"/>
    <w:rsid w:val="0027401C"/>
    <w:rsid w:val="00283AE2"/>
    <w:rsid w:val="00284922"/>
    <w:rsid w:val="002849C6"/>
    <w:rsid w:val="00284F9B"/>
    <w:rsid w:val="002863FD"/>
    <w:rsid w:val="00290BE2"/>
    <w:rsid w:val="002915CC"/>
    <w:rsid w:val="00292AD7"/>
    <w:rsid w:val="00295099"/>
    <w:rsid w:val="002A0696"/>
    <w:rsid w:val="002A0FF8"/>
    <w:rsid w:val="002A3CB9"/>
    <w:rsid w:val="002A469C"/>
    <w:rsid w:val="002A692E"/>
    <w:rsid w:val="002A6FB4"/>
    <w:rsid w:val="002A79F5"/>
    <w:rsid w:val="002B5498"/>
    <w:rsid w:val="002B6813"/>
    <w:rsid w:val="002C0F4A"/>
    <w:rsid w:val="002C206D"/>
    <w:rsid w:val="002D09E9"/>
    <w:rsid w:val="002D441D"/>
    <w:rsid w:val="002E13CF"/>
    <w:rsid w:val="002E3520"/>
    <w:rsid w:val="002E538D"/>
    <w:rsid w:val="002E780A"/>
    <w:rsid w:val="002E7EC5"/>
    <w:rsid w:val="002F0867"/>
    <w:rsid w:val="002F2A4D"/>
    <w:rsid w:val="002F71D9"/>
    <w:rsid w:val="00304441"/>
    <w:rsid w:val="003045F0"/>
    <w:rsid w:val="0030494D"/>
    <w:rsid w:val="00307E29"/>
    <w:rsid w:val="00311F16"/>
    <w:rsid w:val="003126D1"/>
    <w:rsid w:val="0031281E"/>
    <w:rsid w:val="00312F15"/>
    <w:rsid w:val="00313B26"/>
    <w:rsid w:val="00314253"/>
    <w:rsid w:val="003159E0"/>
    <w:rsid w:val="00317142"/>
    <w:rsid w:val="0031790E"/>
    <w:rsid w:val="00317932"/>
    <w:rsid w:val="00317E21"/>
    <w:rsid w:val="003257C8"/>
    <w:rsid w:val="0032728F"/>
    <w:rsid w:val="0033288C"/>
    <w:rsid w:val="00337792"/>
    <w:rsid w:val="00340D9B"/>
    <w:rsid w:val="00340DA6"/>
    <w:rsid w:val="003414AC"/>
    <w:rsid w:val="00342CB7"/>
    <w:rsid w:val="003441CA"/>
    <w:rsid w:val="00346BE4"/>
    <w:rsid w:val="00347781"/>
    <w:rsid w:val="00355389"/>
    <w:rsid w:val="0036133B"/>
    <w:rsid w:val="00361AB0"/>
    <w:rsid w:val="00362525"/>
    <w:rsid w:val="003628FC"/>
    <w:rsid w:val="00362A45"/>
    <w:rsid w:val="003638F8"/>
    <w:rsid w:val="00363B18"/>
    <w:rsid w:val="00366968"/>
    <w:rsid w:val="00372F74"/>
    <w:rsid w:val="00375152"/>
    <w:rsid w:val="003853CE"/>
    <w:rsid w:val="00385E8B"/>
    <w:rsid w:val="003911D2"/>
    <w:rsid w:val="00391D78"/>
    <w:rsid w:val="003947C0"/>
    <w:rsid w:val="00396283"/>
    <w:rsid w:val="003A25A5"/>
    <w:rsid w:val="003A60DE"/>
    <w:rsid w:val="003B1263"/>
    <w:rsid w:val="003B57E4"/>
    <w:rsid w:val="003B7831"/>
    <w:rsid w:val="003B7D1D"/>
    <w:rsid w:val="003C302D"/>
    <w:rsid w:val="003C39C9"/>
    <w:rsid w:val="003C5CB6"/>
    <w:rsid w:val="003C788D"/>
    <w:rsid w:val="003C7EC9"/>
    <w:rsid w:val="003D79F6"/>
    <w:rsid w:val="003E24BA"/>
    <w:rsid w:val="003E7AFC"/>
    <w:rsid w:val="003E7E9A"/>
    <w:rsid w:val="003F42CC"/>
    <w:rsid w:val="003F468F"/>
    <w:rsid w:val="003F4BA8"/>
    <w:rsid w:val="003F66E1"/>
    <w:rsid w:val="00402BEE"/>
    <w:rsid w:val="00404E62"/>
    <w:rsid w:val="00406FB6"/>
    <w:rsid w:val="0041089B"/>
    <w:rsid w:val="004111A9"/>
    <w:rsid w:val="00411255"/>
    <w:rsid w:val="00414C45"/>
    <w:rsid w:val="00417661"/>
    <w:rsid w:val="00423797"/>
    <w:rsid w:val="00424DF1"/>
    <w:rsid w:val="004262D1"/>
    <w:rsid w:val="00431054"/>
    <w:rsid w:val="00431F7A"/>
    <w:rsid w:val="00433AC0"/>
    <w:rsid w:val="0043401D"/>
    <w:rsid w:val="00434CA5"/>
    <w:rsid w:val="00435747"/>
    <w:rsid w:val="004379F8"/>
    <w:rsid w:val="0044073E"/>
    <w:rsid w:val="00443919"/>
    <w:rsid w:val="0044688D"/>
    <w:rsid w:val="004513F5"/>
    <w:rsid w:val="0045215C"/>
    <w:rsid w:val="00453850"/>
    <w:rsid w:val="00454087"/>
    <w:rsid w:val="00454D31"/>
    <w:rsid w:val="00455AA4"/>
    <w:rsid w:val="00456B53"/>
    <w:rsid w:val="00456CC5"/>
    <w:rsid w:val="00460861"/>
    <w:rsid w:val="00460B9F"/>
    <w:rsid w:val="004621C7"/>
    <w:rsid w:val="00463A72"/>
    <w:rsid w:val="004674CA"/>
    <w:rsid w:val="004705E5"/>
    <w:rsid w:val="00470A9F"/>
    <w:rsid w:val="00471AD4"/>
    <w:rsid w:val="00472DFA"/>
    <w:rsid w:val="00472F46"/>
    <w:rsid w:val="0047358B"/>
    <w:rsid w:val="00474ABE"/>
    <w:rsid w:val="00476D97"/>
    <w:rsid w:val="00483A6B"/>
    <w:rsid w:val="00485C61"/>
    <w:rsid w:val="00490E89"/>
    <w:rsid w:val="00491799"/>
    <w:rsid w:val="0049319A"/>
    <w:rsid w:val="0049599D"/>
    <w:rsid w:val="004A7822"/>
    <w:rsid w:val="004A787A"/>
    <w:rsid w:val="004A7C0C"/>
    <w:rsid w:val="004B0AB7"/>
    <w:rsid w:val="004B5D80"/>
    <w:rsid w:val="004C1C96"/>
    <w:rsid w:val="004C2D31"/>
    <w:rsid w:val="004C31C9"/>
    <w:rsid w:val="004C3C35"/>
    <w:rsid w:val="004C440A"/>
    <w:rsid w:val="004D03D2"/>
    <w:rsid w:val="004D2493"/>
    <w:rsid w:val="004D257D"/>
    <w:rsid w:val="004D3BF9"/>
    <w:rsid w:val="004D5917"/>
    <w:rsid w:val="004D7F87"/>
    <w:rsid w:val="004E04D5"/>
    <w:rsid w:val="004E0E33"/>
    <w:rsid w:val="004E2CD4"/>
    <w:rsid w:val="004E468E"/>
    <w:rsid w:val="004E50C3"/>
    <w:rsid w:val="004E583C"/>
    <w:rsid w:val="004E6C61"/>
    <w:rsid w:val="004F1AFF"/>
    <w:rsid w:val="004F2432"/>
    <w:rsid w:val="004F4668"/>
    <w:rsid w:val="004F507D"/>
    <w:rsid w:val="004F7516"/>
    <w:rsid w:val="004F7537"/>
    <w:rsid w:val="0050193F"/>
    <w:rsid w:val="00504A9E"/>
    <w:rsid w:val="00510955"/>
    <w:rsid w:val="00510994"/>
    <w:rsid w:val="005112C0"/>
    <w:rsid w:val="00512AFA"/>
    <w:rsid w:val="00515E4A"/>
    <w:rsid w:val="00515F33"/>
    <w:rsid w:val="00517780"/>
    <w:rsid w:val="0052426C"/>
    <w:rsid w:val="00524BC7"/>
    <w:rsid w:val="00527538"/>
    <w:rsid w:val="005275C8"/>
    <w:rsid w:val="005311BA"/>
    <w:rsid w:val="00531FFE"/>
    <w:rsid w:val="00532877"/>
    <w:rsid w:val="00533529"/>
    <w:rsid w:val="00534178"/>
    <w:rsid w:val="00535AAB"/>
    <w:rsid w:val="00542937"/>
    <w:rsid w:val="005434D9"/>
    <w:rsid w:val="00543654"/>
    <w:rsid w:val="00544279"/>
    <w:rsid w:val="0054500F"/>
    <w:rsid w:val="0054605C"/>
    <w:rsid w:val="005474F2"/>
    <w:rsid w:val="00550B03"/>
    <w:rsid w:val="00551226"/>
    <w:rsid w:val="00552665"/>
    <w:rsid w:val="00555409"/>
    <w:rsid w:val="00555D39"/>
    <w:rsid w:val="00556F9A"/>
    <w:rsid w:val="0056478D"/>
    <w:rsid w:val="00564EDB"/>
    <w:rsid w:val="00572967"/>
    <w:rsid w:val="00572C2C"/>
    <w:rsid w:val="00576343"/>
    <w:rsid w:val="00576C85"/>
    <w:rsid w:val="00577CC1"/>
    <w:rsid w:val="00582570"/>
    <w:rsid w:val="005842E4"/>
    <w:rsid w:val="005844B3"/>
    <w:rsid w:val="00585598"/>
    <w:rsid w:val="00586CD5"/>
    <w:rsid w:val="00586EEF"/>
    <w:rsid w:val="005871EA"/>
    <w:rsid w:val="00587393"/>
    <w:rsid w:val="00587C9D"/>
    <w:rsid w:val="00591898"/>
    <w:rsid w:val="00591FCB"/>
    <w:rsid w:val="00593BE8"/>
    <w:rsid w:val="0059426C"/>
    <w:rsid w:val="00594A9B"/>
    <w:rsid w:val="00594D3C"/>
    <w:rsid w:val="005A403D"/>
    <w:rsid w:val="005A4DE6"/>
    <w:rsid w:val="005A5297"/>
    <w:rsid w:val="005A73A5"/>
    <w:rsid w:val="005A73B3"/>
    <w:rsid w:val="005B0851"/>
    <w:rsid w:val="005B4A8C"/>
    <w:rsid w:val="005B6EA4"/>
    <w:rsid w:val="005C5915"/>
    <w:rsid w:val="005C5D84"/>
    <w:rsid w:val="005D066A"/>
    <w:rsid w:val="005D2B56"/>
    <w:rsid w:val="005D2CC3"/>
    <w:rsid w:val="005D2F87"/>
    <w:rsid w:val="005D4934"/>
    <w:rsid w:val="005D68AB"/>
    <w:rsid w:val="005E1604"/>
    <w:rsid w:val="005E3BBF"/>
    <w:rsid w:val="005E67FE"/>
    <w:rsid w:val="005F1A60"/>
    <w:rsid w:val="005F5B55"/>
    <w:rsid w:val="00600B44"/>
    <w:rsid w:val="00601B72"/>
    <w:rsid w:val="00603D39"/>
    <w:rsid w:val="00605311"/>
    <w:rsid w:val="006054C9"/>
    <w:rsid w:val="00605ABC"/>
    <w:rsid w:val="0060684D"/>
    <w:rsid w:val="00612629"/>
    <w:rsid w:val="006154C6"/>
    <w:rsid w:val="00617358"/>
    <w:rsid w:val="006178E9"/>
    <w:rsid w:val="00617DDA"/>
    <w:rsid w:val="006227E3"/>
    <w:rsid w:val="006275ED"/>
    <w:rsid w:val="00627E5B"/>
    <w:rsid w:val="006337CD"/>
    <w:rsid w:val="00634FED"/>
    <w:rsid w:val="00635E08"/>
    <w:rsid w:val="00637DE5"/>
    <w:rsid w:val="00643DE2"/>
    <w:rsid w:val="0064445E"/>
    <w:rsid w:val="00646D45"/>
    <w:rsid w:val="00651D37"/>
    <w:rsid w:val="00654CE3"/>
    <w:rsid w:val="00654E82"/>
    <w:rsid w:val="00657C8B"/>
    <w:rsid w:val="006651F8"/>
    <w:rsid w:val="006653D3"/>
    <w:rsid w:val="00666EC1"/>
    <w:rsid w:val="00667118"/>
    <w:rsid w:val="00667F5F"/>
    <w:rsid w:val="00671C49"/>
    <w:rsid w:val="0067322C"/>
    <w:rsid w:val="00676019"/>
    <w:rsid w:val="006761C7"/>
    <w:rsid w:val="00680384"/>
    <w:rsid w:val="006842FD"/>
    <w:rsid w:val="00691102"/>
    <w:rsid w:val="00691ED3"/>
    <w:rsid w:val="00693F95"/>
    <w:rsid w:val="006946F8"/>
    <w:rsid w:val="006A0262"/>
    <w:rsid w:val="006A2119"/>
    <w:rsid w:val="006A4B75"/>
    <w:rsid w:val="006A5BEB"/>
    <w:rsid w:val="006B0967"/>
    <w:rsid w:val="006B0B35"/>
    <w:rsid w:val="006B12E2"/>
    <w:rsid w:val="006B168D"/>
    <w:rsid w:val="006B1A4D"/>
    <w:rsid w:val="006B3A1D"/>
    <w:rsid w:val="006B47E8"/>
    <w:rsid w:val="006B6DA4"/>
    <w:rsid w:val="006C09F3"/>
    <w:rsid w:val="006C0F92"/>
    <w:rsid w:val="006C530E"/>
    <w:rsid w:val="006C5B1D"/>
    <w:rsid w:val="006C5F72"/>
    <w:rsid w:val="006C6594"/>
    <w:rsid w:val="006D57D5"/>
    <w:rsid w:val="006D79FF"/>
    <w:rsid w:val="006E480D"/>
    <w:rsid w:val="006E7811"/>
    <w:rsid w:val="006F11ED"/>
    <w:rsid w:val="006F194D"/>
    <w:rsid w:val="006F37A5"/>
    <w:rsid w:val="006F4D14"/>
    <w:rsid w:val="006F6143"/>
    <w:rsid w:val="006F692E"/>
    <w:rsid w:val="00705820"/>
    <w:rsid w:val="00705C5E"/>
    <w:rsid w:val="00706317"/>
    <w:rsid w:val="0071244D"/>
    <w:rsid w:val="0071357D"/>
    <w:rsid w:val="0071772F"/>
    <w:rsid w:val="00717EA7"/>
    <w:rsid w:val="00721CD6"/>
    <w:rsid w:val="007303A7"/>
    <w:rsid w:val="007369FB"/>
    <w:rsid w:val="00736FFE"/>
    <w:rsid w:val="007402CE"/>
    <w:rsid w:val="00747289"/>
    <w:rsid w:val="00750E85"/>
    <w:rsid w:val="00751218"/>
    <w:rsid w:val="00754A7F"/>
    <w:rsid w:val="00755D1A"/>
    <w:rsid w:val="007566BC"/>
    <w:rsid w:val="00756F88"/>
    <w:rsid w:val="00766FD1"/>
    <w:rsid w:val="007710C9"/>
    <w:rsid w:val="00771CF4"/>
    <w:rsid w:val="00771D7D"/>
    <w:rsid w:val="00774920"/>
    <w:rsid w:val="00774A68"/>
    <w:rsid w:val="00781C3D"/>
    <w:rsid w:val="00784EF8"/>
    <w:rsid w:val="007851E2"/>
    <w:rsid w:val="007909E5"/>
    <w:rsid w:val="00792D76"/>
    <w:rsid w:val="00796C2D"/>
    <w:rsid w:val="00797215"/>
    <w:rsid w:val="007A0776"/>
    <w:rsid w:val="007A34A6"/>
    <w:rsid w:val="007A432A"/>
    <w:rsid w:val="007A6ADA"/>
    <w:rsid w:val="007B1878"/>
    <w:rsid w:val="007B5972"/>
    <w:rsid w:val="007B625F"/>
    <w:rsid w:val="007C6D8B"/>
    <w:rsid w:val="007D175C"/>
    <w:rsid w:val="007D26FD"/>
    <w:rsid w:val="007D3438"/>
    <w:rsid w:val="007D3CDE"/>
    <w:rsid w:val="007D655D"/>
    <w:rsid w:val="007D72E6"/>
    <w:rsid w:val="007E0CCE"/>
    <w:rsid w:val="007E0CDC"/>
    <w:rsid w:val="007E0F59"/>
    <w:rsid w:val="007E23C4"/>
    <w:rsid w:val="007E39E6"/>
    <w:rsid w:val="007E6071"/>
    <w:rsid w:val="007E6AA2"/>
    <w:rsid w:val="007E71BD"/>
    <w:rsid w:val="007F0A9E"/>
    <w:rsid w:val="007F2386"/>
    <w:rsid w:val="007F2B45"/>
    <w:rsid w:val="007F3590"/>
    <w:rsid w:val="007F3A7D"/>
    <w:rsid w:val="007F7DA4"/>
    <w:rsid w:val="00803009"/>
    <w:rsid w:val="0080369A"/>
    <w:rsid w:val="008040C4"/>
    <w:rsid w:val="00804148"/>
    <w:rsid w:val="00805233"/>
    <w:rsid w:val="008056BA"/>
    <w:rsid w:val="00814D18"/>
    <w:rsid w:val="00815E2E"/>
    <w:rsid w:val="0081642E"/>
    <w:rsid w:val="00816E86"/>
    <w:rsid w:val="00820F24"/>
    <w:rsid w:val="00824456"/>
    <w:rsid w:val="00827B55"/>
    <w:rsid w:val="00834418"/>
    <w:rsid w:val="00835BAA"/>
    <w:rsid w:val="008361C9"/>
    <w:rsid w:val="008363E1"/>
    <w:rsid w:val="00836B2F"/>
    <w:rsid w:val="00837B4B"/>
    <w:rsid w:val="008423F6"/>
    <w:rsid w:val="00846FF2"/>
    <w:rsid w:val="008474A3"/>
    <w:rsid w:val="00847977"/>
    <w:rsid w:val="00850340"/>
    <w:rsid w:val="008510F8"/>
    <w:rsid w:val="00852DD7"/>
    <w:rsid w:val="00854B80"/>
    <w:rsid w:val="008567D5"/>
    <w:rsid w:val="00861064"/>
    <w:rsid w:val="0086108D"/>
    <w:rsid w:val="00861F75"/>
    <w:rsid w:val="00866A4F"/>
    <w:rsid w:val="00866F9E"/>
    <w:rsid w:val="008713A0"/>
    <w:rsid w:val="00872905"/>
    <w:rsid w:val="0087354B"/>
    <w:rsid w:val="00874446"/>
    <w:rsid w:val="008802BF"/>
    <w:rsid w:val="00882B2D"/>
    <w:rsid w:val="00885331"/>
    <w:rsid w:val="00890BCB"/>
    <w:rsid w:val="008920FF"/>
    <w:rsid w:val="00896556"/>
    <w:rsid w:val="00897D02"/>
    <w:rsid w:val="008A5B7E"/>
    <w:rsid w:val="008A68DA"/>
    <w:rsid w:val="008B2118"/>
    <w:rsid w:val="008B4349"/>
    <w:rsid w:val="008B45E4"/>
    <w:rsid w:val="008B7AB4"/>
    <w:rsid w:val="008B7E6F"/>
    <w:rsid w:val="008C1BBD"/>
    <w:rsid w:val="008C3A79"/>
    <w:rsid w:val="008C47F7"/>
    <w:rsid w:val="008D2440"/>
    <w:rsid w:val="008D58A4"/>
    <w:rsid w:val="008D5B2B"/>
    <w:rsid w:val="008D65A7"/>
    <w:rsid w:val="008D78F9"/>
    <w:rsid w:val="008D7D11"/>
    <w:rsid w:val="008E111C"/>
    <w:rsid w:val="008E3CD1"/>
    <w:rsid w:val="009023E0"/>
    <w:rsid w:val="00902EF9"/>
    <w:rsid w:val="0090667F"/>
    <w:rsid w:val="009116FA"/>
    <w:rsid w:val="00912D3B"/>
    <w:rsid w:val="009160F3"/>
    <w:rsid w:val="009201A6"/>
    <w:rsid w:val="00921DFF"/>
    <w:rsid w:val="00922782"/>
    <w:rsid w:val="00924F00"/>
    <w:rsid w:val="00925AEF"/>
    <w:rsid w:val="009275C2"/>
    <w:rsid w:val="009347CE"/>
    <w:rsid w:val="009352B3"/>
    <w:rsid w:val="009408C2"/>
    <w:rsid w:val="009425A4"/>
    <w:rsid w:val="009435AC"/>
    <w:rsid w:val="00945F3C"/>
    <w:rsid w:val="0095181C"/>
    <w:rsid w:val="00952EAC"/>
    <w:rsid w:val="00953D16"/>
    <w:rsid w:val="00956793"/>
    <w:rsid w:val="0095793D"/>
    <w:rsid w:val="00961D40"/>
    <w:rsid w:val="00963D36"/>
    <w:rsid w:val="00964554"/>
    <w:rsid w:val="00965CDD"/>
    <w:rsid w:val="00965D42"/>
    <w:rsid w:val="00966130"/>
    <w:rsid w:val="009718BE"/>
    <w:rsid w:val="00975C88"/>
    <w:rsid w:val="00977EDA"/>
    <w:rsid w:val="00980DDF"/>
    <w:rsid w:val="009813D1"/>
    <w:rsid w:val="009828E7"/>
    <w:rsid w:val="00983FAB"/>
    <w:rsid w:val="0099054D"/>
    <w:rsid w:val="00994787"/>
    <w:rsid w:val="00997DD1"/>
    <w:rsid w:val="009A3459"/>
    <w:rsid w:val="009A4E08"/>
    <w:rsid w:val="009A5387"/>
    <w:rsid w:val="009A67C0"/>
    <w:rsid w:val="009A6A9A"/>
    <w:rsid w:val="009B0760"/>
    <w:rsid w:val="009B1273"/>
    <w:rsid w:val="009B1855"/>
    <w:rsid w:val="009B2DCD"/>
    <w:rsid w:val="009B395E"/>
    <w:rsid w:val="009B4E2B"/>
    <w:rsid w:val="009C5B1B"/>
    <w:rsid w:val="009C6802"/>
    <w:rsid w:val="009C7F9C"/>
    <w:rsid w:val="009D2F1D"/>
    <w:rsid w:val="009D4E5D"/>
    <w:rsid w:val="009D53A5"/>
    <w:rsid w:val="009D6832"/>
    <w:rsid w:val="009D7B4D"/>
    <w:rsid w:val="009E1589"/>
    <w:rsid w:val="009E3F1B"/>
    <w:rsid w:val="009E4DEE"/>
    <w:rsid w:val="009E5A84"/>
    <w:rsid w:val="009F1573"/>
    <w:rsid w:val="009F24F1"/>
    <w:rsid w:val="009F324B"/>
    <w:rsid w:val="009F67CB"/>
    <w:rsid w:val="00A015F9"/>
    <w:rsid w:val="00A02B6C"/>
    <w:rsid w:val="00A03F01"/>
    <w:rsid w:val="00A117BE"/>
    <w:rsid w:val="00A16A41"/>
    <w:rsid w:val="00A22771"/>
    <w:rsid w:val="00A22EB5"/>
    <w:rsid w:val="00A232D2"/>
    <w:rsid w:val="00A23469"/>
    <w:rsid w:val="00A266EC"/>
    <w:rsid w:val="00A34425"/>
    <w:rsid w:val="00A34531"/>
    <w:rsid w:val="00A365BF"/>
    <w:rsid w:val="00A40D01"/>
    <w:rsid w:val="00A4152E"/>
    <w:rsid w:val="00A450EF"/>
    <w:rsid w:val="00A511BD"/>
    <w:rsid w:val="00A54C9E"/>
    <w:rsid w:val="00A558AA"/>
    <w:rsid w:val="00A57669"/>
    <w:rsid w:val="00A603EE"/>
    <w:rsid w:val="00A63E2A"/>
    <w:rsid w:val="00A6730B"/>
    <w:rsid w:val="00A7019D"/>
    <w:rsid w:val="00A70DDA"/>
    <w:rsid w:val="00A70F87"/>
    <w:rsid w:val="00A71BAD"/>
    <w:rsid w:val="00A74529"/>
    <w:rsid w:val="00A75554"/>
    <w:rsid w:val="00A76271"/>
    <w:rsid w:val="00A77879"/>
    <w:rsid w:val="00A814DF"/>
    <w:rsid w:val="00A828A1"/>
    <w:rsid w:val="00A85582"/>
    <w:rsid w:val="00A91F73"/>
    <w:rsid w:val="00A94A99"/>
    <w:rsid w:val="00A97B9C"/>
    <w:rsid w:val="00AA2CEB"/>
    <w:rsid w:val="00AA5DAE"/>
    <w:rsid w:val="00AA7BDC"/>
    <w:rsid w:val="00AB3681"/>
    <w:rsid w:val="00AB40ED"/>
    <w:rsid w:val="00AB582A"/>
    <w:rsid w:val="00AC3A72"/>
    <w:rsid w:val="00AC5C74"/>
    <w:rsid w:val="00AC7168"/>
    <w:rsid w:val="00AD1A0B"/>
    <w:rsid w:val="00AD2747"/>
    <w:rsid w:val="00AD368A"/>
    <w:rsid w:val="00AD3C67"/>
    <w:rsid w:val="00AD44A7"/>
    <w:rsid w:val="00AD534A"/>
    <w:rsid w:val="00AD70A0"/>
    <w:rsid w:val="00AE062B"/>
    <w:rsid w:val="00AE1B1B"/>
    <w:rsid w:val="00AE1BA0"/>
    <w:rsid w:val="00AE2D20"/>
    <w:rsid w:val="00AE3378"/>
    <w:rsid w:val="00AE79B7"/>
    <w:rsid w:val="00AF18D3"/>
    <w:rsid w:val="00AF2551"/>
    <w:rsid w:val="00AF39FD"/>
    <w:rsid w:val="00AF4878"/>
    <w:rsid w:val="00AF5E89"/>
    <w:rsid w:val="00AF7057"/>
    <w:rsid w:val="00B00D1B"/>
    <w:rsid w:val="00B00E8E"/>
    <w:rsid w:val="00B013DC"/>
    <w:rsid w:val="00B02F4F"/>
    <w:rsid w:val="00B061DC"/>
    <w:rsid w:val="00B07065"/>
    <w:rsid w:val="00B0710C"/>
    <w:rsid w:val="00B1777C"/>
    <w:rsid w:val="00B2188D"/>
    <w:rsid w:val="00B21BF0"/>
    <w:rsid w:val="00B245CB"/>
    <w:rsid w:val="00B25A41"/>
    <w:rsid w:val="00B25AA7"/>
    <w:rsid w:val="00B26DCE"/>
    <w:rsid w:val="00B325A8"/>
    <w:rsid w:val="00B33048"/>
    <w:rsid w:val="00B349D6"/>
    <w:rsid w:val="00B362F5"/>
    <w:rsid w:val="00B40D4B"/>
    <w:rsid w:val="00B43748"/>
    <w:rsid w:val="00B4493F"/>
    <w:rsid w:val="00B45BBB"/>
    <w:rsid w:val="00B45E15"/>
    <w:rsid w:val="00B477B3"/>
    <w:rsid w:val="00B510ED"/>
    <w:rsid w:val="00B52CCF"/>
    <w:rsid w:val="00B54F08"/>
    <w:rsid w:val="00B561A2"/>
    <w:rsid w:val="00B57E87"/>
    <w:rsid w:val="00B61465"/>
    <w:rsid w:val="00B647C5"/>
    <w:rsid w:val="00B666ED"/>
    <w:rsid w:val="00B66AF9"/>
    <w:rsid w:val="00B71F55"/>
    <w:rsid w:val="00B77412"/>
    <w:rsid w:val="00B77A5D"/>
    <w:rsid w:val="00B77C31"/>
    <w:rsid w:val="00B77C52"/>
    <w:rsid w:val="00B84D55"/>
    <w:rsid w:val="00B851BC"/>
    <w:rsid w:val="00B9476E"/>
    <w:rsid w:val="00B96651"/>
    <w:rsid w:val="00BA1084"/>
    <w:rsid w:val="00BA1104"/>
    <w:rsid w:val="00BA118E"/>
    <w:rsid w:val="00BA1C12"/>
    <w:rsid w:val="00BA1F1D"/>
    <w:rsid w:val="00BA2A36"/>
    <w:rsid w:val="00BA5826"/>
    <w:rsid w:val="00BA5F89"/>
    <w:rsid w:val="00BA6E21"/>
    <w:rsid w:val="00BA7C9F"/>
    <w:rsid w:val="00BB37CF"/>
    <w:rsid w:val="00BB44FA"/>
    <w:rsid w:val="00BB5849"/>
    <w:rsid w:val="00BB6459"/>
    <w:rsid w:val="00BC0A44"/>
    <w:rsid w:val="00BC0D2A"/>
    <w:rsid w:val="00BC2197"/>
    <w:rsid w:val="00BC56DE"/>
    <w:rsid w:val="00BC5F2B"/>
    <w:rsid w:val="00BC7AB1"/>
    <w:rsid w:val="00BD01D9"/>
    <w:rsid w:val="00BD3A60"/>
    <w:rsid w:val="00BD5D36"/>
    <w:rsid w:val="00BD76C3"/>
    <w:rsid w:val="00BE3282"/>
    <w:rsid w:val="00BE5212"/>
    <w:rsid w:val="00BE57DC"/>
    <w:rsid w:val="00BE5B9F"/>
    <w:rsid w:val="00BF0F38"/>
    <w:rsid w:val="00BF2CA5"/>
    <w:rsid w:val="00C00BDE"/>
    <w:rsid w:val="00C07DA3"/>
    <w:rsid w:val="00C1048C"/>
    <w:rsid w:val="00C117AC"/>
    <w:rsid w:val="00C163E6"/>
    <w:rsid w:val="00C20639"/>
    <w:rsid w:val="00C22319"/>
    <w:rsid w:val="00C24755"/>
    <w:rsid w:val="00C31D9A"/>
    <w:rsid w:val="00C35BA0"/>
    <w:rsid w:val="00C37E18"/>
    <w:rsid w:val="00C41AB6"/>
    <w:rsid w:val="00C443D9"/>
    <w:rsid w:val="00C4496C"/>
    <w:rsid w:val="00C45938"/>
    <w:rsid w:val="00C4728A"/>
    <w:rsid w:val="00C50431"/>
    <w:rsid w:val="00C50AD1"/>
    <w:rsid w:val="00C54FE2"/>
    <w:rsid w:val="00C612F6"/>
    <w:rsid w:val="00C61466"/>
    <w:rsid w:val="00C6177B"/>
    <w:rsid w:val="00C61AB5"/>
    <w:rsid w:val="00C627E4"/>
    <w:rsid w:val="00C63BD6"/>
    <w:rsid w:val="00C66F15"/>
    <w:rsid w:val="00C70114"/>
    <w:rsid w:val="00C70FAA"/>
    <w:rsid w:val="00C729A3"/>
    <w:rsid w:val="00C73C05"/>
    <w:rsid w:val="00C74198"/>
    <w:rsid w:val="00C75D0E"/>
    <w:rsid w:val="00C80718"/>
    <w:rsid w:val="00C812CF"/>
    <w:rsid w:val="00C841EF"/>
    <w:rsid w:val="00C93694"/>
    <w:rsid w:val="00C948C6"/>
    <w:rsid w:val="00CA0234"/>
    <w:rsid w:val="00CA0596"/>
    <w:rsid w:val="00CA3600"/>
    <w:rsid w:val="00CA4D59"/>
    <w:rsid w:val="00CA7687"/>
    <w:rsid w:val="00CA7C2F"/>
    <w:rsid w:val="00CC00D7"/>
    <w:rsid w:val="00CC1AA8"/>
    <w:rsid w:val="00CC2FC2"/>
    <w:rsid w:val="00CC5092"/>
    <w:rsid w:val="00CC71FC"/>
    <w:rsid w:val="00CC7D5D"/>
    <w:rsid w:val="00CD377B"/>
    <w:rsid w:val="00CD5AA7"/>
    <w:rsid w:val="00CD6211"/>
    <w:rsid w:val="00CD6FFB"/>
    <w:rsid w:val="00CE02D8"/>
    <w:rsid w:val="00CE1908"/>
    <w:rsid w:val="00CE249D"/>
    <w:rsid w:val="00CE2AB1"/>
    <w:rsid w:val="00CE426E"/>
    <w:rsid w:val="00CE4D9A"/>
    <w:rsid w:val="00CE6FE4"/>
    <w:rsid w:val="00CE70CC"/>
    <w:rsid w:val="00CE76DA"/>
    <w:rsid w:val="00CE7F93"/>
    <w:rsid w:val="00CF1D11"/>
    <w:rsid w:val="00CF5C84"/>
    <w:rsid w:val="00CF7C00"/>
    <w:rsid w:val="00D034FB"/>
    <w:rsid w:val="00D0448C"/>
    <w:rsid w:val="00D05EB3"/>
    <w:rsid w:val="00D1051F"/>
    <w:rsid w:val="00D114CE"/>
    <w:rsid w:val="00D12316"/>
    <w:rsid w:val="00D12393"/>
    <w:rsid w:val="00D12725"/>
    <w:rsid w:val="00D14DB7"/>
    <w:rsid w:val="00D15F7D"/>
    <w:rsid w:val="00D1766E"/>
    <w:rsid w:val="00D20532"/>
    <w:rsid w:val="00D212F2"/>
    <w:rsid w:val="00D21676"/>
    <w:rsid w:val="00D21E22"/>
    <w:rsid w:val="00D21F57"/>
    <w:rsid w:val="00D2274D"/>
    <w:rsid w:val="00D25243"/>
    <w:rsid w:val="00D30C32"/>
    <w:rsid w:val="00D3207D"/>
    <w:rsid w:val="00D325E5"/>
    <w:rsid w:val="00D32F25"/>
    <w:rsid w:val="00D333FC"/>
    <w:rsid w:val="00D34A1E"/>
    <w:rsid w:val="00D41FC3"/>
    <w:rsid w:val="00D44A76"/>
    <w:rsid w:val="00D460AA"/>
    <w:rsid w:val="00D4630D"/>
    <w:rsid w:val="00D55A99"/>
    <w:rsid w:val="00D574B1"/>
    <w:rsid w:val="00D6236B"/>
    <w:rsid w:val="00D6793C"/>
    <w:rsid w:val="00D71F34"/>
    <w:rsid w:val="00D746E1"/>
    <w:rsid w:val="00D752A9"/>
    <w:rsid w:val="00D7611D"/>
    <w:rsid w:val="00D76FBB"/>
    <w:rsid w:val="00D774E8"/>
    <w:rsid w:val="00D800B9"/>
    <w:rsid w:val="00D83B1C"/>
    <w:rsid w:val="00D85579"/>
    <w:rsid w:val="00D90464"/>
    <w:rsid w:val="00D90AC4"/>
    <w:rsid w:val="00D948FE"/>
    <w:rsid w:val="00DA1017"/>
    <w:rsid w:val="00DA15D4"/>
    <w:rsid w:val="00DA1D4F"/>
    <w:rsid w:val="00DA20AF"/>
    <w:rsid w:val="00DA2368"/>
    <w:rsid w:val="00DA34E3"/>
    <w:rsid w:val="00DA3583"/>
    <w:rsid w:val="00DA3D93"/>
    <w:rsid w:val="00DA519A"/>
    <w:rsid w:val="00DA62E2"/>
    <w:rsid w:val="00DA714D"/>
    <w:rsid w:val="00DA7B86"/>
    <w:rsid w:val="00DB1169"/>
    <w:rsid w:val="00DB22A2"/>
    <w:rsid w:val="00DB71D1"/>
    <w:rsid w:val="00DC0C18"/>
    <w:rsid w:val="00DC2B6D"/>
    <w:rsid w:val="00DD06FE"/>
    <w:rsid w:val="00DD27DC"/>
    <w:rsid w:val="00DD2D78"/>
    <w:rsid w:val="00DD3204"/>
    <w:rsid w:val="00DD3946"/>
    <w:rsid w:val="00DD47BE"/>
    <w:rsid w:val="00DE2C01"/>
    <w:rsid w:val="00DE2EBB"/>
    <w:rsid w:val="00DE344E"/>
    <w:rsid w:val="00DE413F"/>
    <w:rsid w:val="00DE4DA4"/>
    <w:rsid w:val="00DF371D"/>
    <w:rsid w:val="00DF5609"/>
    <w:rsid w:val="00DF6381"/>
    <w:rsid w:val="00DF6B25"/>
    <w:rsid w:val="00DF6C51"/>
    <w:rsid w:val="00DF77F8"/>
    <w:rsid w:val="00E00D01"/>
    <w:rsid w:val="00E018FB"/>
    <w:rsid w:val="00E1003B"/>
    <w:rsid w:val="00E10668"/>
    <w:rsid w:val="00E10BAC"/>
    <w:rsid w:val="00E125C6"/>
    <w:rsid w:val="00E1314D"/>
    <w:rsid w:val="00E1757E"/>
    <w:rsid w:val="00E21107"/>
    <w:rsid w:val="00E21FA6"/>
    <w:rsid w:val="00E23971"/>
    <w:rsid w:val="00E30E5E"/>
    <w:rsid w:val="00E323F4"/>
    <w:rsid w:val="00E32CC5"/>
    <w:rsid w:val="00E33BA9"/>
    <w:rsid w:val="00E40365"/>
    <w:rsid w:val="00E408C7"/>
    <w:rsid w:val="00E40A63"/>
    <w:rsid w:val="00E418E1"/>
    <w:rsid w:val="00E41C9A"/>
    <w:rsid w:val="00E44270"/>
    <w:rsid w:val="00E4445E"/>
    <w:rsid w:val="00E467BA"/>
    <w:rsid w:val="00E47390"/>
    <w:rsid w:val="00E50DBD"/>
    <w:rsid w:val="00E538A9"/>
    <w:rsid w:val="00E60316"/>
    <w:rsid w:val="00E604AD"/>
    <w:rsid w:val="00E62F58"/>
    <w:rsid w:val="00E64CFB"/>
    <w:rsid w:val="00E652BB"/>
    <w:rsid w:val="00E65C4F"/>
    <w:rsid w:val="00E70EB3"/>
    <w:rsid w:val="00E7463A"/>
    <w:rsid w:val="00E74E08"/>
    <w:rsid w:val="00E8023A"/>
    <w:rsid w:val="00E84AE1"/>
    <w:rsid w:val="00E92C47"/>
    <w:rsid w:val="00E92F6A"/>
    <w:rsid w:val="00E95DD6"/>
    <w:rsid w:val="00E95E7D"/>
    <w:rsid w:val="00E962BF"/>
    <w:rsid w:val="00E964E9"/>
    <w:rsid w:val="00E97F9B"/>
    <w:rsid w:val="00EA0E4F"/>
    <w:rsid w:val="00EA1B67"/>
    <w:rsid w:val="00EA3356"/>
    <w:rsid w:val="00EA3BC3"/>
    <w:rsid w:val="00EB3567"/>
    <w:rsid w:val="00EB3ADB"/>
    <w:rsid w:val="00EB4BF4"/>
    <w:rsid w:val="00EB7E95"/>
    <w:rsid w:val="00EC0E21"/>
    <w:rsid w:val="00EC1FCB"/>
    <w:rsid w:val="00EC259A"/>
    <w:rsid w:val="00EC286F"/>
    <w:rsid w:val="00EC2BB8"/>
    <w:rsid w:val="00EC3E7A"/>
    <w:rsid w:val="00EC4292"/>
    <w:rsid w:val="00EC6ED8"/>
    <w:rsid w:val="00EC7176"/>
    <w:rsid w:val="00ED17BE"/>
    <w:rsid w:val="00ED46B0"/>
    <w:rsid w:val="00ED67FA"/>
    <w:rsid w:val="00EE085D"/>
    <w:rsid w:val="00EE233F"/>
    <w:rsid w:val="00EE2EAE"/>
    <w:rsid w:val="00EE4C40"/>
    <w:rsid w:val="00EE5ED4"/>
    <w:rsid w:val="00EF07E1"/>
    <w:rsid w:val="00EF28DA"/>
    <w:rsid w:val="00F06BED"/>
    <w:rsid w:val="00F06E8A"/>
    <w:rsid w:val="00F0719B"/>
    <w:rsid w:val="00F07DAB"/>
    <w:rsid w:val="00F111E8"/>
    <w:rsid w:val="00F25E84"/>
    <w:rsid w:val="00F26D40"/>
    <w:rsid w:val="00F27FBF"/>
    <w:rsid w:val="00F31735"/>
    <w:rsid w:val="00F32624"/>
    <w:rsid w:val="00F353B9"/>
    <w:rsid w:val="00F368A0"/>
    <w:rsid w:val="00F4160A"/>
    <w:rsid w:val="00F456F1"/>
    <w:rsid w:val="00F46153"/>
    <w:rsid w:val="00F56516"/>
    <w:rsid w:val="00F56908"/>
    <w:rsid w:val="00F5732C"/>
    <w:rsid w:val="00F6138D"/>
    <w:rsid w:val="00F61844"/>
    <w:rsid w:val="00F61F8D"/>
    <w:rsid w:val="00F62B27"/>
    <w:rsid w:val="00F71EAF"/>
    <w:rsid w:val="00F739E7"/>
    <w:rsid w:val="00F746AC"/>
    <w:rsid w:val="00F76B50"/>
    <w:rsid w:val="00F775C1"/>
    <w:rsid w:val="00F77BA0"/>
    <w:rsid w:val="00F855B6"/>
    <w:rsid w:val="00F858F8"/>
    <w:rsid w:val="00F87530"/>
    <w:rsid w:val="00F87FB0"/>
    <w:rsid w:val="00F9015A"/>
    <w:rsid w:val="00F94224"/>
    <w:rsid w:val="00F96EB2"/>
    <w:rsid w:val="00F97721"/>
    <w:rsid w:val="00F97DF7"/>
    <w:rsid w:val="00FA0CC9"/>
    <w:rsid w:val="00FA1360"/>
    <w:rsid w:val="00FA2FC7"/>
    <w:rsid w:val="00FA4054"/>
    <w:rsid w:val="00FA524F"/>
    <w:rsid w:val="00FA5E39"/>
    <w:rsid w:val="00FB4CFF"/>
    <w:rsid w:val="00FB53AB"/>
    <w:rsid w:val="00FB6589"/>
    <w:rsid w:val="00FB749A"/>
    <w:rsid w:val="00FC1683"/>
    <w:rsid w:val="00FC1C37"/>
    <w:rsid w:val="00FC1DA0"/>
    <w:rsid w:val="00FC2849"/>
    <w:rsid w:val="00FC3448"/>
    <w:rsid w:val="00FC45FF"/>
    <w:rsid w:val="00FC4F2D"/>
    <w:rsid w:val="00FC5D1A"/>
    <w:rsid w:val="00FC6ADA"/>
    <w:rsid w:val="00FC6B65"/>
    <w:rsid w:val="00FC7551"/>
    <w:rsid w:val="00FC7CCA"/>
    <w:rsid w:val="00FD0163"/>
    <w:rsid w:val="00FD11F5"/>
    <w:rsid w:val="00FD25C3"/>
    <w:rsid w:val="00FD4B9B"/>
    <w:rsid w:val="00FD52C8"/>
    <w:rsid w:val="00FD55DB"/>
    <w:rsid w:val="00FD5F80"/>
    <w:rsid w:val="00FD6F1B"/>
    <w:rsid w:val="00FE0C6E"/>
    <w:rsid w:val="00FE6FBA"/>
    <w:rsid w:val="00FF0D1C"/>
    <w:rsid w:val="00FF1E12"/>
    <w:rsid w:val="00FF331E"/>
    <w:rsid w:val="00FF4D70"/>
    <w:rsid w:val="00FF606E"/>
    <w:rsid w:val="00FF6DBF"/>
    <w:rsid w:val="038DD44D"/>
    <w:rsid w:val="058D77FD"/>
    <w:rsid w:val="1FB8FB1B"/>
    <w:rsid w:val="204BA02E"/>
    <w:rsid w:val="25E31649"/>
    <w:rsid w:val="28C6C064"/>
    <w:rsid w:val="2B1C587C"/>
    <w:rsid w:val="3718FAFF"/>
    <w:rsid w:val="398237A4"/>
    <w:rsid w:val="3A138F79"/>
    <w:rsid w:val="3B6965AB"/>
    <w:rsid w:val="3EFA8DC0"/>
    <w:rsid w:val="40A3F8D1"/>
    <w:rsid w:val="46683B13"/>
    <w:rsid w:val="47116B57"/>
    <w:rsid w:val="5617F9FE"/>
    <w:rsid w:val="58B33013"/>
    <w:rsid w:val="5AED085B"/>
    <w:rsid w:val="5E1F20FF"/>
    <w:rsid w:val="6BF6EF18"/>
    <w:rsid w:val="6E656C89"/>
    <w:rsid w:val="7594D8AD"/>
    <w:rsid w:val="7A0CBB73"/>
    <w:rsid w:val="7F6F534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6CAF2"/>
  <w15:docId w15:val="{0D220593-0834-4F9D-8EB0-37291F43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7F7"/>
    <w:pPr>
      <w:adjustRightInd w:val="0"/>
    </w:pPr>
    <w:rPr>
      <w:rFonts w:ascii="Arial" w:hAnsi="Arial" w:cs="Calibri"/>
      <w:color w:val="000000" w:themeColor="text1"/>
      <w:szCs w:val="21"/>
    </w:rPr>
  </w:style>
  <w:style w:type="paragraph" w:styleId="Heading1">
    <w:name w:val="heading 1"/>
    <w:basedOn w:val="Normal"/>
    <w:next w:val="Normal"/>
    <w:link w:val="Heading1Char"/>
    <w:uiPriority w:val="9"/>
    <w:qFormat/>
    <w:rsid w:val="0006686D"/>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67322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0F3"/>
    <w:pPr>
      <w:tabs>
        <w:tab w:val="center" w:pos="4513"/>
        <w:tab w:val="right" w:pos="9026"/>
      </w:tabs>
    </w:pPr>
  </w:style>
  <w:style w:type="character" w:customStyle="1" w:styleId="HeaderChar">
    <w:name w:val="Header Char"/>
    <w:basedOn w:val="DefaultParagraphFont"/>
    <w:link w:val="Header"/>
    <w:uiPriority w:val="99"/>
    <w:rsid w:val="009160F3"/>
  </w:style>
  <w:style w:type="paragraph" w:styleId="Footer">
    <w:name w:val="footer"/>
    <w:basedOn w:val="Normal"/>
    <w:link w:val="FooterChar"/>
    <w:uiPriority w:val="99"/>
    <w:unhideWhenUsed/>
    <w:rsid w:val="009160F3"/>
    <w:pPr>
      <w:tabs>
        <w:tab w:val="center" w:pos="4513"/>
        <w:tab w:val="right" w:pos="9026"/>
      </w:tabs>
    </w:pPr>
  </w:style>
  <w:style w:type="character" w:customStyle="1" w:styleId="FooterChar">
    <w:name w:val="Footer Char"/>
    <w:basedOn w:val="DefaultParagraphFont"/>
    <w:link w:val="Footer"/>
    <w:uiPriority w:val="99"/>
    <w:rsid w:val="009160F3"/>
  </w:style>
  <w:style w:type="paragraph" w:styleId="EndnoteText">
    <w:name w:val="endnote text"/>
    <w:basedOn w:val="Normal"/>
    <w:link w:val="EndnoteTextChar"/>
    <w:uiPriority w:val="99"/>
    <w:unhideWhenUsed/>
    <w:rsid w:val="00342CB7"/>
    <w:pPr>
      <w:spacing w:after="80"/>
    </w:pPr>
    <w:rPr>
      <w:sz w:val="16"/>
      <w:szCs w:val="20"/>
    </w:rPr>
  </w:style>
  <w:style w:type="character" w:customStyle="1" w:styleId="EndnoteTextChar">
    <w:name w:val="Endnote Text Char"/>
    <w:link w:val="EndnoteText"/>
    <w:uiPriority w:val="99"/>
    <w:rsid w:val="00342CB7"/>
    <w:rPr>
      <w:rFonts w:ascii="Calibri" w:eastAsia="Calibri" w:hAnsi="Calibri" w:cs="Calibri"/>
      <w:sz w:val="16"/>
      <w:szCs w:val="20"/>
      <w:lang w:val="en-IE" w:eastAsia="en-IE"/>
    </w:rPr>
  </w:style>
  <w:style w:type="paragraph" w:styleId="TOC1">
    <w:name w:val="toc 1"/>
    <w:basedOn w:val="Normal"/>
    <w:next w:val="Normal"/>
    <w:uiPriority w:val="99"/>
    <w:rsid w:val="00BA5826"/>
    <w:pPr>
      <w:tabs>
        <w:tab w:val="right" w:pos="9000"/>
      </w:tabs>
      <w:spacing w:after="120"/>
      <w:ind w:left="851" w:right="851" w:hanging="851"/>
    </w:pPr>
    <w:rPr>
      <w:caps/>
    </w:rPr>
  </w:style>
  <w:style w:type="paragraph" w:styleId="TOC2">
    <w:name w:val="toc 2"/>
    <w:basedOn w:val="TOC1"/>
    <w:next w:val="Normal"/>
    <w:uiPriority w:val="99"/>
    <w:rsid w:val="00BA5826"/>
    <w:pPr>
      <w:ind w:left="1702"/>
    </w:pPr>
    <w:rPr>
      <w:caps w:val="0"/>
    </w:rPr>
  </w:style>
  <w:style w:type="paragraph" w:styleId="TOC3">
    <w:name w:val="toc 3"/>
    <w:basedOn w:val="TOC1"/>
    <w:next w:val="Normal"/>
    <w:uiPriority w:val="99"/>
    <w:rsid w:val="00BA5826"/>
    <w:pPr>
      <w:ind w:left="2552"/>
    </w:pPr>
    <w:rPr>
      <w:caps w:val="0"/>
    </w:rPr>
  </w:style>
  <w:style w:type="paragraph" w:styleId="TOC4">
    <w:name w:val="toc 4"/>
    <w:basedOn w:val="TOC1"/>
    <w:next w:val="Normal"/>
    <w:uiPriority w:val="99"/>
    <w:rsid w:val="00BA5826"/>
    <w:pPr>
      <w:ind w:left="0" w:firstLine="0"/>
    </w:pPr>
    <w:rPr>
      <w:caps w:val="0"/>
    </w:rPr>
  </w:style>
  <w:style w:type="paragraph" w:styleId="TOC5">
    <w:name w:val="toc 5"/>
    <w:basedOn w:val="TOC1"/>
    <w:next w:val="Normal"/>
    <w:uiPriority w:val="99"/>
    <w:rsid w:val="00BA5826"/>
    <w:pPr>
      <w:ind w:firstLine="0"/>
    </w:pPr>
    <w:rPr>
      <w:caps w:val="0"/>
    </w:rPr>
  </w:style>
  <w:style w:type="paragraph" w:styleId="TOC6">
    <w:name w:val="toc 6"/>
    <w:basedOn w:val="TOC1"/>
    <w:next w:val="Normal"/>
    <w:uiPriority w:val="99"/>
    <w:rsid w:val="00BA5826"/>
    <w:pPr>
      <w:ind w:left="1701" w:firstLine="0"/>
    </w:pPr>
    <w:rPr>
      <w:caps w:val="0"/>
    </w:rPr>
  </w:style>
  <w:style w:type="paragraph" w:customStyle="1" w:styleId="Body">
    <w:name w:val="Body"/>
    <w:basedOn w:val="Normal"/>
    <w:uiPriority w:val="99"/>
    <w:rsid w:val="0047358B"/>
    <w:pPr>
      <w:spacing w:after="210"/>
    </w:pPr>
  </w:style>
  <w:style w:type="paragraph" w:styleId="FootnoteText">
    <w:name w:val="footnote text"/>
    <w:basedOn w:val="Normal"/>
    <w:link w:val="FootnoteTextChar"/>
    <w:unhideWhenUsed/>
    <w:rsid w:val="00342CB7"/>
    <w:pPr>
      <w:spacing w:after="80"/>
    </w:pPr>
    <w:rPr>
      <w:sz w:val="16"/>
      <w:szCs w:val="20"/>
    </w:rPr>
  </w:style>
  <w:style w:type="character" w:customStyle="1" w:styleId="FootnoteTextChar">
    <w:name w:val="Footnote Text Char"/>
    <w:link w:val="FootnoteText"/>
    <w:rsid w:val="00342CB7"/>
    <w:rPr>
      <w:rFonts w:ascii="Calibri" w:eastAsia="Calibri" w:hAnsi="Calibri" w:cs="Calibri"/>
      <w:sz w:val="16"/>
      <w:szCs w:val="20"/>
      <w:lang w:val="en-IE" w:eastAsia="en-IE"/>
    </w:rPr>
  </w:style>
  <w:style w:type="character" w:styleId="FootnoteReference">
    <w:name w:val="footnote reference"/>
    <w:unhideWhenUsed/>
    <w:rsid w:val="00524BC7"/>
    <w:rPr>
      <w:vertAlign w:val="superscript"/>
    </w:rPr>
  </w:style>
  <w:style w:type="character" w:styleId="EndnoteReference">
    <w:name w:val="endnote reference"/>
    <w:uiPriority w:val="99"/>
    <w:semiHidden/>
    <w:unhideWhenUsed/>
    <w:rsid w:val="00524BC7"/>
    <w:rPr>
      <w:vertAlign w:val="superscript"/>
    </w:rPr>
  </w:style>
  <w:style w:type="paragraph" w:customStyle="1" w:styleId="Body1">
    <w:name w:val="Body 1"/>
    <w:basedOn w:val="Body"/>
    <w:uiPriority w:val="99"/>
    <w:rsid w:val="0047358B"/>
    <w:pPr>
      <w:ind w:left="850"/>
    </w:pPr>
  </w:style>
  <w:style w:type="paragraph" w:customStyle="1" w:styleId="Level1">
    <w:name w:val="Level 1"/>
    <w:basedOn w:val="Body1"/>
    <w:uiPriority w:val="99"/>
    <w:rsid w:val="0047358B"/>
    <w:pPr>
      <w:numPr>
        <w:numId w:val="4"/>
      </w:numPr>
      <w:outlineLvl w:val="0"/>
    </w:pPr>
  </w:style>
  <w:style w:type="character" w:customStyle="1" w:styleId="Level1asheadingtext">
    <w:name w:val="Level 1 as heading (text)"/>
    <w:uiPriority w:val="99"/>
    <w:rsid w:val="0047358B"/>
    <w:rPr>
      <w:b/>
      <w:bCs/>
      <w:caps/>
    </w:rPr>
  </w:style>
  <w:style w:type="paragraph" w:customStyle="1" w:styleId="Body2">
    <w:name w:val="Body 2"/>
    <w:basedOn w:val="Body"/>
    <w:uiPriority w:val="99"/>
    <w:rsid w:val="0047358B"/>
    <w:pPr>
      <w:ind w:left="850"/>
    </w:pPr>
  </w:style>
  <w:style w:type="paragraph" w:customStyle="1" w:styleId="Level2">
    <w:name w:val="Level 2"/>
    <w:basedOn w:val="Body2"/>
    <w:uiPriority w:val="99"/>
    <w:rsid w:val="0047358B"/>
    <w:pPr>
      <w:numPr>
        <w:ilvl w:val="1"/>
        <w:numId w:val="4"/>
      </w:numPr>
      <w:outlineLvl w:val="1"/>
    </w:pPr>
  </w:style>
  <w:style w:type="character" w:customStyle="1" w:styleId="Level2asheadingtext">
    <w:name w:val="Level 2 as heading (text)"/>
    <w:uiPriority w:val="99"/>
    <w:rsid w:val="0047358B"/>
    <w:rPr>
      <w:b/>
      <w:bCs/>
    </w:rPr>
  </w:style>
  <w:style w:type="paragraph" w:customStyle="1" w:styleId="Body3">
    <w:name w:val="Body 3"/>
    <w:basedOn w:val="Body"/>
    <w:uiPriority w:val="99"/>
    <w:rsid w:val="0047358B"/>
    <w:pPr>
      <w:ind w:left="850"/>
    </w:pPr>
  </w:style>
  <w:style w:type="paragraph" w:customStyle="1" w:styleId="Level3">
    <w:name w:val="Level 3"/>
    <w:basedOn w:val="Body3"/>
    <w:uiPriority w:val="99"/>
    <w:rsid w:val="0047358B"/>
    <w:pPr>
      <w:numPr>
        <w:ilvl w:val="2"/>
        <w:numId w:val="4"/>
      </w:numPr>
      <w:outlineLvl w:val="2"/>
    </w:pPr>
  </w:style>
  <w:style w:type="character" w:customStyle="1" w:styleId="Level3asheadingtext">
    <w:name w:val="Level 3 as heading (text)"/>
    <w:uiPriority w:val="99"/>
    <w:rsid w:val="0047358B"/>
    <w:rPr>
      <w:b/>
      <w:bCs/>
    </w:rPr>
  </w:style>
  <w:style w:type="paragraph" w:customStyle="1" w:styleId="Body4">
    <w:name w:val="Body 4"/>
    <w:basedOn w:val="Body"/>
    <w:uiPriority w:val="99"/>
    <w:rsid w:val="0047358B"/>
    <w:pPr>
      <w:ind w:left="1417"/>
    </w:pPr>
  </w:style>
  <w:style w:type="paragraph" w:customStyle="1" w:styleId="Level4">
    <w:name w:val="Level 4"/>
    <w:basedOn w:val="Body4"/>
    <w:uiPriority w:val="99"/>
    <w:rsid w:val="0047358B"/>
    <w:pPr>
      <w:numPr>
        <w:ilvl w:val="3"/>
        <w:numId w:val="4"/>
      </w:numPr>
      <w:outlineLvl w:val="3"/>
    </w:pPr>
  </w:style>
  <w:style w:type="paragraph" w:customStyle="1" w:styleId="Body5">
    <w:name w:val="Body 5"/>
    <w:basedOn w:val="Body"/>
    <w:uiPriority w:val="99"/>
    <w:rsid w:val="0047358B"/>
    <w:pPr>
      <w:ind w:left="1984"/>
    </w:pPr>
  </w:style>
  <w:style w:type="paragraph" w:customStyle="1" w:styleId="Level5">
    <w:name w:val="Level 5"/>
    <w:basedOn w:val="Body5"/>
    <w:uiPriority w:val="99"/>
    <w:rsid w:val="0047358B"/>
    <w:pPr>
      <w:numPr>
        <w:ilvl w:val="4"/>
        <w:numId w:val="4"/>
      </w:numPr>
      <w:outlineLvl w:val="4"/>
    </w:pPr>
  </w:style>
  <w:style w:type="paragraph" w:customStyle="1" w:styleId="Bullet1">
    <w:name w:val="Bullet 1"/>
    <w:basedOn w:val="Body"/>
    <w:uiPriority w:val="99"/>
    <w:rsid w:val="0047358B"/>
    <w:pPr>
      <w:numPr>
        <w:numId w:val="1"/>
      </w:numPr>
      <w:outlineLvl w:val="0"/>
    </w:pPr>
  </w:style>
  <w:style w:type="paragraph" w:customStyle="1" w:styleId="Bullet2">
    <w:name w:val="Bullet 2"/>
    <w:basedOn w:val="Body"/>
    <w:uiPriority w:val="99"/>
    <w:rsid w:val="0047358B"/>
    <w:pPr>
      <w:numPr>
        <w:ilvl w:val="1"/>
        <w:numId w:val="1"/>
      </w:numPr>
      <w:outlineLvl w:val="1"/>
    </w:pPr>
  </w:style>
  <w:style w:type="paragraph" w:customStyle="1" w:styleId="Bullet3">
    <w:name w:val="Bullet 3"/>
    <w:basedOn w:val="Body"/>
    <w:uiPriority w:val="99"/>
    <w:rsid w:val="0047358B"/>
    <w:pPr>
      <w:numPr>
        <w:ilvl w:val="2"/>
        <w:numId w:val="1"/>
      </w:numPr>
      <w:outlineLvl w:val="2"/>
    </w:pPr>
  </w:style>
  <w:style w:type="paragraph" w:customStyle="1" w:styleId="Bullet4">
    <w:name w:val="Bullet 4"/>
    <w:basedOn w:val="Body"/>
    <w:uiPriority w:val="99"/>
    <w:rsid w:val="0047358B"/>
    <w:pPr>
      <w:numPr>
        <w:ilvl w:val="3"/>
        <w:numId w:val="1"/>
      </w:numPr>
      <w:outlineLvl w:val="3"/>
    </w:pPr>
  </w:style>
  <w:style w:type="paragraph" w:customStyle="1" w:styleId="Bullet5">
    <w:name w:val="Bullet 5"/>
    <w:basedOn w:val="Body"/>
    <w:uiPriority w:val="99"/>
    <w:rsid w:val="0047358B"/>
    <w:pPr>
      <w:numPr>
        <w:ilvl w:val="4"/>
        <w:numId w:val="1"/>
      </w:numPr>
      <w:outlineLvl w:val="4"/>
    </w:pPr>
  </w:style>
  <w:style w:type="paragraph" w:customStyle="1" w:styleId="Bullet6">
    <w:name w:val="Bullet 6"/>
    <w:basedOn w:val="Body"/>
    <w:uiPriority w:val="99"/>
    <w:rsid w:val="0047358B"/>
    <w:pPr>
      <w:numPr>
        <w:ilvl w:val="5"/>
        <w:numId w:val="1"/>
      </w:numPr>
      <w:outlineLvl w:val="5"/>
    </w:pPr>
  </w:style>
  <w:style w:type="paragraph" w:customStyle="1" w:styleId="Bullet7">
    <w:name w:val="Bullet 7"/>
    <w:basedOn w:val="Body"/>
    <w:uiPriority w:val="99"/>
    <w:rsid w:val="0047358B"/>
    <w:pPr>
      <w:numPr>
        <w:ilvl w:val="6"/>
        <w:numId w:val="1"/>
      </w:numPr>
      <w:outlineLvl w:val="6"/>
    </w:pPr>
  </w:style>
  <w:style w:type="paragraph" w:customStyle="1" w:styleId="Bullet8">
    <w:name w:val="Bullet 8"/>
    <w:basedOn w:val="Body"/>
    <w:uiPriority w:val="99"/>
    <w:rsid w:val="0047358B"/>
    <w:pPr>
      <w:numPr>
        <w:ilvl w:val="7"/>
        <w:numId w:val="1"/>
      </w:numPr>
      <w:outlineLvl w:val="7"/>
    </w:pPr>
  </w:style>
  <w:style w:type="paragraph" w:customStyle="1" w:styleId="Bullet9">
    <w:name w:val="Bullet 9"/>
    <w:basedOn w:val="Body"/>
    <w:uiPriority w:val="99"/>
    <w:rsid w:val="0047358B"/>
    <w:pPr>
      <w:numPr>
        <w:ilvl w:val="8"/>
        <w:numId w:val="1"/>
      </w:numPr>
      <w:outlineLvl w:val="8"/>
    </w:pPr>
  </w:style>
  <w:style w:type="paragraph" w:customStyle="1" w:styleId="Definition1">
    <w:name w:val="Definition 1"/>
    <w:basedOn w:val="Body"/>
    <w:uiPriority w:val="99"/>
    <w:rsid w:val="0047358B"/>
    <w:pPr>
      <w:numPr>
        <w:numId w:val="7"/>
      </w:numPr>
      <w:outlineLvl w:val="0"/>
    </w:pPr>
  </w:style>
  <w:style w:type="paragraph" w:customStyle="1" w:styleId="Definition2">
    <w:name w:val="Definition 2"/>
    <w:basedOn w:val="Body"/>
    <w:uiPriority w:val="99"/>
    <w:rsid w:val="0047358B"/>
    <w:pPr>
      <w:numPr>
        <w:ilvl w:val="1"/>
        <w:numId w:val="7"/>
      </w:numPr>
      <w:outlineLvl w:val="1"/>
    </w:pPr>
  </w:style>
  <w:style w:type="paragraph" w:customStyle="1" w:styleId="Appendix">
    <w:name w:val="Appendix"/>
    <w:basedOn w:val="Body"/>
    <w:next w:val="SubHeading"/>
    <w:uiPriority w:val="99"/>
    <w:rsid w:val="0047358B"/>
    <w:pPr>
      <w:keepNext/>
      <w:numPr>
        <w:ilvl w:val="1"/>
        <w:numId w:val="3"/>
      </w:numPr>
      <w:jc w:val="center"/>
    </w:pPr>
  </w:style>
  <w:style w:type="paragraph" w:customStyle="1" w:styleId="Part">
    <w:name w:val="Part"/>
    <w:basedOn w:val="Body"/>
    <w:next w:val="SubHeading"/>
    <w:uiPriority w:val="99"/>
    <w:rsid w:val="0047358B"/>
    <w:pPr>
      <w:keepNext/>
      <w:numPr>
        <w:ilvl w:val="2"/>
        <w:numId w:val="3"/>
      </w:numPr>
      <w:jc w:val="center"/>
    </w:pPr>
  </w:style>
  <w:style w:type="paragraph" w:customStyle="1" w:styleId="Parties">
    <w:name w:val="Parties"/>
    <w:basedOn w:val="Body"/>
    <w:uiPriority w:val="99"/>
    <w:rsid w:val="0047358B"/>
    <w:pPr>
      <w:numPr>
        <w:numId w:val="2"/>
      </w:numPr>
    </w:pPr>
  </w:style>
  <w:style w:type="paragraph" w:customStyle="1" w:styleId="Recitals">
    <w:name w:val="Recitals"/>
    <w:basedOn w:val="Body"/>
    <w:uiPriority w:val="99"/>
    <w:rsid w:val="0047358B"/>
    <w:pPr>
      <w:numPr>
        <w:numId w:val="5"/>
      </w:numPr>
    </w:pPr>
  </w:style>
  <w:style w:type="paragraph" w:customStyle="1" w:styleId="Schedule">
    <w:name w:val="Schedule"/>
    <w:basedOn w:val="Body"/>
    <w:next w:val="SubHeading"/>
    <w:uiPriority w:val="99"/>
    <w:rsid w:val="0047358B"/>
    <w:pPr>
      <w:keepNext/>
      <w:numPr>
        <w:numId w:val="3"/>
      </w:numPr>
      <w:jc w:val="center"/>
    </w:pPr>
  </w:style>
  <w:style w:type="paragraph" w:customStyle="1" w:styleId="SubHeading">
    <w:name w:val="Sub Heading"/>
    <w:basedOn w:val="Body"/>
    <w:next w:val="Body"/>
    <w:uiPriority w:val="99"/>
    <w:rsid w:val="0047358B"/>
    <w:pPr>
      <w:keepNext/>
      <w:jc w:val="center"/>
    </w:pPr>
    <w:rPr>
      <w:b/>
      <w:bCs/>
      <w:caps/>
    </w:rPr>
  </w:style>
  <w:style w:type="character" w:styleId="Hyperlink">
    <w:name w:val="Hyperlink"/>
    <w:uiPriority w:val="99"/>
    <w:unhideWhenUsed/>
    <w:rsid w:val="00C35BA0"/>
    <w:rPr>
      <w:color w:val="0000FF"/>
      <w:u w:val="single"/>
    </w:rPr>
  </w:style>
  <w:style w:type="paragraph" w:styleId="BalloonText">
    <w:name w:val="Balloon Text"/>
    <w:basedOn w:val="Normal"/>
    <w:link w:val="BalloonTextChar"/>
    <w:uiPriority w:val="99"/>
    <w:semiHidden/>
    <w:unhideWhenUsed/>
    <w:rsid w:val="00FD11F5"/>
    <w:rPr>
      <w:rFonts w:ascii="Tahoma" w:hAnsi="Tahoma" w:cs="Tahoma"/>
      <w:sz w:val="16"/>
      <w:szCs w:val="16"/>
    </w:rPr>
  </w:style>
  <w:style w:type="character" w:customStyle="1" w:styleId="BalloonTextChar">
    <w:name w:val="Balloon Text Char"/>
    <w:link w:val="BalloonText"/>
    <w:uiPriority w:val="99"/>
    <w:semiHidden/>
    <w:rsid w:val="00FD11F5"/>
    <w:rPr>
      <w:rFonts w:ascii="Tahoma" w:hAnsi="Tahoma" w:cs="Tahoma"/>
      <w:sz w:val="16"/>
      <w:szCs w:val="16"/>
      <w:lang w:val="en-IE" w:eastAsia="en-IE"/>
    </w:rPr>
  </w:style>
  <w:style w:type="paragraph" w:customStyle="1" w:styleId="ACLevel1">
    <w:name w:val="AC Level 1"/>
    <w:basedOn w:val="Normal"/>
    <w:rsid w:val="000D7D46"/>
    <w:pPr>
      <w:numPr>
        <w:numId w:val="6"/>
      </w:numPr>
      <w:adjustRightInd/>
      <w:spacing w:before="120" w:after="120"/>
    </w:pPr>
    <w:rPr>
      <w:rFonts w:ascii="Times New Roman" w:eastAsia="Times New Roman" w:hAnsi="Times New Roman" w:cs="Times New Roman"/>
      <w:b/>
      <w:bCs/>
      <w:sz w:val="16"/>
      <w:szCs w:val="16"/>
      <w:lang w:val="en-GB" w:eastAsia="en-GB"/>
    </w:rPr>
  </w:style>
  <w:style w:type="paragraph" w:customStyle="1" w:styleId="ACLevel2">
    <w:name w:val="AC Level 2"/>
    <w:basedOn w:val="Normal"/>
    <w:rsid w:val="000D7D46"/>
    <w:pPr>
      <w:numPr>
        <w:ilvl w:val="1"/>
        <w:numId w:val="6"/>
      </w:numPr>
      <w:adjustRightInd/>
      <w:spacing w:before="60" w:after="60"/>
    </w:pPr>
    <w:rPr>
      <w:rFonts w:ascii="Times New Roman" w:eastAsia="Times New Roman" w:hAnsi="Times New Roman" w:cs="Times New Roman"/>
      <w:sz w:val="16"/>
      <w:szCs w:val="16"/>
      <w:lang w:val="en-GB" w:eastAsia="en-GB"/>
    </w:rPr>
  </w:style>
  <w:style w:type="paragraph" w:customStyle="1" w:styleId="ACLevel3">
    <w:name w:val="AC Level 3"/>
    <w:basedOn w:val="Normal"/>
    <w:rsid w:val="000D7D46"/>
    <w:pPr>
      <w:numPr>
        <w:ilvl w:val="2"/>
        <w:numId w:val="6"/>
      </w:numPr>
      <w:adjustRightInd/>
      <w:spacing w:before="60" w:after="60"/>
    </w:pPr>
    <w:rPr>
      <w:rFonts w:ascii="Times New Roman" w:eastAsia="Times New Roman" w:hAnsi="Times New Roman" w:cs="Times New Roman"/>
      <w:sz w:val="16"/>
      <w:szCs w:val="16"/>
      <w:lang w:val="en-GB" w:eastAsia="en-GB"/>
    </w:rPr>
  </w:style>
  <w:style w:type="paragraph" w:customStyle="1" w:styleId="ACLevel4">
    <w:name w:val="AC Level 4"/>
    <w:basedOn w:val="Normal"/>
    <w:rsid w:val="000D7D46"/>
    <w:pPr>
      <w:numPr>
        <w:ilvl w:val="3"/>
        <w:numId w:val="6"/>
      </w:numPr>
      <w:adjustRightInd/>
    </w:pPr>
    <w:rPr>
      <w:rFonts w:ascii="Times New Roman" w:eastAsia="Times New Roman" w:hAnsi="Times New Roman" w:cs="Times New Roman"/>
      <w:sz w:val="24"/>
      <w:szCs w:val="24"/>
      <w:lang w:val="en-GB" w:eastAsia="en-GB"/>
    </w:rPr>
  </w:style>
  <w:style w:type="paragraph" w:customStyle="1" w:styleId="ACLevel5">
    <w:name w:val="AC Level 5"/>
    <w:basedOn w:val="Normal"/>
    <w:rsid w:val="000D7D46"/>
    <w:pPr>
      <w:numPr>
        <w:ilvl w:val="4"/>
        <w:numId w:val="6"/>
      </w:numPr>
      <w:adjustRightInd/>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2F2A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532877"/>
    <w:rPr>
      <w:sz w:val="16"/>
      <w:szCs w:val="16"/>
    </w:rPr>
  </w:style>
  <w:style w:type="paragraph" w:styleId="CommentText">
    <w:name w:val="annotation text"/>
    <w:basedOn w:val="Normal"/>
    <w:link w:val="CommentTextChar"/>
    <w:uiPriority w:val="99"/>
    <w:unhideWhenUsed/>
    <w:rsid w:val="00532877"/>
    <w:rPr>
      <w:szCs w:val="20"/>
    </w:rPr>
  </w:style>
  <w:style w:type="character" w:customStyle="1" w:styleId="CommentTextChar">
    <w:name w:val="Comment Text Char"/>
    <w:link w:val="CommentText"/>
    <w:uiPriority w:val="99"/>
    <w:rsid w:val="00532877"/>
    <w:rPr>
      <w:rFonts w:cs="Calibri"/>
      <w:lang w:val="en-IE" w:eastAsia="en-IE"/>
    </w:rPr>
  </w:style>
  <w:style w:type="paragraph" w:styleId="CommentSubject">
    <w:name w:val="annotation subject"/>
    <w:basedOn w:val="CommentText"/>
    <w:next w:val="CommentText"/>
    <w:link w:val="CommentSubjectChar"/>
    <w:uiPriority w:val="99"/>
    <w:semiHidden/>
    <w:unhideWhenUsed/>
    <w:rsid w:val="00532877"/>
    <w:rPr>
      <w:b/>
      <w:bCs/>
    </w:rPr>
  </w:style>
  <w:style w:type="character" w:customStyle="1" w:styleId="CommentSubjectChar">
    <w:name w:val="Comment Subject Char"/>
    <w:link w:val="CommentSubject"/>
    <w:uiPriority w:val="99"/>
    <w:semiHidden/>
    <w:rsid w:val="00532877"/>
    <w:rPr>
      <w:rFonts w:cs="Calibri"/>
      <w:b/>
      <w:bCs/>
      <w:lang w:val="en-IE" w:eastAsia="en-IE"/>
    </w:rPr>
  </w:style>
  <w:style w:type="paragraph" w:styleId="NormalWeb">
    <w:name w:val="Normal (Web)"/>
    <w:basedOn w:val="Normal"/>
    <w:uiPriority w:val="99"/>
    <w:semiHidden/>
    <w:unhideWhenUsed/>
    <w:rsid w:val="007851E2"/>
    <w:pPr>
      <w:adjustRightInd/>
    </w:pPr>
    <w:rPr>
      <w:rFonts w:ascii="Times New Roman" w:eastAsia="Times New Roman" w:hAnsi="Times New Roman" w:cs="Times New Roman"/>
      <w:sz w:val="24"/>
      <w:szCs w:val="24"/>
    </w:rPr>
  </w:style>
  <w:style w:type="character" w:customStyle="1" w:styleId="searchword1">
    <w:name w:val="searchword1"/>
    <w:rsid w:val="007851E2"/>
    <w:rPr>
      <w:shd w:val="clear" w:color="auto" w:fill="FFFF00"/>
    </w:rPr>
  </w:style>
  <w:style w:type="paragraph" w:customStyle="1" w:styleId="BCMHW">
    <w:name w:val="BCMHW"/>
    <w:link w:val="BCMHWChar"/>
    <w:rsid w:val="003C788D"/>
    <w:pPr>
      <w:spacing w:before="120" w:after="120"/>
      <w:jc w:val="both"/>
    </w:pPr>
    <w:rPr>
      <w:rFonts w:ascii="Times New Roman" w:eastAsia="Times New Roman" w:hAnsi="Times New Roman"/>
      <w:sz w:val="22"/>
      <w:szCs w:val="24"/>
      <w:lang w:eastAsia="en-US"/>
    </w:rPr>
  </w:style>
  <w:style w:type="character" w:customStyle="1" w:styleId="BCMHWChar">
    <w:name w:val="BCMHW Char"/>
    <w:link w:val="BCMHW"/>
    <w:rsid w:val="003C788D"/>
    <w:rPr>
      <w:rFonts w:ascii="Times New Roman" w:eastAsia="Times New Roman" w:hAnsi="Times New Roman"/>
      <w:sz w:val="22"/>
      <w:szCs w:val="24"/>
      <w:lang w:eastAsia="en-US"/>
    </w:rPr>
  </w:style>
  <w:style w:type="paragraph" w:customStyle="1" w:styleId="BCMHW1Num">
    <w:name w:val="BCMHW 1Num"/>
    <w:basedOn w:val="BCMHW"/>
    <w:next w:val="BCMHW2Num"/>
    <w:rsid w:val="003C788D"/>
    <w:pPr>
      <w:keepNext/>
      <w:numPr>
        <w:numId w:val="8"/>
      </w:numPr>
      <w:tabs>
        <w:tab w:val="num" w:pos="720"/>
        <w:tab w:val="num" w:pos="850"/>
      </w:tabs>
      <w:spacing w:before="240"/>
      <w:outlineLvl w:val="0"/>
    </w:pPr>
    <w:rPr>
      <w:b/>
      <w:caps/>
      <w:kern w:val="2"/>
      <w:u w:val="single"/>
      <w:lang w:val="en-GB"/>
    </w:rPr>
  </w:style>
  <w:style w:type="paragraph" w:customStyle="1" w:styleId="BCMHW2Num">
    <w:name w:val="BCMHW 2Num"/>
    <w:basedOn w:val="BCMHW"/>
    <w:rsid w:val="003C788D"/>
    <w:pPr>
      <w:numPr>
        <w:ilvl w:val="1"/>
        <w:numId w:val="8"/>
      </w:numPr>
      <w:tabs>
        <w:tab w:val="num" w:pos="720"/>
      </w:tabs>
      <w:outlineLvl w:val="1"/>
    </w:pPr>
  </w:style>
  <w:style w:type="paragraph" w:customStyle="1" w:styleId="BCMHWSignatures">
    <w:name w:val="BCMHW Signatures"/>
    <w:basedOn w:val="BCMHW"/>
    <w:rsid w:val="003C788D"/>
    <w:pPr>
      <w:spacing w:before="0" w:after="0"/>
      <w:jc w:val="left"/>
    </w:pPr>
  </w:style>
  <w:style w:type="paragraph" w:customStyle="1" w:styleId="BCMHW3Num">
    <w:name w:val="BCMHW 3Num"/>
    <w:basedOn w:val="BCMHW2Num"/>
    <w:rsid w:val="003C788D"/>
    <w:pPr>
      <w:numPr>
        <w:ilvl w:val="2"/>
      </w:numPr>
      <w:tabs>
        <w:tab w:val="left" w:pos="1560"/>
      </w:tabs>
      <w:outlineLvl w:val="2"/>
    </w:pPr>
  </w:style>
  <w:style w:type="paragraph" w:customStyle="1" w:styleId="BCMHW4Num">
    <w:name w:val="BCMHW 4Num"/>
    <w:basedOn w:val="BCMHW3Num"/>
    <w:link w:val="BCMHW4NumChar"/>
    <w:rsid w:val="003C788D"/>
    <w:pPr>
      <w:numPr>
        <w:ilvl w:val="3"/>
      </w:numPr>
      <w:tabs>
        <w:tab w:val="clear" w:pos="1560"/>
        <w:tab w:val="left" w:pos="2880"/>
      </w:tabs>
      <w:outlineLvl w:val="3"/>
    </w:pPr>
    <w:rPr>
      <w:snapToGrid w:val="0"/>
    </w:rPr>
  </w:style>
  <w:style w:type="paragraph" w:customStyle="1" w:styleId="BCMHWSubhead">
    <w:name w:val="BCMHW Subhead"/>
    <w:basedOn w:val="BCMHW"/>
    <w:next w:val="BCMHW"/>
    <w:rsid w:val="003C788D"/>
    <w:pPr>
      <w:spacing w:before="360"/>
    </w:pPr>
    <w:rPr>
      <w:b/>
      <w:bCs/>
    </w:rPr>
  </w:style>
  <w:style w:type="character" w:customStyle="1" w:styleId="BCMHW4NumChar">
    <w:name w:val="BCMHW 4Num Char"/>
    <w:link w:val="BCMHW4Num"/>
    <w:rsid w:val="003C788D"/>
    <w:rPr>
      <w:rFonts w:ascii="Times New Roman" w:eastAsia="Times New Roman" w:hAnsi="Times New Roman"/>
      <w:snapToGrid w:val="0"/>
      <w:sz w:val="22"/>
      <w:szCs w:val="24"/>
      <w:lang w:eastAsia="en-US"/>
    </w:rPr>
  </w:style>
  <w:style w:type="character" w:customStyle="1" w:styleId="Heading1Char">
    <w:name w:val="Heading 1 Char"/>
    <w:link w:val="Heading1"/>
    <w:uiPriority w:val="9"/>
    <w:rsid w:val="0006686D"/>
    <w:rPr>
      <w:rFonts w:ascii="Calibri Light" w:eastAsia="Times New Roman" w:hAnsi="Calibri Light" w:cs="Times New Roman"/>
      <w:b/>
      <w:bCs/>
      <w:kern w:val="32"/>
      <w:sz w:val="32"/>
      <w:szCs w:val="32"/>
      <w:lang w:val="en-IE" w:eastAsia="en-IE"/>
    </w:rPr>
  </w:style>
  <w:style w:type="character" w:styleId="UnresolvedMention">
    <w:name w:val="Unresolved Mention"/>
    <w:basedOn w:val="DefaultParagraphFont"/>
    <w:uiPriority w:val="99"/>
    <w:semiHidden/>
    <w:unhideWhenUsed/>
    <w:rsid w:val="004A7822"/>
    <w:rPr>
      <w:color w:val="605E5C"/>
      <w:shd w:val="clear" w:color="auto" w:fill="E1DFDD"/>
    </w:rPr>
  </w:style>
  <w:style w:type="paragraph" w:customStyle="1" w:styleId="paragraph">
    <w:name w:val="paragraph"/>
    <w:basedOn w:val="Normal"/>
    <w:rsid w:val="00DE2C01"/>
    <w:pPr>
      <w:adjustRightInd/>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E2C01"/>
  </w:style>
  <w:style w:type="character" w:customStyle="1" w:styleId="eop">
    <w:name w:val="eop"/>
    <w:basedOn w:val="DefaultParagraphFont"/>
    <w:rsid w:val="00DE2C01"/>
  </w:style>
  <w:style w:type="paragraph" w:styleId="ListParagraph">
    <w:name w:val="List Paragraph"/>
    <w:basedOn w:val="Normal"/>
    <w:uiPriority w:val="34"/>
    <w:qFormat/>
    <w:rsid w:val="00890BCB"/>
    <w:pPr>
      <w:ind w:left="720"/>
      <w:contextualSpacing/>
    </w:pPr>
  </w:style>
  <w:style w:type="character" w:styleId="FollowedHyperlink">
    <w:name w:val="FollowedHyperlink"/>
    <w:basedOn w:val="DefaultParagraphFont"/>
    <w:uiPriority w:val="99"/>
    <w:semiHidden/>
    <w:unhideWhenUsed/>
    <w:rsid w:val="004D5917"/>
    <w:rPr>
      <w:color w:val="954F72" w:themeColor="followedHyperlink"/>
      <w:u w:val="single"/>
    </w:rPr>
  </w:style>
  <w:style w:type="paragraph" w:styleId="NoSpacing">
    <w:name w:val="No Spacing"/>
    <w:uiPriority w:val="1"/>
    <w:qFormat/>
    <w:rsid w:val="002D441D"/>
    <w:pPr>
      <w:adjustRightInd w:val="0"/>
    </w:pPr>
    <w:rPr>
      <w:rFonts w:ascii="Verdana" w:hAnsi="Verdana" w:cs="Calibri"/>
      <w:szCs w:val="21"/>
    </w:rPr>
  </w:style>
  <w:style w:type="paragraph" w:customStyle="1" w:styleId="CoverHead">
    <w:name w:val="Cover Head"/>
    <w:next w:val="Normal"/>
    <w:qFormat/>
    <w:rsid w:val="0024789C"/>
    <w:pPr>
      <w:spacing w:line="640" w:lineRule="exact"/>
    </w:pPr>
    <w:rPr>
      <w:rFonts w:ascii="Arial Black" w:eastAsiaTheme="majorEastAsia" w:hAnsi="Arial Black" w:cs="Times New Roman (Headings CS)"/>
      <w:color w:val="FFFFFF" w:themeColor="background1"/>
      <w:sz w:val="72"/>
      <w:szCs w:val="72"/>
    </w:rPr>
  </w:style>
  <w:style w:type="character" w:customStyle="1" w:styleId="Heading2Char">
    <w:name w:val="Heading 2 Char"/>
    <w:basedOn w:val="DefaultParagraphFont"/>
    <w:link w:val="Heading2"/>
    <w:uiPriority w:val="9"/>
    <w:rsid w:val="0067322C"/>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E30A9"/>
    <w:rPr>
      <w:rFonts w:ascii="Arial" w:hAnsi="Arial" w:cs="Calibri"/>
      <w:color w:val="000000" w:themeColor="text1"/>
      <w:szCs w:val="21"/>
    </w:rPr>
  </w:style>
  <w:style w:type="character" w:styleId="Mention">
    <w:name w:val="Mention"/>
    <w:basedOn w:val="DefaultParagraphFont"/>
    <w:uiPriority w:val="99"/>
    <w:unhideWhenUsed/>
    <w:rPr>
      <w:color w:val="2B579A"/>
      <w:shd w:val="clear" w:color="auto" w:fill="E6E6E6"/>
    </w:rPr>
  </w:style>
  <w:style w:type="paragraph" w:customStyle="1" w:styleId="ACSchLv1">
    <w:name w:val="AC Sch Lv 1"/>
    <w:basedOn w:val="Normal"/>
    <w:rsid w:val="00015982"/>
    <w:pPr>
      <w:numPr>
        <w:numId w:val="38"/>
      </w:numPr>
      <w:adjustRightInd/>
      <w:spacing w:after="240"/>
      <w:jc w:val="both"/>
    </w:pPr>
    <w:rPr>
      <w:rFonts w:asciiTheme="minorHAnsi" w:eastAsia="Times New Roman" w:hAnsiTheme="minorHAnsi" w:cs="Times New Roman"/>
      <w:color w:val="auto"/>
      <w:sz w:val="21"/>
      <w:szCs w:val="24"/>
    </w:rPr>
  </w:style>
  <w:style w:type="paragraph" w:customStyle="1" w:styleId="ACSchLv2">
    <w:name w:val="AC Sch Lv 2"/>
    <w:basedOn w:val="Normal"/>
    <w:rsid w:val="00015982"/>
    <w:pPr>
      <w:numPr>
        <w:ilvl w:val="1"/>
        <w:numId w:val="38"/>
      </w:numPr>
      <w:adjustRightInd/>
      <w:spacing w:after="240"/>
      <w:jc w:val="both"/>
    </w:pPr>
    <w:rPr>
      <w:rFonts w:ascii="Times New Roman" w:eastAsia="Times New Roman" w:hAnsi="Times New Roman" w:cs="Times New Roman"/>
      <w:color w:val="auto"/>
      <w:sz w:val="24"/>
      <w:szCs w:val="24"/>
    </w:rPr>
  </w:style>
  <w:style w:type="paragraph" w:customStyle="1" w:styleId="ACSchLv3">
    <w:name w:val="AC Sch Lv 3"/>
    <w:basedOn w:val="Normal"/>
    <w:rsid w:val="00015982"/>
    <w:pPr>
      <w:numPr>
        <w:ilvl w:val="2"/>
        <w:numId w:val="38"/>
      </w:numPr>
      <w:adjustRightInd/>
      <w:spacing w:after="240"/>
      <w:jc w:val="both"/>
    </w:pPr>
    <w:rPr>
      <w:rFonts w:ascii="Times New Roman" w:eastAsia="Times New Roman" w:hAnsi="Times New Roman" w:cs="Times New Roman"/>
      <w:color w:val="auto"/>
      <w:sz w:val="24"/>
      <w:szCs w:val="24"/>
    </w:rPr>
  </w:style>
  <w:style w:type="paragraph" w:customStyle="1" w:styleId="ACSchLv4">
    <w:name w:val="AC Sch Lv 4"/>
    <w:basedOn w:val="Normal"/>
    <w:rsid w:val="00015982"/>
    <w:pPr>
      <w:numPr>
        <w:ilvl w:val="3"/>
        <w:numId w:val="38"/>
      </w:numPr>
      <w:adjustRightInd/>
      <w:spacing w:after="240"/>
      <w:jc w:val="both"/>
    </w:pPr>
    <w:rPr>
      <w:rFonts w:ascii="Times New Roman" w:eastAsia="Times New Roman" w:hAnsi="Times New Roman" w:cs="Times New Roman"/>
      <w:color w:val="auto"/>
      <w:sz w:val="24"/>
      <w:szCs w:val="24"/>
    </w:rPr>
  </w:style>
  <w:style w:type="paragraph" w:customStyle="1" w:styleId="ACSchLv5">
    <w:name w:val="AC Sch Lv 5"/>
    <w:basedOn w:val="Normal"/>
    <w:rsid w:val="00015982"/>
    <w:pPr>
      <w:numPr>
        <w:ilvl w:val="4"/>
        <w:numId w:val="38"/>
      </w:numPr>
      <w:adjustRightInd/>
      <w:spacing w:after="240"/>
      <w:jc w:val="both"/>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094285">
      <w:bodyDiv w:val="1"/>
      <w:marLeft w:val="0"/>
      <w:marRight w:val="0"/>
      <w:marTop w:val="0"/>
      <w:marBottom w:val="0"/>
      <w:divBdr>
        <w:top w:val="none" w:sz="0" w:space="0" w:color="auto"/>
        <w:left w:val="none" w:sz="0" w:space="0" w:color="auto"/>
        <w:bottom w:val="none" w:sz="0" w:space="0" w:color="auto"/>
        <w:right w:val="none" w:sz="0" w:space="0" w:color="auto"/>
      </w:divBdr>
      <w:divsChild>
        <w:div w:id="447823722">
          <w:marLeft w:val="0"/>
          <w:marRight w:val="0"/>
          <w:marTop w:val="0"/>
          <w:marBottom w:val="0"/>
          <w:divBdr>
            <w:top w:val="none" w:sz="0" w:space="0" w:color="auto"/>
            <w:left w:val="none" w:sz="0" w:space="0" w:color="auto"/>
            <w:bottom w:val="none" w:sz="0" w:space="0" w:color="auto"/>
            <w:right w:val="none" w:sz="0" w:space="0" w:color="auto"/>
          </w:divBdr>
        </w:div>
        <w:div w:id="845021539">
          <w:marLeft w:val="0"/>
          <w:marRight w:val="0"/>
          <w:marTop w:val="0"/>
          <w:marBottom w:val="0"/>
          <w:divBdr>
            <w:top w:val="none" w:sz="0" w:space="0" w:color="auto"/>
            <w:left w:val="none" w:sz="0" w:space="0" w:color="auto"/>
            <w:bottom w:val="none" w:sz="0" w:space="0" w:color="auto"/>
            <w:right w:val="none" w:sz="0" w:space="0" w:color="auto"/>
          </w:divBdr>
        </w:div>
        <w:div w:id="1226915984">
          <w:marLeft w:val="0"/>
          <w:marRight w:val="0"/>
          <w:marTop w:val="0"/>
          <w:marBottom w:val="0"/>
          <w:divBdr>
            <w:top w:val="none" w:sz="0" w:space="0" w:color="auto"/>
            <w:left w:val="none" w:sz="0" w:space="0" w:color="auto"/>
            <w:bottom w:val="none" w:sz="0" w:space="0" w:color="auto"/>
            <w:right w:val="none" w:sz="0" w:space="0" w:color="auto"/>
          </w:divBdr>
        </w:div>
        <w:div w:id="1460801091">
          <w:marLeft w:val="0"/>
          <w:marRight w:val="0"/>
          <w:marTop w:val="0"/>
          <w:marBottom w:val="0"/>
          <w:divBdr>
            <w:top w:val="none" w:sz="0" w:space="0" w:color="auto"/>
            <w:left w:val="none" w:sz="0" w:space="0" w:color="auto"/>
            <w:bottom w:val="none" w:sz="0" w:space="0" w:color="auto"/>
            <w:right w:val="none" w:sz="0" w:space="0" w:color="auto"/>
          </w:divBdr>
        </w:div>
        <w:div w:id="2078476828">
          <w:marLeft w:val="0"/>
          <w:marRight w:val="0"/>
          <w:marTop w:val="0"/>
          <w:marBottom w:val="0"/>
          <w:divBdr>
            <w:top w:val="none" w:sz="0" w:space="0" w:color="auto"/>
            <w:left w:val="none" w:sz="0" w:space="0" w:color="auto"/>
            <w:bottom w:val="none" w:sz="0" w:space="0" w:color="auto"/>
            <w:right w:val="none" w:sz="0" w:space="0" w:color="auto"/>
          </w:divBdr>
        </w:div>
      </w:divsChild>
    </w:div>
    <w:div w:id="1485662135">
      <w:bodyDiv w:val="1"/>
      <w:marLeft w:val="0"/>
      <w:marRight w:val="0"/>
      <w:marTop w:val="0"/>
      <w:marBottom w:val="0"/>
      <w:divBdr>
        <w:top w:val="none" w:sz="0" w:space="0" w:color="auto"/>
        <w:left w:val="none" w:sz="0" w:space="0" w:color="auto"/>
        <w:bottom w:val="none" w:sz="0" w:space="0" w:color="auto"/>
        <w:right w:val="none" w:sz="0" w:space="0" w:color="auto"/>
      </w:divBdr>
    </w:div>
    <w:div w:id="1573588132">
      <w:bodyDiv w:val="1"/>
      <w:marLeft w:val="0"/>
      <w:marRight w:val="0"/>
      <w:marTop w:val="0"/>
      <w:marBottom w:val="0"/>
      <w:divBdr>
        <w:top w:val="none" w:sz="0" w:space="0" w:color="auto"/>
        <w:left w:val="none" w:sz="0" w:space="0" w:color="auto"/>
        <w:bottom w:val="none" w:sz="0" w:space="0" w:color="auto"/>
        <w:right w:val="none" w:sz="0" w:space="0" w:color="auto"/>
      </w:divBdr>
      <w:divsChild>
        <w:div w:id="1407337389">
          <w:marLeft w:val="0"/>
          <w:marRight w:val="0"/>
          <w:marTop w:val="75"/>
          <w:marBottom w:val="75"/>
          <w:divBdr>
            <w:top w:val="none" w:sz="0" w:space="0" w:color="auto"/>
            <w:left w:val="none" w:sz="0" w:space="0" w:color="auto"/>
            <w:bottom w:val="none" w:sz="0" w:space="0" w:color="auto"/>
            <w:right w:val="none" w:sz="0" w:space="0" w:color="auto"/>
          </w:divBdr>
          <w:divsChild>
            <w:div w:id="611784591">
              <w:marLeft w:val="75"/>
              <w:marRight w:val="75"/>
              <w:marTop w:val="0"/>
              <w:marBottom w:val="0"/>
              <w:divBdr>
                <w:top w:val="single" w:sz="6" w:space="8" w:color="333366"/>
                <w:left w:val="single" w:sz="6" w:space="8" w:color="333366"/>
                <w:bottom w:val="single" w:sz="6" w:space="8" w:color="333366"/>
                <w:right w:val="single" w:sz="6" w:space="8" w:color="333366"/>
              </w:divBdr>
              <w:divsChild>
                <w:div w:id="810750881">
                  <w:marLeft w:val="5"/>
                  <w:marRight w:val="5"/>
                  <w:marTop w:val="2"/>
                  <w:marBottom w:val="2"/>
                  <w:divBdr>
                    <w:top w:val="none" w:sz="0" w:space="0" w:color="auto"/>
                    <w:left w:val="none" w:sz="0" w:space="0" w:color="auto"/>
                    <w:bottom w:val="none" w:sz="0" w:space="0" w:color="auto"/>
                    <w:right w:val="none" w:sz="0" w:space="0" w:color="auto"/>
                  </w:divBdr>
                  <w:divsChild>
                    <w:div w:id="11639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17144">
      <w:bodyDiv w:val="1"/>
      <w:marLeft w:val="0"/>
      <w:marRight w:val="0"/>
      <w:marTop w:val="0"/>
      <w:marBottom w:val="0"/>
      <w:divBdr>
        <w:top w:val="none" w:sz="0" w:space="0" w:color="auto"/>
        <w:left w:val="none" w:sz="0" w:space="0" w:color="auto"/>
        <w:bottom w:val="none" w:sz="0" w:space="0" w:color="auto"/>
        <w:right w:val="none" w:sz="0" w:space="0" w:color="auto"/>
      </w:divBdr>
    </w:div>
    <w:div w:id="1806894877">
      <w:bodyDiv w:val="1"/>
      <w:marLeft w:val="0"/>
      <w:marRight w:val="0"/>
      <w:marTop w:val="0"/>
      <w:marBottom w:val="0"/>
      <w:divBdr>
        <w:top w:val="none" w:sz="0" w:space="0" w:color="auto"/>
        <w:left w:val="none" w:sz="0" w:space="0" w:color="auto"/>
        <w:bottom w:val="none" w:sz="0" w:space="0" w:color="auto"/>
        <w:right w:val="none" w:sz="0" w:space="0" w:color="auto"/>
      </w:divBdr>
    </w:div>
    <w:div w:id="1887639842">
      <w:bodyDiv w:val="1"/>
      <w:marLeft w:val="0"/>
      <w:marRight w:val="0"/>
      <w:marTop w:val="0"/>
      <w:marBottom w:val="0"/>
      <w:divBdr>
        <w:top w:val="none" w:sz="0" w:space="0" w:color="auto"/>
        <w:left w:val="none" w:sz="0" w:space="0" w:color="auto"/>
        <w:bottom w:val="none" w:sz="0" w:space="0" w:color="auto"/>
        <w:right w:val="none" w:sz="0" w:space="0" w:color="auto"/>
      </w:divBdr>
    </w:div>
    <w:div w:id="1908878475">
      <w:bodyDiv w:val="1"/>
      <w:marLeft w:val="0"/>
      <w:marRight w:val="0"/>
      <w:marTop w:val="0"/>
      <w:marBottom w:val="0"/>
      <w:divBdr>
        <w:top w:val="none" w:sz="0" w:space="0" w:color="auto"/>
        <w:left w:val="none" w:sz="0" w:space="0" w:color="auto"/>
        <w:bottom w:val="none" w:sz="0" w:space="0" w:color="auto"/>
        <w:right w:val="none" w:sz="0" w:space="0" w:color="auto"/>
      </w:divBdr>
      <w:divsChild>
        <w:div w:id="286930746">
          <w:marLeft w:val="0"/>
          <w:marRight w:val="0"/>
          <w:marTop w:val="0"/>
          <w:marBottom w:val="0"/>
          <w:divBdr>
            <w:top w:val="none" w:sz="0" w:space="0" w:color="auto"/>
            <w:left w:val="none" w:sz="0" w:space="0" w:color="auto"/>
            <w:bottom w:val="none" w:sz="0" w:space="0" w:color="auto"/>
            <w:right w:val="none" w:sz="0" w:space="0" w:color="auto"/>
          </w:divBdr>
        </w:div>
        <w:div w:id="335158066">
          <w:marLeft w:val="0"/>
          <w:marRight w:val="0"/>
          <w:marTop w:val="0"/>
          <w:marBottom w:val="0"/>
          <w:divBdr>
            <w:top w:val="none" w:sz="0" w:space="0" w:color="auto"/>
            <w:left w:val="none" w:sz="0" w:space="0" w:color="auto"/>
            <w:bottom w:val="none" w:sz="0" w:space="0" w:color="auto"/>
            <w:right w:val="none" w:sz="0" w:space="0" w:color="auto"/>
          </w:divBdr>
        </w:div>
        <w:div w:id="1226381346">
          <w:marLeft w:val="0"/>
          <w:marRight w:val="0"/>
          <w:marTop w:val="0"/>
          <w:marBottom w:val="0"/>
          <w:divBdr>
            <w:top w:val="none" w:sz="0" w:space="0" w:color="auto"/>
            <w:left w:val="none" w:sz="0" w:space="0" w:color="auto"/>
            <w:bottom w:val="none" w:sz="0" w:space="0" w:color="auto"/>
            <w:right w:val="none" w:sz="0" w:space="0" w:color="auto"/>
          </w:divBdr>
        </w:div>
        <w:div w:id="1371300680">
          <w:marLeft w:val="0"/>
          <w:marRight w:val="0"/>
          <w:marTop w:val="0"/>
          <w:marBottom w:val="0"/>
          <w:divBdr>
            <w:top w:val="none" w:sz="0" w:space="0" w:color="auto"/>
            <w:left w:val="none" w:sz="0" w:space="0" w:color="auto"/>
            <w:bottom w:val="none" w:sz="0" w:space="0" w:color="auto"/>
            <w:right w:val="none" w:sz="0" w:space="0" w:color="auto"/>
          </w:divBdr>
        </w:div>
        <w:div w:id="1590043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SharedWithUsers xmlns="2e9959a6-f7a9-4664-8dee-0e739aa6afbd">
      <UserInfo>
        <DisplayName>Martina Holohan</DisplayName>
        <AccountId>185</AccountId>
        <AccountType/>
      </UserInfo>
      <UserInfo>
        <DisplayName>Glenda Byrne</DisplayName>
        <AccountId>12</AccountId>
        <AccountType/>
      </UserInfo>
      <UserInfo>
        <DisplayName>Jean McKinney</DisplayName>
        <AccountId>16</AccountId>
        <AccountType/>
      </UserInfo>
      <UserInfo>
        <DisplayName>Anita Murphy</DisplayName>
        <AccountId>56</AccountId>
        <AccountType/>
      </UserInfo>
      <UserInfo>
        <DisplayName>Sabrina Jones</DisplayName>
        <AccountId>15</AccountId>
        <AccountType/>
      </UserInfo>
    </SharedWithUsers>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5beb5ee68926c54730bb9da79f89b2a0">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5ff529cae4e51173ae4b51db0f1f376a"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01F18-050F-4254-8DE9-9D7575244ECF}">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2.xml><?xml version="1.0" encoding="utf-8"?>
<ds:datastoreItem xmlns:ds="http://schemas.openxmlformats.org/officeDocument/2006/customXml" ds:itemID="{CD9E2090-0C90-4E20-BA0A-96E1C267545A}">
  <ds:schemaRefs>
    <ds:schemaRef ds:uri="http://schemas.openxmlformats.org/officeDocument/2006/bibliography"/>
  </ds:schemaRefs>
</ds:datastoreItem>
</file>

<file path=customXml/itemProps3.xml><?xml version="1.0" encoding="utf-8"?>
<ds:datastoreItem xmlns:ds="http://schemas.openxmlformats.org/officeDocument/2006/customXml" ds:itemID="{2D51608C-806D-4671-BD08-F5D81C3F2804}">
  <ds:schemaRefs>
    <ds:schemaRef ds:uri="http://schemas.microsoft.com/sharepoint/v3/contenttype/forms"/>
  </ds:schemaRefs>
</ds:datastoreItem>
</file>

<file path=customXml/itemProps4.xml><?xml version="1.0" encoding="utf-8"?>
<ds:datastoreItem xmlns:ds="http://schemas.openxmlformats.org/officeDocument/2006/customXml" ds:itemID="{7720F89F-7DC4-4AA3-B1E6-07279F578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Template>
  <TotalTime>3</TotalTime>
  <Pages>3</Pages>
  <Words>311</Words>
  <Characters>1712</Characters>
  <Application>Microsoft Office Word</Application>
  <DocSecurity>0</DocSecurity>
  <Lines>14</Lines>
  <Paragraphs>4</Paragraphs>
  <ScaleCrop>false</ScaleCrop>
  <Company>Word Exchange</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Task Order</dc:title>
  <dc:subject/>
  <dc:creator>Lisa Murphy</dc:creator>
  <cp:keywords/>
  <cp:lastModifiedBy>Sabrina Jones</cp:lastModifiedBy>
  <cp:revision>5</cp:revision>
  <cp:lastPrinted>2022-10-06T17:22:00Z</cp:lastPrinted>
  <dcterms:created xsi:type="dcterms:W3CDTF">2025-02-24T15:57:00Z</dcterms:created>
  <dcterms:modified xsi:type="dcterms:W3CDTF">2025-07-25T11:09:00Z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15164762.1</vt:lpwstr>
  </property>
  <property fmtid="{D5CDD505-2E9C-101B-9397-08002B2CF9AE}" pid="3" name="DocClass">
    <vt:lpwstr>DOC</vt:lpwstr>
  </property>
  <property fmtid="{D5CDD505-2E9C-101B-9397-08002B2CF9AE}" pid="4" name="ActionID">
    <vt:lpwstr>BLANK</vt:lpwstr>
  </property>
  <property fmtid="{D5CDD505-2E9C-101B-9397-08002B2CF9AE}" pid="5" name="PrintClass">
    <vt:lpwstr>DOC</vt:lpwstr>
  </property>
  <property fmtid="{D5CDD505-2E9C-101B-9397-08002B2CF9AE}" pid="6" name="ContentTypeId">
    <vt:lpwstr>0x0101002518EA8AAC3DF646A9F7F007413AB061</vt:lpwstr>
  </property>
  <property fmtid="{D5CDD505-2E9C-101B-9397-08002B2CF9AE}" pid="7" name="Order">
    <vt:r8>131800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y fmtid="{D5CDD505-2E9C-101B-9397-08002B2CF9AE}" pid="13" name="MSIP_Label_337ba567-9985-4881-9d60-f0801f75e5ee_Enabled">
    <vt:lpwstr>true</vt:lpwstr>
  </property>
  <property fmtid="{D5CDD505-2E9C-101B-9397-08002B2CF9AE}" pid="14" name="MSIP_Label_337ba567-9985-4881-9d60-f0801f75e5ee_SetDate">
    <vt:lpwstr>2025-07-25T11:08:42Z</vt:lpwstr>
  </property>
  <property fmtid="{D5CDD505-2E9C-101B-9397-08002B2CF9AE}" pid="15" name="MSIP_Label_337ba567-9985-4881-9d60-f0801f75e5ee_Method">
    <vt:lpwstr>Privileged</vt:lpwstr>
  </property>
  <property fmtid="{D5CDD505-2E9C-101B-9397-08002B2CF9AE}" pid="16" name="MSIP_Label_337ba567-9985-4881-9d60-f0801f75e5ee_Name">
    <vt:lpwstr>Public</vt:lpwstr>
  </property>
  <property fmtid="{D5CDD505-2E9C-101B-9397-08002B2CF9AE}" pid="17" name="MSIP_Label_337ba567-9985-4881-9d60-f0801f75e5ee_SiteId">
    <vt:lpwstr>caebc2d2-83f5-4f60-b6db-8273d5335aad</vt:lpwstr>
  </property>
  <property fmtid="{D5CDD505-2E9C-101B-9397-08002B2CF9AE}" pid="18" name="MSIP_Label_337ba567-9985-4881-9d60-f0801f75e5ee_ActionId">
    <vt:lpwstr>964f308c-d811-4486-bd2a-cebbd70e0e15</vt:lpwstr>
  </property>
  <property fmtid="{D5CDD505-2E9C-101B-9397-08002B2CF9AE}" pid="19" name="MSIP_Label_337ba567-9985-4881-9d60-f0801f75e5ee_ContentBits">
    <vt:lpwstr>0</vt:lpwstr>
  </property>
  <property fmtid="{D5CDD505-2E9C-101B-9397-08002B2CF9AE}" pid="20" name="MSIP_Label_337ba567-9985-4881-9d60-f0801f75e5ee_Tag">
    <vt:lpwstr>10, 0, 1, 1</vt:lpwstr>
  </property>
</Properties>
</file>